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ink/ink1.xml" ContentType="application/inkml+xml"/>
  <Override PartName="/word/ink/ink2.xml" ContentType="application/inkml+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ink/ink3.xml" ContentType="application/inkml+xml"/>
  <Override PartName="/word/ink/ink4.xml" ContentType="application/inkml+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CB271" w14:textId="77777777" w:rsidR="00F71FE5" w:rsidRPr="00B90F4D" w:rsidRDefault="00317557" w:rsidP="00B81886">
      <w:pPr>
        <w:spacing w:before="480" w:after="360"/>
        <w:ind w:left="357" w:right="278"/>
        <w:jc w:val="center"/>
        <w:rPr>
          <w:rFonts w:ascii="Arial Black" w:hAnsi="Arial Black"/>
          <w:b/>
          <w:bCs/>
          <w:caps/>
          <w:sz w:val="28"/>
          <w:szCs w:val="28"/>
        </w:rPr>
      </w:pPr>
      <w:r w:rsidRPr="006812FB">
        <w:rPr>
          <w:rFonts w:ascii="Arial Black" w:hAnsi="Arial Black"/>
          <w:b/>
          <w:bCs/>
          <w:caps/>
          <w:sz w:val="28"/>
          <w:szCs w:val="28"/>
        </w:rPr>
        <w:t>Mot de la présidente</w:t>
      </w:r>
    </w:p>
    <w:p w14:paraId="2BC69FC6" w14:textId="071E9553" w:rsidR="002365D1" w:rsidRPr="002C77D9" w:rsidRDefault="00CD0885" w:rsidP="002F08E0">
      <w:pPr>
        <w:spacing w:before="240" w:after="240"/>
        <w:ind w:left="180" w:right="278"/>
        <w:jc w:val="both"/>
      </w:pPr>
      <w:r>
        <w:rPr>
          <w:noProof/>
        </w:rPr>
        <mc:AlternateContent>
          <mc:Choice Requires="wps">
            <w:drawing>
              <wp:anchor distT="0" distB="0" distL="114300" distR="114300" simplePos="0" relativeHeight="252919808" behindDoc="1" locked="0" layoutInCell="1" allowOverlap="1" wp14:anchorId="3EC523ED" wp14:editId="678ECF04">
                <wp:simplePos x="0" y="0"/>
                <wp:positionH relativeFrom="margin">
                  <wp:posOffset>38100</wp:posOffset>
                </wp:positionH>
                <wp:positionV relativeFrom="margin">
                  <wp:posOffset>801370</wp:posOffset>
                </wp:positionV>
                <wp:extent cx="1078865" cy="1419860"/>
                <wp:effectExtent l="38100" t="38100" r="38735" b="40640"/>
                <wp:wrapTight wrapText="bothSides">
                  <wp:wrapPolygon edited="0">
                    <wp:start x="8391" y="-580"/>
                    <wp:lineTo x="2288" y="-193"/>
                    <wp:lineTo x="2288" y="2898"/>
                    <wp:lineTo x="254" y="2898"/>
                    <wp:lineTo x="254" y="5989"/>
                    <wp:lineTo x="-763" y="5989"/>
                    <wp:lineTo x="-763" y="12172"/>
                    <wp:lineTo x="0" y="15263"/>
                    <wp:lineTo x="2034" y="18354"/>
                    <wp:lineTo x="2034" y="18741"/>
                    <wp:lineTo x="6865" y="21445"/>
                    <wp:lineTo x="8391" y="22025"/>
                    <wp:lineTo x="12968" y="22025"/>
                    <wp:lineTo x="14239" y="21445"/>
                    <wp:lineTo x="19070" y="18547"/>
                    <wp:lineTo x="19324" y="18354"/>
                    <wp:lineTo x="21104" y="15263"/>
                    <wp:lineTo x="22121" y="12172"/>
                    <wp:lineTo x="22121" y="9081"/>
                    <wp:lineTo x="21104" y="5989"/>
                    <wp:lineTo x="19324" y="3091"/>
                    <wp:lineTo x="19070" y="2318"/>
                    <wp:lineTo x="14239" y="-193"/>
                    <wp:lineTo x="12968" y="-580"/>
                    <wp:lineTo x="8391" y="-580"/>
                  </wp:wrapPolygon>
                </wp:wrapTight>
                <wp:docPr id="1713356113" name="Ellipse 4"/>
                <wp:cNvGraphicFramePr/>
                <a:graphic xmlns:a="http://schemas.openxmlformats.org/drawingml/2006/main">
                  <a:graphicData uri="http://schemas.microsoft.com/office/word/2010/wordprocessingShape">
                    <wps:wsp>
                      <wps:cNvSpPr/>
                      <wps:spPr>
                        <a:xfrm>
                          <a:off x="0" y="0"/>
                          <a:ext cx="1078865" cy="1419860"/>
                        </a:xfrm>
                        <a:prstGeom prst="ellipse">
                          <a:avLst/>
                        </a:prstGeom>
                        <a:blipFill dpi="0" rotWithShape="1">
                          <a:blip r:embed="rId8" cstate="print">
                            <a:extLst>
                              <a:ext uri="{28A0092B-C50C-407E-A947-70E740481C1C}">
                                <a14:useLocalDpi xmlns:a14="http://schemas.microsoft.com/office/drawing/2010/main" val="0"/>
                              </a:ext>
                            </a:extLst>
                          </a:blip>
                          <a:srcRect/>
                          <a:stretch>
                            <a:fillRect/>
                          </a:stretch>
                        </a:blipFill>
                        <a:ln w="9525">
                          <a:solidFill>
                            <a:schemeClr val="accent4">
                              <a:lumMod val="60000"/>
                              <a:lumOff val="40000"/>
                            </a:schemeClr>
                          </a:solidFill>
                        </a:ln>
                        <a:effectLst>
                          <a:innerShdw blurRad="114300">
                            <a:prstClr val="black"/>
                          </a:innerShdw>
                          <a:softEdge rad="31750"/>
                        </a:effectLst>
                        <a:scene3d>
                          <a:camera prst="orthographicFront"/>
                          <a:lightRig rig="threePt" dir="t"/>
                        </a:scene3d>
                        <a:sp3d>
                          <a:bevelT w="152400" h="50800" prst="softRound"/>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0314023" id="Ellipse 4" o:spid="_x0000_s1026" style="position:absolute;margin-left:3pt;margin-top:63.1pt;width:84.95pt;height:111.8pt;z-index:-2503966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" strokecolor="#ffd966 [1943]">
                <v:fill r:id="rId9" o:title="" recolor="t" rotate="t" type="frame"/>
                <v:stroke joinstyle="miter"/>
                <w10:wrap type="tight" anchorx="margin" anchory="margin"/>
              </v:oval>
            </w:pict>
          </mc:Fallback>
        </mc:AlternateContent>
      </w:r>
      <w:r w:rsidR="002365D1" w:rsidRPr="002C77D9">
        <w:t>Le secteur 03 G Louis</w:t>
      </w:r>
      <w:r w:rsidR="002365D1">
        <w:t>-</w:t>
      </w:r>
      <w:r w:rsidR="002365D1" w:rsidRPr="002C77D9">
        <w:t>Fréchette organisera encore</w:t>
      </w:r>
      <w:r w:rsidR="002365D1">
        <w:t xml:space="preserve"> </w:t>
      </w:r>
      <w:r w:rsidR="002365D1" w:rsidRPr="002C77D9">
        <w:t xml:space="preserve">cette année, des activités variées grâce à la collaboration des membres du </w:t>
      </w:r>
      <w:r w:rsidR="002365D1">
        <w:t>c</w:t>
      </w:r>
      <w:r w:rsidR="002365D1" w:rsidRPr="002C77D9">
        <w:t>onseil sectoriel et d’un nombre important de bénévoles.</w:t>
      </w:r>
      <w:r w:rsidR="00B90F4D">
        <w:t xml:space="preserve"> </w:t>
      </w:r>
      <w:r w:rsidR="002C5200">
        <w:t>Vous trouverez d</w:t>
      </w:r>
      <w:r w:rsidR="002365D1" w:rsidRPr="002C77D9">
        <w:t xml:space="preserve">ans ce Nouvel Envol, la liste de </w:t>
      </w:r>
      <w:r w:rsidR="002C5200">
        <w:t>toutes l</w:t>
      </w:r>
      <w:r w:rsidR="002365D1" w:rsidRPr="002C77D9">
        <w:t xml:space="preserve">es activités sectorielles et régionales </w:t>
      </w:r>
      <w:r w:rsidR="002C5200">
        <w:t xml:space="preserve">qui vous sont </w:t>
      </w:r>
      <w:r w:rsidR="002365D1" w:rsidRPr="002C77D9">
        <w:t>proposées pour l’année 2024-2025.</w:t>
      </w:r>
    </w:p>
    <w:p w14:paraId="7DEC392E" w14:textId="1F7761B5" w:rsidR="000025C7" w:rsidRDefault="002365D1" w:rsidP="002F08E0">
      <w:pPr>
        <w:spacing w:before="240" w:after="240"/>
        <w:ind w:left="180" w:right="278"/>
        <w:jc w:val="both"/>
      </w:pPr>
      <w:r w:rsidRPr="002C77D9">
        <w:t>En ce début d’année AREQ, c’est le moment de dire « </w:t>
      </w:r>
      <w:r w:rsidRPr="002C77D9">
        <w:rPr>
          <w:b/>
          <w:bCs/>
        </w:rPr>
        <w:t>BIENVENUE</w:t>
      </w:r>
      <w:r w:rsidRPr="002C77D9">
        <w:t xml:space="preserve"> » à nos nouvelles personnes retraitées et </w:t>
      </w:r>
      <w:r w:rsidR="00E40F66">
        <w:t>de</w:t>
      </w:r>
      <w:r w:rsidRPr="002C77D9">
        <w:t xml:space="preserve"> les inviter, d’une façon</w:t>
      </w:r>
      <w:r w:rsidR="00CD0885">
        <w:t xml:space="preserve"> </w:t>
      </w:r>
      <w:r w:rsidRPr="002C77D9">
        <w:t xml:space="preserve">spéciale, à participer à nos activités. </w:t>
      </w:r>
    </w:p>
    <w:p w14:paraId="6A5A9A23" w14:textId="77777777" w:rsidR="002365D1" w:rsidRPr="002C77D9" w:rsidRDefault="000F0A2E" w:rsidP="002F08E0">
      <w:pPr>
        <w:spacing w:before="240" w:after="240"/>
        <w:ind w:left="180" w:right="278"/>
        <w:jc w:val="both"/>
      </w:pPr>
      <w:r>
        <w:t>V</w:t>
      </w:r>
      <w:r w:rsidR="002365D1" w:rsidRPr="002C77D9">
        <w:t>ous voulez vous évader, vous divertir, occuper vos loisirs, voyager</w:t>
      </w:r>
      <w:r>
        <w:t>;</w:t>
      </w:r>
      <w:r w:rsidR="002365D1" w:rsidRPr="002C77D9">
        <w:t xml:space="preserve"> vous êtes dans le bon secteur. Nous avons des activités pour tous les goûts, des sorties culturelles, des voyages, des activités sportives, sociales. On vous attend!</w:t>
      </w:r>
    </w:p>
    <w:p w14:paraId="30D81771" w14:textId="4BAE9740" w:rsidR="002365D1" w:rsidRPr="002C77D9" w:rsidRDefault="002365D1" w:rsidP="002F08E0">
      <w:pPr>
        <w:spacing w:before="240" w:after="240"/>
        <w:ind w:left="180" w:right="278"/>
        <w:jc w:val="both"/>
      </w:pPr>
      <w:r w:rsidRPr="002C77D9">
        <w:t>Pour répondre au besoin d’information des membres, nous avons notre bulletin le « </w:t>
      </w:r>
      <w:r w:rsidRPr="002C77D9">
        <w:rPr>
          <w:b/>
          <w:bCs/>
        </w:rPr>
        <w:t>Nouvel Envol</w:t>
      </w:r>
      <w:r w:rsidRPr="002C77D9">
        <w:t xml:space="preserve"> » et surtout notre site </w:t>
      </w:r>
      <w:r>
        <w:t xml:space="preserve">Internet </w:t>
      </w:r>
      <w:r w:rsidRPr="002C77D9">
        <w:t>(</w:t>
      </w:r>
      <w:hyperlink r:id="rId10" w:history="1">
        <w:r w:rsidRPr="002365D1">
          <w:rPr>
            <w:rStyle w:val="Hyperlien"/>
            <w:rFonts w:ascii="Times New Roman" w:hAnsi="Times New Roman"/>
          </w:rPr>
          <w:t>louisfrechette.areq.lacsq.org</w:t>
        </w:r>
      </w:hyperlink>
      <w:r w:rsidRPr="002C77D9">
        <w:rPr>
          <w:b/>
          <w:bCs/>
        </w:rPr>
        <w:t>)</w:t>
      </w:r>
      <w:r w:rsidR="00C3614D">
        <w:rPr>
          <w:b/>
          <w:bCs/>
        </w:rPr>
        <w:t>.</w:t>
      </w:r>
      <w:r w:rsidR="00C3614D">
        <w:t xml:space="preserve"> Nous y retrouvons </w:t>
      </w:r>
      <w:r w:rsidRPr="002C77D9">
        <w:t>des renseignements complets sur la vie dans notre secteur et sur l’actualité qui nous touche particulièrement</w:t>
      </w:r>
      <w:r w:rsidR="00C3614D">
        <w:t>.</w:t>
      </w:r>
    </w:p>
    <w:p w14:paraId="6D082503" w14:textId="77777777" w:rsidR="00B42F4C" w:rsidRDefault="002365D1" w:rsidP="002F08E0">
      <w:pPr>
        <w:spacing w:before="240" w:after="240"/>
        <w:ind w:left="180" w:right="278"/>
        <w:jc w:val="both"/>
      </w:pPr>
      <w:r w:rsidRPr="002C77D9">
        <w:t>Faire partie de l’AREQ apporte</w:t>
      </w:r>
      <w:r w:rsidR="002F08E0">
        <w:t xml:space="preserve"> </w:t>
      </w:r>
      <w:r w:rsidRPr="002C77D9">
        <w:t xml:space="preserve">des avantages très appréciables comme notre </w:t>
      </w:r>
      <w:r w:rsidR="00B42F4C">
        <w:t>« </w:t>
      </w:r>
      <w:r w:rsidRPr="002C77D9">
        <w:t>Assurance collective</w:t>
      </w:r>
      <w:r w:rsidR="00B42F4C">
        <w:t> »</w:t>
      </w:r>
      <w:r w:rsidR="002C5200">
        <w:t>.</w:t>
      </w:r>
      <w:r w:rsidRPr="002C77D9">
        <w:t xml:space="preserve"> </w:t>
      </w:r>
      <w:r w:rsidR="002C5200">
        <w:t>J</w:t>
      </w:r>
      <w:r w:rsidRPr="002C77D9">
        <w:t xml:space="preserve">e vous </w:t>
      </w:r>
      <w:r w:rsidR="002C5200">
        <w:t xml:space="preserve">en </w:t>
      </w:r>
      <w:r w:rsidRPr="002C77D9">
        <w:t xml:space="preserve">parle </w:t>
      </w:r>
      <w:r w:rsidR="002C5200">
        <w:t xml:space="preserve">dans le présent bulletin, </w:t>
      </w:r>
      <w:r w:rsidRPr="002C77D9">
        <w:t>à la page</w:t>
      </w:r>
      <w:r w:rsidR="00B42F4C">
        <w:t xml:space="preserve"> </w:t>
      </w:r>
      <w:r w:rsidR="002C5200">
        <w:t xml:space="preserve">4 </w:t>
      </w:r>
      <w:r w:rsidR="00B42F4C">
        <w:t>« </w:t>
      </w:r>
      <w:r w:rsidRPr="002C77D9">
        <w:t>Vie associative</w:t>
      </w:r>
      <w:r w:rsidR="00B42F4C">
        <w:t> »</w:t>
      </w:r>
      <w:r w:rsidRPr="002C77D9">
        <w:t xml:space="preserve"> </w:t>
      </w:r>
      <w:r w:rsidR="002F08E0">
        <w:t>ainsi qu</w:t>
      </w:r>
      <w:r w:rsidR="002C5200">
        <w:t xml:space="preserve">’à </w:t>
      </w:r>
      <w:r w:rsidRPr="002C77D9">
        <w:t xml:space="preserve"> la page </w:t>
      </w:r>
      <w:r w:rsidR="002C5200">
        <w:t xml:space="preserve">5 </w:t>
      </w:r>
      <w:r w:rsidR="00B42F4C">
        <w:t>« </w:t>
      </w:r>
      <w:r w:rsidRPr="002C77D9">
        <w:t>Assurances</w:t>
      </w:r>
      <w:r w:rsidR="00B42F4C">
        <w:t> »</w:t>
      </w:r>
      <w:r w:rsidRPr="002C77D9">
        <w:t xml:space="preserve">.  </w:t>
      </w:r>
    </w:p>
    <w:p w14:paraId="6C80D18F" w14:textId="77777777" w:rsidR="002365D1" w:rsidRPr="002C77D9" w:rsidRDefault="002365D1" w:rsidP="002F08E0">
      <w:pPr>
        <w:spacing w:before="240" w:after="240"/>
        <w:ind w:left="180" w:right="278"/>
        <w:jc w:val="both"/>
      </w:pPr>
      <w:r w:rsidRPr="002C77D9">
        <w:t>Au national, nous avons également des conseillères et des conseillers pour nous aider et nous informer régulièrement dans la revue « </w:t>
      </w:r>
      <w:hyperlink r:id="rId11" w:history="1">
        <w:r w:rsidRPr="004C0F44">
          <w:rPr>
            <w:rStyle w:val="Hyperlien"/>
            <w:rFonts w:ascii="Times New Roman" w:hAnsi="Times New Roman"/>
          </w:rPr>
          <w:t>Quoi de neuf </w:t>
        </w:r>
      </w:hyperlink>
      <w:r w:rsidRPr="002C77D9">
        <w:t>». On se rappelle que la raison d’être de l’AREQ dépasse l’organisation d’activités</w:t>
      </w:r>
      <w:r w:rsidR="00206F3A">
        <w:t>.</w:t>
      </w:r>
      <w:r w:rsidRPr="002C77D9">
        <w:t xml:space="preserve"> </w:t>
      </w:r>
      <w:r w:rsidR="00206F3A">
        <w:t>M</w:t>
      </w:r>
      <w:r w:rsidRPr="002C77D9">
        <w:t>algré leur importance, c’est une association qui défend les droits de ses membres et de toutes les personnes aînées dans notre société.</w:t>
      </w:r>
    </w:p>
    <w:p w14:paraId="24F44354" w14:textId="77777777" w:rsidR="00B42F4C" w:rsidRDefault="009674FE" w:rsidP="000025C7">
      <w:pPr>
        <w:spacing w:before="240" w:after="240"/>
        <w:ind w:left="181" w:right="278"/>
        <w:jc w:val="both"/>
      </w:pPr>
      <w:r>
        <w:rPr>
          <w:b/>
          <w:noProof/>
        </w:rPr>
        <w:drawing>
          <wp:anchor distT="0" distB="0" distL="114300" distR="114300" simplePos="0" relativeHeight="253050880" behindDoc="1" locked="0" layoutInCell="1" allowOverlap="1" wp14:anchorId="19B7524B" wp14:editId="5D35D29A">
            <wp:simplePos x="0" y="0"/>
            <wp:positionH relativeFrom="margin">
              <wp:posOffset>3610610</wp:posOffset>
            </wp:positionH>
            <wp:positionV relativeFrom="margin">
              <wp:posOffset>5462270</wp:posOffset>
            </wp:positionV>
            <wp:extent cx="2975610" cy="1487805"/>
            <wp:effectExtent l="0" t="0" r="0" b="0"/>
            <wp:wrapNone/>
            <wp:docPr id="2093543436"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3543436" name="Image 2093543436"/>
                    <pic:cNvPicPr/>
                  </pic:nvPicPr>
                  <pic:blipFill>
                    <a:blip r:embed="rId12">
                      <a:extLst>
                        <a:ext uri="{28A0092B-C50C-407E-A947-70E740481C1C}">
                          <a14:useLocalDpi xmlns:a14="http://schemas.microsoft.com/office/drawing/2010/main" val="0"/>
                        </a:ext>
                      </a:extLst>
                    </a:blip>
                    <a:stretch>
                      <a:fillRect/>
                    </a:stretch>
                  </pic:blipFill>
                  <pic:spPr>
                    <a:xfrm>
                      <a:off x="0" y="0"/>
                      <a:ext cx="2975610" cy="1487805"/>
                    </a:xfrm>
                    <a:prstGeom prst="rect">
                      <a:avLst/>
                    </a:prstGeom>
                  </pic:spPr>
                </pic:pic>
              </a:graphicData>
            </a:graphic>
            <wp14:sizeRelH relativeFrom="margin">
              <wp14:pctWidth>0</wp14:pctWidth>
            </wp14:sizeRelH>
            <wp14:sizeRelV relativeFrom="margin">
              <wp14:pctHeight>0</wp14:pctHeight>
            </wp14:sizeRelV>
          </wp:anchor>
        </w:drawing>
      </w:r>
      <w:r w:rsidR="002365D1" w:rsidRPr="002C77D9">
        <w:t>L’an passé, dans notre secteur, nous avons changé un peu notre façon de faire afin de tenir compte de la nouvelle réalité économique</w:t>
      </w:r>
      <w:r w:rsidR="001D3BBF">
        <w:t>,</w:t>
      </w:r>
      <w:r w:rsidR="002365D1" w:rsidRPr="002C77D9">
        <w:t xml:space="preserve"> tout en maintenant l’ensemble de nos activités. La réponse positive et la participation des membres démontre</w:t>
      </w:r>
      <w:r w:rsidR="00552330">
        <w:t>nt</w:t>
      </w:r>
      <w:r w:rsidR="002365D1" w:rsidRPr="002C77D9">
        <w:t xml:space="preserve"> bien la vitalité de notre secteur. </w:t>
      </w:r>
    </w:p>
    <w:p w14:paraId="49C7A20A" w14:textId="77777777" w:rsidR="002365D1" w:rsidRPr="002C77D9" w:rsidRDefault="001D3BBF" w:rsidP="00B81886">
      <w:pPr>
        <w:spacing w:before="240" w:after="240"/>
        <w:ind w:left="180" w:right="278"/>
        <w:jc w:val="both"/>
        <w:rPr>
          <w:bCs/>
        </w:rPr>
      </w:pPr>
      <w:r>
        <w:rPr>
          <w:b/>
        </w:rPr>
        <w:t>MERCI</w:t>
      </w:r>
      <w:r w:rsidR="00B42F4C">
        <w:rPr>
          <w:bCs/>
        </w:rPr>
        <w:t xml:space="preserve">! </w:t>
      </w:r>
      <w:r w:rsidR="002365D1" w:rsidRPr="002C77D9">
        <w:rPr>
          <w:bCs/>
        </w:rPr>
        <w:t xml:space="preserve">Le </w:t>
      </w:r>
      <w:r w:rsidR="00B42F4C">
        <w:rPr>
          <w:bCs/>
        </w:rPr>
        <w:t>c</w:t>
      </w:r>
      <w:r w:rsidR="002365D1" w:rsidRPr="002C77D9">
        <w:rPr>
          <w:bCs/>
        </w:rPr>
        <w:t>onseil sectoriel compte, encore, sur votre participation.</w:t>
      </w:r>
    </w:p>
    <w:p w14:paraId="0AA04023" w14:textId="77777777" w:rsidR="00C901E7" w:rsidRPr="00B42F4C" w:rsidRDefault="000A3426" w:rsidP="00507339">
      <w:pPr>
        <w:spacing w:before="360" w:after="120"/>
        <w:ind w:left="181" w:right="278"/>
        <w:jc w:val="both"/>
        <w:rPr>
          <w:bCs/>
        </w:rPr>
      </w:pPr>
      <w:r>
        <w:rPr>
          <w:bCs/>
          <w:noProof/>
        </w:rPr>
        <mc:AlternateContent>
          <mc:Choice Requires="wps">
            <w:drawing>
              <wp:anchor distT="0" distB="0" distL="114300" distR="114300" simplePos="0" relativeHeight="253009920" behindDoc="0" locked="0" layoutInCell="1" allowOverlap="1" wp14:anchorId="39D3FBC6" wp14:editId="1D54D45E">
                <wp:simplePos x="0" y="0"/>
                <wp:positionH relativeFrom="column">
                  <wp:posOffset>1669415</wp:posOffset>
                </wp:positionH>
                <wp:positionV relativeFrom="paragraph">
                  <wp:posOffset>568325</wp:posOffset>
                </wp:positionV>
                <wp:extent cx="1740535" cy="353060"/>
                <wp:effectExtent l="0" t="0" r="0" b="0"/>
                <wp:wrapNone/>
                <wp:docPr id="207434112" name="Zone de texte 1"/>
                <wp:cNvGraphicFramePr/>
                <a:graphic xmlns:a="http://schemas.openxmlformats.org/drawingml/2006/main">
                  <a:graphicData uri="http://schemas.microsoft.com/office/word/2010/wordprocessingShape">
                    <wps:wsp>
                      <wps:cNvSpPr txBox="1"/>
                      <wps:spPr>
                        <a:xfrm>
                          <a:off x="0" y="0"/>
                          <a:ext cx="1740535" cy="353060"/>
                        </a:xfrm>
                        <a:prstGeom prst="rect">
                          <a:avLst/>
                        </a:prstGeom>
                        <a:noFill/>
                        <a:ln w="6350">
                          <a:noFill/>
                        </a:ln>
                      </wps:spPr>
                      <wps:txbx>
                        <w:txbxContent>
                          <w:p w14:paraId="42947B1C" w14:textId="77777777" w:rsidR="00B42F4C" w:rsidRDefault="00B42F4C" w:rsidP="00B42F4C">
                            <w:pPr>
                              <w:jc w:val="center"/>
                            </w:pPr>
                            <w:r w:rsidRPr="002C77D9">
                              <w:rPr>
                                <w:bCs/>
                              </w:rPr>
                              <w:t>Nicole Talbot, présidente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39D3FBC6" id="_x0000_t202" coordsize="21600,21600" o:spt="202" path="m,l,21600r21600,l21600,xe">
                <v:stroke joinstyle="miter"/>
                <v:path gradientshapeok="t" o:connecttype="rect"/>
              </v:shapetype>
              <v:shape id="Zone de texte 1" o:spid="_x0000_s1026" type="#_x0000_t202" style="position:absolute;left:0;text-align:left;margin-left:131.45pt;margin-top:44.75pt;width:137.05pt;height:27.8pt;z-index:2530099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" filled="f" stroked="f" strokeweight=".5pt">
                <v:textbox>
                  <w:txbxContent>
                    <w:p w14:paraId="42947B1C" w14:textId="77777777" w:rsidR="00B42F4C" w:rsidRDefault="00B42F4C" w:rsidP="00B42F4C">
                      <w:pPr>
                        <w:jc w:val="center"/>
                      </w:pPr>
                      <w:r w:rsidRPr="002C77D9">
                        <w:rPr>
                          <w:bCs/>
                        </w:rPr>
                        <w:t>Nicole Talbot, présidente</w:t>
                      </w:r>
                    </w:p>
                  </w:txbxContent>
                </v:textbox>
              </v:shape>
            </w:pict>
          </mc:Fallback>
        </mc:AlternateContent>
      </w:r>
      <w:r w:rsidR="002365D1" w:rsidRPr="002C77D9">
        <w:rPr>
          <w:bCs/>
        </w:rPr>
        <w:t xml:space="preserve">Au plaisir de </w:t>
      </w:r>
      <w:r w:rsidR="00206F3A">
        <w:rPr>
          <w:bCs/>
        </w:rPr>
        <w:t xml:space="preserve">vous </w:t>
      </w:r>
      <w:r w:rsidR="002365D1" w:rsidRPr="002C77D9">
        <w:rPr>
          <w:bCs/>
        </w:rPr>
        <w:t>rencontrer bientôt,</w:t>
      </w:r>
    </w:p>
    <w:p w14:paraId="40C944C6" w14:textId="77777777" w:rsidR="00B42F4C" w:rsidRPr="00C901E7" w:rsidRDefault="00B42F4C" w:rsidP="002F08E0">
      <w:pPr>
        <w:spacing w:after="120" w:line="360" w:lineRule="auto"/>
        <w:ind w:left="180" w:right="278"/>
        <w:jc w:val="center"/>
        <w:sectPr w:rsidR="00B42F4C" w:rsidRPr="00C901E7" w:rsidSect="0099687C">
          <w:headerReference w:type="even" r:id="rId13"/>
          <w:headerReference w:type="default" r:id="rId14"/>
          <w:footerReference w:type="even" r:id="rId15"/>
          <w:footerReference w:type="default" r:id="rId16"/>
          <w:headerReference w:type="first" r:id="rId17"/>
          <w:footerReference w:type="first" r:id="rId18"/>
          <w:type w:val="continuous"/>
          <w:pgSz w:w="12240" w:h="15840"/>
          <w:pgMar w:top="3686" w:right="851" w:bottom="624" w:left="851" w:header="680" w:footer="794" w:gutter="0"/>
          <w:cols w:space="708"/>
          <w:titlePg/>
          <w:docGrid w:linePitch="360"/>
        </w:sectPr>
      </w:pPr>
    </w:p>
    <w:p w14:paraId="04603367" w14:textId="77777777" w:rsidR="003500B4" w:rsidRDefault="00C31206" w:rsidP="005E3BD3">
      <w:pPr>
        <w:spacing w:before="240" w:after="120"/>
        <w:jc w:val="center"/>
        <w:rPr>
          <w:rFonts w:ascii="Arial Black" w:hAnsi="Arial Black"/>
          <w:b/>
          <w:bCs/>
          <w:sz w:val="28"/>
          <w:szCs w:val="28"/>
        </w:rPr>
      </w:pPr>
      <w:r>
        <w:rPr>
          <w:noProof/>
          <w:sz w:val="28"/>
          <w:szCs w:val="28"/>
        </w:rPr>
        <w:lastRenderedPageBreak/>
        <mc:AlternateContent>
          <mc:Choice Requires="wps">
            <w:drawing>
              <wp:anchor distT="107950" distB="107950" distL="180340" distR="71755" simplePos="0" relativeHeight="251581440" behindDoc="0" locked="0" layoutInCell="1" allowOverlap="1" wp14:anchorId="73289D1E" wp14:editId="5B6B334F">
                <wp:simplePos x="0" y="0"/>
                <wp:positionH relativeFrom="margin">
                  <wp:posOffset>3945890</wp:posOffset>
                </wp:positionH>
                <wp:positionV relativeFrom="margin">
                  <wp:posOffset>166370</wp:posOffset>
                </wp:positionV>
                <wp:extent cx="2687955" cy="3930650"/>
                <wp:effectExtent l="0" t="0" r="4445" b="6350"/>
                <wp:wrapSquare wrapText="bothSides"/>
                <wp:docPr id="64" name="Zone de texte 64"/>
                <wp:cNvGraphicFramePr/>
                <a:graphic xmlns:a="http://schemas.openxmlformats.org/drawingml/2006/main">
                  <a:graphicData uri="http://schemas.microsoft.com/office/word/2010/wordprocessingShape">
                    <wps:wsp>
                      <wps:cNvSpPr txBox="1"/>
                      <wps:spPr>
                        <a:xfrm>
                          <a:off x="0" y="0"/>
                          <a:ext cx="2687955" cy="3930650"/>
                        </a:xfrm>
                        <a:custGeom>
                          <a:avLst/>
                          <a:gdLst>
                            <a:gd name="connsiteX0" fmla="*/ 0 w 2687955"/>
                            <a:gd name="connsiteY0" fmla="*/ 0 h 3930650"/>
                            <a:gd name="connsiteX1" fmla="*/ 2687955 w 2687955"/>
                            <a:gd name="connsiteY1" fmla="*/ 0 h 3930650"/>
                            <a:gd name="connsiteX2" fmla="*/ 2687955 w 2687955"/>
                            <a:gd name="connsiteY2" fmla="*/ 3930650 h 3930650"/>
                            <a:gd name="connsiteX3" fmla="*/ 0 w 2687955"/>
                            <a:gd name="connsiteY3" fmla="*/ 3930650 h 3930650"/>
                            <a:gd name="connsiteX4" fmla="*/ 0 w 2687955"/>
                            <a:gd name="connsiteY4" fmla="*/ 0 h 393065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687955" h="3930650" fill="none" extrusionOk="0">
                              <a:moveTo>
                                <a:pt x="0" y="0"/>
                              </a:moveTo>
                              <a:cubicBezTo>
                                <a:pt x="1234877" y="-49533"/>
                                <a:pt x="1695609" y="-14809"/>
                                <a:pt x="2687955" y="0"/>
                              </a:cubicBezTo>
                              <a:cubicBezTo>
                                <a:pt x="2775594" y="1892379"/>
                                <a:pt x="2615276" y="2858836"/>
                                <a:pt x="2687955" y="3930650"/>
                              </a:cubicBezTo>
                              <a:cubicBezTo>
                                <a:pt x="2225979" y="3882419"/>
                                <a:pt x="584503" y="4015105"/>
                                <a:pt x="0" y="3930650"/>
                              </a:cubicBezTo>
                              <a:cubicBezTo>
                                <a:pt x="-38581" y="2511875"/>
                                <a:pt x="63341" y="1481059"/>
                                <a:pt x="0" y="0"/>
                              </a:cubicBezTo>
                              <a:close/>
                            </a:path>
                            <a:path w="2687955" h="3930650" stroke="0" extrusionOk="0">
                              <a:moveTo>
                                <a:pt x="0" y="0"/>
                              </a:moveTo>
                              <a:cubicBezTo>
                                <a:pt x="506983" y="118645"/>
                                <a:pt x="1836540" y="116012"/>
                                <a:pt x="2687955" y="0"/>
                              </a:cubicBezTo>
                              <a:cubicBezTo>
                                <a:pt x="2555073" y="711916"/>
                                <a:pt x="2772906" y="3277733"/>
                                <a:pt x="2687955" y="3930650"/>
                              </a:cubicBezTo>
                              <a:cubicBezTo>
                                <a:pt x="1746555" y="4065250"/>
                                <a:pt x="736288" y="3773454"/>
                                <a:pt x="0" y="3930650"/>
                              </a:cubicBezTo>
                              <a:cubicBezTo>
                                <a:pt x="-20187" y="3328877"/>
                                <a:pt x="-152480" y="1418408"/>
                                <a:pt x="0" y="0"/>
                              </a:cubicBezTo>
                              <a:close/>
                            </a:path>
                          </a:pathLst>
                        </a:custGeom>
                        <a:solidFill>
                          <a:schemeClr val="bg1">
                            <a:lumMod val="95000"/>
                          </a:schemeClr>
                        </a:solidFill>
                        <a:ln w="12700">
                          <a:noFill/>
                          <a:extLst>
                            <a:ext uri="{C807C97D-BFC1-408E-A445-0C87EB9F89A2}">
                              <ask:lineSketchStyleProps xmlns:ask="http://schemas.microsoft.com/office/drawing/2018/sketchyshapes" sd="1219033472">
                                <a:prstGeom prst="rect">
                                  <a:avLst/>
                                </a:prstGeom>
                                <ask:type>
                                  <ask:lineSketchCurved/>
                                </ask:type>
                              </ask:lineSketchStyleProps>
                            </a:ext>
                          </a:extLst>
                        </a:ln>
                        <a:effectLst>
                          <a:innerShdw blurRad="114300">
                            <a:prstClr val="black"/>
                          </a:innerShdw>
                        </a:effectLst>
                      </wps:spPr>
                      <wps:txbx>
                        <w:txbxContent>
                          <w:p w14:paraId="1F877500" w14:textId="77777777" w:rsidR="00A80EA5" w:rsidRPr="00C31206" w:rsidRDefault="00A80EA5" w:rsidP="00C31206">
                            <w:pPr>
                              <w:tabs>
                                <w:tab w:val="left" w:pos="2410"/>
                                <w:tab w:val="left" w:pos="3119"/>
                              </w:tabs>
                              <w:spacing w:before="240" w:after="240"/>
                              <w:jc w:val="center"/>
                              <w:rPr>
                                <w:b/>
                                <w:bCs/>
                              </w:rPr>
                            </w:pPr>
                            <w:r w:rsidRPr="00C31206">
                              <w:rPr>
                                <w:b/>
                                <w:bCs/>
                              </w:rPr>
                              <w:t>SOMMAIRE</w:t>
                            </w:r>
                          </w:p>
                          <w:p w14:paraId="2AA04B55" w14:textId="77777777" w:rsidR="00B226A1" w:rsidRPr="00C0087B" w:rsidRDefault="00303E50" w:rsidP="00A128D3">
                            <w:pPr>
                              <w:tabs>
                                <w:tab w:val="left" w:pos="3261"/>
                              </w:tabs>
                              <w:spacing w:before="80" w:after="80"/>
                              <w:ind w:left="57"/>
                              <w:rPr>
                                <w:rFonts w:ascii="Arial" w:hAnsi="Arial" w:cs="Arial"/>
                                <w:sz w:val="15"/>
                                <w:szCs w:val="15"/>
                              </w:rPr>
                            </w:pPr>
                            <w:r w:rsidRPr="00C0087B">
                              <w:rPr>
                                <w:rFonts w:ascii="Arial" w:hAnsi="Arial" w:cs="Arial"/>
                                <w:sz w:val="16"/>
                                <w:szCs w:val="16"/>
                              </w:rPr>
                              <w:t>Mot du président régional</w:t>
                            </w:r>
                            <w:r w:rsidR="00B226A1" w:rsidRPr="00C0087B">
                              <w:rPr>
                                <w:rFonts w:ascii="Arial" w:hAnsi="Arial" w:cs="Arial"/>
                                <w:sz w:val="16"/>
                                <w:szCs w:val="16"/>
                                <w:u w:val="dotted"/>
                              </w:rPr>
                              <w:tab/>
                            </w:r>
                            <w:r w:rsidR="00B226A1" w:rsidRPr="00C0087B">
                              <w:rPr>
                                <w:rFonts w:ascii="Arial" w:hAnsi="Arial" w:cs="Arial"/>
                                <w:sz w:val="15"/>
                                <w:szCs w:val="15"/>
                              </w:rPr>
                              <w:t>p. 3</w:t>
                            </w:r>
                          </w:p>
                          <w:p w14:paraId="6276B68C" w14:textId="77777777" w:rsidR="00106915" w:rsidRPr="00C0087B" w:rsidRDefault="00106915" w:rsidP="00A128D3">
                            <w:pPr>
                              <w:tabs>
                                <w:tab w:val="left" w:pos="3261"/>
                              </w:tabs>
                              <w:spacing w:before="80" w:after="80"/>
                              <w:ind w:left="57"/>
                              <w:rPr>
                                <w:rFonts w:ascii="Arial" w:hAnsi="Arial" w:cs="Arial"/>
                                <w:sz w:val="16"/>
                                <w:szCs w:val="16"/>
                              </w:rPr>
                            </w:pPr>
                            <w:r w:rsidRPr="00C0087B">
                              <w:rPr>
                                <w:rFonts w:ascii="Arial" w:hAnsi="Arial" w:cs="Arial"/>
                                <w:sz w:val="16"/>
                                <w:szCs w:val="16"/>
                              </w:rPr>
                              <w:t>Solidarité internationale</w:t>
                            </w:r>
                            <w:r w:rsidRPr="00C0087B">
                              <w:rPr>
                                <w:rFonts w:ascii="Arial" w:hAnsi="Arial" w:cs="Arial"/>
                                <w:sz w:val="16"/>
                                <w:szCs w:val="16"/>
                                <w:u w:val="dotted"/>
                              </w:rPr>
                              <w:tab/>
                            </w:r>
                            <w:r w:rsidRPr="00C0087B">
                              <w:rPr>
                                <w:rFonts w:ascii="Arial" w:hAnsi="Arial" w:cs="Arial"/>
                                <w:sz w:val="15"/>
                                <w:szCs w:val="15"/>
                              </w:rPr>
                              <w:t>p. 3</w:t>
                            </w:r>
                          </w:p>
                          <w:p w14:paraId="7F45FB50" w14:textId="77777777" w:rsidR="00B226A1" w:rsidRPr="00C0087B" w:rsidRDefault="00D8752B" w:rsidP="00A128D3">
                            <w:pPr>
                              <w:tabs>
                                <w:tab w:val="left" w:pos="3261"/>
                              </w:tabs>
                              <w:spacing w:before="80" w:after="80"/>
                              <w:ind w:left="57"/>
                              <w:rPr>
                                <w:rFonts w:ascii="Arial" w:hAnsi="Arial" w:cs="Arial"/>
                                <w:sz w:val="16"/>
                                <w:szCs w:val="16"/>
                              </w:rPr>
                            </w:pPr>
                            <w:r w:rsidRPr="00C0087B">
                              <w:rPr>
                                <w:rFonts w:ascii="Arial" w:hAnsi="Arial" w:cs="Arial"/>
                                <w:sz w:val="16"/>
                                <w:szCs w:val="16"/>
                              </w:rPr>
                              <w:t>Vie associative</w:t>
                            </w:r>
                            <w:r w:rsidR="00B226A1" w:rsidRPr="00C0087B">
                              <w:rPr>
                                <w:rFonts w:ascii="Arial" w:hAnsi="Arial" w:cs="Arial"/>
                                <w:sz w:val="16"/>
                                <w:szCs w:val="16"/>
                                <w:u w:val="dotted"/>
                              </w:rPr>
                              <w:tab/>
                            </w:r>
                            <w:r w:rsidR="00B226A1" w:rsidRPr="00C0087B">
                              <w:rPr>
                                <w:rFonts w:ascii="Arial" w:hAnsi="Arial" w:cs="Arial"/>
                                <w:sz w:val="15"/>
                                <w:szCs w:val="15"/>
                              </w:rPr>
                              <w:t xml:space="preserve">p. </w:t>
                            </w:r>
                            <w:r w:rsidRPr="00C0087B">
                              <w:rPr>
                                <w:rFonts w:ascii="Arial" w:hAnsi="Arial" w:cs="Arial"/>
                                <w:sz w:val="15"/>
                                <w:szCs w:val="15"/>
                              </w:rPr>
                              <w:t>4</w:t>
                            </w:r>
                          </w:p>
                          <w:p w14:paraId="3AC71FD4" w14:textId="77777777" w:rsidR="003624FF" w:rsidRPr="00C0087B" w:rsidRDefault="00303E50" w:rsidP="00A128D3">
                            <w:pPr>
                              <w:tabs>
                                <w:tab w:val="left" w:pos="3261"/>
                              </w:tabs>
                              <w:spacing w:before="80" w:after="80"/>
                              <w:ind w:left="57"/>
                              <w:rPr>
                                <w:rFonts w:ascii="Arial" w:hAnsi="Arial" w:cs="Arial"/>
                                <w:sz w:val="16"/>
                                <w:szCs w:val="16"/>
                              </w:rPr>
                            </w:pPr>
                            <w:r w:rsidRPr="00C0087B">
                              <w:rPr>
                                <w:rFonts w:ascii="Arial" w:hAnsi="Arial" w:cs="Arial"/>
                                <w:sz w:val="16"/>
                                <w:szCs w:val="16"/>
                              </w:rPr>
                              <w:t>Assurances</w:t>
                            </w:r>
                            <w:r w:rsidR="003624FF" w:rsidRPr="00C0087B">
                              <w:rPr>
                                <w:rFonts w:ascii="Arial" w:hAnsi="Arial" w:cs="Arial"/>
                                <w:sz w:val="16"/>
                                <w:szCs w:val="16"/>
                              </w:rPr>
                              <w:t xml:space="preserve"> </w:t>
                            </w:r>
                            <w:r w:rsidR="0093660E" w:rsidRPr="00C0087B">
                              <w:rPr>
                                <w:rFonts w:ascii="Arial" w:hAnsi="Arial" w:cs="Arial"/>
                                <w:sz w:val="16"/>
                                <w:szCs w:val="16"/>
                                <w:u w:val="dotted"/>
                              </w:rPr>
                              <w:tab/>
                            </w:r>
                            <w:r w:rsidR="003624FF" w:rsidRPr="00C0087B">
                              <w:rPr>
                                <w:rFonts w:ascii="Arial" w:hAnsi="Arial" w:cs="Arial"/>
                                <w:sz w:val="15"/>
                                <w:szCs w:val="15"/>
                              </w:rPr>
                              <w:t xml:space="preserve">p. </w:t>
                            </w:r>
                            <w:r w:rsidR="00D8752B" w:rsidRPr="00C0087B">
                              <w:rPr>
                                <w:rFonts w:ascii="Arial" w:hAnsi="Arial" w:cs="Arial"/>
                                <w:sz w:val="15"/>
                                <w:szCs w:val="15"/>
                              </w:rPr>
                              <w:t>5</w:t>
                            </w:r>
                          </w:p>
                          <w:p w14:paraId="041CD3EC" w14:textId="77777777" w:rsidR="00026638" w:rsidRPr="00C0087B" w:rsidRDefault="00303E50" w:rsidP="00A128D3">
                            <w:pPr>
                              <w:tabs>
                                <w:tab w:val="left" w:pos="3261"/>
                              </w:tabs>
                              <w:spacing w:before="80" w:after="80"/>
                              <w:ind w:left="57"/>
                              <w:rPr>
                                <w:rFonts w:ascii="Arial" w:hAnsi="Arial" w:cs="Arial"/>
                                <w:sz w:val="16"/>
                                <w:szCs w:val="16"/>
                              </w:rPr>
                            </w:pPr>
                            <w:r w:rsidRPr="00C0087B">
                              <w:rPr>
                                <w:rFonts w:ascii="Arial" w:hAnsi="Arial" w:cs="Arial"/>
                                <w:sz w:val="16"/>
                                <w:szCs w:val="16"/>
                              </w:rPr>
                              <w:t>Fondation Laure-Gaudreault</w:t>
                            </w:r>
                            <w:r w:rsidR="00026638" w:rsidRPr="00C0087B">
                              <w:rPr>
                                <w:rFonts w:ascii="Arial" w:hAnsi="Arial" w:cs="Arial"/>
                                <w:sz w:val="16"/>
                                <w:szCs w:val="16"/>
                              </w:rPr>
                              <w:t xml:space="preserve"> </w:t>
                            </w:r>
                            <w:r w:rsidR="0093660E" w:rsidRPr="00C0087B">
                              <w:rPr>
                                <w:rFonts w:ascii="Arial" w:hAnsi="Arial" w:cs="Arial"/>
                                <w:sz w:val="16"/>
                                <w:szCs w:val="16"/>
                                <w:u w:val="dotted"/>
                              </w:rPr>
                              <w:tab/>
                            </w:r>
                            <w:r w:rsidR="00026638" w:rsidRPr="00C0087B">
                              <w:rPr>
                                <w:rFonts w:ascii="Arial" w:hAnsi="Arial" w:cs="Arial"/>
                                <w:sz w:val="15"/>
                                <w:szCs w:val="15"/>
                              </w:rPr>
                              <w:t xml:space="preserve">p. </w:t>
                            </w:r>
                            <w:r w:rsidR="00106915" w:rsidRPr="00C0087B">
                              <w:rPr>
                                <w:rFonts w:ascii="Arial" w:hAnsi="Arial" w:cs="Arial"/>
                                <w:sz w:val="15"/>
                                <w:szCs w:val="15"/>
                              </w:rPr>
                              <w:t>6</w:t>
                            </w:r>
                          </w:p>
                          <w:p w14:paraId="60FAB849" w14:textId="77777777" w:rsidR="006E6BB0" w:rsidRPr="00C0087B" w:rsidRDefault="00106915" w:rsidP="00A128D3">
                            <w:pPr>
                              <w:tabs>
                                <w:tab w:val="left" w:pos="3261"/>
                              </w:tabs>
                              <w:spacing w:before="80" w:after="80"/>
                              <w:ind w:left="57"/>
                              <w:rPr>
                                <w:rFonts w:ascii="Arial" w:hAnsi="Arial" w:cs="Arial"/>
                                <w:sz w:val="15"/>
                                <w:szCs w:val="15"/>
                              </w:rPr>
                            </w:pPr>
                            <w:r w:rsidRPr="00C0087B">
                              <w:rPr>
                                <w:rFonts w:ascii="Arial" w:hAnsi="Arial" w:cs="Arial"/>
                                <w:sz w:val="16"/>
                                <w:szCs w:val="16"/>
                              </w:rPr>
                              <w:t>Sociopolitique</w:t>
                            </w:r>
                            <w:r w:rsidR="003624FF" w:rsidRPr="00C0087B">
                              <w:rPr>
                                <w:rFonts w:ascii="Arial" w:hAnsi="Arial" w:cs="Arial"/>
                                <w:sz w:val="16"/>
                                <w:szCs w:val="16"/>
                              </w:rPr>
                              <w:t xml:space="preserve"> </w:t>
                            </w:r>
                            <w:r w:rsidR="0093660E" w:rsidRPr="00C0087B">
                              <w:rPr>
                                <w:rFonts w:ascii="Arial" w:hAnsi="Arial" w:cs="Arial"/>
                                <w:sz w:val="16"/>
                                <w:szCs w:val="16"/>
                                <w:u w:val="dotted"/>
                              </w:rPr>
                              <w:tab/>
                            </w:r>
                            <w:r w:rsidR="006E6BB0" w:rsidRPr="00C0087B">
                              <w:rPr>
                                <w:rFonts w:ascii="Arial" w:hAnsi="Arial" w:cs="Arial"/>
                                <w:sz w:val="15"/>
                                <w:szCs w:val="15"/>
                              </w:rPr>
                              <w:t xml:space="preserve">p. </w:t>
                            </w:r>
                            <w:r w:rsidRPr="00C0087B">
                              <w:rPr>
                                <w:rFonts w:ascii="Arial" w:hAnsi="Arial" w:cs="Arial"/>
                                <w:sz w:val="15"/>
                                <w:szCs w:val="15"/>
                              </w:rPr>
                              <w:t>7</w:t>
                            </w:r>
                          </w:p>
                          <w:p w14:paraId="0D7CA12A" w14:textId="77777777" w:rsidR="007F5ED6" w:rsidRPr="00C0087B" w:rsidRDefault="00CF1576" w:rsidP="00A128D3">
                            <w:pPr>
                              <w:tabs>
                                <w:tab w:val="left" w:pos="3261"/>
                              </w:tabs>
                              <w:spacing w:before="80" w:after="80"/>
                              <w:ind w:left="57"/>
                              <w:rPr>
                                <w:rFonts w:ascii="Arial" w:hAnsi="Arial" w:cs="Arial"/>
                                <w:sz w:val="15"/>
                                <w:szCs w:val="15"/>
                              </w:rPr>
                            </w:pPr>
                            <w:r w:rsidRPr="00C0087B">
                              <w:rPr>
                                <w:rFonts w:ascii="Arial" w:hAnsi="Arial" w:cs="Arial"/>
                                <w:sz w:val="16"/>
                                <w:szCs w:val="16"/>
                              </w:rPr>
                              <w:t>Environnement</w:t>
                            </w:r>
                            <w:r w:rsidR="007F5ED6" w:rsidRPr="00C0087B">
                              <w:rPr>
                                <w:rFonts w:ascii="Arial" w:hAnsi="Arial" w:cs="Arial"/>
                                <w:sz w:val="16"/>
                                <w:szCs w:val="16"/>
                                <w:u w:val="dotted"/>
                              </w:rPr>
                              <w:t xml:space="preserve"> </w:t>
                            </w:r>
                            <w:r w:rsidR="007F5ED6" w:rsidRPr="00C0087B">
                              <w:rPr>
                                <w:rFonts w:ascii="Arial" w:hAnsi="Arial" w:cs="Arial"/>
                                <w:sz w:val="16"/>
                                <w:szCs w:val="16"/>
                                <w:u w:val="dotted"/>
                              </w:rPr>
                              <w:tab/>
                            </w:r>
                            <w:r w:rsidR="007F5ED6" w:rsidRPr="00C0087B">
                              <w:rPr>
                                <w:rFonts w:ascii="Arial" w:hAnsi="Arial" w:cs="Arial"/>
                                <w:sz w:val="15"/>
                                <w:szCs w:val="15"/>
                              </w:rPr>
                              <w:t xml:space="preserve">p. </w:t>
                            </w:r>
                            <w:r w:rsidR="00106915" w:rsidRPr="00C0087B">
                              <w:rPr>
                                <w:rFonts w:ascii="Arial" w:hAnsi="Arial" w:cs="Arial"/>
                                <w:sz w:val="15"/>
                                <w:szCs w:val="15"/>
                              </w:rPr>
                              <w:t>8</w:t>
                            </w:r>
                          </w:p>
                          <w:p w14:paraId="013F772B" w14:textId="77777777" w:rsidR="00380EA1" w:rsidRDefault="00DF0D2B" w:rsidP="00A128D3">
                            <w:pPr>
                              <w:tabs>
                                <w:tab w:val="left" w:pos="3261"/>
                              </w:tabs>
                              <w:spacing w:before="80" w:after="80"/>
                              <w:ind w:left="57"/>
                              <w:rPr>
                                <w:rFonts w:ascii="Arial" w:hAnsi="Arial" w:cs="Arial"/>
                                <w:sz w:val="15"/>
                                <w:szCs w:val="15"/>
                              </w:rPr>
                            </w:pPr>
                            <w:r>
                              <w:rPr>
                                <w:rFonts w:ascii="Arial" w:hAnsi="Arial" w:cs="Arial"/>
                                <w:sz w:val="16"/>
                                <w:szCs w:val="16"/>
                              </w:rPr>
                              <w:t>Journée internationale des hommes</w:t>
                            </w:r>
                            <w:r w:rsidR="0093660E" w:rsidRPr="00C0087B">
                              <w:rPr>
                                <w:rFonts w:ascii="Arial" w:hAnsi="Arial" w:cs="Arial"/>
                                <w:sz w:val="16"/>
                                <w:szCs w:val="16"/>
                              </w:rPr>
                              <w:t xml:space="preserve"> </w:t>
                            </w:r>
                            <w:r w:rsidR="0093660E" w:rsidRPr="00C0087B">
                              <w:rPr>
                                <w:rFonts w:ascii="Arial" w:hAnsi="Arial" w:cs="Arial"/>
                                <w:sz w:val="16"/>
                                <w:szCs w:val="16"/>
                                <w:u w:val="dotted"/>
                              </w:rPr>
                              <w:tab/>
                            </w:r>
                            <w:r w:rsidR="00380EA1" w:rsidRPr="00C0087B">
                              <w:rPr>
                                <w:rFonts w:ascii="Arial" w:hAnsi="Arial" w:cs="Arial"/>
                                <w:sz w:val="15"/>
                                <w:szCs w:val="15"/>
                              </w:rPr>
                              <w:t xml:space="preserve">p. </w:t>
                            </w:r>
                            <w:r>
                              <w:rPr>
                                <w:rFonts w:ascii="Arial" w:hAnsi="Arial" w:cs="Arial"/>
                                <w:sz w:val="15"/>
                                <w:szCs w:val="15"/>
                              </w:rPr>
                              <w:t>9</w:t>
                            </w:r>
                          </w:p>
                          <w:p w14:paraId="7ACB54DB" w14:textId="16768223" w:rsidR="00303E50" w:rsidRPr="00C0087B" w:rsidRDefault="00C31206" w:rsidP="00A128D3">
                            <w:pPr>
                              <w:tabs>
                                <w:tab w:val="left" w:pos="3261"/>
                              </w:tabs>
                              <w:spacing w:before="80" w:after="80"/>
                              <w:ind w:left="57"/>
                              <w:rPr>
                                <w:rFonts w:ascii="Arial" w:hAnsi="Arial" w:cs="Arial"/>
                                <w:sz w:val="16"/>
                                <w:szCs w:val="16"/>
                              </w:rPr>
                            </w:pPr>
                            <w:r w:rsidRPr="00C31206">
                              <w:rPr>
                                <w:rFonts w:ascii="Arial" w:hAnsi="Arial" w:cs="Arial"/>
                                <w:sz w:val="16"/>
                                <w:szCs w:val="16"/>
                              </w:rPr>
                              <w:t>Lancement du livre de Madeleine Lantagne</w:t>
                            </w:r>
                            <w:r w:rsidR="00A128D3">
                              <w:rPr>
                                <w:rFonts w:ascii="Arial" w:hAnsi="Arial" w:cs="Arial"/>
                                <w:sz w:val="16"/>
                                <w:szCs w:val="16"/>
                                <w:u w:val="dotted"/>
                              </w:rPr>
                              <w:tab/>
                            </w:r>
                            <w:r>
                              <w:rPr>
                                <w:rFonts w:ascii="Arial" w:hAnsi="Arial" w:cs="Arial"/>
                                <w:sz w:val="15"/>
                                <w:szCs w:val="15"/>
                              </w:rPr>
                              <w:t>p. 9</w:t>
                            </w:r>
                          </w:p>
                          <w:p w14:paraId="65834427" w14:textId="77777777" w:rsidR="00CF1576" w:rsidRPr="00C0087B" w:rsidRDefault="00CF1576" w:rsidP="00A128D3">
                            <w:pPr>
                              <w:tabs>
                                <w:tab w:val="left" w:pos="3261"/>
                              </w:tabs>
                              <w:spacing w:before="80" w:after="80"/>
                              <w:ind w:left="57"/>
                              <w:rPr>
                                <w:rFonts w:ascii="Arial" w:hAnsi="Arial" w:cs="Arial"/>
                                <w:sz w:val="15"/>
                                <w:szCs w:val="15"/>
                              </w:rPr>
                            </w:pPr>
                            <w:r w:rsidRPr="00C0087B">
                              <w:rPr>
                                <w:rFonts w:ascii="Arial" w:hAnsi="Arial" w:cs="Arial"/>
                                <w:sz w:val="16"/>
                                <w:szCs w:val="16"/>
                              </w:rPr>
                              <w:t>Activités à venir</w:t>
                            </w:r>
                            <w:r w:rsidRPr="00C0087B">
                              <w:rPr>
                                <w:rFonts w:ascii="Arial" w:hAnsi="Arial" w:cs="Arial"/>
                                <w:sz w:val="16"/>
                                <w:szCs w:val="16"/>
                                <w:u w:val="dotted"/>
                              </w:rPr>
                              <w:tab/>
                            </w:r>
                            <w:r w:rsidRPr="00C0087B">
                              <w:rPr>
                                <w:rFonts w:ascii="Arial" w:hAnsi="Arial" w:cs="Arial"/>
                                <w:sz w:val="15"/>
                                <w:szCs w:val="15"/>
                              </w:rPr>
                              <w:t>p. 1</w:t>
                            </w:r>
                            <w:r w:rsidR="00C31206">
                              <w:rPr>
                                <w:rFonts w:ascii="Arial" w:hAnsi="Arial" w:cs="Arial"/>
                                <w:sz w:val="15"/>
                                <w:szCs w:val="15"/>
                              </w:rPr>
                              <w:t>0</w:t>
                            </w:r>
                            <w:r w:rsidRPr="00C0087B">
                              <w:rPr>
                                <w:rFonts w:ascii="Arial" w:hAnsi="Arial" w:cs="Arial"/>
                                <w:sz w:val="15"/>
                                <w:szCs w:val="15"/>
                              </w:rPr>
                              <w:t>, 1</w:t>
                            </w:r>
                            <w:r w:rsidR="00C31206">
                              <w:rPr>
                                <w:rFonts w:ascii="Arial" w:hAnsi="Arial" w:cs="Arial"/>
                                <w:sz w:val="15"/>
                                <w:szCs w:val="15"/>
                              </w:rPr>
                              <w:t>2</w:t>
                            </w:r>
                          </w:p>
                          <w:p w14:paraId="77DA7570" w14:textId="77777777" w:rsidR="00CF1576" w:rsidRDefault="00CF1576" w:rsidP="00A128D3">
                            <w:pPr>
                              <w:tabs>
                                <w:tab w:val="left" w:pos="3261"/>
                              </w:tabs>
                              <w:spacing w:before="80" w:after="80"/>
                              <w:ind w:left="57"/>
                              <w:rPr>
                                <w:rFonts w:ascii="Arial" w:hAnsi="Arial" w:cs="Arial"/>
                                <w:sz w:val="15"/>
                                <w:szCs w:val="15"/>
                              </w:rPr>
                            </w:pPr>
                            <w:r w:rsidRPr="00C0087B">
                              <w:rPr>
                                <w:rFonts w:ascii="Arial" w:hAnsi="Arial" w:cs="Arial"/>
                                <w:sz w:val="16"/>
                                <w:szCs w:val="16"/>
                              </w:rPr>
                              <w:t>Carnet voyages</w:t>
                            </w:r>
                            <w:r w:rsidRPr="00C0087B">
                              <w:rPr>
                                <w:rFonts w:ascii="Arial" w:hAnsi="Arial" w:cs="Arial"/>
                                <w:sz w:val="16"/>
                                <w:szCs w:val="16"/>
                                <w:u w:val="dotted"/>
                              </w:rPr>
                              <w:tab/>
                            </w:r>
                            <w:r w:rsidRPr="00C0087B">
                              <w:rPr>
                                <w:rFonts w:ascii="Arial" w:hAnsi="Arial" w:cs="Arial"/>
                                <w:sz w:val="16"/>
                                <w:szCs w:val="16"/>
                              </w:rPr>
                              <w:t>p</w:t>
                            </w:r>
                            <w:r w:rsidRPr="00C0087B">
                              <w:rPr>
                                <w:rFonts w:ascii="Arial" w:hAnsi="Arial" w:cs="Arial"/>
                                <w:sz w:val="15"/>
                                <w:szCs w:val="15"/>
                              </w:rPr>
                              <w:t xml:space="preserve">. </w:t>
                            </w:r>
                            <w:r w:rsidR="00C31206">
                              <w:rPr>
                                <w:rFonts w:ascii="Arial" w:hAnsi="Arial" w:cs="Arial"/>
                                <w:sz w:val="15"/>
                                <w:szCs w:val="15"/>
                              </w:rPr>
                              <w:t>13</w:t>
                            </w:r>
                          </w:p>
                          <w:p w14:paraId="0C5ABB64" w14:textId="6F9905CC" w:rsidR="00B57F1B" w:rsidRPr="00B57F1B" w:rsidRDefault="00B57F1B" w:rsidP="00A128D3">
                            <w:pPr>
                              <w:tabs>
                                <w:tab w:val="left" w:pos="3261"/>
                              </w:tabs>
                              <w:spacing w:before="80" w:after="80"/>
                              <w:ind w:left="57"/>
                              <w:rPr>
                                <w:rFonts w:ascii="Arial" w:hAnsi="Arial" w:cs="Arial"/>
                                <w:sz w:val="16"/>
                                <w:szCs w:val="16"/>
                              </w:rPr>
                            </w:pPr>
                            <w:r>
                              <w:rPr>
                                <w:rFonts w:ascii="Arial" w:hAnsi="Arial" w:cs="Arial"/>
                                <w:sz w:val="16"/>
                                <w:szCs w:val="16"/>
                              </w:rPr>
                              <w:t>Patinage pour les aîné(e)s</w:t>
                            </w:r>
                            <w:r w:rsidRPr="00C0087B">
                              <w:rPr>
                                <w:rFonts w:ascii="Arial" w:hAnsi="Arial" w:cs="Arial"/>
                                <w:sz w:val="16"/>
                                <w:szCs w:val="16"/>
                                <w:u w:val="dotted"/>
                              </w:rPr>
                              <w:tab/>
                            </w:r>
                            <w:r w:rsidRPr="00C0087B">
                              <w:rPr>
                                <w:rFonts w:ascii="Arial" w:hAnsi="Arial" w:cs="Arial"/>
                                <w:sz w:val="16"/>
                                <w:szCs w:val="16"/>
                              </w:rPr>
                              <w:t>p</w:t>
                            </w:r>
                            <w:r w:rsidRPr="00C0087B">
                              <w:rPr>
                                <w:rFonts w:ascii="Arial" w:hAnsi="Arial" w:cs="Arial"/>
                                <w:sz w:val="15"/>
                                <w:szCs w:val="15"/>
                              </w:rPr>
                              <w:t xml:space="preserve">. </w:t>
                            </w:r>
                            <w:r>
                              <w:rPr>
                                <w:rFonts w:ascii="Arial" w:hAnsi="Arial" w:cs="Arial"/>
                                <w:sz w:val="15"/>
                                <w:szCs w:val="15"/>
                              </w:rPr>
                              <w:t>13</w:t>
                            </w:r>
                          </w:p>
                          <w:p w14:paraId="12D851C3" w14:textId="77777777" w:rsidR="00C31206" w:rsidRPr="00C31206" w:rsidRDefault="00C31206" w:rsidP="00A128D3">
                            <w:pPr>
                              <w:tabs>
                                <w:tab w:val="left" w:pos="3261"/>
                              </w:tabs>
                              <w:spacing w:before="80" w:after="80"/>
                              <w:ind w:left="57"/>
                              <w:rPr>
                                <w:rFonts w:ascii="Arial" w:hAnsi="Arial" w:cs="Arial"/>
                                <w:sz w:val="15"/>
                                <w:szCs w:val="15"/>
                              </w:rPr>
                            </w:pPr>
                            <w:r>
                              <w:rPr>
                                <w:rFonts w:ascii="Arial" w:hAnsi="Arial" w:cs="Arial"/>
                                <w:sz w:val="16"/>
                                <w:szCs w:val="16"/>
                              </w:rPr>
                              <w:t>Déjeuners anglais et espagnols</w:t>
                            </w:r>
                            <w:r>
                              <w:rPr>
                                <w:rFonts w:ascii="Arial" w:hAnsi="Arial" w:cs="Arial"/>
                                <w:sz w:val="16"/>
                                <w:szCs w:val="16"/>
                                <w:u w:val="dotted"/>
                              </w:rPr>
                              <w:tab/>
                            </w:r>
                            <w:r w:rsidRPr="00C31206">
                              <w:rPr>
                                <w:rFonts w:ascii="Arial" w:hAnsi="Arial" w:cs="Arial"/>
                                <w:sz w:val="15"/>
                                <w:szCs w:val="15"/>
                              </w:rPr>
                              <w:t>p. 14</w:t>
                            </w:r>
                          </w:p>
                          <w:p w14:paraId="0FC553ED" w14:textId="77777777" w:rsidR="00C31206" w:rsidRPr="00C31206" w:rsidRDefault="00C31206" w:rsidP="00A128D3">
                            <w:pPr>
                              <w:tabs>
                                <w:tab w:val="left" w:pos="3261"/>
                              </w:tabs>
                              <w:spacing w:before="80" w:after="80"/>
                              <w:ind w:left="57"/>
                              <w:rPr>
                                <w:rFonts w:ascii="Arial" w:hAnsi="Arial" w:cs="Arial"/>
                                <w:sz w:val="16"/>
                                <w:szCs w:val="16"/>
                              </w:rPr>
                            </w:pPr>
                            <w:r>
                              <w:rPr>
                                <w:rFonts w:ascii="Arial" w:hAnsi="Arial" w:cs="Arial"/>
                                <w:sz w:val="16"/>
                                <w:szCs w:val="16"/>
                              </w:rPr>
                              <w:t>Réponses : Jeu</w:t>
                            </w:r>
                            <w:r>
                              <w:rPr>
                                <w:rFonts w:ascii="Arial" w:hAnsi="Arial" w:cs="Arial"/>
                                <w:sz w:val="16"/>
                                <w:szCs w:val="16"/>
                                <w:u w:val="dotted"/>
                              </w:rPr>
                              <w:tab/>
                            </w:r>
                            <w:r w:rsidRPr="00C31206">
                              <w:rPr>
                                <w:rFonts w:ascii="Arial" w:hAnsi="Arial" w:cs="Arial"/>
                                <w:sz w:val="15"/>
                                <w:szCs w:val="15"/>
                              </w:rPr>
                              <w:t>p. 14</w:t>
                            </w:r>
                          </w:p>
                          <w:p w14:paraId="20315369" w14:textId="77777777" w:rsidR="00CF1576" w:rsidRPr="00C0087B" w:rsidRDefault="00CF1576" w:rsidP="00A128D3">
                            <w:pPr>
                              <w:tabs>
                                <w:tab w:val="left" w:pos="3261"/>
                              </w:tabs>
                              <w:spacing w:before="80" w:after="80"/>
                              <w:ind w:left="57"/>
                              <w:rPr>
                                <w:rFonts w:ascii="Arial" w:hAnsi="Arial" w:cs="Arial"/>
                                <w:sz w:val="15"/>
                                <w:szCs w:val="15"/>
                              </w:rPr>
                            </w:pPr>
                            <w:r w:rsidRPr="00C0087B">
                              <w:rPr>
                                <w:rFonts w:ascii="Arial" w:hAnsi="Arial" w:cs="Arial"/>
                                <w:sz w:val="16"/>
                                <w:szCs w:val="16"/>
                              </w:rPr>
                              <w:t>Retour sur les activités</w:t>
                            </w:r>
                            <w:r w:rsidRPr="00C0087B">
                              <w:rPr>
                                <w:rFonts w:ascii="Arial" w:hAnsi="Arial" w:cs="Arial"/>
                                <w:sz w:val="16"/>
                                <w:szCs w:val="16"/>
                                <w:u w:val="dotted"/>
                              </w:rPr>
                              <w:tab/>
                            </w:r>
                            <w:r w:rsidRPr="00C0087B">
                              <w:rPr>
                                <w:rFonts w:ascii="Arial" w:hAnsi="Arial" w:cs="Arial"/>
                                <w:sz w:val="15"/>
                                <w:szCs w:val="15"/>
                              </w:rPr>
                              <w:t>p. 1</w:t>
                            </w:r>
                            <w:r w:rsidR="00C31206">
                              <w:rPr>
                                <w:rFonts w:ascii="Arial" w:hAnsi="Arial" w:cs="Arial"/>
                                <w:sz w:val="15"/>
                                <w:szCs w:val="15"/>
                              </w:rPr>
                              <w:t>5</w:t>
                            </w:r>
                            <w:r w:rsidRPr="00C0087B">
                              <w:rPr>
                                <w:rFonts w:ascii="Arial" w:hAnsi="Arial" w:cs="Arial"/>
                                <w:sz w:val="15"/>
                                <w:szCs w:val="15"/>
                              </w:rPr>
                              <w:t xml:space="preserve">, </w:t>
                            </w:r>
                            <w:r w:rsidR="00C31206">
                              <w:rPr>
                                <w:rFonts w:ascii="Arial" w:hAnsi="Arial" w:cs="Arial"/>
                                <w:sz w:val="15"/>
                                <w:szCs w:val="15"/>
                              </w:rPr>
                              <w:t>17</w:t>
                            </w:r>
                          </w:p>
                          <w:p w14:paraId="1F59B259" w14:textId="77777777" w:rsidR="00CF1576" w:rsidRPr="00C0087B" w:rsidRDefault="00CF1576" w:rsidP="00A128D3">
                            <w:pPr>
                              <w:tabs>
                                <w:tab w:val="left" w:pos="3261"/>
                              </w:tabs>
                              <w:spacing w:before="80" w:after="80"/>
                              <w:ind w:left="57"/>
                              <w:rPr>
                                <w:rFonts w:ascii="Arial" w:hAnsi="Arial" w:cs="Arial"/>
                                <w:sz w:val="16"/>
                                <w:szCs w:val="16"/>
                              </w:rPr>
                            </w:pPr>
                            <w:r w:rsidRPr="00C0087B">
                              <w:rPr>
                                <w:rFonts w:ascii="Arial" w:hAnsi="Arial" w:cs="Arial"/>
                                <w:sz w:val="16"/>
                                <w:szCs w:val="16"/>
                              </w:rPr>
                              <w:t>Coupons-réponse</w:t>
                            </w:r>
                            <w:r w:rsidRPr="00C0087B">
                              <w:rPr>
                                <w:rFonts w:ascii="Arial" w:hAnsi="Arial" w:cs="Arial"/>
                                <w:sz w:val="16"/>
                                <w:szCs w:val="16"/>
                                <w:u w:val="dotted"/>
                              </w:rPr>
                              <w:tab/>
                            </w:r>
                            <w:r w:rsidRPr="00C0087B">
                              <w:rPr>
                                <w:rFonts w:ascii="Arial" w:hAnsi="Arial" w:cs="Arial"/>
                                <w:sz w:val="15"/>
                                <w:szCs w:val="15"/>
                              </w:rPr>
                              <w:t xml:space="preserve">p. </w:t>
                            </w:r>
                            <w:r w:rsidR="00C31206">
                              <w:rPr>
                                <w:rFonts w:ascii="Arial" w:hAnsi="Arial" w:cs="Arial"/>
                                <w:sz w:val="15"/>
                                <w:szCs w:val="15"/>
                              </w:rPr>
                              <w:t>18, 19</w:t>
                            </w:r>
                          </w:p>
                          <w:p w14:paraId="4F1BB395" w14:textId="77777777" w:rsidR="00923DB1" w:rsidRPr="00C0087B" w:rsidRDefault="00110C89" w:rsidP="00A128D3">
                            <w:pPr>
                              <w:tabs>
                                <w:tab w:val="left" w:pos="3261"/>
                              </w:tabs>
                              <w:spacing w:before="80" w:after="80"/>
                              <w:ind w:left="57"/>
                              <w:rPr>
                                <w:rFonts w:ascii="Arial" w:hAnsi="Arial" w:cs="Arial"/>
                                <w:sz w:val="15"/>
                                <w:szCs w:val="15"/>
                              </w:rPr>
                            </w:pPr>
                            <w:r w:rsidRPr="00C0087B">
                              <w:rPr>
                                <w:rFonts w:ascii="Arial" w:hAnsi="Arial" w:cs="Arial"/>
                                <w:sz w:val="16"/>
                                <w:szCs w:val="16"/>
                              </w:rPr>
                              <w:t>Nécrologie</w:t>
                            </w:r>
                            <w:r w:rsidR="0093660E" w:rsidRPr="00C0087B">
                              <w:rPr>
                                <w:rFonts w:ascii="Arial" w:hAnsi="Arial" w:cs="Arial"/>
                                <w:sz w:val="16"/>
                                <w:szCs w:val="16"/>
                              </w:rPr>
                              <w:t xml:space="preserve"> </w:t>
                            </w:r>
                            <w:r w:rsidR="0093660E" w:rsidRPr="00C0087B">
                              <w:rPr>
                                <w:rFonts w:ascii="Arial" w:hAnsi="Arial" w:cs="Arial"/>
                                <w:sz w:val="16"/>
                                <w:szCs w:val="16"/>
                                <w:u w:val="dotted"/>
                              </w:rPr>
                              <w:tab/>
                            </w:r>
                            <w:r w:rsidRPr="00C0087B">
                              <w:rPr>
                                <w:rFonts w:ascii="Arial" w:hAnsi="Arial" w:cs="Arial"/>
                                <w:sz w:val="16"/>
                                <w:szCs w:val="16"/>
                              </w:rPr>
                              <w:t xml:space="preserve">p. </w:t>
                            </w:r>
                            <w:r w:rsidR="00CF1576" w:rsidRPr="00C0087B">
                              <w:rPr>
                                <w:rFonts w:ascii="Arial" w:hAnsi="Arial" w:cs="Arial"/>
                                <w:sz w:val="15"/>
                                <w:szCs w:val="15"/>
                              </w:rPr>
                              <w:t>2</w:t>
                            </w:r>
                            <w:r w:rsidR="00C31206">
                              <w:rPr>
                                <w:rFonts w:ascii="Arial" w:hAnsi="Arial" w:cs="Arial"/>
                                <w:sz w:val="15"/>
                                <w:szCs w:val="15"/>
                              </w:rPr>
                              <w:t>0</w:t>
                            </w:r>
                            <w:r w:rsidR="00CF1576" w:rsidRPr="00C0087B">
                              <w:rPr>
                                <w:rFonts w:ascii="Arial" w:hAnsi="Arial" w:cs="Arial"/>
                                <w:sz w:val="15"/>
                                <w:szCs w:val="15"/>
                              </w:rPr>
                              <w:t>, 2</w:t>
                            </w:r>
                            <w:r w:rsidR="00C31206">
                              <w:rPr>
                                <w:rFonts w:ascii="Arial" w:hAnsi="Arial" w:cs="Arial"/>
                                <w:sz w:val="15"/>
                                <w:szCs w:val="15"/>
                              </w:rPr>
                              <w:t>1</w:t>
                            </w:r>
                          </w:p>
                          <w:p w14:paraId="74C53E42" w14:textId="77777777" w:rsidR="00C31206" w:rsidRPr="00C0087B" w:rsidRDefault="00C31206" w:rsidP="00A128D3">
                            <w:pPr>
                              <w:tabs>
                                <w:tab w:val="left" w:pos="3261"/>
                              </w:tabs>
                              <w:spacing w:before="80" w:after="80"/>
                              <w:ind w:left="57"/>
                              <w:rPr>
                                <w:rFonts w:ascii="Arial" w:hAnsi="Arial" w:cs="Arial"/>
                                <w:sz w:val="15"/>
                                <w:szCs w:val="15"/>
                              </w:rPr>
                            </w:pPr>
                            <w:r w:rsidRPr="00C0087B">
                              <w:rPr>
                                <w:rFonts w:ascii="Arial" w:hAnsi="Arial" w:cs="Arial"/>
                                <w:sz w:val="16"/>
                                <w:szCs w:val="16"/>
                              </w:rPr>
                              <w:t xml:space="preserve">Jeu </w:t>
                            </w:r>
                            <w:r w:rsidRPr="00C0087B">
                              <w:rPr>
                                <w:rFonts w:ascii="Arial" w:hAnsi="Arial" w:cs="Arial"/>
                                <w:sz w:val="16"/>
                                <w:szCs w:val="16"/>
                                <w:u w:val="dotted"/>
                              </w:rPr>
                              <w:tab/>
                            </w:r>
                            <w:r w:rsidRPr="00C0087B">
                              <w:rPr>
                                <w:rFonts w:ascii="Arial" w:hAnsi="Arial" w:cs="Arial"/>
                                <w:sz w:val="15"/>
                                <w:szCs w:val="15"/>
                              </w:rPr>
                              <w:t>p. 2</w:t>
                            </w:r>
                            <w:r>
                              <w:rPr>
                                <w:rFonts w:ascii="Arial" w:hAnsi="Arial" w:cs="Arial"/>
                                <w:sz w:val="15"/>
                                <w:szCs w:val="15"/>
                              </w:rPr>
                              <w:t>2</w:t>
                            </w:r>
                          </w:p>
                          <w:p w14:paraId="4DF24FBB" w14:textId="77777777" w:rsidR="00A80EA5" w:rsidRPr="00C0087B" w:rsidRDefault="00A80EA5" w:rsidP="00A128D3">
                            <w:pPr>
                              <w:tabs>
                                <w:tab w:val="left" w:pos="3261"/>
                              </w:tabs>
                              <w:spacing w:before="80" w:after="80"/>
                              <w:ind w:left="57"/>
                              <w:rPr>
                                <w:rFonts w:ascii="Arial" w:hAnsi="Arial" w:cs="Arial"/>
                                <w:sz w:val="15"/>
                                <w:szCs w:val="15"/>
                              </w:rPr>
                            </w:pPr>
                            <w:r w:rsidRPr="00C0087B">
                              <w:rPr>
                                <w:rFonts w:ascii="Arial" w:hAnsi="Arial" w:cs="Arial"/>
                                <w:sz w:val="16"/>
                                <w:szCs w:val="16"/>
                              </w:rPr>
                              <w:t>Informations utiles</w:t>
                            </w:r>
                            <w:r w:rsidR="000E518D" w:rsidRPr="00C0087B">
                              <w:rPr>
                                <w:rFonts w:ascii="Arial" w:hAnsi="Arial" w:cs="Arial"/>
                                <w:sz w:val="16"/>
                                <w:szCs w:val="16"/>
                              </w:rPr>
                              <w:t xml:space="preserve"> </w:t>
                            </w:r>
                            <w:r w:rsidR="0093660E" w:rsidRPr="00C0087B">
                              <w:rPr>
                                <w:rFonts w:ascii="Arial" w:hAnsi="Arial" w:cs="Arial"/>
                                <w:sz w:val="16"/>
                                <w:szCs w:val="16"/>
                                <w:u w:val="dotted"/>
                              </w:rPr>
                              <w:tab/>
                            </w:r>
                            <w:r w:rsidRPr="00C0087B">
                              <w:rPr>
                                <w:rFonts w:ascii="Arial" w:hAnsi="Arial" w:cs="Arial"/>
                                <w:sz w:val="16"/>
                                <w:szCs w:val="16"/>
                              </w:rPr>
                              <w:t xml:space="preserve">p. </w:t>
                            </w:r>
                            <w:r w:rsidR="00CF1576" w:rsidRPr="00C0087B">
                              <w:rPr>
                                <w:rFonts w:ascii="Arial" w:hAnsi="Arial" w:cs="Arial"/>
                                <w:sz w:val="15"/>
                                <w:szCs w:val="15"/>
                              </w:rPr>
                              <w:t>2</w:t>
                            </w:r>
                            <w:r w:rsidR="00C31206">
                              <w:rPr>
                                <w:rFonts w:ascii="Arial" w:hAnsi="Arial" w:cs="Arial"/>
                                <w:sz w:val="15"/>
                                <w:szCs w:val="15"/>
                              </w:rPr>
                              <w:t>3</w:t>
                            </w:r>
                            <w:r w:rsidR="00CF1576" w:rsidRPr="00C0087B">
                              <w:rPr>
                                <w:rFonts w:ascii="Arial" w:hAnsi="Arial" w:cs="Arial"/>
                                <w:sz w:val="15"/>
                                <w:szCs w:val="15"/>
                              </w:rPr>
                              <w:t>, 2</w:t>
                            </w:r>
                            <w:r w:rsidR="00C31206">
                              <w:rPr>
                                <w:rFonts w:ascii="Arial" w:hAnsi="Arial" w:cs="Arial"/>
                                <w:sz w:val="15"/>
                                <w:szCs w:val="15"/>
                              </w:rPr>
                              <w:t>4</w:t>
                            </w:r>
                          </w:p>
                          <w:p w14:paraId="63E9862F" w14:textId="77777777" w:rsidR="00A80EA5" w:rsidRPr="00700CE6" w:rsidRDefault="00A80EA5" w:rsidP="008660E0">
                            <w:pPr>
                              <w:tabs>
                                <w:tab w:val="left" w:pos="2700"/>
                                <w:tab w:val="left" w:pos="3686"/>
                              </w:tabs>
                              <w:spacing w:before="80" w:after="80"/>
                              <w:rPr>
                                <w:sz w:val="18"/>
                                <w:szCs w:val="18"/>
                              </w:rPr>
                            </w:pPr>
                            <w:r w:rsidRPr="004330B3">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p>
                          <w:p w14:paraId="10CD9D55" w14:textId="77777777" w:rsidR="002C0E2F" w:rsidRDefault="002C0E2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3289D1E" id="_x0000_t202" coordsize="21600,21600" o:spt="202" path="m,l,21600r21600,l21600,xe">
                <v:stroke joinstyle="miter"/>
                <v:path gradientshapeok="t" o:connecttype="rect"/>
              </v:shapetype>
              <v:shape id="Zone de texte 64" o:spid="_x0000_s1027" type="#_x0000_t202" style="position:absolute;left:0;text-align:left;margin-left:310.7pt;margin-top:13.1pt;width:211.65pt;height:309.5pt;z-index:251581440;visibility:visible;mso-wrap-style:square;mso-width-percent:0;mso-height-percent:0;mso-wrap-distance-left:14.2pt;mso-wrap-distance-top:8.5pt;mso-wrap-distance-right:5.65pt;mso-wrap-distance-bottom:8.5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" fillcolor="#f2f2f2 [3052]" stroked="f" strokeweight="1pt">
                <v:textbox>
                  <w:txbxContent>
                    <w:p w14:paraId="1F877500" w14:textId="77777777" w:rsidR="00A80EA5" w:rsidRPr="00C31206" w:rsidRDefault="00A80EA5" w:rsidP="00C31206">
                      <w:pPr>
                        <w:tabs>
                          <w:tab w:val="left" w:pos="2410"/>
                          <w:tab w:val="left" w:pos="3119"/>
                        </w:tabs>
                        <w:spacing w:before="240" w:after="240"/>
                        <w:jc w:val="center"/>
                        <w:rPr>
                          <w:b/>
                          <w:bCs/>
                        </w:rPr>
                      </w:pPr>
                      <w:r w:rsidRPr="00C31206">
                        <w:rPr>
                          <w:b/>
                          <w:bCs/>
                        </w:rPr>
                        <w:t>SOMMAIRE</w:t>
                      </w:r>
                    </w:p>
                    <w:p w14:paraId="2AA04B55" w14:textId="77777777" w:rsidR="00B226A1" w:rsidRPr="00C0087B" w:rsidRDefault="00303E50" w:rsidP="00A128D3">
                      <w:pPr>
                        <w:tabs>
                          <w:tab w:val="left" w:pos="3261"/>
                        </w:tabs>
                        <w:spacing w:before="80" w:after="80"/>
                        <w:ind w:left="57"/>
                        <w:rPr>
                          <w:rFonts w:ascii="Arial" w:hAnsi="Arial" w:cs="Arial"/>
                          <w:sz w:val="15"/>
                          <w:szCs w:val="15"/>
                        </w:rPr>
                      </w:pPr>
                      <w:r w:rsidRPr="00C0087B">
                        <w:rPr>
                          <w:rFonts w:ascii="Arial" w:hAnsi="Arial" w:cs="Arial"/>
                          <w:sz w:val="16"/>
                          <w:szCs w:val="16"/>
                        </w:rPr>
                        <w:t>Mot du président régional</w:t>
                      </w:r>
                      <w:r w:rsidR="00B226A1" w:rsidRPr="00C0087B">
                        <w:rPr>
                          <w:rFonts w:ascii="Arial" w:hAnsi="Arial" w:cs="Arial"/>
                          <w:sz w:val="16"/>
                          <w:szCs w:val="16"/>
                          <w:u w:val="dotted"/>
                        </w:rPr>
                        <w:tab/>
                      </w:r>
                      <w:r w:rsidR="00B226A1" w:rsidRPr="00C0087B">
                        <w:rPr>
                          <w:rFonts w:ascii="Arial" w:hAnsi="Arial" w:cs="Arial"/>
                          <w:sz w:val="15"/>
                          <w:szCs w:val="15"/>
                        </w:rPr>
                        <w:t>p. 3</w:t>
                      </w:r>
                    </w:p>
                    <w:p w14:paraId="6276B68C" w14:textId="77777777" w:rsidR="00106915" w:rsidRPr="00C0087B" w:rsidRDefault="00106915" w:rsidP="00A128D3">
                      <w:pPr>
                        <w:tabs>
                          <w:tab w:val="left" w:pos="3261"/>
                        </w:tabs>
                        <w:spacing w:before="80" w:after="80"/>
                        <w:ind w:left="57"/>
                        <w:rPr>
                          <w:rFonts w:ascii="Arial" w:hAnsi="Arial" w:cs="Arial"/>
                          <w:sz w:val="16"/>
                          <w:szCs w:val="16"/>
                        </w:rPr>
                      </w:pPr>
                      <w:r w:rsidRPr="00C0087B">
                        <w:rPr>
                          <w:rFonts w:ascii="Arial" w:hAnsi="Arial" w:cs="Arial"/>
                          <w:sz w:val="16"/>
                          <w:szCs w:val="16"/>
                        </w:rPr>
                        <w:t>Solidarité internationale</w:t>
                      </w:r>
                      <w:r w:rsidRPr="00C0087B">
                        <w:rPr>
                          <w:rFonts w:ascii="Arial" w:hAnsi="Arial" w:cs="Arial"/>
                          <w:sz w:val="16"/>
                          <w:szCs w:val="16"/>
                          <w:u w:val="dotted"/>
                        </w:rPr>
                        <w:tab/>
                      </w:r>
                      <w:r w:rsidRPr="00C0087B">
                        <w:rPr>
                          <w:rFonts w:ascii="Arial" w:hAnsi="Arial" w:cs="Arial"/>
                          <w:sz w:val="15"/>
                          <w:szCs w:val="15"/>
                        </w:rPr>
                        <w:t>p. 3</w:t>
                      </w:r>
                    </w:p>
                    <w:p w14:paraId="7F45FB50" w14:textId="77777777" w:rsidR="00B226A1" w:rsidRPr="00C0087B" w:rsidRDefault="00D8752B" w:rsidP="00A128D3">
                      <w:pPr>
                        <w:tabs>
                          <w:tab w:val="left" w:pos="3261"/>
                        </w:tabs>
                        <w:spacing w:before="80" w:after="80"/>
                        <w:ind w:left="57"/>
                        <w:rPr>
                          <w:rFonts w:ascii="Arial" w:hAnsi="Arial" w:cs="Arial"/>
                          <w:sz w:val="16"/>
                          <w:szCs w:val="16"/>
                        </w:rPr>
                      </w:pPr>
                      <w:r w:rsidRPr="00C0087B">
                        <w:rPr>
                          <w:rFonts w:ascii="Arial" w:hAnsi="Arial" w:cs="Arial"/>
                          <w:sz w:val="16"/>
                          <w:szCs w:val="16"/>
                        </w:rPr>
                        <w:t>Vie associative</w:t>
                      </w:r>
                      <w:r w:rsidR="00B226A1" w:rsidRPr="00C0087B">
                        <w:rPr>
                          <w:rFonts w:ascii="Arial" w:hAnsi="Arial" w:cs="Arial"/>
                          <w:sz w:val="16"/>
                          <w:szCs w:val="16"/>
                          <w:u w:val="dotted"/>
                        </w:rPr>
                        <w:tab/>
                      </w:r>
                      <w:r w:rsidR="00B226A1" w:rsidRPr="00C0087B">
                        <w:rPr>
                          <w:rFonts w:ascii="Arial" w:hAnsi="Arial" w:cs="Arial"/>
                          <w:sz w:val="15"/>
                          <w:szCs w:val="15"/>
                        </w:rPr>
                        <w:t xml:space="preserve">p. </w:t>
                      </w:r>
                      <w:r w:rsidRPr="00C0087B">
                        <w:rPr>
                          <w:rFonts w:ascii="Arial" w:hAnsi="Arial" w:cs="Arial"/>
                          <w:sz w:val="15"/>
                          <w:szCs w:val="15"/>
                        </w:rPr>
                        <w:t>4</w:t>
                      </w:r>
                    </w:p>
                    <w:p w14:paraId="3AC71FD4" w14:textId="77777777" w:rsidR="003624FF" w:rsidRPr="00C0087B" w:rsidRDefault="00303E50" w:rsidP="00A128D3">
                      <w:pPr>
                        <w:tabs>
                          <w:tab w:val="left" w:pos="3261"/>
                        </w:tabs>
                        <w:spacing w:before="80" w:after="80"/>
                        <w:ind w:left="57"/>
                        <w:rPr>
                          <w:rFonts w:ascii="Arial" w:hAnsi="Arial" w:cs="Arial"/>
                          <w:sz w:val="16"/>
                          <w:szCs w:val="16"/>
                        </w:rPr>
                      </w:pPr>
                      <w:r w:rsidRPr="00C0087B">
                        <w:rPr>
                          <w:rFonts w:ascii="Arial" w:hAnsi="Arial" w:cs="Arial"/>
                          <w:sz w:val="16"/>
                          <w:szCs w:val="16"/>
                        </w:rPr>
                        <w:t>Assurances</w:t>
                      </w:r>
                      <w:r w:rsidR="003624FF" w:rsidRPr="00C0087B">
                        <w:rPr>
                          <w:rFonts w:ascii="Arial" w:hAnsi="Arial" w:cs="Arial"/>
                          <w:sz w:val="16"/>
                          <w:szCs w:val="16"/>
                        </w:rPr>
                        <w:t xml:space="preserve"> </w:t>
                      </w:r>
                      <w:r w:rsidR="0093660E" w:rsidRPr="00C0087B">
                        <w:rPr>
                          <w:rFonts w:ascii="Arial" w:hAnsi="Arial" w:cs="Arial"/>
                          <w:sz w:val="16"/>
                          <w:szCs w:val="16"/>
                          <w:u w:val="dotted"/>
                        </w:rPr>
                        <w:tab/>
                      </w:r>
                      <w:r w:rsidR="003624FF" w:rsidRPr="00C0087B">
                        <w:rPr>
                          <w:rFonts w:ascii="Arial" w:hAnsi="Arial" w:cs="Arial"/>
                          <w:sz w:val="15"/>
                          <w:szCs w:val="15"/>
                        </w:rPr>
                        <w:t xml:space="preserve">p. </w:t>
                      </w:r>
                      <w:r w:rsidR="00D8752B" w:rsidRPr="00C0087B">
                        <w:rPr>
                          <w:rFonts w:ascii="Arial" w:hAnsi="Arial" w:cs="Arial"/>
                          <w:sz w:val="15"/>
                          <w:szCs w:val="15"/>
                        </w:rPr>
                        <w:t>5</w:t>
                      </w:r>
                    </w:p>
                    <w:p w14:paraId="041CD3EC" w14:textId="77777777" w:rsidR="00026638" w:rsidRPr="00C0087B" w:rsidRDefault="00303E50" w:rsidP="00A128D3">
                      <w:pPr>
                        <w:tabs>
                          <w:tab w:val="left" w:pos="3261"/>
                        </w:tabs>
                        <w:spacing w:before="80" w:after="80"/>
                        <w:ind w:left="57"/>
                        <w:rPr>
                          <w:rFonts w:ascii="Arial" w:hAnsi="Arial" w:cs="Arial"/>
                          <w:sz w:val="16"/>
                          <w:szCs w:val="16"/>
                        </w:rPr>
                      </w:pPr>
                      <w:r w:rsidRPr="00C0087B">
                        <w:rPr>
                          <w:rFonts w:ascii="Arial" w:hAnsi="Arial" w:cs="Arial"/>
                          <w:sz w:val="16"/>
                          <w:szCs w:val="16"/>
                        </w:rPr>
                        <w:t>Fondation Laure-Gaudreault</w:t>
                      </w:r>
                      <w:r w:rsidR="00026638" w:rsidRPr="00C0087B">
                        <w:rPr>
                          <w:rFonts w:ascii="Arial" w:hAnsi="Arial" w:cs="Arial"/>
                          <w:sz w:val="16"/>
                          <w:szCs w:val="16"/>
                        </w:rPr>
                        <w:t xml:space="preserve"> </w:t>
                      </w:r>
                      <w:r w:rsidR="0093660E" w:rsidRPr="00C0087B">
                        <w:rPr>
                          <w:rFonts w:ascii="Arial" w:hAnsi="Arial" w:cs="Arial"/>
                          <w:sz w:val="16"/>
                          <w:szCs w:val="16"/>
                          <w:u w:val="dotted"/>
                        </w:rPr>
                        <w:tab/>
                      </w:r>
                      <w:r w:rsidR="00026638" w:rsidRPr="00C0087B">
                        <w:rPr>
                          <w:rFonts w:ascii="Arial" w:hAnsi="Arial" w:cs="Arial"/>
                          <w:sz w:val="15"/>
                          <w:szCs w:val="15"/>
                        </w:rPr>
                        <w:t xml:space="preserve">p. </w:t>
                      </w:r>
                      <w:r w:rsidR="00106915" w:rsidRPr="00C0087B">
                        <w:rPr>
                          <w:rFonts w:ascii="Arial" w:hAnsi="Arial" w:cs="Arial"/>
                          <w:sz w:val="15"/>
                          <w:szCs w:val="15"/>
                        </w:rPr>
                        <w:t>6</w:t>
                      </w:r>
                    </w:p>
                    <w:p w14:paraId="60FAB849" w14:textId="77777777" w:rsidR="006E6BB0" w:rsidRPr="00C0087B" w:rsidRDefault="00106915" w:rsidP="00A128D3">
                      <w:pPr>
                        <w:tabs>
                          <w:tab w:val="left" w:pos="3261"/>
                        </w:tabs>
                        <w:spacing w:before="80" w:after="80"/>
                        <w:ind w:left="57"/>
                        <w:rPr>
                          <w:rFonts w:ascii="Arial" w:hAnsi="Arial" w:cs="Arial"/>
                          <w:sz w:val="15"/>
                          <w:szCs w:val="15"/>
                        </w:rPr>
                      </w:pPr>
                      <w:r w:rsidRPr="00C0087B">
                        <w:rPr>
                          <w:rFonts w:ascii="Arial" w:hAnsi="Arial" w:cs="Arial"/>
                          <w:sz w:val="16"/>
                          <w:szCs w:val="16"/>
                        </w:rPr>
                        <w:t>Sociopolitique</w:t>
                      </w:r>
                      <w:r w:rsidR="003624FF" w:rsidRPr="00C0087B">
                        <w:rPr>
                          <w:rFonts w:ascii="Arial" w:hAnsi="Arial" w:cs="Arial"/>
                          <w:sz w:val="16"/>
                          <w:szCs w:val="16"/>
                        </w:rPr>
                        <w:t xml:space="preserve"> </w:t>
                      </w:r>
                      <w:r w:rsidR="0093660E" w:rsidRPr="00C0087B">
                        <w:rPr>
                          <w:rFonts w:ascii="Arial" w:hAnsi="Arial" w:cs="Arial"/>
                          <w:sz w:val="16"/>
                          <w:szCs w:val="16"/>
                          <w:u w:val="dotted"/>
                        </w:rPr>
                        <w:tab/>
                      </w:r>
                      <w:r w:rsidR="006E6BB0" w:rsidRPr="00C0087B">
                        <w:rPr>
                          <w:rFonts w:ascii="Arial" w:hAnsi="Arial" w:cs="Arial"/>
                          <w:sz w:val="15"/>
                          <w:szCs w:val="15"/>
                        </w:rPr>
                        <w:t xml:space="preserve">p. </w:t>
                      </w:r>
                      <w:r w:rsidRPr="00C0087B">
                        <w:rPr>
                          <w:rFonts w:ascii="Arial" w:hAnsi="Arial" w:cs="Arial"/>
                          <w:sz w:val="15"/>
                          <w:szCs w:val="15"/>
                        </w:rPr>
                        <w:t>7</w:t>
                      </w:r>
                    </w:p>
                    <w:p w14:paraId="0D7CA12A" w14:textId="77777777" w:rsidR="007F5ED6" w:rsidRPr="00C0087B" w:rsidRDefault="00CF1576" w:rsidP="00A128D3">
                      <w:pPr>
                        <w:tabs>
                          <w:tab w:val="left" w:pos="3261"/>
                        </w:tabs>
                        <w:spacing w:before="80" w:after="80"/>
                        <w:ind w:left="57"/>
                        <w:rPr>
                          <w:rFonts w:ascii="Arial" w:hAnsi="Arial" w:cs="Arial"/>
                          <w:sz w:val="15"/>
                          <w:szCs w:val="15"/>
                        </w:rPr>
                      </w:pPr>
                      <w:r w:rsidRPr="00C0087B">
                        <w:rPr>
                          <w:rFonts w:ascii="Arial" w:hAnsi="Arial" w:cs="Arial"/>
                          <w:sz w:val="16"/>
                          <w:szCs w:val="16"/>
                        </w:rPr>
                        <w:t>Environnement</w:t>
                      </w:r>
                      <w:r w:rsidR="007F5ED6" w:rsidRPr="00C0087B">
                        <w:rPr>
                          <w:rFonts w:ascii="Arial" w:hAnsi="Arial" w:cs="Arial"/>
                          <w:sz w:val="16"/>
                          <w:szCs w:val="16"/>
                          <w:u w:val="dotted"/>
                        </w:rPr>
                        <w:t xml:space="preserve"> </w:t>
                      </w:r>
                      <w:r w:rsidR="007F5ED6" w:rsidRPr="00C0087B">
                        <w:rPr>
                          <w:rFonts w:ascii="Arial" w:hAnsi="Arial" w:cs="Arial"/>
                          <w:sz w:val="16"/>
                          <w:szCs w:val="16"/>
                          <w:u w:val="dotted"/>
                        </w:rPr>
                        <w:tab/>
                      </w:r>
                      <w:r w:rsidR="007F5ED6" w:rsidRPr="00C0087B">
                        <w:rPr>
                          <w:rFonts w:ascii="Arial" w:hAnsi="Arial" w:cs="Arial"/>
                          <w:sz w:val="15"/>
                          <w:szCs w:val="15"/>
                        </w:rPr>
                        <w:t xml:space="preserve">p. </w:t>
                      </w:r>
                      <w:r w:rsidR="00106915" w:rsidRPr="00C0087B">
                        <w:rPr>
                          <w:rFonts w:ascii="Arial" w:hAnsi="Arial" w:cs="Arial"/>
                          <w:sz w:val="15"/>
                          <w:szCs w:val="15"/>
                        </w:rPr>
                        <w:t>8</w:t>
                      </w:r>
                    </w:p>
                    <w:p w14:paraId="013F772B" w14:textId="77777777" w:rsidR="00380EA1" w:rsidRDefault="00DF0D2B" w:rsidP="00A128D3">
                      <w:pPr>
                        <w:tabs>
                          <w:tab w:val="left" w:pos="3261"/>
                        </w:tabs>
                        <w:spacing w:before="80" w:after="80"/>
                        <w:ind w:left="57"/>
                        <w:rPr>
                          <w:rFonts w:ascii="Arial" w:hAnsi="Arial" w:cs="Arial"/>
                          <w:sz w:val="15"/>
                          <w:szCs w:val="15"/>
                        </w:rPr>
                      </w:pPr>
                      <w:r>
                        <w:rPr>
                          <w:rFonts w:ascii="Arial" w:hAnsi="Arial" w:cs="Arial"/>
                          <w:sz w:val="16"/>
                          <w:szCs w:val="16"/>
                        </w:rPr>
                        <w:t>Journée internationale des hommes</w:t>
                      </w:r>
                      <w:r w:rsidR="0093660E" w:rsidRPr="00C0087B">
                        <w:rPr>
                          <w:rFonts w:ascii="Arial" w:hAnsi="Arial" w:cs="Arial"/>
                          <w:sz w:val="16"/>
                          <w:szCs w:val="16"/>
                        </w:rPr>
                        <w:t xml:space="preserve"> </w:t>
                      </w:r>
                      <w:r w:rsidR="0093660E" w:rsidRPr="00C0087B">
                        <w:rPr>
                          <w:rFonts w:ascii="Arial" w:hAnsi="Arial" w:cs="Arial"/>
                          <w:sz w:val="16"/>
                          <w:szCs w:val="16"/>
                          <w:u w:val="dotted"/>
                        </w:rPr>
                        <w:tab/>
                      </w:r>
                      <w:r w:rsidR="00380EA1" w:rsidRPr="00C0087B">
                        <w:rPr>
                          <w:rFonts w:ascii="Arial" w:hAnsi="Arial" w:cs="Arial"/>
                          <w:sz w:val="15"/>
                          <w:szCs w:val="15"/>
                        </w:rPr>
                        <w:t xml:space="preserve">p. </w:t>
                      </w:r>
                      <w:r>
                        <w:rPr>
                          <w:rFonts w:ascii="Arial" w:hAnsi="Arial" w:cs="Arial"/>
                          <w:sz w:val="15"/>
                          <w:szCs w:val="15"/>
                        </w:rPr>
                        <w:t>9</w:t>
                      </w:r>
                    </w:p>
                    <w:p w14:paraId="7ACB54DB" w14:textId="16768223" w:rsidR="00303E50" w:rsidRPr="00C0087B" w:rsidRDefault="00C31206" w:rsidP="00A128D3">
                      <w:pPr>
                        <w:tabs>
                          <w:tab w:val="left" w:pos="3261"/>
                        </w:tabs>
                        <w:spacing w:before="80" w:after="80"/>
                        <w:ind w:left="57"/>
                        <w:rPr>
                          <w:rFonts w:ascii="Arial" w:hAnsi="Arial" w:cs="Arial"/>
                          <w:sz w:val="16"/>
                          <w:szCs w:val="16"/>
                        </w:rPr>
                      </w:pPr>
                      <w:r w:rsidRPr="00C31206">
                        <w:rPr>
                          <w:rFonts w:ascii="Arial" w:hAnsi="Arial" w:cs="Arial"/>
                          <w:sz w:val="16"/>
                          <w:szCs w:val="16"/>
                        </w:rPr>
                        <w:t xml:space="preserve">Lancement du livre de Madeleine </w:t>
                      </w:r>
                      <w:proofErr w:type="spellStart"/>
                      <w:r w:rsidRPr="00C31206">
                        <w:rPr>
                          <w:rFonts w:ascii="Arial" w:hAnsi="Arial" w:cs="Arial"/>
                          <w:sz w:val="16"/>
                          <w:szCs w:val="16"/>
                        </w:rPr>
                        <w:t>Lantagne</w:t>
                      </w:r>
                      <w:proofErr w:type="spellEnd"/>
                      <w:r w:rsidR="00A128D3">
                        <w:rPr>
                          <w:rFonts w:ascii="Arial" w:hAnsi="Arial" w:cs="Arial"/>
                          <w:sz w:val="16"/>
                          <w:szCs w:val="16"/>
                          <w:u w:val="dotted"/>
                        </w:rPr>
                        <w:tab/>
                      </w:r>
                      <w:r>
                        <w:rPr>
                          <w:rFonts w:ascii="Arial" w:hAnsi="Arial" w:cs="Arial"/>
                          <w:sz w:val="15"/>
                          <w:szCs w:val="15"/>
                        </w:rPr>
                        <w:t>p. 9</w:t>
                      </w:r>
                    </w:p>
                    <w:p w14:paraId="65834427" w14:textId="77777777" w:rsidR="00CF1576" w:rsidRPr="00C0087B" w:rsidRDefault="00CF1576" w:rsidP="00A128D3">
                      <w:pPr>
                        <w:tabs>
                          <w:tab w:val="left" w:pos="3261"/>
                        </w:tabs>
                        <w:spacing w:before="80" w:after="80"/>
                        <w:ind w:left="57"/>
                        <w:rPr>
                          <w:rFonts w:ascii="Arial" w:hAnsi="Arial" w:cs="Arial"/>
                          <w:sz w:val="15"/>
                          <w:szCs w:val="15"/>
                        </w:rPr>
                      </w:pPr>
                      <w:r w:rsidRPr="00C0087B">
                        <w:rPr>
                          <w:rFonts w:ascii="Arial" w:hAnsi="Arial" w:cs="Arial"/>
                          <w:sz w:val="16"/>
                          <w:szCs w:val="16"/>
                        </w:rPr>
                        <w:t>Activités à venir</w:t>
                      </w:r>
                      <w:r w:rsidRPr="00C0087B">
                        <w:rPr>
                          <w:rFonts w:ascii="Arial" w:hAnsi="Arial" w:cs="Arial"/>
                          <w:sz w:val="16"/>
                          <w:szCs w:val="16"/>
                          <w:u w:val="dotted"/>
                        </w:rPr>
                        <w:tab/>
                      </w:r>
                      <w:r w:rsidRPr="00C0087B">
                        <w:rPr>
                          <w:rFonts w:ascii="Arial" w:hAnsi="Arial" w:cs="Arial"/>
                          <w:sz w:val="15"/>
                          <w:szCs w:val="15"/>
                        </w:rPr>
                        <w:t>p. 1</w:t>
                      </w:r>
                      <w:r w:rsidR="00C31206">
                        <w:rPr>
                          <w:rFonts w:ascii="Arial" w:hAnsi="Arial" w:cs="Arial"/>
                          <w:sz w:val="15"/>
                          <w:szCs w:val="15"/>
                        </w:rPr>
                        <w:t>0</w:t>
                      </w:r>
                      <w:r w:rsidRPr="00C0087B">
                        <w:rPr>
                          <w:rFonts w:ascii="Arial" w:hAnsi="Arial" w:cs="Arial"/>
                          <w:sz w:val="15"/>
                          <w:szCs w:val="15"/>
                        </w:rPr>
                        <w:t>, 1</w:t>
                      </w:r>
                      <w:r w:rsidR="00C31206">
                        <w:rPr>
                          <w:rFonts w:ascii="Arial" w:hAnsi="Arial" w:cs="Arial"/>
                          <w:sz w:val="15"/>
                          <w:szCs w:val="15"/>
                        </w:rPr>
                        <w:t>2</w:t>
                      </w:r>
                    </w:p>
                    <w:p w14:paraId="77DA7570" w14:textId="77777777" w:rsidR="00CF1576" w:rsidRDefault="00CF1576" w:rsidP="00A128D3">
                      <w:pPr>
                        <w:tabs>
                          <w:tab w:val="left" w:pos="3261"/>
                        </w:tabs>
                        <w:spacing w:before="80" w:after="80"/>
                        <w:ind w:left="57"/>
                        <w:rPr>
                          <w:rFonts w:ascii="Arial" w:hAnsi="Arial" w:cs="Arial"/>
                          <w:sz w:val="15"/>
                          <w:szCs w:val="15"/>
                        </w:rPr>
                      </w:pPr>
                      <w:r w:rsidRPr="00C0087B">
                        <w:rPr>
                          <w:rFonts w:ascii="Arial" w:hAnsi="Arial" w:cs="Arial"/>
                          <w:sz w:val="16"/>
                          <w:szCs w:val="16"/>
                        </w:rPr>
                        <w:t>Carnet voyages</w:t>
                      </w:r>
                      <w:r w:rsidRPr="00C0087B">
                        <w:rPr>
                          <w:rFonts w:ascii="Arial" w:hAnsi="Arial" w:cs="Arial"/>
                          <w:sz w:val="16"/>
                          <w:szCs w:val="16"/>
                          <w:u w:val="dotted"/>
                        </w:rPr>
                        <w:tab/>
                      </w:r>
                      <w:r w:rsidRPr="00C0087B">
                        <w:rPr>
                          <w:rFonts w:ascii="Arial" w:hAnsi="Arial" w:cs="Arial"/>
                          <w:sz w:val="16"/>
                          <w:szCs w:val="16"/>
                        </w:rPr>
                        <w:t>p</w:t>
                      </w:r>
                      <w:r w:rsidRPr="00C0087B">
                        <w:rPr>
                          <w:rFonts w:ascii="Arial" w:hAnsi="Arial" w:cs="Arial"/>
                          <w:sz w:val="15"/>
                          <w:szCs w:val="15"/>
                        </w:rPr>
                        <w:t xml:space="preserve">. </w:t>
                      </w:r>
                      <w:r w:rsidR="00C31206">
                        <w:rPr>
                          <w:rFonts w:ascii="Arial" w:hAnsi="Arial" w:cs="Arial"/>
                          <w:sz w:val="15"/>
                          <w:szCs w:val="15"/>
                        </w:rPr>
                        <w:t>13</w:t>
                      </w:r>
                    </w:p>
                    <w:p w14:paraId="0C5ABB64" w14:textId="6F9905CC" w:rsidR="00B57F1B" w:rsidRPr="00B57F1B" w:rsidRDefault="00B57F1B" w:rsidP="00A128D3">
                      <w:pPr>
                        <w:tabs>
                          <w:tab w:val="left" w:pos="3261"/>
                        </w:tabs>
                        <w:spacing w:before="80" w:after="80"/>
                        <w:ind w:left="57"/>
                        <w:rPr>
                          <w:rFonts w:ascii="Arial" w:hAnsi="Arial" w:cs="Arial"/>
                          <w:sz w:val="16"/>
                          <w:szCs w:val="16"/>
                        </w:rPr>
                      </w:pPr>
                      <w:r>
                        <w:rPr>
                          <w:rFonts w:ascii="Arial" w:hAnsi="Arial" w:cs="Arial"/>
                          <w:sz w:val="16"/>
                          <w:szCs w:val="16"/>
                        </w:rPr>
                        <w:t>Patinage pour les aîné(e)s</w:t>
                      </w:r>
                      <w:r w:rsidRPr="00C0087B">
                        <w:rPr>
                          <w:rFonts w:ascii="Arial" w:hAnsi="Arial" w:cs="Arial"/>
                          <w:sz w:val="16"/>
                          <w:szCs w:val="16"/>
                          <w:u w:val="dotted"/>
                        </w:rPr>
                        <w:tab/>
                      </w:r>
                      <w:r w:rsidRPr="00C0087B">
                        <w:rPr>
                          <w:rFonts w:ascii="Arial" w:hAnsi="Arial" w:cs="Arial"/>
                          <w:sz w:val="16"/>
                          <w:szCs w:val="16"/>
                        </w:rPr>
                        <w:t>p</w:t>
                      </w:r>
                      <w:r w:rsidRPr="00C0087B">
                        <w:rPr>
                          <w:rFonts w:ascii="Arial" w:hAnsi="Arial" w:cs="Arial"/>
                          <w:sz w:val="15"/>
                          <w:szCs w:val="15"/>
                        </w:rPr>
                        <w:t xml:space="preserve">. </w:t>
                      </w:r>
                      <w:r>
                        <w:rPr>
                          <w:rFonts w:ascii="Arial" w:hAnsi="Arial" w:cs="Arial"/>
                          <w:sz w:val="15"/>
                          <w:szCs w:val="15"/>
                        </w:rPr>
                        <w:t>13</w:t>
                      </w:r>
                    </w:p>
                    <w:p w14:paraId="12D851C3" w14:textId="77777777" w:rsidR="00C31206" w:rsidRPr="00C31206" w:rsidRDefault="00C31206" w:rsidP="00A128D3">
                      <w:pPr>
                        <w:tabs>
                          <w:tab w:val="left" w:pos="3261"/>
                        </w:tabs>
                        <w:spacing w:before="80" w:after="80"/>
                        <w:ind w:left="57"/>
                        <w:rPr>
                          <w:rFonts w:ascii="Arial" w:hAnsi="Arial" w:cs="Arial"/>
                          <w:sz w:val="15"/>
                          <w:szCs w:val="15"/>
                        </w:rPr>
                      </w:pPr>
                      <w:r>
                        <w:rPr>
                          <w:rFonts w:ascii="Arial" w:hAnsi="Arial" w:cs="Arial"/>
                          <w:sz w:val="16"/>
                          <w:szCs w:val="16"/>
                        </w:rPr>
                        <w:t>Déjeuners anglais et espagnols</w:t>
                      </w:r>
                      <w:r>
                        <w:rPr>
                          <w:rFonts w:ascii="Arial" w:hAnsi="Arial" w:cs="Arial"/>
                          <w:sz w:val="16"/>
                          <w:szCs w:val="16"/>
                          <w:u w:val="dotted"/>
                        </w:rPr>
                        <w:tab/>
                      </w:r>
                      <w:r w:rsidRPr="00C31206">
                        <w:rPr>
                          <w:rFonts w:ascii="Arial" w:hAnsi="Arial" w:cs="Arial"/>
                          <w:sz w:val="15"/>
                          <w:szCs w:val="15"/>
                        </w:rPr>
                        <w:t>p. 14</w:t>
                      </w:r>
                    </w:p>
                    <w:p w14:paraId="0FC553ED" w14:textId="77777777" w:rsidR="00C31206" w:rsidRPr="00C31206" w:rsidRDefault="00C31206" w:rsidP="00A128D3">
                      <w:pPr>
                        <w:tabs>
                          <w:tab w:val="left" w:pos="3261"/>
                        </w:tabs>
                        <w:spacing w:before="80" w:after="80"/>
                        <w:ind w:left="57"/>
                        <w:rPr>
                          <w:rFonts w:ascii="Arial" w:hAnsi="Arial" w:cs="Arial"/>
                          <w:sz w:val="16"/>
                          <w:szCs w:val="16"/>
                        </w:rPr>
                      </w:pPr>
                      <w:r>
                        <w:rPr>
                          <w:rFonts w:ascii="Arial" w:hAnsi="Arial" w:cs="Arial"/>
                          <w:sz w:val="16"/>
                          <w:szCs w:val="16"/>
                        </w:rPr>
                        <w:t>Réponses : Jeu</w:t>
                      </w:r>
                      <w:r>
                        <w:rPr>
                          <w:rFonts w:ascii="Arial" w:hAnsi="Arial" w:cs="Arial"/>
                          <w:sz w:val="16"/>
                          <w:szCs w:val="16"/>
                          <w:u w:val="dotted"/>
                        </w:rPr>
                        <w:tab/>
                      </w:r>
                      <w:r w:rsidRPr="00C31206">
                        <w:rPr>
                          <w:rFonts w:ascii="Arial" w:hAnsi="Arial" w:cs="Arial"/>
                          <w:sz w:val="15"/>
                          <w:szCs w:val="15"/>
                        </w:rPr>
                        <w:t>p. 14</w:t>
                      </w:r>
                    </w:p>
                    <w:p w14:paraId="20315369" w14:textId="77777777" w:rsidR="00CF1576" w:rsidRPr="00C0087B" w:rsidRDefault="00CF1576" w:rsidP="00A128D3">
                      <w:pPr>
                        <w:tabs>
                          <w:tab w:val="left" w:pos="3261"/>
                        </w:tabs>
                        <w:spacing w:before="80" w:after="80"/>
                        <w:ind w:left="57"/>
                        <w:rPr>
                          <w:rFonts w:ascii="Arial" w:hAnsi="Arial" w:cs="Arial"/>
                          <w:sz w:val="15"/>
                          <w:szCs w:val="15"/>
                        </w:rPr>
                      </w:pPr>
                      <w:r w:rsidRPr="00C0087B">
                        <w:rPr>
                          <w:rFonts w:ascii="Arial" w:hAnsi="Arial" w:cs="Arial"/>
                          <w:sz w:val="16"/>
                          <w:szCs w:val="16"/>
                        </w:rPr>
                        <w:t>Retour sur les activités</w:t>
                      </w:r>
                      <w:r w:rsidRPr="00C0087B">
                        <w:rPr>
                          <w:rFonts w:ascii="Arial" w:hAnsi="Arial" w:cs="Arial"/>
                          <w:sz w:val="16"/>
                          <w:szCs w:val="16"/>
                          <w:u w:val="dotted"/>
                        </w:rPr>
                        <w:tab/>
                      </w:r>
                      <w:r w:rsidRPr="00C0087B">
                        <w:rPr>
                          <w:rFonts w:ascii="Arial" w:hAnsi="Arial" w:cs="Arial"/>
                          <w:sz w:val="15"/>
                          <w:szCs w:val="15"/>
                        </w:rPr>
                        <w:t>p. 1</w:t>
                      </w:r>
                      <w:r w:rsidR="00C31206">
                        <w:rPr>
                          <w:rFonts w:ascii="Arial" w:hAnsi="Arial" w:cs="Arial"/>
                          <w:sz w:val="15"/>
                          <w:szCs w:val="15"/>
                        </w:rPr>
                        <w:t>5</w:t>
                      </w:r>
                      <w:r w:rsidRPr="00C0087B">
                        <w:rPr>
                          <w:rFonts w:ascii="Arial" w:hAnsi="Arial" w:cs="Arial"/>
                          <w:sz w:val="15"/>
                          <w:szCs w:val="15"/>
                        </w:rPr>
                        <w:t xml:space="preserve">, </w:t>
                      </w:r>
                      <w:r w:rsidR="00C31206">
                        <w:rPr>
                          <w:rFonts w:ascii="Arial" w:hAnsi="Arial" w:cs="Arial"/>
                          <w:sz w:val="15"/>
                          <w:szCs w:val="15"/>
                        </w:rPr>
                        <w:t>17</w:t>
                      </w:r>
                    </w:p>
                    <w:p w14:paraId="1F59B259" w14:textId="77777777" w:rsidR="00CF1576" w:rsidRPr="00C0087B" w:rsidRDefault="00CF1576" w:rsidP="00A128D3">
                      <w:pPr>
                        <w:tabs>
                          <w:tab w:val="left" w:pos="3261"/>
                        </w:tabs>
                        <w:spacing w:before="80" w:after="80"/>
                        <w:ind w:left="57"/>
                        <w:rPr>
                          <w:rFonts w:ascii="Arial" w:hAnsi="Arial" w:cs="Arial"/>
                          <w:sz w:val="16"/>
                          <w:szCs w:val="16"/>
                        </w:rPr>
                      </w:pPr>
                      <w:r w:rsidRPr="00C0087B">
                        <w:rPr>
                          <w:rFonts w:ascii="Arial" w:hAnsi="Arial" w:cs="Arial"/>
                          <w:sz w:val="16"/>
                          <w:szCs w:val="16"/>
                        </w:rPr>
                        <w:t>Coupons-réponse</w:t>
                      </w:r>
                      <w:r w:rsidRPr="00C0087B">
                        <w:rPr>
                          <w:rFonts w:ascii="Arial" w:hAnsi="Arial" w:cs="Arial"/>
                          <w:sz w:val="16"/>
                          <w:szCs w:val="16"/>
                          <w:u w:val="dotted"/>
                        </w:rPr>
                        <w:tab/>
                      </w:r>
                      <w:r w:rsidRPr="00C0087B">
                        <w:rPr>
                          <w:rFonts w:ascii="Arial" w:hAnsi="Arial" w:cs="Arial"/>
                          <w:sz w:val="15"/>
                          <w:szCs w:val="15"/>
                        </w:rPr>
                        <w:t xml:space="preserve">p. </w:t>
                      </w:r>
                      <w:r w:rsidR="00C31206">
                        <w:rPr>
                          <w:rFonts w:ascii="Arial" w:hAnsi="Arial" w:cs="Arial"/>
                          <w:sz w:val="15"/>
                          <w:szCs w:val="15"/>
                        </w:rPr>
                        <w:t>18, 19</w:t>
                      </w:r>
                    </w:p>
                    <w:p w14:paraId="4F1BB395" w14:textId="77777777" w:rsidR="00923DB1" w:rsidRPr="00C0087B" w:rsidRDefault="00110C89" w:rsidP="00A128D3">
                      <w:pPr>
                        <w:tabs>
                          <w:tab w:val="left" w:pos="3261"/>
                        </w:tabs>
                        <w:spacing w:before="80" w:after="80"/>
                        <w:ind w:left="57"/>
                        <w:rPr>
                          <w:rFonts w:ascii="Arial" w:hAnsi="Arial" w:cs="Arial"/>
                          <w:sz w:val="15"/>
                          <w:szCs w:val="15"/>
                        </w:rPr>
                      </w:pPr>
                      <w:r w:rsidRPr="00C0087B">
                        <w:rPr>
                          <w:rFonts w:ascii="Arial" w:hAnsi="Arial" w:cs="Arial"/>
                          <w:sz w:val="16"/>
                          <w:szCs w:val="16"/>
                        </w:rPr>
                        <w:t>Nécrologie</w:t>
                      </w:r>
                      <w:r w:rsidR="0093660E" w:rsidRPr="00C0087B">
                        <w:rPr>
                          <w:rFonts w:ascii="Arial" w:hAnsi="Arial" w:cs="Arial"/>
                          <w:sz w:val="16"/>
                          <w:szCs w:val="16"/>
                        </w:rPr>
                        <w:t xml:space="preserve"> </w:t>
                      </w:r>
                      <w:r w:rsidR="0093660E" w:rsidRPr="00C0087B">
                        <w:rPr>
                          <w:rFonts w:ascii="Arial" w:hAnsi="Arial" w:cs="Arial"/>
                          <w:sz w:val="16"/>
                          <w:szCs w:val="16"/>
                          <w:u w:val="dotted"/>
                        </w:rPr>
                        <w:tab/>
                      </w:r>
                      <w:r w:rsidRPr="00C0087B">
                        <w:rPr>
                          <w:rFonts w:ascii="Arial" w:hAnsi="Arial" w:cs="Arial"/>
                          <w:sz w:val="16"/>
                          <w:szCs w:val="16"/>
                        </w:rPr>
                        <w:t xml:space="preserve">p. </w:t>
                      </w:r>
                      <w:r w:rsidR="00CF1576" w:rsidRPr="00C0087B">
                        <w:rPr>
                          <w:rFonts w:ascii="Arial" w:hAnsi="Arial" w:cs="Arial"/>
                          <w:sz w:val="15"/>
                          <w:szCs w:val="15"/>
                        </w:rPr>
                        <w:t>2</w:t>
                      </w:r>
                      <w:r w:rsidR="00C31206">
                        <w:rPr>
                          <w:rFonts w:ascii="Arial" w:hAnsi="Arial" w:cs="Arial"/>
                          <w:sz w:val="15"/>
                          <w:szCs w:val="15"/>
                        </w:rPr>
                        <w:t>0</w:t>
                      </w:r>
                      <w:r w:rsidR="00CF1576" w:rsidRPr="00C0087B">
                        <w:rPr>
                          <w:rFonts w:ascii="Arial" w:hAnsi="Arial" w:cs="Arial"/>
                          <w:sz w:val="15"/>
                          <w:szCs w:val="15"/>
                        </w:rPr>
                        <w:t>, 2</w:t>
                      </w:r>
                      <w:r w:rsidR="00C31206">
                        <w:rPr>
                          <w:rFonts w:ascii="Arial" w:hAnsi="Arial" w:cs="Arial"/>
                          <w:sz w:val="15"/>
                          <w:szCs w:val="15"/>
                        </w:rPr>
                        <w:t>1</w:t>
                      </w:r>
                    </w:p>
                    <w:p w14:paraId="74C53E42" w14:textId="77777777" w:rsidR="00C31206" w:rsidRPr="00C0087B" w:rsidRDefault="00C31206" w:rsidP="00A128D3">
                      <w:pPr>
                        <w:tabs>
                          <w:tab w:val="left" w:pos="3261"/>
                        </w:tabs>
                        <w:spacing w:before="80" w:after="80"/>
                        <w:ind w:left="57"/>
                        <w:rPr>
                          <w:rFonts w:ascii="Arial" w:hAnsi="Arial" w:cs="Arial"/>
                          <w:sz w:val="15"/>
                          <w:szCs w:val="15"/>
                        </w:rPr>
                      </w:pPr>
                      <w:r w:rsidRPr="00C0087B">
                        <w:rPr>
                          <w:rFonts w:ascii="Arial" w:hAnsi="Arial" w:cs="Arial"/>
                          <w:sz w:val="16"/>
                          <w:szCs w:val="16"/>
                        </w:rPr>
                        <w:t xml:space="preserve">Jeu </w:t>
                      </w:r>
                      <w:r w:rsidRPr="00C0087B">
                        <w:rPr>
                          <w:rFonts w:ascii="Arial" w:hAnsi="Arial" w:cs="Arial"/>
                          <w:sz w:val="16"/>
                          <w:szCs w:val="16"/>
                          <w:u w:val="dotted"/>
                        </w:rPr>
                        <w:tab/>
                      </w:r>
                      <w:r w:rsidRPr="00C0087B">
                        <w:rPr>
                          <w:rFonts w:ascii="Arial" w:hAnsi="Arial" w:cs="Arial"/>
                          <w:sz w:val="15"/>
                          <w:szCs w:val="15"/>
                        </w:rPr>
                        <w:t>p. 2</w:t>
                      </w:r>
                      <w:r>
                        <w:rPr>
                          <w:rFonts w:ascii="Arial" w:hAnsi="Arial" w:cs="Arial"/>
                          <w:sz w:val="15"/>
                          <w:szCs w:val="15"/>
                        </w:rPr>
                        <w:t>2</w:t>
                      </w:r>
                    </w:p>
                    <w:p w14:paraId="4DF24FBB" w14:textId="77777777" w:rsidR="00A80EA5" w:rsidRPr="00C0087B" w:rsidRDefault="00A80EA5" w:rsidP="00A128D3">
                      <w:pPr>
                        <w:tabs>
                          <w:tab w:val="left" w:pos="3261"/>
                        </w:tabs>
                        <w:spacing w:before="80" w:after="80"/>
                        <w:ind w:left="57"/>
                        <w:rPr>
                          <w:rFonts w:ascii="Arial" w:hAnsi="Arial" w:cs="Arial"/>
                          <w:sz w:val="15"/>
                          <w:szCs w:val="15"/>
                        </w:rPr>
                      </w:pPr>
                      <w:r w:rsidRPr="00C0087B">
                        <w:rPr>
                          <w:rFonts w:ascii="Arial" w:hAnsi="Arial" w:cs="Arial"/>
                          <w:sz w:val="16"/>
                          <w:szCs w:val="16"/>
                        </w:rPr>
                        <w:t>Informations utiles</w:t>
                      </w:r>
                      <w:r w:rsidR="000E518D" w:rsidRPr="00C0087B">
                        <w:rPr>
                          <w:rFonts w:ascii="Arial" w:hAnsi="Arial" w:cs="Arial"/>
                          <w:sz w:val="16"/>
                          <w:szCs w:val="16"/>
                        </w:rPr>
                        <w:t xml:space="preserve"> </w:t>
                      </w:r>
                      <w:r w:rsidR="0093660E" w:rsidRPr="00C0087B">
                        <w:rPr>
                          <w:rFonts w:ascii="Arial" w:hAnsi="Arial" w:cs="Arial"/>
                          <w:sz w:val="16"/>
                          <w:szCs w:val="16"/>
                          <w:u w:val="dotted"/>
                        </w:rPr>
                        <w:tab/>
                      </w:r>
                      <w:r w:rsidRPr="00C0087B">
                        <w:rPr>
                          <w:rFonts w:ascii="Arial" w:hAnsi="Arial" w:cs="Arial"/>
                          <w:sz w:val="16"/>
                          <w:szCs w:val="16"/>
                        </w:rPr>
                        <w:t xml:space="preserve">p. </w:t>
                      </w:r>
                      <w:r w:rsidR="00CF1576" w:rsidRPr="00C0087B">
                        <w:rPr>
                          <w:rFonts w:ascii="Arial" w:hAnsi="Arial" w:cs="Arial"/>
                          <w:sz w:val="15"/>
                          <w:szCs w:val="15"/>
                        </w:rPr>
                        <w:t>2</w:t>
                      </w:r>
                      <w:r w:rsidR="00C31206">
                        <w:rPr>
                          <w:rFonts w:ascii="Arial" w:hAnsi="Arial" w:cs="Arial"/>
                          <w:sz w:val="15"/>
                          <w:szCs w:val="15"/>
                        </w:rPr>
                        <w:t>3</w:t>
                      </w:r>
                      <w:r w:rsidR="00CF1576" w:rsidRPr="00C0087B">
                        <w:rPr>
                          <w:rFonts w:ascii="Arial" w:hAnsi="Arial" w:cs="Arial"/>
                          <w:sz w:val="15"/>
                          <w:szCs w:val="15"/>
                        </w:rPr>
                        <w:t>, 2</w:t>
                      </w:r>
                      <w:r w:rsidR="00C31206">
                        <w:rPr>
                          <w:rFonts w:ascii="Arial" w:hAnsi="Arial" w:cs="Arial"/>
                          <w:sz w:val="15"/>
                          <w:szCs w:val="15"/>
                        </w:rPr>
                        <w:t>4</w:t>
                      </w:r>
                    </w:p>
                    <w:p w14:paraId="63E9862F" w14:textId="77777777" w:rsidR="00A80EA5" w:rsidRPr="00700CE6" w:rsidRDefault="00A80EA5" w:rsidP="008660E0">
                      <w:pPr>
                        <w:tabs>
                          <w:tab w:val="left" w:pos="2700"/>
                          <w:tab w:val="left" w:pos="3686"/>
                        </w:tabs>
                        <w:spacing w:before="80" w:after="80"/>
                        <w:rPr>
                          <w:sz w:val="18"/>
                          <w:szCs w:val="18"/>
                        </w:rPr>
                      </w:pPr>
                      <w:r w:rsidRPr="004330B3">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p>
                    <w:p w14:paraId="10CD9D55" w14:textId="77777777" w:rsidR="002C0E2F" w:rsidRDefault="002C0E2F"/>
                  </w:txbxContent>
                </v:textbox>
                <w10:wrap type="square" anchorx="margin" anchory="margin"/>
              </v:shape>
            </w:pict>
          </mc:Fallback>
        </mc:AlternateContent>
      </w:r>
      <w:r w:rsidR="000B33A1">
        <w:rPr>
          <w:rFonts w:ascii="Arial Black" w:hAnsi="Arial Black"/>
          <w:b/>
          <w:bCs/>
          <w:sz w:val="28"/>
          <w:szCs w:val="28"/>
        </w:rPr>
        <w:t>PAIEMENT PAR INTERAC</w:t>
      </w:r>
    </w:p>
    <w:p w14:paraId="79A0B73A" w14:textId="08368030" w:rsidR="00840548" w:rsidRPr="00840548" w:rsidRDefault="002D4A28" w:rsidP="002D4A28">
      <w:pPr>
        <w:spacing w:before="120" w:after="60"/>
        <w:jc w:val="both"/>
      </w:pPr>
      <w:r>
        <w:t>Il est maintenant possible de vous</w:t>
      </w:r>
      <w:r w:rsidR="00840548" w:rsidRPr="00840548">
        <w:t xml:space="preserve"> inscrire </w:t>
      </w:r>
      <w:r w:rsidR="00093470">
        <w:t xml:space="preserve">aux activités </w:t>
      </w:r>
      <w:r w:rsidR="00840548" w:rsidRPr="00840548">
        <w:t xml:space="preserve">en utilisant </w:t>
      </w:r>
      <w:r>
        <w:t>« </w:t>
      </w:r>
      <w:r w:rsidR="00840548" w:rsidRPr="00840548">
        <w:rPr>
          <w:b/>
        </w:rPr>
        <w:t>INTERAC</w:t>
      </w:r>
      <w:r>
        <w:rPr>
          <w:b/>
        </w:rPr>
        <w:t> »</w:t>
      </w:r>
      <w:r w:rsidR="00840548" w:rsidRPr="00840548">
        <w:t xml:space="preserve"> (ACCESD Desjardins) </w:t>
      </w:r>
      <w:r w:rsidR="00093470">
        <w:t xml:space="preserve">à </w:t>
      </w:r>
      <w:hyperlink r:id="rId19" w:history="1">
        <w:r w:rsidR="00093470" w:rsidRPr="00543EAD">
          <w:rPr>
            <w:rStyle w:val="Hyperlien"/>
            <w:rFonts w:ascii="Times New Roman" w:hAnsi="Times New Roman"/>
          </w:rPr>
          <w:t>lisepatoine@</w:t>
        </w:r>
        <w:r w:rsidR="00543EAD" w:rsidRPr="00543EAD">
          <w:rPr>
            <w:rStyle w:val="Hyperlien"/>
            <w:rFonts w:ascii="Times New Roman" w:hAnsi="Times New Roman"/>
          </w:rPr>
          <w:t>telus.net</w:t>
        </w:r>
      </w:hyperlink>
      <w:r w:rsidR="00093470">
        <w:t xml:space="preserve"> </w:t>
      </w:r>
      <w:r w:rsidR="00840548" w:rsidRPr="00840548">
        <w:t xml:space="preserve">en utilisant la question de sécurité suivante : </w:t>
      </w:r>
    </w:p>
    <w:p w14:paraId="25A230D8" w14:textId="77777777" w:rsidR="00840548" w:rsidRPr="00840548" w:rsidRDefault="00840548" w:rsidP="00C10099">
      <w:pPr>
        <w:pStyle w:val="Paragraphedeliste"/>
        <w:numPr>
          <w:ilvl w:val="0"/>
          <w:numId w:val="1"/>
        </w:numPr>
        <w:ind w:left="567" w:hanging="283"/>
        <w:contextualSpacing w:val="0"/>
        <w:rPr>
          <w:rFonts w:ascii="Times New Roman" w:hAnsi="Times New Roman" w:cs="Times New Roman"/>
        </w:rPr>
      </w:pPr>
      <w:r w:rsidRPr="00840548">
        <w:rPr>
          <w:rFonts w:ascii="Times New Roman" w:hAnsi="Times New Roman" w:cs="Times New Roman"/>
        </w:rPr>
        <w:t>« Comment s’appelait notre fondatrice? »</w:t>
      </w:r>
    </w:p>
    <w:p w14:paraId="5A38A336" w14:textId="77777777" w:rsidR="00C10099" w:rsidRDefault="00840548" w:rsidP="00C10099">
      <w:pPr>
        <w:pStyle w:val="Paragraphedeliste"/>
        <w:numPr>
          <w:ilvl w:val="0"/>
          <w:numId w:val="1"/>
        </w:numPr>
        <w:spacing w:after="120"/>
        <w:ind w:left="567" w:right="-476" w:hanging="283"/>
        <w:rPr>
          <w:rFonts w:ascii="Times New Roman" w:hAnsi="Times New Roman" w:cs="Times New Roman"/>
        </w:rPr>
      </w:pPr>
      <w:r w:rsidRPr="00840548">
        <w:rPr>
          <w:rFonts w:ascii="Times New Roman" w:hAnsi="Times New Roman" w:cs="Times New Roman"/>
        </w:rPr>
        <w:t>Réponse : « Laure</w:t>
      </w:r>
      <w:r w:rsidR="00AE6AE1">
        <w:rPr>
          <w:rFonts w:ascii="Times New Roman" w:hAnsi="Times New Roman" w:cs="Times New Roman"/>
        </w:rPr>
        <w:t> »</w:t>
      </w:r>
      <w:r w:rsidRPr="00840548">
        <w:rPr>
          <w:rFonts w:ascii="Times New Roman" w:hAnsi="Times New Roman" w:cs="Times New Roman"/>
        </w:rPr>
        <w:t> </w:t>
      </w:r>
    </w:p>
    <w:p w14:paraId="49DA392A" w14:textId="7A7E3446" w:rsidR="00840548" w:rsidRPr="00C10099" w:rsidRDefault="00840548" w:rsidP="008E125E">
      <w:pPr>
        <w:ind w:right="2"/>
        <w:jc w:val="both"/>
      </w:pPr>
      <w:r w:rsidRPr="00C10099">
        <w:t xml:space="preserve">Après avoir effectué votre paiement, afin de compléter </w:t>
      </w:r>
      <w:r w:rsidR="005E6810">
        <w:br/>
      </w:r>
      <w:r w:rsidRPr="00C10099">
        <w:t xml:space="preserve">votre inscription : </w:t>
      </w:r>
    </w:p>
    <w:p w14:paraId="53CFE556" w14:textId="77777777" w:rsidR="00840548" w:rsidRPr="00C10099" w:rsidRDefault="00840548" w:rsidP="0043583B">
      <w:pPr>
        <w:pStyle w:val="Paragraphedeliste"/>
        <w:numPr>
          <w:ilvl w:val="0"/>
          <w:numId w:val="1"/>
        </w:numPr>
        <w:spacing w:before="60" w:after="120"/>
        <w:ind w:left="568" w:hanging="284"/>
        <w:jc w:val="both"/>
        <w:rPr>
          <w:rFonts w:ascii="Times New Roman" w:hAnsi="Times New Roman" w:cs="Times New Roman"/>
        </w:rPr>
      </w:pPr>
      <w:r w:rsidRPr="00C10099">
        <w:rPr>
          <w:rFonts w:ascii="Times New Roman" w:hAnsi="Times New Roman" w:cs="Times New Roman"/>
        </w:rPr>
        <w:t>Faire parvenir un courriel à</w:t>
      </w:r>
      <w:r w:rsidR="00954170" w:rsidRPr="00C10099">
        <w:rPr>
          <w:rFonts w:ascii="Times New Roman" w:hAnsi="Times New Roman" w:cs="Times New Roman"/>
        </w:rPr>
        <w:t> :</w:t>
      </w:r>
      <w:r w:rsidR="00C10099" w:rsidRPr="00C10099">
        <w:rPr>
          <w:rFonts w:ascii="Times New Roman" w:hAnsi="Times New Roman" w:cs="Times New Roman"/>
        </w:rPr>
        <w:t xml:space="preserve"> </w:t>
      </w:r>
      <w:hyperlink r:id="rId20" w:history="1">
        <w:r w:rsidR="00C10099" w:rsidRPr="00C10099">
          <w:rPr>
            <w:rStyle w:val="Hyperlien"/>
            <w:rFonts w:ascii="Times New Roman" w:hAnsi="Times New Roman" w:cs="Times New Roman"/>
          </w:rPr>
          <w:t>lisepatoine@telus.net</w:t>
        </w:r>
      </w:hyperlink>
      <w:r w:rsidRPr="00C10099">
        <w:rPr>
          <w:rFonts w:ascii="Times New Roman" w:hAnsi="Times New Roman" w:cs="Times New Roman"/>
        </w:rPr>
        <w:t xml:space="preserve"> en indiquant</w:t>
      </w:r>
      <w:r w:rsidR="00C10099">
        <w:rPr>
          <w:rFonts w:ascii="Times New Roman" w:hAnsi="Times New Roman" w:cs="Times New Roman"/>
        </w:rPr>
        <w:t xml:space="preserve"> </w:t>
      </w:r>
      <w:r w:rsidRPr="00C10099">
        <w:rPr>
          <w:rFonts w:ascii="Times New Roman" w:hAnsi="Times New Roman" w:cs="Times New Roman"/>
        </w:rPr>
        <w:t xml:space="preserve">le </w:t>
      </w:r>
      <w:r w:rsidRPr="00C10099">
        <w:rPr>
          <w:rFonts w:ascii="Times New Roman" w:hAnsi="Times New Roman" w:cs="Times New Roman"/>
          <w:b/>
        </w:rPr>
        <w:t>nom et prénom de chaque personne inscrite</w:t>
      </w:r>
      <w:r w:rsidRPr="00C10099">
        <w:rPr>
          <w:rFonts w:ascii="Times New Roman" w:hAnsi="Times New Roman" w:cs="Times New Roman"/>
        </w:rPr>
        <w:t xml:space="preserve"> en spécifiant si celle-ci est membre ou non-membre.</w:t>
      </w:r>
    </w:p>
    <w:p w14:paraId="699DEF5A" w14:textId="77777777" w:rsidR="00C10099" w:rsidRDefault="00840548" w:rsidP="0043583B">
      <w:pPr>
        <w:pStyle w:val="Paragraphedeliste"/>
        <w:numPr>
          <w:ilvl w:val="0"/>
          <w:numId w:val="1"/>
        </w:numPr>
        <w:spacing w:before="120" w:after="60"/>
        <w:ind w:left="568" w:hanging="284"/>
        <w:rPr>
          <w:rFonts w:ascii="Times New Roman" w:hAnsi="Times New Roman" w:cs="Times New Roman"/>
        </w:rPr>
      </w:pPr>
      <w:r w:rsidRPr="00C10099">
        <w:rPr>
          <w:rFonts w:ascii="Times New Roman" w:hAnsi="Times New Roman" w:cs="Times New Roman"/>
        </w:rPr>
        <w:t xml:space="preserve">Indiquer également votre </w:t>
      </w:r>
      <w:r w:rsidRPr="00C10099">
        <w:rPr>
          <w:rFonts w:ascii="Times New Roman" w:hAnsi="Times New Roman" w:cs="Times New Roman"/>
          <w:b/>
          <w:bCs/>
        </w:rPr>
        <w:t>numéro de téléphone</w:t>
      </w:r>
      <w:r w:rsidRPr="00C10099">
        <w:rPr>
          <w:rFonts w:ascii="Times New Roman" w:hAnsi="Times New Roman" w:cs="Times New Roman"/>
        </w:rPr>
        <w:t>.</w:t>
      </w:r>
    </w:p>
    <w:p w14:paraId="6AF44B1A" w14:textId="77777777" w:rsidR="00840548" w:rsidRPr="00C10099" w:rsidRDefault="00840548" w:rsidP="005E6810">
      <w:pPr>
        <w:spacing w:before="120" w:after="120"/>
        <w:jc w:val="both"/>
      </w:pPr>
      <w:r w:rsidRPr="00C10099">
        <w:t xml:space="preserve">Nous vous prions de vous inscrire pour </w:t>
      </w:r>
      <w:r w:rsidRPr="00C10099">
        <w:rPr>
          <w:b/>
          <w:bCs/>
          <w:u w:val="single"/>
        </w:rPr>
        <w:t>une seule activité à la fois</w:t>
      </w:r>
      <w:r w:rsidRPr="00C10099">
        <w:t xml:space="preserve"> en respectant le délai prévu.</w:t>
      </w:r>
    </w:p>
    <w:p w14:paraId="38F20481" w14:textId="77777777" w:rsidR="002C0E2F" w:rsidRDefault="00840548" w:rsidP="002C0E2F">
      <w:pPr>
        <w:spacing w:before="120" w:after="120"/>
        <w:jc w:val="both"/>
      </w:pPr>
      <w:r w:rsidRPr="00840548">
        <w:t xml:space="preserve">Nous espérons que cette nouvelle procédure facilitera votre inscription. </w:t>
      </w:r>
    </w:p>
    <w:p w14:paraId="37A39D9C" w14:textId="77777777" w:rsidR="00C10099" w:rsidRDefault="00840548" w:rsidP="00C10099">
      <w:pPr>
        <w:spacing w:before="120" w:after="120"/>
        <w:jc w:val="both"/>
      </w:pPr>
      <w:r w:rsidRPr="00840548">
        <w:t>Au plaisir de vous accueillir à nos activités!</w:t>
      </w:r>
    </w:p>
    <w:p w14:paraId="1AE22DDC" w14:textId="77777777" w:rsidR="00C10099" w:rsidRDefault="00907792" w:rsidP="0043583B">
      <w:pPr>
        <w:spacing w:before="120" w:after="240"/>
        <w:jc w:val="right"/>
      </w:pPr>
      <w:r>
        <w:t>Les membres du conseil sectoriel</w:t>
      </w:r>
    </w:p>
    <w:p w14:paraId="72060FA2" w14:textId="77777777" w:rsidR="001442AD" w:rsidRDefault="001442AD" w:rsidP="00C10099">
      <w:pPr>
        <w:pBdr>
          <w:left w:val="single" w:sz="4" w:space="4" w:color="auto"/>
        </w:pBdr>
        <w:spacing w:before="120" w:after="120"/>
        <w:ind w:left="142"/>
        <w:sectPr w:rsidR="001442AD" w:rsidSect="00A34359">
          <w:headerReference w:type="first" r:id="rId21"/>
          <w:footerReference w:type="first" r:id="rId22"/>
          <w:pgSz w:w="12240" w:h="15840"/>
          <w:pgMar w:top="1418" w:right="851" w:bottom="1418" w:left="851" w:header="709" w:footer="709" w:gutter="0"/>
          <w:cols w:num="2" w:space="1660" w:equalWidth="0">
            <w:col w:w="5531" w:space="426"/>
            <w:col w:w="4581"/>
          </w:cols>
          <w:docGrid w:linePitch="360"/>
        </w:sectPr>
      </w:pPr>
    </w:p>
    <w:p w14:paraId="6D92BB53" w14:textId="6B460DD9" w:rsidR="001442AD" w:rsidRPr="00707BA0" w:rsidRDefault="00150381" w:rsidP="001442AD">
      <w:pPr>
        <w:pBdr>
          <w:left w:val="single" w:sz="4" w:space="4" w:color="auto"/>
        </w:pBdr>
        <w:spacing w:before="120" w:after="120"/>
        <w:ind w:left="142"/>
        <w:rPr>
          <w:sz w:val="22"/>
          <w:szCs w:val="22"/>
        </w:rPr>
      </w:pPr>
      <w:r w:rsidRPr="00707BA0">
        <w:rPr>
          <w:noProof/>
          <w:sz w:val="22"/>
          <w:szCs w:val="22"/>
        </w:rPr>
        <w:drawing>
          <wp:anchor distT="0" distB="0" distL="114300" distR="114300" simplePos="0" relativeHeight="253033472" behindDoc="0" locked="0" layoutInCell="1" allowOverlap="1" wp14:anchorId="13D59667" wp14:editId="0F82183C">
            <wp:simplePos x="0" y="0"/>
            <wp:positionH relativeFrom="margin">
              <wp:posOffset>5405755</wp:posOffset>
            </wp:positionH>
            <wp:positionV relativeFrom="margin">
              <wp:posOffset>4551045</wp:posOffset>
            </wp:positionV>
            <wp:extent cx="1523365" cy="1105535"/>
            <wp:effectExtent l="0" t="0" r="635" b="0"/>
            <wp:wrapSquare wrapText="bothSides"/>
            <wp:docPr id="147258629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2586293" name="Image 3"/>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523365" cy="1105535"/>
                    </a:xfrm>
                    <a:prstGeom prst="rect">
                      <a:avLst/>
                    </a:prstGeom>
                  </pic:spPr>
                </pic:pic>
              </a:graphicData>
            </a:graphic>
            <wp14:sizeRelH relativeFrom="margin">
              <wp14:pctWidth>0</wp14:pctWidth>
            </wp14:sizeRelH>
            <wp14:sizeRelV relativeFrom="margin">
              <wp14:pctHeight>0</wp14:pctHeight>
            </wp14:sizeRelV>
          </wp:anchor>
        </w:drawing>
      </w:r>
      <w:r w:rsidRPr="00707BA0">
        <w:rPr>
          <w:noProof/>
          <w:sz w:val="22"/>
          <w:szCs w:val="22"/>
        </w:rPr>
        <mc:AlternateContent>
          <mc:Choice Requires="wps">
            <w:drawing>
              <wp:anchor distT="0" distB="0" distL="114300" distR="114300" simplePos="0" relativeHeight="253031424" behindDoc="0" locked="0" layoutInCell="1" allowOverlap="1" wp14:anchorId="4D20CBA8" wp14:editId="4CFFE1B1">
                <wp:simplePos x="0" y="0"/>
                <wp:positionH relativeFrom="margin">
                  <wp:posOffset>12065</wp:posOffset>
                </wp:positionH>
                <wp:positionV relativeFrom="margin">
                  <wp:posOffset>4904105</wp:posOffset>
                </wp:positionV>
                <wp:extent cx="6659508" cy="0"/>
                <wp:effectExtent l="50800" t="50800" r="59055" b="127000"/>
                <wp:wrapSquare wrapText="bothSides"/>
                <wp:docPr id="14" name="Connecteur droit 8"/>
                <wp:cNvGraphicFramePr/>
                <a:graphic xmlns:a="http://schemas.openxmlformats.org/drawingml/2006/main">
                  <a:graphicData uri="http://schemas.microsoft.com/office/word/2010/wordprocessingShape">
                    <wps:wsp>
                      <wps:cNvCnPr/>
                      <wps:spPr>
                        <a:xfrm flipV="1">
                          <a:off x="0" y="0"/>
                          <a:ext cx="6659508" cy="0"/>
                        </a:xfrm>
                        <a:prstGeom prst="line">
                          <a:avLst/>
                        </a:prstGeom>
                        <a:ln w="31750">
                          <a:solidFill>
                            <a:srgbClr val="279DEE"/>
                          </a:solidFill>
                        </a:ln>
                        <a:effectLst>
                          <a:outerShdw blurRad="50800" dist="38100" dir="5400000" algn="t" rotWithShape="0">
                            <a:prstClr val="black">
                              <a:alpha val="40000"/>
                            </a:prstClr>
                          </a:outerShdw>
                        </a:effectLst>
                        <a:scene3d>
                          <a:camera prst="orthographicFront"/>
                          <a:lightRig rig="threePt" dir="t"/>
                        </a:scene3d>
                        <a:sp3d>
                          <a:bevelT prst="angle"/>
                        </a:sp3d>
                      </wps:spPr>
                      <wps:style>
                        <a:lnRef idx="2">
                          <a:schemeClr val="accent2"/>
                        </a:lnRef>
                        <a:fillRef idx="0">
                          <a:schemeClr val="accent2"/>
                        </a:fillRef>
                        <a:effectRef idx="1">
                          <a:schemeClr val="accent2"/>
                        </a:effectRef>
                        <a:fontRef idx="minor">
                          <a:schemeClr val="tx1"/>
                        </a:fontRef>
                      </wps:style>
                      <wps:bodyPr/>
                    </wps:wsp>
                  </a:graphicData>
                </a:graphic>
              </wp:anchor>
            </w:drawing>
          </mc:Choice>
          <mc:Fallback>
            <w:pict>
              <v:line w14:anchorId="5FF64901" id="Connecteur droit 8" o:spid="_x0000_s1026" style="position:absolute;flip:y;z-index:253031424;visibility:visible;mso-wrap-style:square;mso-wrap-distance-left:9pt;mso-wrap-distance-top:0;mso-wrap-distance-right:9pt;mso-wrap-distance-bottom:0;mso-position-horizontal:absolute;mso-position-horizontal-relative:margin;mso-position-vertical:absolute;mso-position-vertical-relative:margin" from=".95pt,386.15pt" to="525.3pt,386.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" strokecolor="#279dee" strokeweight="2.5pt">
                <v:stroke joinstyle="miter"/>
                <v:shadow on="t" color="black" opacity="26214f" origin=",-.5" offset="0,3pt"/>
                <w10:wrap type="square" anchorx="margin" anchory="margin"/>
              </v:line>
            </w:pict>
          </mc:Fallback>
        </mc:AlternateContent>
      </w:r>
      <w:r w:rsidR="00C10099" w:rsidRPr="00707BA0">
        <w:rPr>
          <w:sz w:val="22"/>
          <w:szCs w:val="22"/>
        </w:rPr>
        <w:t>Pour plus d’information concernant la</w:t>
      </w:r>
      <w:r w:rsidR="001442AD" w:rsidRPr="00707BA0">
        <w:rPr>
          <w:sz w:val="22"/>
          <w:szCs w:val="22"/>
        </w:rPr>
        <w:t xml:space="preserve"> </w:t>
      </w:r>
      <w:r w:rsidR="00C10099" w:rsidRPr="00707BA0">
        <w:rPr>
          <w:sz w:val="22"/>
          <w:szCs w:val="22"/>
        </w:rPr>
        <w:t>procédure à suivre pour faire un virement INTERAC, consulter le lien suivant :</w:t>
      </w:r>
      <w:r w:rsidR="001442AD" w:rsidRPr="00114643">
        <w:rPr>
          <w:sz w:val="20"/>
          <w:szCs w:val="20"/>
        </w:rPr>
        <w:t xml:space="preserve">  </w:t>
      </w:r>
      <w:hyperlink r:id="rId24" w:history="1">
        <w:r w:rsidR="001442AD" w:rsidRPr="00707BA0">
          <w:rPr>
            <w:rStyle w:val="Hyperlien"/>
            <w:rFonts w:ascii="Times New Roman" w:hAnsi="Times New Roman"/>
            <w:sz w:val="22"/>
            <w:szCs w:val="22"/>
          </w:rPr>
          <w:t>https://www.desjardins.com/qc/fr/comptes-services/virement-interac.html</w:t>
        </w:r>
      </w:hyperlink>
    </w:p>
    <w:p w14:paraId="31295A8F" w14:textId="77777777" w:rsidR="00EE43E2" w:rsidRPr="008D7DEF" w:rsidRDefault="00EE43E2" w:rsidP="00EE43E2">
      <w:pPr>
        <w:pBdr>
          <w:left w:val="single" w:sz="4" w:space="4" w:color="auto"/>
        </w:pBdr>
        <w:spacing w:before="120" w:after="120"/>
        <w:ind w:left="142"/>
        <w:rPr>
          <w:sz w:val="20"/>
          <w:szCs w:val="20"/>
        </w:rPr>
        <w:sectPr w:rsidR="00EE43E2" w:rsidRPr="008D7DEF" w:rsidSect="00EE43E2">
          <w:type w:val="continuous"/>
          <w:pgSz w:w="12240" w:h="15840"/>
          <w:pgMar w:top="1418" w:right="851" w:bottom="1418" w:left="851" w:header="709" w:footer="709" w:gutter="0"/>
          <w:cols w:space="1660" w:equalWidth="0">
            <w:col w:w="10538" w:space="1038"/>
          </w:cols>
          <w:docGrid w:linePitch="360"/>
        </w:sectPr>
      </w:pPr>
    </w:p>
    <w:p w14:paraId="1A840016" w14:textId="77777777" w:rsidR="00EE43E2" w:rsidRPr="00A1115F" w:rsidRDefault="00EE43E2" w:rsidP="00150381">
      <w:pPr>
        <w:spacing w:before="360"/>
        <w:rPr>
          <w:b/>
          <w:bCs/>
          <w:smallCaps/>
          <w:sz w:val="22"/>
        </w:rPr>
      </w:pPr>
      <w:r w:rsidRPr="00A1115F">
        <w:rPr>
          <w:rFonts w:ascii="Arial Black" w:hAnsi="Arial Black"/>
          <w:b/>
          <w:bCs/>
          <w:smallCaps/>
          <w:sz w:val="22"/>
        </w:rPr>
        <w:t xml:space="preserve">                          </w:t>
      </w:r>
      <w:r w:rsidR="00A1115F">
        <w:rPr>
          <w:rFonts w:ascii="Arial Black" w:hAnsi="Arial Black"/>
          <w:b/>
          <w:bCs/>
          <w:smallCaps/>
          <w:sz w:val="22"/>
        </w:rPr>
        <w:t xml:space="preserve">              </w:t>
      </w:r>
      <w:r w:rsidRPr="00A1115F">
        <w:rPr>
          <w:b/>
          <w:bCs/>
          <w:smallCaps/>
          <w:sz w:val="22"/>
        </w:rPr>
        <w:t>TABLEAU SYNTHÈSE DES ACTIVITÉS AUTOMNE 2024</w:t>
      </w:r>
    </w:p>
    <w:p w14:paraId="55040131" w14:textId="77777777" w:rsidR="00EE43E2" w:rsidRPr="000B293A" w:rsidRDefault="00EE43E2" w:rsidP="005E3BD3">
      <w:pPr>
        <w:spacing w:before="60" w:after="240"/>
        <w:jc w:val="center"/>
        <w:rPr>
          <w:i/>
          <w:iCs/>
        </w:rPr>
      </w:pPr>
      <w:r>
        <w:rPr>
          <w:i/>
          <w:iCs/>
        </w:rPr>
        <w:t xml:space="preserve">                                      </w:t>
      </w:r>
      <w:r w:rsidRPr="000B293A">
        <w:rPr>
          <w:i/>
          <w:iCs/>
        </w:rPr>
        <w:t>(À découper et conserver)</w:t>
      </w:r>
    </w:p>
    <w:p w14:paraId="15AE8D4B" w14:textId="77777777" w:rsidR="00EE43E2" w:rsidRDefault="00EE43E2" w:rsidP="00EE43E2">
      <w:pPr>
        <w:sectPr w:rsidR="00EE43E2" w:rsidSect="00EE43E2">
          <w:type w:val="continuous"/>
          <w:pgSz w:w="12240" w:h="15840"/>
          <w:pgMar w:top="1418" w:right="851" w:bottom="1418" w:left="851" w:header="709" w:footer="709" w:gutter="0"/>
          <w:cols w:space="708"/>
          <w:docGrid w:linePitch="360"/>
        </w:sectPr>
      </w:pPr>
    </w:p>
    <w:tbl>
      <w:tblPr>
        <w:tblStyle w:val="Grilledutableau"/>
        <w:tblW w:w="0" w:type="auto"/>
        <w:jc w:val="center"/>
        <w:tblLook w:val="04A0" w:firstRow="1" w:lastRow="0" w:firstColumn="1" w:lastColumn="0" w:noHBand="0" w:noVBand="1"/>
      </w:tblPr>
      <w:tblGrid>
        <w:gridCol w:w="2576"/>
        <w:gridCol w:w="2425"/>
        <w:gridCol w:w="2502"/>
        <w:gridCol w:w="1372"/>
      </w:tblGrid>
      <w:tr w:rsidR="00EE43E2" w:rsidRPr="000B293A" w14:paraId="20FDBE85" w14:textId="77777777" w:rsidTr="001F44F5">
        <w:trPr>
          <w:jc w:val="center"/>
        </w:trPr>
        <w:tc>
          <w:tcPr>
            <w:tcW w:w="0" w:type="auto"/>
            <w:tcBorders>
              <w:top w:val="single" w:sz="12" w:space="0" w:color="5B9BD5" w:themeColor="accent5"/>
              <w:left w:val="single" w:sz="12" w:space="0" w:color="5B9BD5" w:themeColor="accent5"/>
              <w:bottom w:val="single" w:sz="12" w:space="0" w:color="5B9BD5" w:themeColor="accent5"/>
              <w:right w:val="single" w:sz="12" w:space="0" w:color="5B9BD5" w:themeColor="accent5"/>
            </w:tcBorders>
            <w:vAlign w:val="center"/>
          </w:tcPr>
          <w:p w14:paraId="646F3D93" w14:textId="77777777" w:rsidR="00EE43E2" w:rsidRPr="000B293A" w:rsidRDefault="00EE43E2" w:rsidP="001F44F5">
            <w:pPr>
              <w:spacing w:before="20" w:after="20"/>
              <w:jc w:val="center"/>
              <w:rPr>
                <w:b/>
                <w:bCs/>
                <w:smallCaps/>
                <w:sz w:val="21"/>
                <w:szCs w:val="22"/>
              </w:rPr>
            </w:pPr>
            <w:r w:rsidRPr="000B293A">
              <w:rPr>
                <w:b/>
                <w:bCs/>
                <w:smallCaps/>
                <w:sz w:val="21"/>
                <w:szCs w:val="22"/>
              </w:rPr>
              <w:t>ACTIVITÉ</w:t>
            </w:r>
          </w:p>
        </w:tc>
        <w:tc>
          <w:tcPr>
            <w:tcW w:w="0" w:type="auto"/>
            <w:tcBorders>
              <w:top w:val="single" w:sz="12" w:space="0" w:color="5B9BD5" w:themeColor="accent5"/>
              <w:left w:val="single" w:sz="12" w:space="0" w:color="5B9BD5" w:themeColor="accent5"/>
              <w:bottom w:val="single" w:sz="12" w:space="0" w:color="5B9BD5" w:themeColor="accent5"/>
            </w:tcBorders>
            <w:vAlign w:val="center"/>
          </w:tcPr>
          <w:p w14:paraId="1A9A2D9C" w14:textId="77777777" w:rsidR="00EE43E2" w:rsidRPr="000B293A" w:rsidRDefault="00EE43E2" w:rsidP="001F44F5">
            <w:pPr>
              <w:spacing w:before="20" w:after="20"/>
              <w:jc w:val="center"/>
              <w:rPr>
                <w:b/>
                <w:bCs/>
                <w:smallCaps/>
                <w:sz w:val="21"/>
                <w:szCs w:val="22"/>
              </w:rPr>
            </w:pPr>
            <w:r w:rsidRPr="000B293A">
              <w:rPr>
                <w:b/>
                <w:bCs/>
                <w:smallCaps/>
                <w:sz w:val="21"/>
                <w:szCs w:val="22"/>
              </w:rPr>
              <w:t>DATE DE L’ACTIVITÉ</w:t>
            </w:r>
          </w:p>
        </w:tc>
        <w:tc>
          <w:tcPr>
            <w:tcW w:w="0" w:type="auto"/>
            <w:tcBorders>
              <w:top w:val="single" w:sz="12" w:space="0" w:color="5B9BD5" w:themeColor="accent5"/>
              <w:bottom w:val="single" w:sz="12" w:space="0" w:color="5B9BD5" w:themeColor="accent5"/>
            </w:tcBorders>
            <w:vAlign w:val="center"/>
          </w:tcPr>
          <w:p w14:paraId="27D48128" w14:textId="77777777" w:rsidR="00EE43E2" w:rsidRPr="000B293A" w:rsidRDefault="00EE43E2" w:rsidP="001F44F5">
            <w:pPr>
              <w:spacing w:before="20" w:after="20"/>
              <w:jc w:val="center"/>
              <w:rPr>
                <w:b/>
                <w:bCs/>
                <w:smallCaps/>
                <w:sz w:val="21"/>
                <w:szCs w:val="22"/>
              </w:rPr>
            </w:pPr>
            <w:r w:rsidRPr="000B293A">
              <w:rPr>
                <w:b/>
                <w:bCs/>
                <w:smallCaps/>
                <w:sz w:val="21"/>
                <w:szCs w:val="22"/>
              </w:rPr>
              <w:t xml:space="preserve">DATE </w:t>
            </w:r>
            <w:r w:rsidRPr="000B293A">
              <w:rPr>
                <w:b/>
                <w:bCs/>
                <w:smallCaps/>
                <w:sz w:val="21"/>
                <w:szCs w:val="22"/>
                <w:u w:val="single"/>
              </w:rPr>
              <w:t>LIMITE</w:t>
            </w:r>
            <w:r w:rsidRPr="000B293A">
              <w:rPr>
                <w:b/>
                <w:bCs/>
                <w:smallCaps/>
                <w:sz w:val="21"/>
                <w:szCs w:val="22"/>
              </w:rPr>
              <w:t xml:space="preserve"> </w:t>
            </w:r>
            <w:r w:rsidRPr="000B293A">
              <w:rPr>
                <w:b/>
                <w:bCs/>
                <w:smallCaps/>
                <w:sz w:val="21"/>
                <w:szCs w:val="22"/>
              </w:rPr>
              <w:br/>
              <w:t>D’INSCRIPTION</w:t>
            </w:r>
          </w:p>
        </w:tc>
        <w:tc>
          <w:tcPr>
            <w:tcW w:w="0" w:type="auto"/>
            <w:tcBorders>
              <w:top w:val="single" w:sz="12" w:space="0" w:color="5B9BD5" w:themeColor="accent5"/>
              <w:bottom w:val="single" w:sz="12" w:space="0" w:color="5B9BD5" w:themeColor="accent5"/>
              <w:right w:val="single" w:sz="12" w:space="0" w:color="5B9BD5" w:themeColor="accent5"/>
            </w:tcBorders>
            <w:vAlign w:val="center"/>
          </w:tcPr>
          <w:p w14:paraId="1E6B99F3" w14:textId="77777777" w:rsidR="00EE43E2" w:rsidRPr="000B293A" w:rsidRDefault="00EE43E2" w:rsidP="001F44F5">
            <w:pPr>
              <w:spacing w:before="20" w:after="20"/>
              <w:jc w:val="center"/>
              <w:rPr>
                <w:b/>
                <w:bCs/>
                <w:smallCaps/>
                <w:sz w:val="21"/>
                <w:szCs w:val="22"/>
              </w:rPr>
            </w:pPr>
            <w:r w:rsidRPr="000B293A">
              <w:rPr>
                <w:b/>
                <w:bCs/>
                <w:smallCaps/>
                <w:sz w:val="21"/>
                <w:szCs w:val="22"/>
              </w:rPr>
              <w:t>PARTICIPE</w:t>
            </w:r>
          </w:p>
        </w:tc>
      </w:tr>
      <w:tr w:rsidR="00EE43E2" w14:paraId="1E6535FE" w14:textId="77777777" w:rsidTr="001F44F5">
        <w:trPr>
          <w:jc w:val="center"/>
        </w:trPr>
        <w:tc>
          <w:tcPr>
            <w:tcW w:w="0" w:type="auto"/>
            <w:tcBorders>
              <w:top w:val="single" w:sz="12" w:space="0" w:color="5B9BD5" w:themeColor="accent5"/>
              <w:left w:val="single" w:sz="12" w:space="0" w:color="5B9BD5" w:themeColor="accent5"/>
              <w:right w:val="single" w:sz="12" w:space="0" w:color="5B9BD5" w:themeColor="accent5"/>
            </w:tcBorders>
            <w:vAlign w:val="center"/>
          </w:tcPr>
          <w:p w14:paraId="4182B37B" w14:textId="77777777" w:rsidR="00EE43E2" w:rsidRPr="00AD52F9" w:rsidRDefault="00EE43E2" w:rsidP="001F44F5">
            <w:pPr>
              <w:spacing w:before="40" w:after="40"/>
            </w:pPr>
            <w:r w:rsidRPr="00AD52F9">
              <w:t>Retrouvailles 2024</w:t>
            </w:r>
          </w:p>
        </w:tc>
        <w:tc>
          <w:tcPr>
            <w:tcW w:w="0" w:type="auto"/>
            <w:tcBorders>
              <w:top w:val="single" w:sz="12" w:space="0" w:color="5B9BD5" w:themeColor="accent5"/>
              <w:left w:val="single" w:sz="12" w:space="0" w:color="5B9BD5" w:themeColor="accent5"/>
              <w:right w:val="single" w:sz="12" w:space="0" w:color="5B9BD5" w:themeColor="accent5"/>
            </w:tcBorders>
            <w:vAlign w:val="center"/>
          </w:tcPr>
          <w:p w14:paraId="4E2C543E" w14:textId="77777777" w:rsidR="00EE43E2" w:rsidRPr="00AD52F9" w:rsidRDefault="00EE43E2" w:rsidP="001F44F5">
            <w:pPr>
              <w:spacing w:before="40" w:after="40"/>
            </w:pPr>
            <w:r w:rsidRPr="00AD52F9">
              <w:t>12 septembre</w:t>
            </w:r>
          </w:p>
        </w:tc>
        <w:tc>
          <w:tcPr>
            <w:tcW w:w="0" w:type="auto"/>
            <w:tcBorders>
              <w:top w:val="single" w:sz="12" w:space="0" w:color="5B9BD5" w:themeColor="accent5"/>
              <w:left w:val="single" w:sz="12" w:space="0" w:color="5B9BD5" w:themeColor="accent5"/>
              <w:right w:val="single" w:sz="12" w:space="0" w:color="5B9BD5" w:themeColor="accent5"/>
            </w:tcBorders>
            <w:vAlign w:val="center"/>
          </w:tcPr>
          <w:p w14:paraId="15A8B135" w14:textId="77777777" w:rsidR="00EE43E2" w:rsidRPr="00AD52F9" w:rsidRDefault="00EE43E2" w:rsidP="001F44F5">
            <w:pPr>
              <w:spacing w:before="40" w:after="40"/>
            </w:pPr>
            <w:r w:rsidRPr="00AD52F9">
              <w:t>Jeudi, 29 août</w:t>
            </w:r>
          </w:p>
        </w:tc>
        <w:tc>
          <w:tcPr>
            <w:tcW w:w="0" w:type="auto"/>
            <w:tcBorders>
              <w:top w:val="single" w:sz="12" w:space="0" w:color="5B9BD5" w:themeColor="accent5"/>
              <w:left w:val="single" w:sz="12" w:space="0" w:color="5B9BD5" w:themeColor="accent5"/>
              <w:right w:val="single" w:sz="12" w:space="0" w:color="5B9BD5" w:themeColor="accent5"/>
            </w:tcBorders>
            <w:vAlign w:val="center"/>
          </w:tcPr>
          <w:p w14:paraId="03A2FA33" w14:textId="77777777" w:rsidR="00EE43E2" w:rsidRDefault="00EE43E2" w:rsidP="001F44F5">
            <w:pPr>
              <w:spacing w:before="40" w:after="40"/>
              <w:jc w:val="center"/>
              <w:rPr>
                <w:b/>
                <w:bCs/>
              </w:rPr>
            </w:pPr>
          </w:p>
        </w:tc>
      </w:tr>
      <w:tr w:rsidR="00EE43E2" w14:paraId="597464F6" w14:textId="77777777" w:rsidTr="001F44F5">
        <w:trPr>
          <w:jc w:val="center"/>
        </w:trPr>
        <w:tc>
          <w:tcPr>
            <w:tcW w:w="0" w:type="auto"/>
            <w:tcBorders>
              <w:left w:val="single" w:sz="12" w:space="0" w:color="5B9BD5" w:themeColor="accent5"/>
              <w:right w:val="single" w:sz="12" w:space="0" w:color="5B9BD5" w:themeColor="accent5"/>
            </w:tcBorders>
            <w:vAlign w:val="center"/>
          </w:tcPr>
          <w:p w14:paraId="2BD52558" w14:textId="37A861CE" w:rsidR="00EE43E2" w:rsidRPr="00AD52F9" w:rsidRDefault="00EE43E2" w:rsidP="001F44F5">
            <w:pPr>
              <w:spacing w:before="40" w:after="40"/>
            </w:pPr>
            <w:r w:rsidRPr="00AD52F9">
              <w:t>Responsable</w:t>
            </w:r>
            <w:r w:rsidR="00DE7145">
              <w:t>s</w:t>
            </w:r>
            <w:r w:rsidRPr="00AD52F9">
              <w:t xml:space="preserve"> de dossier</w:t>
            </w:r>
          </w:p>
        </w:tc>
        <w:tc>
          <w:tcPr>
            <w:tcW w:w="0" w:type="auto"/>
            <w:tcBorders>
              <w:left w:val="single" w:sz="12" w:space="0" w:color="5B9BD5" w:themeColor="accent5"/>
              <w:right w:val="single" w:sz="12" w:space="0" w:color="5B9BD5" w:themeColor="accent5"/>
            </w:tcBorders>
            <w:vAlign w:val="center"/>
          </w:tcPr>
          <w:p w14:paraId="2B06732B" w14:textId="77777777" w:rsidR="00EE43E2" w:rsidRPr="00AD52F9" w:rsidRDefault="00EE43E2" w:rsidP="001F44F5">
            <w:pPr>
              <w:spacing w:before="40" w:after="40"/>
            </w:pPr>
            <w:r w:rsidRPr="00AD52F9">
              <w:t>3 octobre</w:t>
            </w:r>
          </w:p>
        </w:tc>
        <w:tc>
          <w:tcPr>
            <w:tcW w:w="0" w:type="auto"/>
            <w:tcBorders>
              <w:left w:val="single" w:sz="12" w:space="0" w:color="5B9BD5" w:themeColor="accent5"/>
              <w:right w:val="single" w:sz="12" w:space="0" w:color="5B9BD5" w:themeColor="accent5"/>
            </w:tcBorders>
            <w:vAlign w:val="center"/>
          </w:tcPr>
          <w:p w14:paraId="317CF610" w14:textId="77777777" w:rsidR="00EE43E2" w:rsidRPr="00AD52F9" w:rsidRDefault="00EE43E2" w:rsidP="001F44F5">
            <w:pPr>
              <w:spacing w:before="40" w:after="40"/>
            </w:pPr>
            <w:r w:rsidRPr="00AD52F9">
              <w:t>Jeudi, 19 septembre</w:t>
            </w:r>
          </w:p>
        </w:tc>
        <w:tc>
          <w:tcPr>
            <w:tcW w:w="0" w:type="auto"/>
            <w:tcBorders>
              <w:left w:val="single" w:sz="12" w:space="0" w:color="5B9BD5" w:themeColor="accent5"/>
              <w:right w:val="single" w:sz="12" w:space="0" w:color="5B9BD5" w:themeColor="accent5"/>
            </w:tcBorders>
            <w:vAlign w:val="center"/>
          </w:tcPr>
          <w:p w14:paraId="21F89B8E" w14:textId="77777777" w:rsidR="00EE43E2" w:rsidRDefault="00EE43E2" w:rsidP="001F44F5">
            <w:pPr>
              <w:spacing w:before="40" w:after="40"/>
              <w:jc w:val="center"/>
              <w:rPr>
                <w:b/>
                <w:bCs/>
              </w:rPr>
            </w:pPr>
          </w:p>
        </w:tc>
      </w:tr>
      <w:tr w:rsidR="00EE43E2" w14:paraId="02B0193C" w14:textId="77777777" w:rsidTr="001F44F5">
        <w:trPr>
          <w:jc w:val="center"/>
        </w:trPr>
        <w:tc>
          <w:tcPr>
            <w:tcW w:w="0" w:type="auto"/>
            <w:tcBorders>
              <w:left w:val="single" w:sz="12" w:space="0" w:color="5B9BD5" w:themeColor="accent5"/>
              <w:right w:val="single" w:sz="12" w:space="0" w:color="5B9BD5" w:themeColor="accent5"/>
            </w:tcBorders>
            <w:vAlign w:val="center"/>
          </w:tcPr>
          <w:p w14:paraId="61520B0E" w14:textId="77777777" w:rsidR="00EE43E2" w:rsidRPr="0043583B" w:rsidRDefault="00EE43E2" w:rsidP="001F44F5">
            <w:pPr>
              <w:spacing w:before="40" w:after="40"/>
              <w:rPr>
                <w:i/>
                <w:iCs/>
              </w:rPr>
            </w:pPr>
            <w:r w:rsidRPr="0043583B">
              <w:rPr>
                <w:i/>
                <w:iCs/>
              </w:rPr>
              <w:t>Sociopolitique***</w:t>
            </w:r>
          </w:p>
        </w:tc>
        <w:tc>
          <w:tcPr>
            <w:tcW w:w="0" w:type="auto"/>
            <w:tcBorders>
              <w:left w:val="single" w:sz="12" w:space="0" w:color="5B9BD5" w:themeColor="accent5"/>
              <w:right w:val="single" w:sz="12" w:space="0" w:color="5B9BD5" w:themeColor="accent5"/>
            </w:tcBorders>
            <w:vAlign w:val="center"/>
          </w:tcPr>
          <w:p w14:paraId="237F0230" w14:textId="77777777" w:rsidR="00EE43E2" w:rsidRPr="00AD52F9" w:rsidRDefault="00EE43E2" w:rsidP="001F44F5">
            <w:pPr>
              <w:spacing w:before="40" w:after="40"/>
            </w:pPr>
            <w:r w:rsidRPr="00AD52F9">
              <w:t>9 octobre</w:t>
            </w:r>
          </w:p>
        </w:tc>
        <w:tc>
          <w:tcPr>
            <w:tcW w:w="0" w:type="auto"/>
            <w:tcBorders>
              <w:left w:val="single" w:sz="12" w:space="0" w:color="5B9BD5" w:themeColor="accent5"/>
              <w:right w:val="single" w:sz="12" w:space="0" w:color="5B9BD5" w:themeColor="accent5"/>
            </w:tcBorders>
            <w:vAlign w:val="center"/>
          </w:tcPr>
          <w:p w14:paraId="5A83A6B4" w14:textId="77777777" w:rsidR="00EE43E2" w:rsidRPr="00AD52F9" w:rsidRDefault="00EE43E2" w:rsidP="001F44F5">
            <w:pPr>
              <w:spacing w:before="40" w:after="40"/>
            </w:pPr>
            <w:r w:rsidRPr="00AD52F9">
              <w:t>Mercredi, 25 septembre</w:t>
            </w:r>
          </w:p>
        </w:tc>
        <w:tc>
          <w:tcPr>
            <w:tcW w:w="0" w:type="auto"/>
            <w:tcBorders>
              <w:left w:val="single" w:sz="12" w:space="0" w:color="5B9BD5" w:themeColor="accent5"/>
              <w:right w:val="single" w:sz="12" w:space="0" w:color="5B9BD5" w:themeColor="accent5"/>
            </w:tcBorders>
            <w:vAlign w:val="center"/>
          </w:tcPr>
          <w:p w14:paraId="079F3B3C" w14:textId="77777777" w:rsidR="00EE43E2" w:rsidRDefault="00EE43E2" w:rsidP="001F44F5">
            <w:pPr>
              <w:spacing w:before="40" w:after="40"/>
              <w:jc w:val="center"/>
              <w:rPr>
                <w:b/>
                <w:bCs/>
              </w:rPr>
            </w:pPr>
          </w:p>
        </w:tc>
      </w:tr>
      <w:tr w:rsidR="00EE43E2" w14:paraId="109888E9" w14:textId="77777777" w:rsidTr="001F44F5">
        <w:trPr>
          <w:jc w:val="center"/>
        </w:trPr>
        <w:tc>
          <w:tcPr>
            <w:tcW w:w="0" w:type="auto"/>
            <w:tcBorders>
              <w:left w:val="single" w:sz="12" w:space="0" w:color="5B9BD5" w:themeColor="accent5"/>
              <w:right w:val="single" w:sz="12" w:space="0" w:color="5B9BD5" w:themeColor="accent5"/>
            </w:tcBorders>
            <w:vAlign w:val="center"/>
          </w:tcPr>
          <w:p w14:paraId="38C4BB42" w14:textId="77777777" w:rsidR="00EE43E2" w:rsidRPr="00AD52F9" w:rsidRDefault="00EE43E2" w:rsidP="001F44F5">
            <w:pPr>
              <w:spacing w:before="40" w:after="40"/>
            </w:pPr>
            <w:r w:rsidRPr="00AD52F9">
              <w:t>Hommage à nos sages</w:t>
            </w:r>
          </w:p>
        </w:tc>
        <w:tc>
          <w:tcPr>
            <w:tcW w:w="0" w:type="auto"/>
            <w:tcBorders>
              <w:left w:val="single" w:sz="12" w:space="0" w:color="5B9BD5" w:themeColor="accent5"/>
              <w:right w:val="single" w:sz="12" w:space="0" w:color="5B9BD5" w:themeColor="accent5"/>
            </w:tcBorders>
            <w:vAlign w:val="center"/>
          </w:tcPr>
          <w:p w14:paraId="6E50B01D" w14:textId="77777777" w:rsidR="00EE43E2" w:rsidRPr="00AD52F9" w:rsidRDefault="00EE43E2" w:rsidP="001F44F5">
            <w:pPr>
              <w:spacing w:before="40" w:after="40"/>
            </w:pPr>
            <w:r w:rsidRPr="00AD52F9">
              <w:t>17 octobre</w:t>
            </w:r>
          </w:p>
        </w:tc>
        <w:tc>
          <w:tcPr>
            <w:tcW w:w="0" w:type="auto"/>
            <w:tcBorders>
              <w:left w:val="single" w:sz="12" w:space="0" w:color="5B9BD5" w:themeColor="accent5"/>
              <w:right w:val="single" w:sz="12" w:space="0" w:color="5B9BD5" w:themeColor="accent5"/>
            </w:tcBorders>
            <w:vAlign w:val="center"/>
          </w:tcPr>
          <w:p w14:paraId="288130E9" w14:textId="77777777" w:rsidR="00EE43E2" w:rsidRPr="00AD52F9" w:rsidRDefault="00EE43E2" w:rsidP="001F44F5">
            <w:pPr>
              <w:spacing w:before="40" w:after="40"/>
            </w:pPr>
            <w:r w:rsidRPr="00AD52F9">
              <w:t>Jeudi, 3 octobre</w:t>
            </w:r>
          </w:p>
        </w:tc>
        <w:tc>
          <w:tcPr>
            <w:tcW w:w="0" w:type="auto"/>
            <w:tcBorders>
              <w:left w:val="single" w:sz="12" w:space="0" w:color="5B9BD5" w:themeColor="accent5"/>
              <w:right w:val="single" w:sz="12" w:space="0" w:color="5B9BD5" w:themeColor="accent5"/>
            </w:tcBorders>
            <w:vAlign w:val="center"/>
          </w:tcPr>
          <w:p w14:paraId="7F3E3587" w14:textId="77777777" w:rsidR="00EE43E2" w:rsidRDefault="00EE43E2" w:rsidP="001F44F5">
            <w:pPr>
              <w:spacing w:before="40" w:after="40"/>
              <w:jc w:val="center"/>
              <w:rPr>
                <w:b/>
                <w:bCs/>
              </w:rPr>
            </w:pPr>
          </w:p>
        </w:tc>
      </w:tr>
      <w:tr w:rsidR="00EE43E2" w14:paraId="73196A84" w14:textId="77777777" w:rsidTr="001F44F5">
        <w:trPr>
          <w:jc w:val="center"/>
        </w:trPr>
        <w:tc>
          <w:tcPr>
            <w:tcW w:w="0" w:type="auto"/>
            <w:tcBorders>
              <w:left w:val="single" w:sz="12" w:space="0" w:color="5B9BD5" w:themeColor="accent5"/>
              <w:right w:val="single" w:sz="12" w:space="0" w:color="5B9BD5" w:themeColor="accent5"/>
            </w:tcBorders>
            <w:vAlign w:val="center"/>
          </w:tcPr>
          <w:p w14:paraId="46C918B4" w14:textId="77777777" w:rsidR="00EE43E2" w:rsidRPr="0043583B" w:rsidRDefault="00EE43E2" w:rsidP="001F44F5">
            <w:pPr>
              <w:spacing w:before="40" w:after="40"/>
              <w:rPr>
                <w:i/>
                <w:iCs/>
              </w:rPr>
            </w:pPr>
            <w:r w:rsidRPr="0043583B">
              <w:rPr>
                <w:i/>
                <w:iCs/>
              </w:rPr>
              <w:t>Environnement***</w:t>
            </w:r>
          </w:p>
        </w:tc>
        <w:tc>
          <w:tcPr>
            <w:tcW w:w="0" w:type="auto"/>
            <w:tcBorders>
              <w:left w:val="single" w:sz="12" w:space="0" w:color="5B9BD5" w:themeColor="accent5"/>
              <w:right w:val="single" w:sz="12" w:space="0" w:color="5B9BD5" w:themeColor="accent5"/>
            </w:tcBorders>
            <w:vAlign w:val="center"/>
          </w:tcPr>
          <w:p w14:paraId="2BC584DD" w14:textId="77777777" w:rsidR="00EE43E2" w:rsidRPr="00AD52F9" w:rsidRDefault="00EE43E2" w:rsidP="001F44F5">
            <w:pPr>
              <w:spacing w:before="40" w:after="40"/>
            </w:pPr>
            <w:r w:rsidRPr="00AD52F9">
              <w:t>25 octobre</w:t>
            </w:r>
          </w:p>
        </w:tc>
        <w:tc>
          <w:tcPr>
            <w:tcW w:w="0" w:type="auto"/>
            <w:tcBorders>
              <w:left w:val="single" w:sz="12" w:space="0" w:color="5B9BD5" w:themeColor="accent5"/>
              <w:right w:val="single" w:sz="12" w:space="0" w:color="5B9BD5" w:themeColor="accent5"/>
            </w:tcBorders>
            <w:vAlign w:val="center"/>
          </w:tcPr>
          <w:p w14:paraId="5386D319" w14:textId="77777777" w:rsidR="00EE43E2" w:rsidRPr="00AD52F9" w:rsidRDefault="00EE43E2" w:rsidP="001F44F5">
            <w:pPr>
              <w:spacing w:before="40" w:after="40"/>
            </w:pPr>
            <w:r w:rsidRPr="00AD52F9">
              <w:t>Vendredi, 11 octobre</w:t>
            </w:r>
          </w:p>
        </w:tc>
        <w:tc>
          <w:tcPr>
            <w:tcW w:w="0" w:type="auto"/>
            <w:tcBorders>
              <w:left w:val="single" w:sz="12" w:space="0" w:color="5B9BD5" w:themeColor="accent5"/>
              <w:right w:val="single" w:sz="12" w:space="0" w:color="5B9BD5" w:themeColor="accent5"/>
            </w:tcBorders>
            <w:vAlign w:val="center"/>
          </w:tcPr>
          <w:p w14:paraId="765D447D" w14:textId="77777777" w:rsidR="00EE43E2" w:rsidRDefault="00EE43E2" w:rsidP="001F44F5">
            <w:pPr>
              <w:spacing w:before="40" w:after="40"/>
              <w:jc w:val="center"/>
              <w:rPr>
                <w:b/>
                <w:bCs/>
              </w:rPr>
            </w:pPr>
          </w:p>
        </w:tc>
      </w:tr>
      <w:tr w:rsidR="00EE43E2" w14:paraId="2258F74A" w14:textId="77777777" w:rsidTr="001F44F5">
        <w:trPr>
          <w:jc w:val="center"/>
        </w:trPr>
        <w:tc>
          <w:tcPr>
            <w:tcW w:w="0" w:type="auto"/>
            <w:tcBorders>
              <w:left w:val="single" w:sz="12" w:space="0" w:color="5B9BD5" w:themeColor="accent5"/>
              <w:right w:val="single" w:sz="12" w:space="0" w:color="5B9BD5" w:themeColor="accent5"/>
            </w:tcBorders>
            <w:vAlign w:val="center"/>
          </w:tcPr>
          <w:p w14:paraId="31183494" w14:textId="77777777" w:rsidR="00EE43E2" w:rsidRPr="00AD52F9" w:rsidRDefault="00EE43E2" w:rsidP="001F44F5">
            <w:pPr>
              <w:spacing w:before="40" w:after="40"/>
            </w:pPr>
            <w:r w:rsidRPr="00AD52F9">
              <w:t>Célébration des défunts</w:t>
            </w:r>
          </w:p>
        </w:tc>
        <w:tc>
          <w:tcPr>
            <w:tcW w:w="0" w:type="auto"/>
            <w:tcBorders>
              <w:left w:val="single" w:sz="12" w:space="0" w:color="5B9BD5" w:themeColor="accent5"/>
              <w:right w:val="single" w:sz="12" w:space="0" w:color="5B9BD5" w:themeColor="accent5"/>
            </w:tcBorders>
            <w:vAlign w:val="center"/>
          </w:tcPr>
          <w:p w14:paraId="08A5D787" w14:textId="77777777" w:rsidR="00EE43E2" w:rsidRPr="00AD52F9" w:rsidRDefault="00EE43E2" w:rsidP="001F44F5">
            <w:pPr>
              <w:spacing w:before="40" w:after="40"/>
            </w:pPr>
            <w:r w:rsidRPr="00AD52F9">
              <w:t>7 novembre</w:t>
            </w:r>
          </w:p>
        </w:tc>
        <w:tc>
          <w:tcPr>
            <w:tcW w:w="0" w:type="auto"/>
            <w:tcBorders>
              <w:left w:val="single" w:sz="12" w:space="0" w:color="5B9BD5" w:themeColor="accent5"/>
              <w:right w:val="single" w:sz="12" w:space="0" w:color="5B9BD5" w:themeColor="accent5"/>
            </w:tcBorders>
            <w:vAlign w:val="center"/>
          </w:tcPr>
          <w:p w14:paraId="5D4A0DA3" w14:textId="77777777" w:rsidR="00EE43E2" w:rsidRPr="00AD52F9" w:rsidRDefault="00EE43E2" w:rsidP="001F44F5">
            <w:pPr>
              <w:spacing w:before="40" w:after="40"/>
            </w:pPr>
            <w:r w:rsidRPr="00AD52F9">
              <w:t>Aucune inscription</w:t>
            </w:r>
          </w:p>
        </w:tc>
        <w:tc>
          <w:tcPr>
            <w:tcW w:w="0" w:type="auto"/>
            <w:tcBorders>
              <w:left w:val="single" w:sz="12" w:space="0" w:color="5B9BD5" w:themeColor="accent5"/>
              <w:right w:val="single" w:sz="12" w:space="0" w:color="5B9BD5" w:themeColor="accent5"/>
            </w:tcBorders>
            <w:vAlign w:val="center"/>
          </w:tcPr>
          <w:p w14:paraId="7CFA1DDF" w14:textId="77777777" w:rsidR="00EE43E2" w:rsidRDefault="00EE43E2" w:rsidP="001F44F5">
            <w:pPr>
              <w:spacing w:before="40" w:after="40"/>
              <w:jc w:val="center"/>
              <w:rPr>
                <w:b/>
                <w:bCs/>
              </w:rPr>
            </w:pPr>
          </w:p>
        </w:tc>
      </w:tr>
      <w:tr w:rsidR="00EE43E2" w14:paraId="09D406F6" w14:textId="77777777" w:rsidTr="001F44F5">
        <w:trPr>
          <w:jc w:val="center"/>
        </w:trPr>
        <w:tc>
          <w:tcPr>
            <w:tcW w:w="0" w:type="auto"/>
            <w:tcBorders>
              <w:left w:val="single" w:sz="12" w:space="0" w:color="5B9BD5" w:themeColor="accent5"/>
              <w:bottom w:val="single" w:sz="4" w:space="0" w:color="auto"/>
              <w:right w:val="single" w:sz="12" w:space="0" w:color="5B9BD5" w:themeColor="accent5"/>
            </w:tcBorders>
            <w:vAlign w:val="center"/>
          </w:tcPr>
          <w:p w14:paraId="4A138E5A" w14:textId="77777777" w:rsidR="00EE43E2" w:rsidRPr="0043583B" w:rsidRDefault="00EE43E2" w:rsidP="001F44F5">
            <w:pPr>
              <w:spacing w:before="40" w:after="40"/>
              <w:rPr>
                <w:i/>
                <w:iCs/>
              </w:rPr>
            </w:pPr>
            <w:r w:rsidRPr="0043583B">
              <w:rPr>
                <w:i/>
                <w:iCs/>
              </w:rPr>
              <w:t>Journée des hommes***</w:t>
            </w:r>
          </w:p>
        </w:tc>
        <w:tc>
          <w:tcPr>
            <w:tcW w:w="0" w:type="auto"/>
            <w:tcBorders>
              <w:left w:val="single" w:sz="12" w:space="0" w:color="5B9BD5" w:themeColor="accent5"/>
              <w:bottom w:val="single" w:sz="4" w:space="0" w:color="auto"/>
              <w:right w:val="single" w:sz="12" w:space="0" w:color="5B9BD5" w:themeColor="accent5"/>
            </w:tcBorders>
            <w:vAlign w:val="center"/>
          </w:tcPr>
          <w:p w14:paraId="6B48DC93" w14:textId="77777777" w:rsidR="00EE43E2" w:rsidRPr="00AD52F9" w:rsidRDefault="00EE43E2" w:rsidP="001F44F5">
            <w:pPr>
              <w:spacing w:before="40" w:after="40"/>
            </w:pPr>
            <w:r w:rsidRPr="00AD52F9">
              <w:t>19 novembre</w:t>
            </w:r>
          </w:p>
        </w:tc>
        <w:tc>
          <w:tcPr>
            <w:tcW w:w="0" w:type="auto"/>
            <w:tcBorders>
              <w:left w:val="single" w:sz="12" w:space="0" w:color="5B9BD5" w:themeColor="accent5"/>
              <w:bottom w:val="single" w:sz="4" w:space="0" w:color="auto"/>
              <w:right w:val="single" w:sz="12" w:space="0" w:color="5B9BD5" w:themeColor="accent5"/>
            </w:tcBorders>
            <w:vAlign w:val="center"/>
          </w:tcPr>
          <w:p w14:paraId="6542D0FC" w14:textId="77777777" w:rsidR="00EE43E2" w:rsidRPr="00AD52F9" w:rsidRDefault="00EE43E2" w:rsidP="001F44F5">
            <w:pPr>
              <w:spacing w:before="40" w:after="40"/>
            </w:pPr>
            <w:r w:rsidRPr="00AD52F9">
              <w:t xml:space="preserve">Mardi, </w:t>
            </w:r>
            <w:r w:rsidR="00050059">
              <w:t>5</w:t>
            </w:r>
            <w:r w:rsidRPr="00AD52F9">
              <w:t xml:space="preserve"> novembre</w:t>
            </w:r>
          </w:p>
        </w:tc>
        <w:tc>
          <w:tcPr>
            <w:tcW w:w="0" w:type="auto"/>
            <w:tcBorders>
              <w:left w:val="single" w:sz="12" w:space="0" w:color="5B9BD5" w:themeColor="accent5"/>
              <w:bottom w:val="single" w:sz="4" w:space="0" w:color="auto"/>
              <w:right w:val="single" w:sz="12" w:space="0" w:color="5B9BD5" w:themeColor="accent5"/>
            </w:tcBorders>
            <w:vAlign w:val="center"/>
          </w:tcPr>
          <w:p w14:paraId="4F584ECE" w14:textId="77777777" w:rsidR="00EE43E2" w:rsidRDefault="00EE43E2" w:rsidP="001F44F5">
            <w:pPr>
              <w:spacing w:before="40" w:after="40"/>
              <w:jc w:val="center"/>
              <w:rPr>
                <w:b/>
                <w:bCs/>
              </w:rPr>
            </w:pPr>
          </w:p>
        </w:tc>
      </w:tr>
      <w:tr w:rsidR="00EE43E2" w14:paraId="76E5ABCC" w14:textId="77777777" w:rsidTr="001F44F5">
        <w:trPr>
          <w:jc w:val="center"/>
        </w:trPr>
        <w:tc>
          <w:tcPr>
            <w:tcW w:w="0" w:type="auto"/>
            <w:tcBorders>
              <w:left w:val="single" w:sz="12" w:space="0" w:color="5B9BD5" w:themeColor="accent5"/>
              <w:bottom w:val="single" w:sz="12" w:space="0" w:color="5B9BD5" w:themeColor="accent5"/>
              <w:right w:val="single" w:sz="12" w:space="0" w:color="5B9BD5" w:themeColor="accent5"/>
            </w:tcBorders>
            <w:vAlign w:val="center"/>
          </w:tcPr>
          <w:p w14:paraId="261BC1D8" w14:textId="77777777" w:rsidR="00EE43E2" w:rsidRPr="00AD52F9" w:rsidRDefault="00EE43E2" w:rsidP="001F44F5">
            <w:pPr>
              <w:spacing w:before="40" w:after="40"/>
            </w:pPr>
            <w:r w:rsidRPr="00AD52F9">
              <w:t>Dîner de Noël</w:t>
            </w:r>
          </w:p>
        </w:tc>
        <w:tc>
          <w:tcPr>
            <w:tcW w:w="0" w:type="auto"/>
            <w:tcBorders>
              <w:left w:val="single" w:sz="12" w:space="0" w:color="5B9BD5" w:themeColor="accent5"/>
              <w:bottom w:val="single" w:sz="12" w:space="0" w:color="5B9BD5" w:themeColor="accent5"/>
              <w:right w:val="single" w:sz="12" w:space="0" w:color="5B9BD5" w:themeColor="accent5"/>
            </w:tcBorders>
            <w:vAlign w:val="center"/>
          </w:tcPr>
          <w:p w14:paraId="11E830F8" w14:textId="77777777" w:rsidR="00EE43E2" w:rsidRPr="00AD52F9" w:rsidRDefault="00EE43E2" w:rsidP="001F44F5">
            <w:pPr>
              <w:spacing w:before="40" w:after="40"/>
            </w:pPr>
            <w:r w:rsidRPr="00AD52F9">
              <w:t>4 décembre</w:t>
            </w:r>
          </w:p>
        </w:tc>
        <w:tc>
          <w:tcPr>
            <w:tcW w:w="0" w:type="auto"/>
            <w:tcBorders>
              <w:left w:val="single" w:sz="12" w:space="0" w:color="5B9BD5" w:themeColor="accent5"/>
              <w:bottom w:val="single" w:sz="12" w:space="0" w:color="5B9BD5" w:themeColor="accent5"/>
              <w:right w:val="single" w:sz="12" w:space="0" w:color="5B9BD5" w:themeColor="accent5"/>
            </w:tcBorders>
            <w:vAlign w:val="center"/>
          </w:tcPr>
          <w:p w14:paraId="13AB6819" w14:textId="77777777" w:rsidR="00EE43E2" w:rsidRPr="00AD52F9" w:rsidRDefault="00EE43E2" w:rsidP="001F44F5">
            <w:pPr>
              <w:spacing w:before="40" w:after="40"/>
            </w:pPr>
            <w:r w:rsidRPr="00AD52F9">
              <w:t>Mercredi, 20 novembre</w:t>
            </w:r>
          </w:p>
        </w:tc>
        <w:tc>
          <w:tcPr>
            <w:tcW w:w="0" w:type="auto"/>
            <w:tcBorders>
              <w:left w:val="single" w:sz="12" w:space="0" w:color="5B9BD5" w:themeColor="accent5"/>
              <w:bottom w:val="single" w:sz="12" w:space="0" w:color="5B9BD5" w:themeColor="accent5"/>
              <w:right w:val="single" w:sz="12" w:space="0" w:color="5B9BD5" w:themeColor="accent5"/>
            </w:tcBorders>
            <w:vAlign w:val="center"/>
          </w:tcPr>
          <w:p w14:paraId="31C53DEE" w14:textId="77777777" w:rsidR="00EE43E2" w:rsidRDefault="00EE43E2" w:rsidP="001F44F5">
            <w:pPr>
              <w:spacing w:before="40" w:after="40"/>
              <w:jc w:val="center"/>
              <w:rPr>
                <w:b/>
                <w:bCs/>
              </w:rPr>
            </w:pPr>
          </w:p>
        </w:tc>
      </w:tr>
      <w:tr w:rsidR="00EE43E2" w14:paraId="710E31AA" w14:textId="77777777" w:rsidTr="001F44F5">
        <w:trPr>
          <w:jc w:val="center"/>
        </w:trPr>
        <w:tc>
          <w:tcPr>
            <w:tcW w:w="0" w:type="auto"/>
            <w:gridSpan w:val="4"/>
            <w:tcBorders>
              <w:top w:val="single" w:sz="12" w:space="0" w:color="5B9BD5" w:themeColor="accent5"/>
              <w:left w:val="nil"/>
              <w:bottom w:val="nil"/>
              <w:right w:val="nil"/>
            </w:tcBorders>
            <w:vAlign w:val="center"/>
          </w:tcPr>
          <w:p w14:paraId="63FCB73B" w14:textId="77777777" w:rsidR="00EE43E2" w:rsidRDefault="00EE43E2" w:rsidP="001F44F5">
            <w:pPr>
              <w:spacing w:before="120"/>
              <w:rPr>
                <w:b/>
                <w:bCs/>
              </w:rPr>
            </w:pPr>
            <w:r>
              <w:rPr>
                <w:b/>
                <w:bCs/>
              </w:rPr>
              <w:t xml:space="preserve">*** </w:t>
            </w:r>
            <w:r w:rsidRPr="0043583B">
              <w:rPr>
                <w:i/>
                <w:iCs/>
              </w:rPr>
              <w:t>Les activités en italique sont des activités régionales</w:t>
            </w:r>
          </w:p>
        </w:tc>
      </w:tr>
    </w:tbl>
    <w:p w14:paraId="489441CA" w14:textId="77777777" w:rsidR="00EE43E2" w:rsidRDefault="00EE43E2" w:rsidP="00EE43E2">
      <w:pPr>
        <w:pBdr>
          <w:left w:val="single" w:sz="4" w:space="4" w:color="auto"/>
        </w:pBdr>
        <w:spacing w:before="120" w:after="120"/>
        <w:sectPr w:rsidR="00EE43E2" w:rsidSect="001442AD">
          <w:type w:val="continuous"/>
          <w:pgSz w:w="12240" w:h="15840"/>
          <w:pgMar w:top="1418" w:right="851" w:bottom="1418" w:left="851" w:header="709" w:footer="709" w:gutter="0"/>
          <w:cols w:space="1660" w:equalWidth="0">
            <w:col w:w="10538" w:space="1038"/>
          </w:cols>
          <w:docGrid w:linePitch="360"/>
        </w:sectPr>
      </w:pPr>
    </w:p>
    <w:p w14:paraId="7AACC61C" w14:textId="77777777" w:rsidR="005F7A32" w:rsidRPr="005F7A32" w:rsidRDefault="005F7A32" w:rsidP="005F7A32">
      <w:pPr>
        <w:tabs>
          <w:tab w:val="left" w:pos="1244"/>
        </w:tabs>
        <w:sectPr w:rsidR="005F7A32" w:rsidRPr="005F7A32" w:rsidSect="0099687C">
          <w:type w:val="continuous"/>
          <w:pgSz w:w="12240" w:h="15840"/>
          <w:pgMar w:top="1418" w:right="851" w:bottom="1418" w:left="851" w:header="709" w:footer="709" w:gutter="0"/>
          <w:cols w:space="708"/>
          <w:docGrid w:linePitch="360"/>
        </w:sectPr>
      </w:pPr>
    </w:p>
    <w:p w14:paraId="5139174F" w14:textId="77777777" w:rsidR="00CF0420" w:rsidRPr="00F663B6" w:rsidRDefault="003F11D8" w:rsidP="001E7C13">
      <w:pPr>
        <w:pStyle w:val="Corpsdetexte"/>
        <w:spacing w:before="240" w:after="240"/>
        <w:jc w:val="center"/>
        <w:rPr>
          <w:color w:val="000000"/>
          <w:szCs w:val="24"/>
        </w:rPr>
      </w:pPr>
      <w:r>
        <w:rPr>
          <w:rFonts w:ascii="Arial Black" w:hAnsi="Arial Black"/>
          <w:b/>
          <w:bCs/>
          <w:sz w:val="28"/>
          <w:szCs w:val="28"/>
        </w:rPr>
        <w:lastRenderedPageBreak/>
        <w:t>MOT DU PRÉSIDENT RÉGIONAL</w:t>
      </w:r>
    </w:p>
    <w:p w14:paraId="16400459" w14:textId="5D2E19BC" w:rsidR="00CF0420" w:rsidRPr="00751E7C" w:rsidRDefault="00B55D68" w:rsidP="001E0946">
      <w:pPr>
        <w:spacing w:before="120" w:after="120"/>
        <w:jc w:val="both"/>
      </w:pPr>
      <w:r>
        <w:t>Au moment d’écrire ces lignes, n</w:t>
      </w:r>
      <w:r w:rsidR="00CF0420" w:rsidRPr="00751E7C">
        <w:t>ous en sommes à un mois à peine de la fin de cette première année du triennat 2023-2026</w:t>
      </w:r>
      <w:r w:rsidR="009E5FD6">
        <w:t>.  Il</w:t>
      </w:r>
      <w:r w:rsidR="00CF0420" w:rsidRPr="00751E7C">
        <w:t xml:space="preserve"> ne reste que  trois assemblées générales sectorielles à avoir lieu et qui seront suivies de notre </w:t>
      </w:r>
      <w:r w:rsidR="00CF0420">
        <w:t>assemblée générale</w:t>
      </w:r>
      <w:r w:rsidR="00CF0420" w:rsidRPr="00751E7C">
        <w:t xml:space="preserve"> </w:t>
      </w:r>
      <w:r w:rsidR="00CF0420">
        <w:t>r</w:t>
      </w:r>
      <w:r w:rsidR="00CF0420" w:rsidRPr="00751E7C">
        <w:t>égionale.</w:t>
      </w:r>
    </w:p>
    <w:p w14:paraId="30F38B39" w14:textId="131CD025" w:rsidR="00CF0420" w:rsidRPr="00751E7C" w:rsidRDefault="00CF0420" w:rsidP="001E0946">
      <w:pPr>
        <w:spacing w:before="120" w:after="120"/>
        <w:jc w:val="both"/>
      </w:pPr>
      <w:r>
        <w:rPr>
          <w:noProof/>
        </w:rPr>
        <w:drawing>
          <wp:anchor distT="0" distB="0" distL="114300" distR="114300" simplePos="0" relativeHeight="253010944" behindDoc="0" locked="0" layoutInCell="1" allowOverlap="1" wp14:anchorId="582FFA49" wp14:editId="5A63E5E6">
            <wp:simplePos x="0" y="0"/>
            <wp:positionH relativeFrom="margin">
              <wp:posOffset>14351</wp:posOffset>
            </wp:positionH>
            <wp:positionV relativeFrom="margin">
              <wp:posOffset>1263396</wp:posOffset>
            </wp:positionV>
            <wp:extent cx="1101725" cy="1236980"/>
            <wp:effectExtent l="0" t="0" r="3175" b="0"/>
            <wp:wrapSquare wrapText="bothSides"/>
            <wp:docPr id="60953187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531875" name="Image 609531875"/>
                    <pic:cNvPicPr/>
                  </pic:nvPicPr>
                  <pic:blipFill rotWithShape="1">
                    <a:blip r:embed="rId25" cstate="print">
                      <a:extLst>
                        <a:ext uri="{28A0092B-C50C-407E-A947-70E740481C1C}">
                          <a14:useLocalDpi xmlns:a14="http://schemas.microsoft.com/office/drawing/2010/main" val="0"/>
                        </a:ext>
                      </a:extLst>
                    </a:blip>
                    <a:srcRect l="6017"/>
                    <a:stretch/>
                  </pic:blipFill>
                  <pic:spPr bwMode="auto">
                    <a:xfrm>
                      <a:off x="0" y="0"/>
                      <a:ext cx="1101725" cy="12369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51E7C">
        <w:t xml:space="preserve">Au niveau national, deux dossiers importants sont toujours en attente de règlement : celui de </w:t>
      </w:r>
      <w:r>
        <w:t>« </w:t>
      </w:r>
      <w:r w:rsidRPr="00751E7C">
        <w:t>l’</w:t>
      </w:r>
      <w:r>
        <w:t>I</w:t>
      </w:r>
      <w:r w:rsidRPr="00751E7C">
        <w:t>ndexation supplémentaire</w:t>
      </w:r>
      <w:r>
        <w:t> »</w:t>
      </w:r>
      <w:r w:rsidRPr="00751E7C">
        <w:t xml:space="preserve"> qui connaîtra son dénouement  au plus tard le 1</w:t>
      </w:r>
      <w:r w:rsidRPr="00751E7C">
        <w:rPr>
          <w:vertAlign w:val="superscript"/>
        </w:rPr>
        <w:t>er</w:t>
      </w:r>
      <w:r w:rsidRPr="00751E7C">
        <w:t xml:space="preserve"> juillet prochain et celui de la </w:t>
      </w:r>
      <w:r>
        <w:t>« </w:t>
      </w:r>
      <w:r w:rsidRPr="00751E7C">
        <w:t>Coalition pour la dignité des ainés, sur le maintien à domicile</w:t>
      </w:r>
      <w:r>
        <w:t> »</w:t>
      </w:r>
      <w:r w:rsidRPr="00751E7C">
        <w:t xml:space="preserve">. Dans ce dernier cas, même si la </w:t>
      </w:r>
      <w:r>
        <w:t>m</w:t>
      </w:r>
      <w:r w:rsidRPr="00751E7C">
        <w:t>inistre des Ainés soutient qu’il sera impossible d’éliminer les listes d’attente, le gouvernement aurait avantage à élargir l’aide à domicile</w:t>
      </w:r>
      <w:r w:rsidR="00552330">
        <w:t>,</w:t>
      </w:r>
      <w:r w:rsidRPr="00751E7C">
        <w:t xml:space="preserve"> car cela réduirait considérablement  les coûts d</w:t>
      </w:r>
      <w:r w:rsidR="00053BF4">
        <w:t>u</w:t>
      </w:r>
      <w:r w:rsidRPr="00751E7C">
        <w:t xml:space="preserve"> système.  Le </w:t>
      </w:r>
      <w:r>
        <w:t>« R</w:t>
      </w:r>
      <w:r w:rsidRPr="00751E7C">
        <w:t>endez-vous national</w:t>
      </w:r>
      <w:r>
        <w:t> »</w:t>
      </w:r>
      <w:r w:rsidRPr="00751E7C">
        <w:t xml:space="preserve"> fait quatre recommandations au gouvernement. Je vous invite à relire celles-ci dans l’</w:t>
      </w:r>
      <w:hyperlink r:id="rId26" w:history="1">
        <w:r w:rsidRPr="00461155">
          <w:rPr>
            <w:rStyle w:val="Hyperlien"/>
            <w:rFonts w:ascii="Times New Roman" w:hAnsi="Times New Roman"/>
          </w:rPr>
          <w:t>infolettre</w:t>
        </w:r>
      </w:hyperlink>
      <w:r w:rsidRPr="00751E7C">
        <w:t xml:space="preserve"> du 10 mai dernier.</w:t>
      </w:r>
    </w:p>
    <w:p w14:paraId="0A30C8BA" w14:textId="77777777" w:rsidR="00CF0420" w:rsidRPr="00751E7C" w:rsidRDefault="00E178AE" w:rsidP="001E0946">
      <w:pPr>
        <w:spacing w:before="120" w:after="120"/>
        <w:jc w:val="both"/>
      </w:pPr>
      <w:r>
        <w:rPr>
          <w:noProof/>
        </w:rPr>
        <mc:AlternateContent>
          <mc:Choice Requires="wps">
            <w:drawing>
              <wp:anchor distT="0" distB="0" distL="114300" distR="114300" simplePos="0" relativeHeight="253014016" behindDoc="1" locked="0" layoutInCell="1" allowOverlap="1" wp14:anchorId="29404F5F" wp14:editId="187E2414">
                <wp:simplePos x="0" y="0"/>
                <wp:positionH relativeFrom="margin">
                  <wp:posOffset>4605020</wp:posOffset>
                </wp:positionH>
                <wp:positionV relativeFrom="margin">
                  <wp:posOffset>2800985</wp:posOffset>
                </wp:positionV>
                <wp:extent cx="2300605" cy="1519555"/>
                <wp:effectExtent l="0" t="0" r="0" b="4445"/>
                <wp:wrapTight wrapText="bothSides">
                  <wp:wrapPolygon edited="0">
                    <wp:start x="7512" y="0"/>
                    <wp:lineTo x="6081" y="181"/>
                    <wp:lineTo x="2623" y="2166"/>
                    <wp:lineTo x="2623" y="2888"/>
                    <wp:lineTo x="954" y="5777"/>
                    <wp:lineTo x="0" y="8665"/>
                    <wp:lineTo x="119" y="12456"/>
                    <wp:lineTo x="596" y="14442"/>
                    <wp:lineTo x="2981" y="17331"/>
                    <wp:lineTo x="6200" y="20219"/>
                    <wp:lineTo x="8466" y="21483"/>
                    <wp:lineTo x="8824" y="21483"/>
                    <wp:lineTo x="11208" y="21483"/>
                    <wp:lineTo x="11447" y="21483"/>
                    <wp:lineTo x="13712" y="20399"/>
                    <wp:lineTo x="17170" y="17331"/>
                    <wp:lineTo x="19794" y="14442"/>
                    <wp:lineTo x="21344" y="11554"/>
                    <wp:lineTo x="21463" y="10832"/>
                    <wp:lineTo x="21463" y="7943"/>
                    <wp:lineTo x="20986" y="5777"/>
                    <wp:lineTo x="19078" y="2888"/>
                    <wp:lineTo x="19197" y="2166"/>
                    <wp:lineTo x="13712" y="181"/>
                    <wp:lineTo x="11566" y="0"/>
                    <wp:lineTo x="7512" y="0"/>
                  </wp:wrapPolygon>
                </wp:wrapTight>
                <wp:docPr id="24407009" name="Ellipse 3"/>
                <wp:cNvGraphicFramePr/>
                <a:graphic xmlns:a="http://schemas.openxmlformats.org/drawingml/2006/main">
                  <a:graphicData uri="http://schemas.microsoft.com/office/word/2010/wordprocessingShape">
                    <wps:wsp>
                      <wps:cNvSpPr/>
                      <wps:spPr>
                        <a:xfrm>
                          <a:off x="0" y="0"/>
                          <a:ext cx="2300605" cy="1519555"/>
                        </a:xfrm>
                        <a:custGeom>
                          <a:avLst/>
                          <a:gdLst>
                            <a:gd name="connsiteX0" fmla="*/ 0 w 3194050"/>
                            <a:gd name="connsiteY0" fmla="*/ 746760 h 1493520"/>
                            <a:gd name="connsiteX1" fmla="*/ 1597025 w 3194050"/>
                            <a:gd name="connsiteY1" fmla="*/ 0 h 1493520"/>
                            <a:gd name="connsiteX2" fmla="*/ 3194050 w 3194050"/>
                            <a:gd name="connsiteY2" fmla="*/ 746760 h 1493520"/>
                            <a:gd name="connsiteX3" fmla="*/ 1597025 w 3194050"/>
                            <a:gd name="connsiteY3" fmla="*/ 1493520 h 1493520"/>
                            <a:gd name="connsiteX4" fmla="*/ 0 w 3194050"/>
                            <a:gd name="connsiteY4" fmla="*/ 746760 h 1493520"/>
                            <a:gd name="connsiteX0" fmla="*/ 0 w 3249355"/>
                            <a:gd name="connsiteY0" fmla="*/ 801353 h 1548113"/>
                            <a:gd name="connsiteX1" fmla="*/ 1597025 w 3249355"/>
                            <a:gd name="connsiteY1" fmla="*/ 54593 h 1548113"/>
                            <a:gd name="connsiteX2" fmla="*/ 2846832 w 3249355"/>
                            <a:gd name="connsiteY2" fmla="*/ 139937 h 1548113"/>
                            <a:gd name="connsiteX3" fmla="*/ 3194050 w 3249355"/>
                            <a:gd name="connsiteY3" fmla="*/ 801353 h 1548113"/>
                            <a:gd name="connsiteX4" fmla="*/ 1597025 w 3249355"/>
                            <a:gd name="connsiteY4" fmla="*/ 1548113 h 1548113"/>
                            <a:gd name="connsiteX5" fmla="*/ 0 w 3249355"/>
                            <a:gd name="connsiteY5" fmla="*/ 801353 h 1548113"/>
                            <a:gd name="connsiteX0" fmla="*/ 26520 w 3275875"/>
                            <a:gd name="connsiteY0" fmla="*/ 796118 h 1542878"/>
                            <a:gd name="connsiteX1" fmla="*/ 697092 w 3275875"/>
                            <a:gd name="connsiteY1" fmla="*/ 61848 h 1542878"/>
                            <a:gd name="connsiteX2" fmla="*/ 1623545 w 3275875"/>
                            <a:gd name="connsiteY2" fmla="*/ 49358 h 1542878"/>
                            <a:gd name="connsiteX3" fmla="*/ 2873352 w 3275875"/>
                            <a:gd name="connsiteY3" fmla="*/ 134702 h 1542878"/>
                            <a:gd name="connsiteX4" fmla="*/ 3220570 w 3275875"/>
                            <a:gd name="connsiteY4" fmla="*/ 796118 h 1542878"/>
                            <a:gd name="connsiteX5" fmla="*/ 1623545 w 3275875"/>
                            <a:gd name="connsiteY5" fmla="*/ 1542878 h 1542878"/>
                            <a:gd name="connsiteX6" fmla="*/ 26520 w 3275875"/>
                            <a:gd name="connsiteY6" fmla="*/ 796118 h 1542878"/>
                            <a:gd name="connsiteX0" fmla="*/ 26520 w 3275875"/>
                            <a:gd name="connsiteY0" fmla="*/ 883254 h 1630014"/>
                            <a:gd name="connsiteX1" fmla="*/ 697092 w 3275875"/>
                            <a:gd name="connsiteY1" fmla="*/ 148984 h 1630014"/>
                            <a:gd name="connsiteX2" fmla="*/ 1690612 w 3275875"/>
                            <a:gd name="connsiteY2" fmla="*/ 2287 h 1630014"/>
                            <a:gd name="connsiteX3" fmla="*/ 2873352 w 3275875"/>
                            <a:gd name="connsiteY3" fmla="*/ 221838 h 1630014"/>
                            <a:gd name="connsiteX4" fmla="*/ 3220570 w 3275875"/>
                            <a:gd name="connsiteY4" fmla="*/ 883254 h 1630014"/>
                            <a:gd name="connsiteX5" fmla="*/ 1623545 w 3275875"/>
                            <a:gd name="connsiteY5" fmla="*/ 1630014 h 1630014"/>
                            <a:gd name="connsiteX6" fmla="*/ 26520 w 3275875"/>
                            <a:gd name="connsiteY6" fmla="*/ 883254 h 1630014"/>
                            <a:gd name="connsiteX0" fmla="*/ 33627 w 3136653"/>
                            <a:gd name="connsiteY0" fmla="*/ 932059 h 1630120"/>
                            <a:gd name="connsiteX1" fmla="*/ 557870 w 3136653"/>
                            <a:gd name="connsiteY1" fmla="*/ 148984 h 1630120"/>
                            <a:gd name="connsiteX2" fmla="*/ 1551390 w 3136653"/>
                            <a:gd name="connsiteY2" fmla="*/ 2287 h 1630120"/>
                            <a:gd name="connsiteX3" fmla="*/ 2734130 w 3136653"/>
                            <a:gd name="connsiteY3" fmla="*/ 221838 h 1630120"/>
                            <a:gd name="connsiteX4" fmla="*/ 3081348 w 3136653"/>
                            <a:gd name="connsiteY4" fmla="*/ 883254 h 1630120"/>
                            <a:gd name="connsiteX5" fmla="*/ 1484323 w 3136653"/>
                            <a:gd name="connsiteY5" fmla="*/ 1630014 h 1630120"/>
                            <a:gd name="connsiteX6" fmla="*/ 33627 w 3136653"/>
                            <a:gd name="connsiteY6" fmla="*/ 932059 h 163012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3136653" h="1630120">
                              <a:moveTo>
                                <a:pt x="33627" y="932059"/>
                              </a:moveTo>
                              <a:cubicBezTo>
                                <a:pt x="-120782" y="685221"/>
                                <a:pt x="291699" y="273444"/>
                                <a:pt x="557870" y="148984"/>
                              </a:cubicBezTo>
                              <a:cubicBezTo>
                                <a:pt x="824041" y="24524"/>
                                <a:pt x="1188680" y="-9855"/>
                                <a:pt x="1551390" y="2287"/>
                              </a:cubicBezTo>
                              <a:cubicBezTo>
                                <a:pt x="1914100" y="14429"/>
                                <a:pt x="2467959" y="97378"/>
                                <a:pt x="2734130" y="221838"/>
                              </a:cubicBezTo>
                              <a:cubicBezTo>
                                <a:pt x="3000301" y="346298"/>
                                <a:pt x="3251041" y="662782"/>
                                <a:pt x="3081348" y="883254"/>
                              </a:cubicBezTo>
                              <a:cubicBezTo>
                                <a:pt x="2911655" y="1103726"/>
                                <a:pt x="1992276" y="1621880"/>
                                <a:pt x="1484323" y="1630014"/>
                              </a:cubicBezTo>
                              <a:cubicBezTo>
                                <a:pt x="976370" y="1638148"/>
                                <a:pt x="188036" y="1178897"/>
                                <a:pt x="33627" y="932059"/>
                              </a:cubicBezTo>
                              <a:close/>
                            </a:path>
                          </a:pathLst>
                        </a:custGeom>
                        <a:blipFill dpi="0" rotWithShape="1">
                          <a:blip r:embed="rId27" cstate="print">
                            <a:extLst>
                              <a:ext uri="{28A0092B-C50C-407E-A947-70E740481C1C}">
                                <a14:useLocalDpi xmlns:a14="http://schemas.microsoft.com/office/drawing/2010/main" val="0"/>
                              </a:ext>
                            </a:extLst>
                          </a:blip>
                          <a:srcRect/>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250A0C" id="Ellipse 3" o:spid="_x0000_s1026" style="position:absolute;margin-left:362.6pt;margin-top:220.55pt;width:181.15pt;height:119.65pt;z-index:-2503024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coordsize="3136653,1630120"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" path="m33627,932059c-120782,685221,291699,273444,557870,148984,824041,24524,1188680,-9855,1551390,2287v362710,12142,916569,95091,1182740,219551c3000301,346298,3251041,662782,3081348,883254v-169693,220472,-1089072,738626,-1597025,746760c976370,1638148,188036,1178897,33627,932059xe" stroked="f" strokeweight="1pt">
                <v:fill r:id="rId28" o:title="" recolor="t" rotate="t" type="frame"/>
                <v:stroke joinstyle="miter"/>
                <v:path arrowok="t" o:connecttype="custom" o:connectlocs="24664,868841;409175,138879;1137880,2132;2005371,206792;2260041,823346;1088689,1519456;24664,868841" o:connectangles="0,0,0,0,0,0,0"/>
                <w10:wrap type="tight" anchorx="margin" anchory="margin"/>
              </v:shape>
            </w:pict>
          </mc:Fallback>
        </mc:AlternateContent>
      </w:r>
      <w:r w:rsidR="00CF0420" w:rsidRPr="00751E7C">
        <w:t>Avec la période estivale qui se pointe à l’horizon, c’est le moment idéal pour se rapprocher de la famille et des gens qui nous sont chers. Des moments privilégiés pour se détendre qui créeront des souvenirs inoubliables avec notre famille, nos petits-enfants ainsi qu’avec nos ami</w:t>
      </w:r>
      <w:r w:rsidR="00B03515">
        <w:t>(</w:t>
      </w:r>
      <w:r w:rsidR="00CF0420" w:rsidRPr="00751E7C">
        <w:t>e</w:t>
      </w:r>
      <w:r w:rsidR="00B03515">
        <w:t>)</w:t>
      </w:r>
      <w:r w:rsidR="00CF0420" w:rsidRPr="00751E7C">
        <w:t>s. C’est aussi un moment mérité pour se gâter, se reposer, se ressourcer, explorer de nouveaux horizons et voyager.</w:t>
      </w:r>
    </w:p>
    <w:p w14:paraId="0C9131D5" w14:textId="77777777" w:rsidR="00CF0420" w:rsidRPr="00751E7C" w:rsidRDefault="00CF0420" w:rsidP="001E0946">
      <w:pPr>
        <w:spacing w:before="120" w:after="120"/>
        <w:jc w:val="both"/>
      </w:pPr>
      <w:r w:rsidRPr="00751E7C">
        <w:t>Ces moments ne reviendront pas : profitez-en bien et au plaisir de se revoir.</w:t>
      </w:r>
    </w:p>
    <w:p w14:paraId="39317CF0" w14:textId="77777777" w:rsidR="004265E4" w:rsidRPr="001E0946" w:rsidRDefault="001E0946" w:rsidP="001E0946">
      <w:pPr>
        <w:spacing w:before="360" w:after="120"/>
        <w:jc w:val="both"/>
      </w:pPr>
      <w:r>
        <w:rPr>
          <w:noProof/>
        </w:rPr>
        <w:drawing>
          <wp:anchor distT="0" distB="0" distL="114300" distR="114300" simplePos="0" relativeHeight="253035520" behindDoc="0" locked="0" layoutInCell="1" allowOverlap="1" wp14:anchorId="473D1C6B" wp14:editId="4D577A5D">
            <wp:simplePos x="0" y="0"/>
            <wp:positionH relativeFrom="margin">
              <wp:posOffset>282575</wp:posOffset>
            </wp:positionH>
            <wp:positionV relativeFrom="margin">
              <wp:posOffset>4491355</wp:posOffset>
            </wp:positionV>
            <wp:extent cx="6315075" cy="215900"/>
            <wp:effectExtent l="0" t="0" r="0" b="0"/>
            <wp:wrapSquare wrapText="bothSides"/>
            <wp:docPr id="213641251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412512" name="Image 2136412512"/>
                    <pic:cNvPicPr/>
                  </pic:nvPicPr>
                  <pic:blipFill>
                    <a:blip r:embed="rId29">
                      <a:extLst>
                        <a:ext uri="{28A0092B-C50C-407E-A947-70E740481C1C}">
                          <a14:useLocalDpi xmlns:a14="http://schemas.microsoft.com/office/drawing/2010/main" val="0"/>
                        </a:ext>
                      </a:extLst>
                    </a:blip>
                    <a:stretch>
                      <a:fillRect/>
                    </a:stretch>
                  </pic:blipFill>
                  <pic:spPr>
                    <a:xfrm>
                      <a:off x="0" y="0"/>
                      <a:ext cx="6315075" cy="215900"/>
                    </a:xfrm>
                    <a:prstGeom prst="rect">
                      <a:avLst/>
                    </a:prstGeom>
                  </pic:spPr>
                </pic:pic>
              </a:graphicData>
            </a:graphic>
            <wp14:sizeRelH relativeFrom="margin">
              <wp14:pctWidth>0</wp14:pctWidth>
            </wp14:sizeRelH>
            <wp14:sizeRelV relativeFrom="margin">
              <wp14:pctHeight>0</wp14:pctHeight>
            </wp14:sizeRelV>
          </wp:anchor>
        </w:drawing>
      </w:r>
      <w:r w:rsidR="00CF0420" w:rsidRPr="00751E7C">
        <w:t>Réjean</w:t>
      </w:r>
      <w:r w:rsidR="00AE470F">
        <w:t xml:space="preserve"> Lemelin, président régional</w:t>
      </w:r>
    </w:p>
    <w:p w14:paraId="3A92E4BF" w14:textId="77777777" w:rsidR="00176645" w:rsidRPr="00176645" w:rsidRDefault="00176645" w:rsidP="001E0946">
      <w:pPr>
        <w:spacing w:before="360"/>
        <w:jc w:val="center"/>
        <w:rPr>
          <w:rFonts w:ascii="Arial Black" w:hAnsi="Arial Black"/>
          <w:b/>
          <w:bCs/>
          <w:sz w:val="28"/>
          <w:szCs w:val="28"/>
        </w:rPr>
      </w:pPr>
      <w:r w:rsidRPr="00176645">
        <w:rPr>
          <w:rFonts w:ascii="Arial Black" w:hAnsi="Arial Black"/>
          <w:b/>
          <w:bCs/>
          <w:sz w:val="28"/>
          <w:szCs w:val="28"/>
        </w:rPr>
        <w:t>SOLIDARITÉ INTERNATIONALE « CASIRA »</w:t>
      </w:r>
    </w:p>
    <w:p w14:paraId="305E39E5" w14:textId="77777777" w:rsidR="00176645" w:rsidRPr="00176645" w:rsidRDefault="00176645" w:rsidP="00176645">
      <w:pPr>
        <w:jc w:val="center"/>
      </w:pPr>
    </w:p>
    <w:p w14:paraId="29DFDD1C" w14:textId="77777777" w:rsidR="005143C7" w:rsidRDefault="00176645" w:rsidP="00176645">
      <w:pPr>
        <w:jc w:val="both"/>
      </w:pPr>
      <w:r w:rsidRPr="00176645">
        <w:t xml:space="preserve">Lors de l’activité des </w:t>
      </w:r>
      <w:r>
        <w:t>« </w:t>
      </w:r>
      <w:r w:rsidRPr="00176645">
        <w:t>Retrouvailles</w:t>
      </w:r>
      <w:r>
        <w:t> »</w:t>
      </w:r>
      <w:r w:rsidRPr="00176645">
        <w:t xml:space="preserve"> du 12 septembre prochain, </w:t>
      </w:r>
      <w:r w:rsidR="00AE470F">
        <w:t>mada</w:t>
      </w:r>
      <w:r w:rsidRPr="00176645">
        <w:t>me Lucette Tanguay nous invite à embellir la vie d’enfants du Guatemala et de la République Dominicaine.</w:t>
      </w:r>
      <w:r>
        <w:t xml:space="preserve"> </w:t>
      </w:r>
      <w:r w:rsidRPr="00176645">
        <w:t>Vos dons seront recueillis à l’entrée</w:t>
      </w:r>
      <w:r>
        <w:t>.</w:t>
      </w:r>
      <w:r w:rsidRPr="00176645">
        <w:t xml:space="preserve"> </w:t>
      </w:r>
    </w:p>
    <w:p w14:paraId="0C3249A0" w14:textId="77777777" w:rsidR="00176645" w:rsidRPr="00176645" w:rsidRDefault="00176645" w:rsidP="005143C7">
      <w:pPr>
        <w:spacing w:before="120" w:after="120"/>
        <w:jc w:val="both"/>
      </w:pPr>
      <w:r w:rsidRPr="00176645">
        <w:t xml:space="preserve">Vous pourrez apporter : </w:t>
      </w:r>
    </w:p>
    <w:p w14:paraId="003F396C" w14:textId="77777777" w:rsidR="00176645" w:rsidRPr="005143C7" w:rsidRDefault="00176645" w:rsidP="005143C7">
      <w:pPr>
        <w:pStyle w:val="Paragraphedeliste"/>
        <w:numPr>
          <w:ilvl w:val="0"/>
          <w:numId w:val="39"/>
        </w:numPr>
        <w:spacing w:after="160" w:line="259" w:lineRule="auto"/>
        <w:ind w:left="2127" w:hanging="207"/>
        <w:rPr>
          <w:rFonts w:ascii="Times New Roman" w:hAnsi="Times New Roman" w:cs="Times New Roman"/>
        </w:rPr>
      </w:pPr>
      <w:r w:rsidRPr="005143C7">
        <w:rPr>
          <w:rFonts w:ascii="Times New Roman" w:hAnsi="Times New Roman" w:cs="Times New Roman"/>
        </w:rPr>
        <w:t>Des articles scolaires;</w:t>
      </w:r>
    </w:p>
    <w:p w14:paraId="148AA3DA" w14:textId="77777777" w:rsidR="00176645" w:rsidRPr="005143C7" w:rsidRDefault="00176645" w:rsidP="005143C7">
      <w:pPr>
        <w:pStyle w:val="Paragraphedeliste"/>
        <w:numPr>
          <w:ilvl w:val="0"/>
          <w:numId w:val="39"/>
        </w:numPr>
        <w:spacing w:after="160" w:line="259" w:lineRule="auto"/>
        <w:ind w:left="2127" w:hanging="207"/>
        <w:rPr>
          <w:rFonts w:ascii="Times New Roman" w:hAnsi="Times New Roman" w:cs="Times New Roman"/>
        </w:rPr>
      </w:pPr>
      <w:r w:rsidRPr="005143C7">
        <w:rPr>
          <w:rFonts w:ascii="Times New Roman" w:hAnsi="Times New Roman" w:cs="Times New Roman"/>
        </w:rPr>
        <w:t>Des sacs d’école;</w:t>
      </w:r>
    </w:p>
    <w:p w14:paraId="25BC9DD7" w14:textId="77777777" w:rsidR="00176645" w:rsidRPr="005143C7" w:rsidRDefault="00176645" w:rsidP="005143C7">
      <w:pPr>
        <w:pStyle w:val="Paragraphedeliste"/>
        <w:numPr>
          <w:ilvl w:val="0"/>
          <w:numId w:val="39"/>
        </w:numPr>
        <w:spacing w:after="160" w:line="259" w:lineRule="auto"/>
        <w:ind w:left="2127" w:hanging="207"/>
        <w:rPr>
          <w:rFonts w:ascii="Times New Roman" w:hAnsi="Times New Roman" w:cs="Times New Roman"/>
        </w:rPr>
      </w:pPr>
      <w:r w:rsidRPr="005143C7">
        <w:rPr>
          <w:rFonts w:ascii="Times New Roman" w:hAnsi="Times New Roman" w:cs="Times New Roman"/>
        </w:rPr>
        <w:t>Des toutous de toutes sortes;</w:t>
      </w:r>
    </w:p>
    <w:p w14:paraId="5000196D" w14:textId="77777777" w:rsidR="00176645" w:rsidRPr="00176645" w:rsidRDefault="00176645" w:rsidP="005143C7">
      <w:pPr>
        <w:pStyle w:val="Paragraphedeliste"/>
        <w:numPr>
          <w:ilvl w:val="0"/>
          <w:numId w:val="39"/>
        </w:numPr>
        <w:spacing w:after="160" w:line="259" w:lineRule="auto"/>
        <w:ind w:left="2127" w:hanging="207"/>
      </w:pPr>
      <w:r w:rsidRPr="005143C7">
        <w:rPr>
          <w:rFonts w:ascii="Times New Roman" w:hAnsi="Times New Roman" w:cs="Times New Roman"/>
        </w:rPr>
        <w:t>Ou tout autres objets faisant la joie des enfants</w:t>
      </w:r>
      <w:r w:rsidRPr="00176645">
        <w:t>.</w:t>
      </w:r>
    </w:p>
    <w:p w14:paraId="2EDC523A" w14:textId="77777777" w:rsidR="00176645" w:rsidRDefault="00176645" w:rsidP="00AE470F">
      <w:pPr>
        <w:spacing w:before="120" w:after="120"/>
        <w:jc w:val="both"/>
      </w:pPr>
      <w:r w:rsidRPr="00176645">
        <w:t xml:space="preserve">Vous pouvez également faire un don en argent. Pour un don de 20 $ et plus, un reçu de charité vous sera émis (n’oubliez pas d’inscrire vos coordonnées). </w:t>
      </w:r>
    </w:p>
    <w:p w14:paraId="554B3690" w14:textId="77777777" w:rsidR="00176645" w:rsidRPr="00176645" w:rsidRDefault="005143C7" w:rsidP="005143C7">
      <w:pPr>
        <w:spacing w:before="120" w:after="120"/>
      </w:pPr>
      <w:r>
        <w:rPr>
          <w:noProof/>
        </w:rPr>
        <w:drawing>
          <wp:anchor distT="0" distB="0" distL="114300" distR="114300" simplePos="0" relativeHeight="253027328" behindDoc="0" locked="0" layoutInCell="1" allowOverlap="1" wp14:anchorId="31C48C2A" wp14:editId="0071065D">
            <wp:simplePos x="0" y="0"/>
            <wp:positionH relativeFrom="margin">
              <wp:posOffset>5006975</wp:posOffset>
            </wp:positionH>
            <wp:positionV relativeFrom="margin">
              <wp:posOffset>7233920</wp:posOffset>
            </wp:positionV>
            <wp:extent cx="1481455" cy="706755"/>
            <wp:effectExtent l="0" t="0" r="4445" b="4445"/>
            <wp:wrapSquare wrapText="bothSides"/>
            <wp:docPr id="6630704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070405" name="Image 663070405"/>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481455" cy="706755"/>
                    </a:xfrm>
                    <a:prstGeom prst="rect">
                      <a:avLst/>
                    </a:prstGeom>
                  </pic:spPr>
                </pic:pic>
              </a:graphicData>
            </a:graphic>
            <wp14:sizeRelH relativeFrom="margin">
              <wp14:pctWidth>0</wp14:pctWidth>
            </wp14:sizeRelH>
            <wp14:sizeRelV relativeFrom="margin">
              <wp14:pctHeight>0</wp14:pctHeight>
            </wp14:sizeRelV>
          </wp:anchor>
        </w:drawing>
      </w:r>
      <w:r w:rsidR="00176645" w:rsidRPr="00176645">
        <w:t>Faites votre chèque au nom de « </w:t>
      </w:r>
      <w:hyperlink r:id="rId31" w:history="1">
        <w:r w:rsidR="00176645" w:rsidRPr="005143C7">
          <w:rPr>
            <w:rStyle w:val="Hyperlien"/>
            <w:rFonts w:ascii="Times New Roman" w:hAnsi="Times New Roman"/>
            <w:i/>
          </w:rPr>
          <w:t>Casira</w:t>
        </w:r>
      </w:hyperlink>
      <w:r w:rsidR="00176645" w:rsidRPr="00176645">
        <w:t> ».</w:t>
      </w:r>
    </w:p>
    <w:p w14:paraId="417914B2" w14:textId="77777777" w:rsidR="00176645" w:rsidRPr="00176645" w:rsidRDefault="00176645" w:rsidP="005143C7">
      <w:pPr>
        <w:spacing w:before="120" w:after="120"/>
      </w:pPr>
      <w:r w:rsidRPr="00176645">
        <w:t>Tous vos dons seront grandement appréciés.</w:t>
      </w:r>
    </w:p>
    <w:p w14:paraId="5D1BB718" w14:textId="77777777" w:rsidR="00176645" w:rsidRPr="00176645" w:rsidRDefault="00176645" w:rsidP="001E0946">
      <w:pPr>
        <w:spacing w:before="240"/>
      </w:pPr>
      <w:r w:rsidRPr="00176645">
        <w:t xml:space="preserve">Le </w:t>
      </w:r>
      <w:r>
        <w:t>c</w:t>
      </w:r>
      <w:r w:rsidRPr="00176645">
        <w:t>onseil sectoriel,</w:t>
      </w:r>
    </w:p>
    <w:p w14:paraId="0B4C0A09" w14:textId="77777777" w:rsidR="00176645" w:rsidRPr="00176645" w:rsidRDefault="00176645" w:rsidP="005143C7">
      <w:r w:rsidRPr="00176645">
        <w:t>Pour</w:t>
      </w:r>
      <w:r w:rsidR="005143C7">
        <w:t xml:space="preserve"> : </w:t>
      </w:r>
      <w:r w:rsidRPr="00176645">
        <w:t xml:space="preserve">Lucette Tanguay et </w:t>
      </w:r>
      <w:r>
        <w:t xml:space="preserve"> l</w:t>
      </w:r>
      <w:r w:rsidRPr="00176645">
        <w:t>’abbé Roger Fortin, prêtre responsable des projets</w:t>
      </w:r>
    </w:p>
    <w:p w14:paraId="7F29A779" w14:textId="77777777" w:rsidR="00346E76" w:rsidRDefault="00346E76" w:rsidP="00CC240D">
      <w:pPr>
        <w:spacing w:before="240" w:after="240"/>
        <w:rPr>
          <w:rFonts w:ascii="Arial Black" w:hAnsi="Arial Black"/>
          <w:b/>
          <w:bCs/>
          <w:sz w:val="28"/>
          <w:szCs w:val="28"/>
        </w:rPr>
        <w:sectPr w:rsidR="00346E76" w:rsidSect="0099687C">
          <w:pgSz w:w="12240" w:h="15840"/>
          <w:pgMar w:top="1418" w:right="851" w:bottom="1418" w:left="851" w:header="709" w:footer="709" w:gutter="0"/>
          <w:cols w:space="708"/>
          <w:docGrid w:linePitch="360"/>
        </w:sectPr>
      </w:pPr>
    </w:p>
    <w:p w14:paraId="7C0AD39A" w14:textId="77777777" w:rsidR="00A67A2D" w:rsidRPr="00D4463A" w:rsidRDefault="00A67A2D" w:rsidP="00CC240D">
      <w:pPr>
        <w:spacing w:before="360" w:after="240"/>
        <w:jc w:val="center"/>
        <w:rPr>
          <w:rFonts w:ascii="Arial Black" w:hAnsi="Arial Black"/>
          <w:b/>
          <w:bCs/>
          <w:sz w:val="28"/>
          <w:szCs w:val="28"/>
        </w:rPr>
      </w:pPr>
      <w:r>
        <w:rPr>
          <w:rFonts w:ascii="Arial Black" w:hAnsi="Arial Black"/>
          <w:b/>
          <w:bCs/>
          <w:sz w:val="28"/>
          <w:szCs w:val="28"/>
        </w:rPr>
        <w:lastRenderedPageBreak/>
        <w:t>VIE ASSOCIATIVE</w:t>
      </w:r>
    </w:p>
    <w:p w14:paraId="4664A485" w14:textId="77777777" w:rsidR="00203AFE" w:rsidRDefault="00203AFE" w:rsidP="00203AFE">
      <w:pPr>
        <w:spacing w:before="240" w:after="60"/>
        <w:jc w:val="both"/>
      </w:pPr>
      <w:r w:rsidRPr="00A67A2D">
        <w:rPr>
          <w:b/>
          <w:bCs/>
        </w:rPr>
        <w:t>Personne</w:t>
      </w:r>
      <w:r w:rsidR="004479B2">
        <w:rPr>
          <w:b/>
          <w:bCs/>
        </w:rPr>
        <w:t>-</w:t>
      </w:r>
      <w:r w:rsidRPr="00A67A2D">
        <w:rPr>
          <w:b/>
          <w:bCs/>
        </w:rPr>
        <w:t>ressource</w:t>
      </w:r>
      <w:r>
        <w:rPr>
          <w:b/>
          <w:bCs/>
        </w:rPr>
        <w:t xml:space="preserve"> pour notre secteur</w:t>
      </w:r>
      <w:r w:rsidRPr="00A67A2D">
        <w:t> </w:t>
      </w:r>
      <w:r w:rsidRPr="00D4463A">
        <w:t xml:space="preserve">:  </w:t>
      </w:r>
    </w:p>
    <w:p w14:paraId="1E08599C" w14:textId="77777777" w:rsidR="00203AFE" w:rsidRDefault="00203AFE" w:rsidP="005143C7">
      <w:pPr>
        <w:spacing w:before="60" w:after="240"/>
      </w:pPr>
      <w:r w:rsidRPr="00D4463A">
        <w:t>Louise Guay, (</w:t>
      </w:r>
      <w:hyperlink r:id="rId32" w:history="1">
        <w:r w:rsidRPr="002772C6">
          <w:rPr>
            <w:rStyle w:val="Hyperlien"/>
            <w:rFonts w:ascii="Times New Roman" w:hAnsi="Times New Roman"/>
          </w:rPr>
          <w:t>camarine@videotron.ca</w:t>
        </w:r>
      </w:hyperlink>
      <w:r w:rsidRPr="00D4463A">
        <w:t xml:space="preserve">)  </w:t>
      </w:r>
      <w:r>
        <w:t>ou</w:t>
      </w:r>
      <w:r w:rsidRPr="00D4463A">
        <w:t xml:space="preserve">  418-833-9809</w:t>
      </w:r>
    </w:p>
    <w:p w14:paraId="4162809A" w14:textId="77777777" w:rsidR="00596206" w:rsidRDefault="00A67A2D" w:rsidP="00596206">
      <w:pPr>
        <w:spacing w:before="240" w:after="60"/>
        <w:jc w:val="both"/>
      </w:pPr>
      <w:r w:rsidRPr="00A67A2D">
        <w:rPr>
          <w:b/>
          <w:bCs/>
        </w:rPr>
        <w:t>Conseil sectoriel</w:t>
      </w:r>
      <w:r>
        <w:t xml:space="preserve"> : </w:t>
      </w:r>
    </w:p>
    <w:p w14:paraId="7AEC5FFF" w14:textId="77777777" w:rsidR="00A67A2D" w:rsidRDefault="00A67A2D" w:rsidP="00596206">
      <w:pPr>
        <w:spacing w:before="60" w:after="240"/>
        <w:jc w:val="both"/>
      </w:pPr>
      <w:r w:rsidRPr="00D4463A">
        <w:t xml:space="preserve">Nicole Talbot, Lise Patoine, Claude Couture, Robert Hins, Jacques Olivier, Louise Guay, Claire Bégin.  </w:t>
      </w:r>
      <w:r w:rsidR="00AB1D99">
        <w:br/>
      </w:r>
      <w:r w:rsidR="00596206">
        <w:t>Vous trouverez l</w:t>
      </w:r>
      <w:r w:rsidRPr="00D4463A">
        <w:t xml:space="preserve">es coordonnées au verso du </w:t>
      </w:r>
      <w:r w:rsidR="00596206">
        <w:t xml:space="preserve">bulletin </w:t>
      </w:r>
      <w:r w:rsidRPr="00D4463A">
        <w:t>« Nouvel Envol ».</w:t>
      </w:r>
    </w:p>
    <w:p w14:paraId="592BA17C" w14:textId="77777777" w:rsidR="00B60C9A" w:rsidRDefault="00B60C9A" w:rsidP="00B60C9A">
      <w:pPr>
        <w:spacing w:before="240" w:after="60"/>
      </w:pPr>
      <w:r w:rsidRPr="00A67A2D">
        <w:rPr>
          <w:b/>
          <w:bCs/>
        </w:rPr>
        <w:t>Renseignements utiles</w:t>
      </w:r>
      <w:r>
        <w:rPr>
          <w:b/>
          <w:bCs/>
        </w:rPr>
        <w:t xml:space="preserve"> </w:t>
      </w:r>
      <w:r>
        <w:t xml:space="preserve">: </w:t>
      </w:r>
    </w:p>
    <w:p w14:paraId="79DF08F4" w14:textId="77777777" w:rsidR="00B60C9A" w:rsidRPr="00D4463A" w:rsidRDefault="00B60C9A" w:rsidP="00B60C9A">
      <w:pPr>
        <w:spacing w:before="60" w:after="240"/>
        <w:jc w:val="both"/>
      </w:pPr>
      <w:r>
        <w:t>Bulletin</w:t>
      </w:r>
      <w:r w:rsidRPr="00D4463A">
        <w:t xml:space="preserve"> « </w:t>
      </w:r>
      <w:r w:rsidRPr="00B60C9A">
        <w:rPr>
          <w:b/>
          <w:bCs/>
        </w:rPr>
        <w:t>Nouvel Envol</w:t>
      </w:r>
      <w:r w:rsidRPr="00D4463A">
        <w:t> »</w:t>
      </w:r>
      <w:r>
        <w:t xml:space="preserve"> et sur notre site Internet (</w:t>
      </w:r>
      <w:hyperlink r:id="rId33" w:history="1">
        <w:r w:rsidRPr="00A67A2D">
          <w:rPr>
            <w:rStyle w:val="Hyperlien"/>
            <w:rFonts w:ascii="Times New Roman" w:hAnsi="Times New Roman"/>
          </w:rPr>
          <w:t>louisfrechette.areq.lacsq.org</w:t>
        </w:r>
      </w:hyperlink>
      <w:r>
        <w:t>).</w:t>
      </w:r>
    </w:p>
    <w:p w14:paraId="7C6782F4" w14:textId="77777777" w:rsidR="00596206" w:rsidRDefault="00A67A2D" w:rsidP="00596206">
      <w:pPr>
        <w:spacing w:before="240" w:after="60"/>
        <w:jc w:val="both"/>
      </w:pPr>
      <w:r w:rsidRPr="00A67A2D">
        <w:rPr>
          <w:b/>
          <w:bCs/>
        </w:rPr>
        <w:t>Devenir membre de l’AREQ</w:t>
      </w:r>
      <w:r>
        <w:t xml:space="preserve"> : </w:t>
      </w:r>
    </w:p>
    <w:p w14:paraId="2A17D6D5" w14:textId="77777777" w:rsidR="00A67A2D" w:rsidRPr="00D4463A" w:rsidRDefault="00A67A2D" w:rsidP="00B60C9A">
      <w:pPr>
        <w:spacing w:before="60" w:after="240"/>
      </w:pPr>
      <w:r w:rsidRPr="00D4463A">
        <w:t>Toute personne qui a été un jour membre de la CSQ peut devenir membre de l’AREQ</w:t>
      </w:r>
      <w:r>
        <w:t xml:space="preserve">. </w:t>
      </w:r>
      <w:r w:rsidR="00596206">
        <w:br/>
      </w:r>
      <w:r w:rsidRPr="00D4463A">
        <w:t>Information : 418-525-0611</w:t>
      </w:r>
    </w:p>
    <w:p w14:paraId="6F997D85" w14:textId="77777777" w:rsidR="00596206" w:rsidRDefault="00A67A2D" w:rsidP="00596206">
      <w:pPr>
        <w:spacing w:before="240" w:after="60"/>
        <w:jc w:val="both"/>
      </w:pPr>
      <w:r w:rsidRPr="00A67A2D">
        <w:rPr>
          <w:b/>
          <w:bCs/>
        </w:rPr>
        <w:t>Cotisation</w:t>
      </w:r>
      <w:r>
        <w:t xml:space="preserve"> : </w:t>
      </w:r>
    </w:p>
    <w:p w14:paraId="6E7156D8" w14:textId="77777777" w:rsidR="00A67A2D" w:rsidRPr="00D4463A" w:rsidRDefault="00A67A2D" w:rsidP="00AB1D99">
      <w:pPr>
        <w:spacing w:before="60" w:after="240"/>
      </w:pPr>
      <w:r w:rsidRPr="00D4463A">
        <w:t>0,34</w:t>
      </w:r>
      <w:r w:rsidR="00AB1D99">
        <w:t xml:space="preserve"> </w:t>
      </w:r>
      <w:r w:rsidRPr="00D4463A">
        <w:t xml:space="preserve">% de la rente au moment de la prise de retraite. </w:t>
      </w:r>
      <w:r w:rsidR="00AB1D99">
        <w:br/>
      </w:r>
      <w:r w:rsidRPr="00D4463A">
        <w:t>N.B.</w:t>
      </w:r>
      <w:r w:rsidR="00AB1D99">
        <w:t xml:space="preserve"> : </w:t>
      </w:r>
      <w:r w:rsidRPr="00D4463A">
        <w:t>Il n’y a plus de changement à 65 ans.</w:t>
      </w:r>
    </w:p>
    <w:p w14:paraId="0D1D7C4E" w14:textId="77777777" w:rsidR="00596206" w:rsidRDefault="00A67A2D" w:rsidP="00596206">
      <w:pPr>
        <w:spacing w:before="240" w:after="60"/>
        <w:jc w:val="both"/>
      </w:pPr>
      <w:r w:rsidRPr="00A67A2D">
        <w:rPr>
          <w:b/>
          <w:bCs/>
        </w:rPr>
        <w:t>AREQ</w:t>
      </w:r>
      <w:r>
        <w:t xml:space="preserve"> : </w:t>
      </w:r>
    </w:p>
    <w:p w14:paraId="3F367C1A" w14:textId="77777777" w:rsidR="00A67A2D" w:rsidRPr="00D4463A" w:rsidRDefault="00A67A2D" w:rsidP="00596206">
      <w:pPr>
        <w:spacing w:before="60" w:after="240"/>
        <w:jc w:val="both"/>
      </w:pPr>
      <w:r>
        <w:t>1</w:t>
      </w:r>
      <w:r w:rsidRPr="00D4463A">
        <w:t xml:space="preserve">0 régions, 83 secteurs, </w:t>
      </w:r>
      <w:r w:rsidR="00AB1D99">
        <w:t>c</w:t>
      </w:r>
      <w:r w:rsidRPr="00D4463A">
        <w:t>ongrès aux trois ans</w:t>
      </w:r>
      <w:r w:rsidR="00B60C9A">
        <w:t xml:space="preserve"> (</w:t>
      </w:r>
      <w:r w:rsidRPr="00D4463A">
        <w:t>le prochain en 2026</w:t>
      </w:r>
      <w:r w:rsidR="00B60C9A">
        <w:t>)</w:t>
      </w:r>
      <w:r w:rsidRPr="00D4463A">
        <w:t xml:space="preserve">. </w:t>
      </w:r>
    </w:p>
    <w:p w14:paraId="2843BB07" w14:textId="77777777" w:rsidR="00596206" w:rsidRDefault="00A67A2D" w:rsidP="00596206">
      <w:pPr>
        <w:spacing w:before="240" w:after="60"/>
        <w:jc w:val="both"/>
      </w:pPr>
      <w:r w:rsidRPr="00A67A2D">
        <w:rPr>
          <w:b/>
          <w:bCs/>
        </w:rPr>
        <w:t>Assurance collective</w:t>
      </w:r>
      <w:r w:rsidRPr="00A67A2D">
        <w:t xml:space="preserve"> : </w:t>
      </w:r>
    </w:p>
    <w:p w14:paraId="496ABD41" w14:textId="77777777" w:rsidR="00A67A2D" w:rsidRPr="00D4463A" w:rsidRDefault="00A67A2D" w:rsidP="00596206">
      <w:pPr>
        <w:spacing w:before="60" w:after="240"/>
        <w:jc w:val="both"/>
      </w:pPr>
      <w:r w:rsidRPr="00D4463A">
        <w:t xml:space="preserve">Pour notre assurance collective, les </w:t>
      </w:r>
      <w:r w:rsidRPr="00D4463A">
        <w:rPr>
          <w:b/>
          <w:bCs/>
        </w:rPr>
        <w:t>nouvelles personnes retraitées</w:t>
      </w:r>
      <w:r w:rsidRPr="00D4463A">
        <w:t xml:space="preserve"> doivent faire une demande par écrit à la fin de l’admissibilité de leur assurance collective au travail. Il y a un temps à respecter et une possibilité d’exemption.</w:t>
      </w:r>
      <w:r w:rsidRPr="00D4463A">
        <w:rPr>
          <w:u w:val="single"/>
        </w:rPr>
        <w:t xml:space="preserve"> </w:t>
      </w:r>
    </w:p>
    <w:p w14:paraId="1EEB4BEB" w14:textId="77777777" w:rsidR="00596206" w:rsidRDefault="00A67A2D" w:rsidP="00596206">
      <w:pPr>
        <w:spacing w:before="240" w:after="60"/>
        <w:jc w:val="both"/>
      </w:pPr>
      <w:r w:rsidRPr="00A67A2D">
        <w:rPr>
          <w:b/>
          <w:bCs/>
        </w:rPr>
        <w:t>Assurance maladie</w:t>
      </w:r>
      <w:r w:rsidRPr="00A67A2D">
        <w:t> </w:t>
      </w:r>
      <w:r w:rsidRPr="00D4463A">
        <w:t xml:space="preserve">:  </w:t>
      </w:r>
    </w:p>
    <w:p w14:paraId="43CC4007" w14:textId="77777777" w:rsidR="00A67A2D" w:rsidRPr="00D4463A" w:rsidRDefault="00A67A2D" w:rsidP="00B60C9A">
      <w:pPr>
        <w:spacing w:before="60" w:after="60"/>
        <w:jc w:val="both"/>
      </w:pPr>
      <w:r>
        <w:t>C</w:t>
      </w:r>
      <w:r w:rsidRPr="00D4463A">
        <w:t xml:space="preserve">hoix de protection :  Santé, Santé Plus (Plus = ajout de la médecine alternative).  </w:t>
      </w:r>
    </w:p>
    <w:p w14:paraId="0DC1153A" w14:textId="77777777" w:rsidR="004479B2" w:rsidRDefault="00A67A2D" w:rsidP="004479B2">
      <w:pPr>
        <w:spacing w:before="60" w:after="60"/>
        <w:jc w:val="both"/>
      </w:pPr>
      <w:r w:rsidRPr="00B60C9A">
        <w:t>Renseignements</w:t>
      </w:r>
      <w:r w:rsidRPr="00D4463A">
        <w:t xml:space="preserve"> : </w:t>
      </w:r>
      <w:r>
        <w:t>F</w:t>
      </w:r>
      <w:r w:rsidRPr="00D4463A">
        <w:t xml:space="preserve">euillet « Votre régime en un coup d’œil » et la brochure « Votre régime ». </w:t>
      </w:r>
    </w:p>
    <w:p w14:paraId="43580CE4" w14:textId="01741F71" w:rsidR="00A67A2D" w:rsidRPr="00D4463A" w:rsidRDefault="00A67A2D" w:rsidP="004479B2">
      <w:pPr>
        <w:spacing w:before="60" w:after="240"/>
        <w:jc w:val="both"/>
      </w:pPr>
      <w:r w:rsidRPr="00D4463A">
        <w:t>On retrouve le feuillet et la brochure au complet sur notre site</w:t>
      </w:r>
      <w:r w:rsidR="00B60C9A">
        <w:t xml:space="preserve"> Internet</w:t>
      </w:r>
      <w:r w:rsidRPr="00D4463A">
        <w:t xml:space="preserve"> (</w:t>
      </w:r>
      <w:hyperlink r:id="rId34" w:history="1">
        <w:r w:rsidRPr="00A67A2D">
          <w:rPr>
            <w:rStyle w:val="Hyperlien"/>
            <w:rFonts w:ascii="Times New Roman" w:hAnsi="Times New Roman"/>
          </w:rPr>
          <w:t>louisfrechette.areq.lacsq.org</w:t>
        </w:r>
      </w:hyperlink>
      <w:r w:rsidRPr="00D4463A">
        <w:t>).</w:t>
      </w:r>
    </w:p>
    <w:p w14:paraId="23F350DC" w14:textId="69A50818" w:rsidR="00596206" w:rsidRDefault="00BF6CB0" w:rsidP="00596206">
      <w:pPr>
        <w:spacing w:before="240" w:after="60"/>
        <w:jc w:val="both"/>
      </w:pPr>
      <w:r>
        <w:rPr>
          <w:b/>
          <w:bCs/>
          <w:noProof/>
        </w:rPr>
        <w:drawing>
          <wp:anchor distT="0" distB="0" distL="114300" distR="114300" simplePos="0" relativeHeight="253134848" behindDoc="0" locked="0" layoutInCell="1" allowOverlap="1" wp14:anchorId="7B347AB3" wp14:editId="0C951932">
            <wp:simplePos x="0" y="0"/>
            <wp:positionH relativeFrom="margin">
              <wp:posOffset>4001135</wp:posOffset>
            </wp:positionH>
            <wp:positionV relativeFrom="margin">
              <wp:posOffset>6275070</wp:posOffset>
            </wp:positionV>
            <wp:extent cx="2597785" cy="1739900"/>
            <wp:effectExtent l="0" t="0" r="5715" b="0"/>
            <wp:wrapSquare wrapText="bothSides"/>
            <wp:docPr id="1506187529"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6187529" name="Image 1506187529"/>
                    <pic:cNvPicPr/>
                  </pic:nvPicPr>
                  <pic:blipFill>
                    <a:blip r:embed="rId35" cstate="print">
                      <a:extLst>
                        <a:ext uri="{28A0092B-C50C-407E-A947-70E740481C1C}">
                          <a14:useLocalDpi xmlns:a14="http://schemas.microsoft.com/office/drawing/2010/main" val="0"/>
                        </a:ext>
                      </a:extLst>
                    </a:blip>
                    <a:stretch>
                      <a:fillRect/>
                    </a:stretch>
                  </pic:blipFill>
                  <pic:spPr>
                    <a:xfrm>
                      <a:off x="0" y="0"/>
                      <a:ext cx="2597785" cy="1739900"/>
                    </a:xfrm>
                    <a:prstGeom prst="rect">
                      <a:avLst/>
                    </a:prstGeom>
                  </pic:spPr>
                </pic:pic>
              </a:graphicData>
            </a:graphic>
            <wp14:sizeRelH relativeFrom="margin">
              <wp14:pctWidth>0</wp14:pctWidth>
            </wp14:sizeRelH>
            <wp14:sizeRelV relativeFrom="margin">
              <wp14:pctHeight>0</wp14:pctHeight>
            </wp14:sizeRelV>
          </wp:anchor>
        </w:drawing>
      </w:r>
      <w:r w:rsidR="00A67A2D" w:rsidRPr="00A67A2D">
        <w:rPr>
          <w:b/>
          <w:bCs/>
        </w:rPr>
        <w:t>Assurance Voyage</w:t>
      </w:r>
      <w:r w:rsidR="00A67A2D" w:rsidRPr="00D4463A">
        <w:t xml:space="preserve"> :  </w:t>
      </w:r>
    </w:p>
    <w:p w14:paraId="4871CD15" w14:textId="12EE7E03" w:rsidR="004479B2" w:rsidRDefault="00A67A2D" w:rsidP="004479B2">
      <w:pPr>
        <w:spacing w:before="60" w:after="60"/>
      </w:pPr>
      <w:r w:rsidRPr="00D4463A">
        <w:t>Santé</w:t>
      </w:r>
      <w:r w:rsidR="00E114B1">
        <w:t> :</w:t>
      </w:r>
      <w:r w:rsidRPr="00D4463A">
        <w:t xml:space="preserve"> 90 jours consécutifs</w:t>
      </w:r>
      <w:r w:rsidR="00AB1D99">
        <w:t>.</w:t>
      </w:r>
    </w:p>
    <w:p w14:paraId="50D56B34" w14:textId="6B58AA97" w:rsidR="004479B2" w:rsidRDefault="00A67A2D" w:rsidP="004479B2">
      <w:pPr>
        <w:spacing w:before="60" w:after="60"/>
      </w:pPr>
      <w:r w:rsidRPr="00D4463A">
        <w:t>Santé Plus</w:t>
      </w:r>
      <w:r w:rsidR="00E114B1">
        <w:t xml:space="preserve"> : </w:t>
      </w:r>
      <w:r w:rsidRPr="00D4463A">
        <w:t xml:space="preserve">180 jours consécutifs. </w:t>
      </w:r>
    </w:p>
    <w:p w14:paraId="267E9C28" w14:textId="77777777" w:rsidR="007C577C" w:rsidRDefault="00A67A2D" w:rsidP="007C577C">
      <w:pPr>
        <w:spacing w:before="60" w:after="60"/>
      </w:pPr>
      <w:r w:rsidRPr="00D4463A">
        <w:t xml:space="preserve">Critères à respecter. </w:t>
      </w:r>
    </w:p>
    <w:p w14:paraId="62398472" w14:textId="3E78D6A1" w:rsidR="00A67A2D" w:rsidRPr="00D4463A" w:rsidRDefault="00A67A2D" w:rsidP="004479B2">
      <w:pPr>
        <w:spacing w:before="60" w:after="240"/>
      </w:pPr>
      <w:r w:rsidRPr="00D4463A">
        <w:t>Notre assurance ne couvre pas les bagages.</w:t>
      </w:r>
    </w:p>
    <w:p w14:paraId="539AE20E" w14:textId="77777777" w:rsidR="00596206" w:rsidRDefault="00A67A2D" w:rsidP="00596206">
      <w:pPr>
        <w:spacing w:before="240" w:after="60"/>
        <w:jc w:val="both"/>
      </w:pPr>
      <w:r w:rsidRPr="00A67A2D">
        <w:rPr>
          <w:b/>
          <w:bCs/>
        </w:rPr>
        <w:t>Assurance vie</w:t>
      </w:r>
      <w:r w:rsidRPr="00D4463A">
        <w:t xml:space="preserve"> : </w:t>
      </w:r>
    </w:p>
    <w:p w14:paraId="77DF085A" w14:textId="055E6EBB" w:rsidR="004479B2" w:rsidRDefault="00A67A2D" w:rsidP="004479B2">
      <w:pPr>
        <w:spacing w:before="60" w:after="60"/>
      </w:pPr>
      <w:r>
        <w:t>C</w:t>
      </w:r>
      <w:r w:rsidRPr="00D4463A">
        <w:t>hoix</w:t>
      </w:r>
      <w:r w:rsidR="00676413">
        <w:t xml:space="preserve"> : </w:t>
      </w:r>
      <w:r w:rsidRPr="00D4463A">
        <w:t>1,</w:t>
      </w:r>
      <w:r>
        <w:t xml:space="preserve"> </w:t>
      </w:r>
      <w:r w:rsidRPr="00D4463A">
        <w:t xml:space="preserve">2 ou 3.   </w:t>
      </w:r>
    </w:p>
    <w:p w14:paraId="425059A9" w14:textId="77777777" w:rsidR="00A67A2D" w:rsidRPr="00D4463A" w:rsidRDefault="00A67A2D" w:rsidP="004479B2">
      <w:pPr>
        <w:spacing w:before="60" w:after="120"/>
      </w:pPr>
      <w:r w:rsidRPr="00D4463A">
        <w:t xml:space="preserve">Prestation selon l’âge au moment du décès.                                                                                                      </w:t>
      </w:r>
    </w:p>
    <w:p w14:paraId="1F8C70B4" w14:textId="77777777" w:rsidR="00CF0420" w:rsidRDefault="007C577C" w:rsidP="00F663B6">
      <w:pPr>
        <w:spacing w:before="120" w:after="240"/>
        <w:jc w:val="center"/>
        <w:rPr>
          <w:b/>
          <w:bCs/>
          <w:sz w:val="28"/>
          <w:szCs w:val="28"/>
        </w:rPr>
      </w:pPr>
      <w:r>
        <w:rPr>
          <w:noProof/>
        </w:rPr>
        <mc:AlternateContent>
          <mc:Choice Requires="wps">
            <w:drawing>
              <wp:anchor distT="0" distB="0" distL="114300" distR="114300" simplePos="0" relativeHeight="253011968" behindDoc="0" locked="0" layoutInCell="1" allowOverlap="1" wp14:anchorId="2ADF2F3F" wp14:editId="45779AE5">
                <wp:simplePos x="0" y="0"/>
                <wp:positionH relativeFrom="column">
                  <wp:posOffset>1546225</wp:posOffset>
                </wp:positionH>
                <wp:positionV relativeFrom="paragraph">
                  <wp:posOffset>39370</wp:posOffset>
                </wp:positionV>
                <wp:extent cx="1859280" cy="310896"/>
                <wp:effectExtent l="0" t="0" r="0" b="0"/>
                <wp:wrapNone/>
                <wp:docPr id="1788650566" name="Zone de texte 2"/>
                <wp:cNvGraphicFramePr/>
                <a:graphic xmlns:a="http://schemas.openxmlformats.org/drawingml/2006/main">
                  <a:graphicData uri="http://schemas.microsoft.com/office/word/2010/wordprocessingShape">
                    <wps:wsp>
                      <wps:cNvSpPr txBox="1"/>
                      <wps:spPr>
                        <a:xfrm>
                          <a:off x="0" y="0"/>
                          <a:ext cx="1859280" cy="310896"/>
                        </a:xfrm>
                        <a:prstGeom prst="rect">
                          <a:avLst/>
                        </a:prstGeom>
                        <a:noFill/>
                        <a:ln w="6350">
                          <a:noFill/>
                        </a:ln>
                      </wps:spPr>
                      <wps:txbx>
                        <w:txbxContent>
                          <w:p w14:paraId="5B852767" w14:textId="77777777" w:rsidR="00AB1D99" w:rsidRDefault="00AB1D99" w:rsidP="00AB1D99">
                            <w:pPr>
                              <w:jc w:val="center"/>
                            </w:pPr>
                            <w:r w:rsidRPr="00D4463A">
                              <w:t>Nicole Talbot, présidente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DF2F3F" id="Zone de texte 2" o:spid="_x0000_s1028" type="#_x0000_t202" style="position:absolute;left:0;text-align:left;margin-left:121.75pt;margin-top:3.1pt;width:146.4pt;height:24.5pt;z-index:25301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" filled="f" stroked="f" strokeweight=".5pt">
                <v:textbox>
                  <w:txbxContent>
                    <w:p w14:paraId="5B852767" w14:textId="77777777" w:rsidR="00AB1D99" w:rsidRDefault="00AB1D99" w:rsidP="00AB1D99">
                      <w:pPr>
                        <w:jc w:val="center"/>
                      </w:pPr>
                      <w:r w:rsidRPr="00D4463A">
                        <w:t>Nicole Talbot, présidente</w:t>
                      </w:r>
                    </w:p>
                  </w:txbxContent>
                </v:textbox>
              </v:shape>
            </w:pict>
          </mc:Fallback>
        </mc:AlternateContent>
      </w:r>
    </w:p>
    <w:p w14:paraId="69CC67BB" w14:textId="77777777" w:rsidR="00686800" w:rsidRDefault="00686800" w:rsidP="004401A8">
      <w:pPr>
        <w:spacing w:before="120" w:after="120"/>
        <w:jc w:val="both"/>
        <w:sectPr w:rsidR="00686800" w:rsidSect="0099687C">
          <w:pgSz w:w="12240" w:h="15840"/>
          <w:pgMar w:top="1418" w:right="851" w:bottom="1418" w:left="851" w:header="709" w:footer="709" w:gutter="0"/>
          <w:cols w:space="708"/>
          <w:docGrid w:linePitch="360"/>
        </w:sectPr>
      </w:pPr>
    </w:p>
    <w:p w14:paraId="61B44F91" w14:textId="77777777" w:rsidR="0058530B" w:rsidRPr="00D47589" w:rsidRDefault="00DA5062" w:rsidP="0030673F">
      <w:pPr>
        <w:spacing w:before="240" w:after="120"/>
        <w:jc w:val="center"/>
        <w:rPr>
          <w:rFonts w:ascii="Arial Black" w:hAnsi="Arial Black"/>
          <w:b/>
          <w:bCs/>
          <w:sz w:val="28"/>
          <w:szCs w:val="28"/>
        </w:rPr>
      </w:pPr>
      <w:r w:rsidRPr="00DA5062">
        <w:rPr>
          <w:rFonts w:ascii="Arial Black" w:hAnsi="Arial Black"/>
          <w:b/>
          <w:bCs/>
          <w:sz w:val="28"/>
          <w:szCs w:val="28"/>
        </w:rPr>
        <w:lastRenderedPageBreak/>
        <w:t>ASSURANCES</w:t>
      </w:r>
    </w:p>
    <w:p w14:paraId="5D5D5753" w14:textId="77777777" w:rsidR="00D47589" w:rsidRPr="0040754A" w:rsidRDefault="00C202C3" w:rsidP="0030673F">
      <w:pPr>
        <w:spacing w:before="120" w:after="120"/>
        <w:jc w:val="center"/>
        <w:rPr>
          <w:b/>
          <w:bCs/>
          <w:smallCaps/>
          <w:u w:val="single"/>
        </w:rPr>
      </w:pPr>
      <w:r w:rsidRPr="0040754A">
        <w:rPr>
          <w:b/>
          <w:bCs/>
          <w:smallCaps/>
          <w:u w:val="single"/>
        </w:rPr>
        <w:t>Santé Plus</w:t>
      </w:r>
    </w:p>
    <w:p w14:paraId="60EBE956" w14:textId="77777777" w:rsidR="00C202C3" w:rsidRDefault="00C202C3" w:rsidP="0030673F">
      <w:pPr>
        <w:spacing w:before="120" w:after="240"/>
      </w:pPr>
      <w:r w:rsidRPr="00D47589">
        <w:rPr>
          <w:b/>
          <w:bCs/>
          <w:u w:val="single"/>
        </w:rPr>
        <w:t>Médecine alternative</w:t>
      </w:r>
      <w:r w:rsidRPr="00F10C57">
        <w:t xml:space="preserve"> : </w:t>
      </w:r>
    </w:p>
    <w:p w14:paraId="55636E72" w14:textId="77777777" w:rsidR="00C202C3" w:rsidRPr="00F10C57" w:rsidRDefault="00C202C3" w:rsidP="00440C0E">
      <w:pPr>
        <w:spacing w:before="120" w:after="120"/>
      </w:pPr>
      <w:r w:rsidRPr="00F10C57">
        <w:t>1000 $ par année pour chaque personne assurée dans la famille.</w:t>
      </w:r>
    </w:p>
    <w:p w14:paraId="6290DBF6" w14:textId="03B80280" w:rsidR="00C202C3" w:rsidRPr="00F10C57" w:rsidRDefault="00C202C3" w:rsidP="00440C0E">
      <w:pPr>
        <w:spacing w:before="120" w:after="240"/>
        <w:ind w:left="709" w:hanging="709"/>
      </w:pPr>
      <w:r w:rsidRPr="00F10C57">
        <w:t xml:space="preserve">N.B. : </w:t>
      </w:r>
      <w:r>
        <w:t xml:space="preserve"> </w:t>
      </w:r>
      <w:r w:rsidRPr="00F10C57">
        <w:t>Le personnel consulté en médecine alternative doit faire partie d’un ordre professionnel reconnu pa</w:t>
      </w:r>
      <w:r w:rsidR="000403CB">
        <w:t>r</w:t>
      </w:r>
      <w:r w:rsidRPr="00F10C57">
        <w:t xml:space="preserve"> ASSUREQ.</w:t>
      </w:r>
    </w:p>
    <w:p w14:paraId="6A535052" w14:textId="77777777" w:rsidR="00C202C3" w:rsidRDefault="00C202C3" w:rsidP="0030673F">
      <w:pPr>
        <w:spacing w:before="240" w:after="240"/>
      </w:pPr>
      <w:r w:rsidRPr="00F10C57">
        <w:rPr>
          <w:b/>
          <w:bCs/>
          <w:u w:val="single"/>
        </w:rPr>
        <w:t>Assurance voyage</w:t>
      </w:r>
    </w:p>
    <w:p w14:paraId="193D3F78" w14:textId="77777777" w:rsidR="00C202C3" w:rsidRPr="00F10C57" w:rsidRDefault="00C202C3" w:rsidP="00C202C3">
      <w:pPr>
        <w:spacing w:before="120" w:after="120"/>
      </w:pPr>
      <w:r w:rsidRPr="00F10C57">
        <w:t>Aucune restriction d’âge.</w:t>
      </w:r>
    </w:p>
    <w:p w14:paraId="5DB8A4BA" w14:textId="77777777" w:rsidR="00C202C3" w:rsidRPr="00F10C57" w:rsidRDefault="00C202C3" w:rsidP="00C202C3">
      <w:pPr>
        <w:spacing w:before="120" w:after="120"/>
      </w:pPr>
      <w:r w:rsidRPr="00F10C57">
        <w:t>Principaux critères :</w:t>
      </w:r>
    </w:p>
    <w:p w14:paraId="0F944E03" w14:textId="77777777" w:rsidR="00C202C3" w:rsidRPr="00F10C57" w:rsidRDefault="00C202C3" w:rsidP="00C202C3">
      <w:pPr>
        <w:pStyle w:val="Paragraphedeliste"/>
        <w:numPr>
          <w:ilvl w:val="0"/>
          <w:numId w:val="33"/>
        </w:numPr>
        <w:spacing w:before="80" w:after="80"/>
        <w:ind w:left="714" w:hanging="357"/>
        <w:contextualSpacing w:val="0"/>
        <w:rPr>
          <w:rFonts w:ascii="Times New Roman" w:hAnsi="Times New Roman" w:cs="Times New Roman"/>
        </w:rPr>
      </w:pPr>
      <w:r w:rsidRPr="00F10C57">
        <w:rPr>
          <w:rFonts w:ascii="Times New Roman" w:hAnsi="Times New Roman" w:cs="Times New Roman"/>
        </w:rPr>
        <w:t>État de santé bonne et stable</w:t>
      </w:r>
      <w:r w:rsidR="00B02039">
        <w:rPr>
          <w:rFonts w:ascii="Times New Roman" w:hAnsi="Times New Roman" w:cs="Times New Roman"/>
        </w:rPr>
        <w:t>;</w:t>
      </w:r>
    </w:p>
    <w:p w14:paraId="478185C8" w14:textId="77777777" w:rsidR="00C202C3" w:rsidRPr="00F10C57" w:rsidRDefault="00C202C3" w:rsidP="00C202C3">
      <w:pPr>
        <w:pStyle w:val="Paragraphedeliste"/>
        <w:numPr>
          <w:ilvl w:val="0"/>
          <w:numId w:val="33"/>
        </w:numPr>
        <w:spacing w:before="80" w:after="80"/>
        <w:ind w:left="714" w:hanging="357"/>
        <w:contextualSpacing w:val="0"/>
        <w:rPr>
          <w:rFonts w:ascii="Times New Roman" w:hAnsi="Times New Roman" w:cs="Times New Roman"/>
        </w:rPr>
      </w:pPr>
      <w:r w:rsidRPr="00F10C57">
        <w:rPr>
          <w:rFonts w:ascii="Times New Roman" w:hAnsi="Times New Roman" w:cs="Times New Roman"/>
        </w:rPr>
        <w:t>Maladie non connue ou connue mais bien contrôlée</w:t>
      </w:r>
      <w:r w:rsidR="00B02039">
        <w:rPr>
          <w:rFonts w:ascii="Times New Roman" w:hAnsi="Times New Roman" w:cs="Times New Roman"/>
        </w:rPr>
        <w:t>;</w:t>
      </w:r>
    </w:p>
    <w:p w14:paraId="4EF62871" w14:textId="77777777" w:rsidR="00C202C3" w:rsidRPr="00F10C57" w:rsidRDefault="00C202C3" w:rsidP="00C202C3">
      <w:pPr>
        <w:pStyle w:val="Paragraphedeliste"/>
        <w:numPr>
          <w:ilvl w:val="0"/>
          <w:numId w:val="33"/>
        </w:numPr>
        <w:spacing w:before="80" w:after="80"/>
        <w:ind w:left="714" w:hanging="357"/>
        <w:contextualSpacing w:val="0"/>
        <w:rPr>
          <w:rFonts w:ascii="Times New Roman" w:hAnsi="Times New Roman" w:cs="Times New Roman"/>
        </w:rPr>
      </w:pPr>
      <w:r w:rsidRPr="00F10C57">
        <w:rPr>
          <w:rFonts w:ascii="Times New Roman" w:hAnsi="Times New Roman" w:cs="Times New Roman"/>
        </w:rPr>
        <w:t>Respect des avertissements du Canada</w:t>
      </w:r>
      <w:r w:rsidR="00B02039">
        <w:rPr>
          <w:rFonts w:ascii="Times New Roman" w:hAnsi="Times New Roman" w:cs="Times New Roman"/>
        </w:rPr>
        <w:t>;</w:t>
      </w:r>
    </w:p>
    <w:p w14:paraId="547A4846" w14:textId="48C38244" w:rsidR="00C202C3" w:rsidRPr="00F10C57" w:rsidRDefault="00C202C3" w:rsidP="00C202C3">
      <w:pPr>
        <w:pStyle w:val="Paragraphedeliste"/>
        <w:numPr>
          <w:ilvl w:val="0"/>
          <w:numId w:val="33"/>
        </w:numPr>
        <w:spacing w:before="80" w:after="80"/>
        <w:ind w:left="714" w:hanging="357"/>
        <w:contextualSpacing w:val="0"/>
        <w:rPr>
          <w:rFonts w:ascii="Times New Roman" w:hAnsi="Times New Roman" w:cs="Times New Roman"/>
        </w:rPr>
      </w:pPr>
      <w:r w:rsidRPr="00F10C57">
        <w:rPr>
          <w:rFonts w:ascii="Times New Roman" w:hAnsi="Times New Roman" w:cs="Times New Roman"/>
        </w:rPr>
        <w:t>Pas de sport extrême, de participation à une émeute, de blessure infligée intentionnellement, d’abus de médicaments ou de drogues</w:t>
      </w:r>
      <w:r w:rsidR="00B02039">
        <w:rPr>
          <w:rFonts w:ascii="Times New Roman" w:hAnsi="Times New Roman" w:cs="Times New Roman"/>
        </w:rPr>
        <w:t>.</w:t>
      </w:r>
    </w:p>
    <w:p w14:paraId="72337B5F" w14:textId="77777777" w:rsidR="00C202C3" w:rsidRPr="00F10C57" w:rsidRDefault="00C202C3" w:rsidP="00440C0E">
      <w:pPr>
        <w:spacing w:before="240" w:after="120"/>
      </w:pPr>
      <w:r w:rsidRPr="00F10C57">
        <w:t>N.B.</w:t>
      </w:r>
      <w:r>
        <w:t> :</w:t>
      </w:r>
      <w:r w:rsidRPr="00F10C57">
        <w:t xml:space="preserve"> Apporter sa carte « Assistance voyage » </w:t>
      </w:r>
    </w:p>
    <w:p w14:paraId="3C10D277" w14:textId="01515843" w:rsidR="00C202C3" w:rsidRPr="00F10C57" w:rsidRDefault="00C202C3" w:rsidP="00440C0E">
      <w:pPr>
        <w:spacing w:before="120" w:after="240"/>
      </w:pPr>
      <w:r w:rsidRPr="00F10C57">
        <w:t>Pour plus « d’assurance » on communique avec ASSUREQ (418-651-6962) avant le départ.</w:t>
      </w:r>
    </w:p>
    <w:p w14:paraId="6C66E8E2" w14:textId="77777777" w:rsidR="00C202C3" w:rsidRPr="00F10C57" w:rsidRDefault="00C202C3" w:rsidP="0030673F">
      <w:pPr>
        <w:spacing w:before="240" w:after="240"/>
      </w:pPr>
      <w:r w:rsidRPr="00F10C57">
        <w:rPr>
          <w:b/>
          <w:bCs/>
          <w:u w:val="single"/>
        </w:rPr>
        <w:t>Situation civile</w:t>
      </w:r>
    </w:p>
    <w:p w14:paraId="43011525" w14:textId="77777777" w:rsidR="00C202C3" w:rsidRPr="00F10C57" w:rsidRDefault="00C202C3" w:rsidP="00440C0E">
      <w:pPr>
        <w:spacing w:before="120" w:after="240"/>
        <w:jc w:val="both"/>
      </w:pPr>
      <w:r w:rsidRPr="00F10C57">
        <w:t>Si vous changez de statut</w:t>
      </w:r>
      <w:r>
        <w:t xml:space="preserve">; </w:t>
      </w:r>
      <w:r w:rsidRPr="00F10C57">
        <w:t xml:space="preserve">décès de la conjointe ou du conjoint, séparation, mariage… vous devez avertir l’assurance pour le changement nécessaire </w:t>
      </w:r>
      <w:r>
        <w:t>afin de</w:t>
      </w:r>
      <w:r w:rsidRPr="00F10C57">
        <w:t xml:space="preserve"> payer la juste prime et maintenir la bonne protection.</w:t>
      </w:r>
      <w:r w:rsidR="00427FC8">
        <w:t xml:space="preserve"> </w:t>
      </w:r>
      <w:r w:rsidR="00427FC8">
        <w:br/>
      </w:r>
      <w:r w:rsidR="00427FC8" w:rsidRPr="00F10C57">
        <w:t>(</w:t>
      </w:r>
      <w:r w:rsidR="00427FC8">
        <w:t>E</w:t>
      </w:r>
      <w:r w:rsidR="00427FC8" w:rsidRPr="00F10C57">
        <w:t>x.</w:t>
      </w:r>
      <w:r w:rsidR="00427FC8">
        <w:t xml:space="preserve"> : Passage </w:t>
      </w:r>
      <w:r w:rsidR="00427FC8" w:rsidRPr="00F10C57">
        <w:t>de régime familial à individuel)</w:t>
      </w:r>
      <w:r w:rsidR="00427FC8">
        <w:t>.</w:t>
      </w:r>
    </w:p>
    <w:p w14:paraId="1B950DC7" w14:textId="77777777" w:rsidR="00C202C3" w:rsidRPr="00F10C57" w:rsidRDefault="00C202C3" w:rsidP="0030673F">
      <w:pPr>
        <w:spacing w:before="240" w:after="240"/>
      </w:pPr>
      <w:r w:rsidRPr="00F10C57">
        <w:rPr>
          <w:b/>
          <w:bCs/>
          <w:u w:val="single"/>
        </w:rPr>
        <w:t>Assurance vie</w:t>
      </w:r>
    </w:p>
    <w:p w14:paraId="403E3CE5" w14:textId="77777777" w:rsidR="00C202C3" w:rsidRPr="00F10C57" w:rsidRDefault="00C202C3" w:rsidP="00440C0E">
      <w:pPr>
        <w:spacing w:before="240" w:after="120"/>
      </w:pPr>
      <w:r w:rsidRPr="00F10C57">
        <w:t>La somme perçue au décès est celle prévue au contrat.</w:t>
      </w:r>
    </w:p>
    <w:p w14:paraId="2EB30079" w14:textId="77777777" w:rsidR="00C202C3" w:rsidRPr="00F10C57" w:rsidRDefault="006F6ABC" w:rsidP="006F6ABC">
      <w:pPr>
        <w:pStyle w:val="Paragraphedeliste"/>
        <w:spacing w:before="240" w:after="240"/>
        <w:ind w:left="284" w:hanging="284"/>
        <w:jc w:val="both"/>
        <w:rPr>
          <w:rFonts w:ascii="Times New Roman" w:hAnsi="Times New Roman" w:cs="Times New Roman"/>
        </w:rPr>
      </w:pPr>
      <w:r>
        <w:rPr>
          <w:rFonts w:ascii="Times New Roman" w:hAnsi="Times New Roman" w:cs="Times New Roman"/>
        </w:rPr>
        <w:t xml:space="preserve">* </w:t>
      </w:r>
      <w:r w:rsidR="00C202C3" w:rsidRPr="00F10C57">
        <w:rPr>
          <w:rFonts w:ascii="Times New Roman" w:hAnsi="Times New Roman" w:cs="Times New Roman"/>
        </w:rPr>
        <w:t>Sur notre site Internet (</w:t>
      </w:r>
      <w:hyperlink r:id="rId36" w:history="1">
        <w:r w:rsidR="00C202C3" w:rsidRPr="00C202C3">
          <w:rPr>
            <w:rStyle w:val="Hyperlien"/>
            <w:rFonts w:ascii="Times New Roman" w:hAnsi="Times New Roman" w:cs="Times New Roman"/>
          </w:rPr>
          <w:t>louisfrechette.areq.lacsq.org</w:t>
        </w:r>
      </w:hyperlink>
      <w:r w:rsidR="00C202C3" w:rsidRPr="00F10C57">
        <w:rPr>
          <w:rFonts w:ascii="Times New Roman" w:hAnsi="Times New Roman" w:cs="Times New Roman"/>
        </w:rPr>
        <w:t>), vous avez toutes les informations à l’onglet « Assurances ». En cas de doute, il faut toujours s’informer.</w:t>
      </w:r>
    </w:p>
    <w:p w14:paraId="2425EF49" w14:textId="77777777" w:rsidR="00C202C3" w:rsidRPr="00F10C57" w:rsidRDefault="00C202C3" w:rsidP="00440C0E">
      <w:pPr>
        <w:spacing w:before="360" w:after="240"/>
      </w:pPr>
      <w:r w:rsidRPr="00F10C57">
        <w:t>Prenez soin de vous,</w:t>
      </w:r>
    </w:p>
    <w:p w14:paraId="5E598861" w14:textId="77777777" w:rsidR="00D47589" w:rsidRDefault="00C202C3" w:rsidP="00C202C3">
      <w:r w:rsidRPr="00F10C57">
        <w:t xml:space="preserve">                                                                   </w:t>
      </w:r>
    </w:p>
    <w:p w14:paraId="2BD1C84E" w14:textId="77777777" w:rsidR="00C202C3" w:rsidRPr="00F10C57" w:rsidRDefault="007408F8" w:rsidP="00440C0E">
      <w:pPr>
        <w:jc w:val="center"/>
      </w:pPr>
      <w:r>
        <w:rPr>
          <w:noProof/>
        </w:rPr>
        <mc:AlternateContent>
          <mc:Choice Requires="wpg">
            <w:drawing>
              <wp:anchor distT="0" distB="0" distL="114300" distR="114300" simplePos="0" relativeHeight="253038592" behindDoc="0" locked="0" layoutInCell="1" allowOverlap="1" wp14:anchorId="4185963C" wp14:editId="50B65199">
                <wp:simplePos x="0" y="0"/>
                <wp:positionH relativeFrom="column">
                  <wp:posOffset>886079</wp:posOffset>
                </wp:positionH>
                <wp:positionV relativeFrom="paragraph">
                  <wp:posOffset>73152</wp:posOffset>
                </wp:positionV>
                <wp:extent cx="5321808" cy="1054608"/>
                <wp:effectExtent l="0" t="0" r="0" b="0"/>
                <wp:wrapSquare wrapText="bothSides"/>
                <wp:docPr id="1632870009" name="Groupe 1"/>
                <wp:cNvGraphicFramePr/>
                <a:graphic xmlns:a="http://schemas.openxmlformats.org/drawingml/2006/main">
                  <a:graphicData uri="http://schemas.microsoft.com/office/word/2010/wordprocessingGroup">
                    <wpg:wgp>
                      <wpg:cNvGrpSpPr/>
                      <wpg:grpSpPr>
                        <a:xfrm>
                          <a:off x="0" y="0"/>
                          <a:ext cx="5321808" cy="1054608"/>
                          <a:chOff x="0" y="0"/>
                          <a:chExt cx="5321808" cy="1054608"/>
                        </a:xfrm>
                      </wpg:grpSpPr>
                      <pic:pic xmlns:pic="http://schemas.openxmlformats.org/drawingml/2006/picture">
                        <pic:nvPicPr>
                          <pic:cNvPr id="1686721501" name="Image 3"/>
                          <pic:cNvPicPr>
                            <a:picLocks noChangeAspect="1"/>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236210" cy="1052195"/>
                          </a:xfrm>
                          <a:prstGeom prst="rect">
                            <a:avLst/>
                          </a:prstGeom>
                        </pic:spPr>
                      </pic:pic>
                      <wps:wsp>
                        <wps:cNvPr id="1332317859" name="Zone de texte 4"/>
                        <wps:cNvSpPr txBox="1"/>
                        <wps:spPr>
                          <a:xfrm>
                            <a:off x="2749296" y="749808"/>
                            <a:ext cx="2572512" cy="304800"/>
                          </a:xfrm>
                          <a:prstGeom prst="rect">
                            <a:avLst/>
                          </a:prstGeom>
                          <a:noFill/>
                          <a:ln w="6350">
                            <a:noFill/>
                          </a:ln>
                        </wps:spPr>
                        <wps:txbx>
                          <w:txbxContent>
                            <w:p w14:paraId="69DA5606" w14:textId="77777777" w:rsidR="00440C0E" w:rsidRDefault="00440C0E" w:rsidP="00E41416">
                              <w:pPr>
                                <w:jc w:val="center"/>
                              </w:pPr>
                              <w:r w:rsidRPr="00F10C57">
                                <w:t>Nicole Talbot, comité des assurances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4185963C" id="Groupe 1" o:spid="_x0000_s1029" style="position:absolute;left:0;text-align:left;margin-left:69.75pt;margin-top:5.75pt;width:419.05pt;height:83.05pt;z-index:253038592" coordsize="53218,10546"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30" type="#_x0000_t75" style="position:absolute;width:52362;height:1052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">
                  <v:imagedata r:id="rId38" o:title=""/>
                </v:shape>
                <v:shapetype id="_x0000_t202" coordsize="21600,21600" o:spt="202" path="m,l,21600r21600,l21600,xe">
                  <v:stroke joinstyle="miter"/>
                  <v:path gradientshapeok="t" o:connecttype="rect"/>
                </v:shapetype>
                <v:shape id="Zone de texte 4" o:spid="_x0000_s1031" type="#_x0000_t202" style="position:absolute;left:27492;top:7498;width:25726;height:30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" filled="f" stroked="f" strokeweight=".5pt">
                  <v:textbox>
                    <w:txbxContent>
                      <w:p w14:paraId="69DA5606" w14:textId="77777777" w:rsidR="00440C0E" w:rsidRDefault="00440C0E" w:rsidP="00E41416">
                        <w:pPr>
                          <w:jc w:val="center"/>
                        </w:pPr>
                        <w:r w:rsidRPr="00F10C57">
                          <w:t>Nicole Talbot, comité des assurances</w:t>
                        </w:r>
                      </w:p>
                    </w:txbxContent>
                  </v:textbox>
                </v:shape>
                <w10:wrap type="square"/>
              </v:group>
            </w:pict>
          </mc:Fallback>
        </mc:AlternateContent>
      </w:r>
      <w:r w:rsidR="0030673F">
        <w:t xml:space="preserve">                                       </w:t>
      </w:r>
      <w:r w:rsidR="00C202C3" w:rsidRPr="00F10C57">
        <w:t xml:space="preserve"> </w:t>
      </w:r>
      <w:r w:rsidR="0030673F">
        <w:t xml:space="preserve">                    </w:t>
      </w:r>
    </w:p>
    <w:p w14:paraId="29FE34B9" w14:textId="77777777" w:rsidR="006A045B" w:rsidRPr="00FC7A17" w:rsidRDefault="0058530B" w:rsidP="0030673F">
      <w:pPr>
        <w:pStyle w:val="NormalWeb"/>
        <w:shd w:val="clear" w:color="auto" w:fill="FFFFFF"/>
        <w:spacing w:before="80" w:beforeAutospacing="0" w:after="80" w:afterAutospacing="0"/>
        <w:ind w:left="680"/>
        <w:jc w:val="both"/>
        <w:sectPr w:rsidR="006A045B" w:rsidRPr="00FC7A17" w:rsidSect="0099687C">
          <w:pgSz w:w="12240" w:h="15840"/>
          <w:pgMar w:top="1418" w:right="851" w:bottom="1418" w:left="851" w:header="709" w:footer="709" w:gutter="0"/>
          <w:cols w:space="708"/>
          <w:docGrid w:linePitch="360"/>
        </w:sectPr>
      </w:pPr>
      <w:r w:rsidRPr="00E16742">
        <w:t xml:space="preserve"> </w:t>
      </w:r>
    </w:p>
    <w:p w14:paraId="183975A0" w14:textId="77777777" w:rsidR="007554A0" w:rsidRPr="00897478" w:rsidRDefault="00897478" w:rsidP="00897478">
      <w:pPr>
        <w:spacing w:before="240" w:after="240"/>
        <w:jc w:val="center"/>
        <w:rPr>
          <w:rFonts w:ascii="Arial Black" w:hAnsi="Arial Black"/>
          <w:b/>
          <w:bCs/>
          <w:sz w:val="28"/>
          <w:szCs w:val="28"/>
        </w:rPr>
      </w:pPr>
      <w:r w:rsidRPr="00B44FA8">
        <w:rPr>
          <w:noProof/>
        </w:rPr>
        <w:lastRenderedPageBreak/>
        <mc:AlternateContent>
          <mc:Choice Requires="wps">
            <w:drawing>
              <wp:anchor distT="0" distB="0" distL="114300" distR="114300" simplePos="0" relativeHeight="252357632" behindDoc="1" locked="0" layoutInCell="1" allowOverlap="1" wp14:anchorId="29A81685" wp14:editId="7FF0BF52">
                <wp:simplePos x="0" y="0"/>
                <wp:positionH relativeFrom="margin">
                  <wp:posOffset>48895</wp:posOffset>
                </wp:positionH>
                <wp:positionV relativeFrom="margin">
                  <wp:posOffset>509016</wp:posOffset>
                </wp:positionV>
                <wp:extent cx="1090930" cy="1049655"/>
                <wp:effectExtent l="88900" t="88900" r="0" b="22225"/>
                <wp:wrapSquare wrapText="bothSides"/>
                <wp:docPr id="22" name="Ellipse 22"/>
                <wp:cNvGraphicFramePr/>
                <a:graphic xmlns:a="http://schemas.openxmlformats.org/drawingml/2006/main">
                  <a:graphicData uri="http://schemas.microsoft.com/office/word/2010/wordprocessingShape">
                    <wps:wsp>
                      <wps:cNvSpPr/>
                      <wps:spPr>
                        <a:xfrm>
                          <a:off x="0" y="0"/>
                          <a:ext cx="1090930" cy="1049655"/>
                        </a:xfrm>
                        <a:prstGeom prst="ellipse">
                          <a:avLst/>
                        </a:prstGeom>
                        <a:blipFill dpi="0" rotWithShape="1">
                          <a:blip r:embed="rId39">
                            <a:extLst>
                              <a:ext uri="{28A0092B-C50C-407E-A947-70E740481C1C}">
                                <a14:useLocalDpi xmlns:a14="http://schemas.microsoft.com/office/drawing/2010/main" val="0"/>
                              </a:ext>
                            </a:extLst>
                          </a:blip>
                          <a:srcRect/>
                          <a:stretch>
                            <a:fillRect/>
                          </a:stretch>
                        </a:blipFill>
                        <a:ln>
                          <a:noFill/>
                        </a:ln>
                        <a:effectLst>
                          <a:outerShdw blurRad="50800" dist="38100" dir="13500000" algn="br"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B3F478" id="Ellipse 22" o:spid="_x0000_s1026" style="position:absolute;margin-left:3.85pt;margin-top:40.1pt;width:85.9pt;height:82.65pt;z-index:-25095884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" stroked="f" strokeweight="1pt">
                <v:fill r:id="rId40" o:title="" recolor="t" rotate="t" type="frame"/>
                <v:stroke joinstyle="miter"/>
                <v:shadow on="t" color="black" opacity="26214f" origin=".5,.5" offset="-.74836mm,-.74836mm"/>
                <w10:wrap type="square" anchorx="margin" anchory="margin"/>
              </v:oval>
            </w:pict>
          </mc:Fallback>
        </mc:AlternateContent>
      </w:r>
      <w:r w:rsidR="007554A0">
        <w:rPr>
          <w:rFonts w:ascii="Arial Black" w:hAnsi="Arial Black"/>
          <w:b/>
          <w:bCs/>
          <w:sz w:val="28"/>
          <w:szCs w:val="28"/>
        </w:rPr>
        <w:t>FONDATION LAURE-GAUDREAULT</w:t>
      </w:r>
    </w:p>
    <w:p w14:paraId="6F623B7C" w14:textId="77777777" w:rsidR="00C26FA7" w:rsidRPr="00C26FA7" w:rsidRDefault="00C26FA7" w:rsidP="0024641F">
      <w:pPr>
        <w:tabs>
          <w:tab w:val="left" w:pos="851"/>
        </w:tabs>
        <w:spacing w:before="240" w:after="120" w:line="360" w:lineRule="auto"/>
        <w:jc w:val="both"/>
      </w:pPr>
      <w:r w:rsidRPr="00C26FA7">
        <w:t>Pour l’année 2023, nous avons amassé 1942,50 $. Ce montant provient des tirages moitié-moitié, de l’achat de cartes de sympathie par le conseil sectoriel, des revenus du vestiaire</w:t>
      </w:r>
      <w:r w:rsidR="00E40D0C">
        <w:t xml:space="preserve">, </w:t>
      </w:r>
      <w:r w:rsidRPr="00C26FA7">
        <w:t xml:space="preserve">de dons personnels lors de l’activité de Noël ainsi que d’autres dons personnels envoyés directement à la </w:t>
      </w:r>
      <w:r w:rsidR="00E40D0C">
        <w:t>F</w:t>
      </w:r>
      <w:r w:rsidRPr="00C26FA7">
        <w:t>ondation.</w:t>
      </w:r>
    </w:p>
    <w:p w14:paraId="26910560" w14:textId="77777777" w:rsidR="00C26FA7" w:rsidRPr="00C26FA7" w:rsidRDefault="00C26FA7" w:rsidP="0024641F">
      <w:pPr>
        <w:tabs>
          <w:tab w:val="left" w:pos="851"/>
        </w:tabs>
        <w:spacing w:before="240" w:after="120" w:line="360" w:lineRule="auto"/>
        <w:jc w:val="both"/>
      </w:pPr>
      <w:r w:rsidRPr="00C26FA7">
        <w:t xml:space="preserve"> À ce montant, il s’en est ajouté un autre provenant du régional. Ceci a permis de donner 1000 $ à chacun des </w:t>
      </w:r>
      <w:r w:rsidR="00897478">
        <w:t>trois</w:t>
      </w:r>
      <w:r w:rsidRPr="00C26FA7">
        <w:t xml:space="preserve"> organismes ci-dessous.</w:t>
      </w:r>
    </w:p>
    <w:p w14:paraId="2487FB22" w14:textId="51C39B2E" w:rsidR="00C26FA7" w:rsidRDefault="00761830" w:rsidP="00C26FA7">
      <w:pPr>
        <w:spacing w:before="240" w:after="120"/>
        <w:jc w:val="both"/>
      </w:pPr>
      <w:r>
        <w:rPr>
          <w:noProof/>
        </w:rPr>
        <mc:AlternateContent>
          <mc:Choice Requires="wpg">
            <w:drawing>
              <wp:anchor distT="0" distB="0" distL="114300" distR="114300" simplePos="0" relativeHeight="253068288" behindDoc="0" locked="0" layoutInCell="1" allowOverlap="1" wp14:anchorId="58251B43" wp14:editId="74DD5262">
                <wp:simplePos x="0" y="0"/>
                <wp:positionH relativeFrom="column">
                  <wp:posOffset>99695</wp:posOffset>
                </wp:positionH>
                <wp:positionV relativeFrom="paragraph">
                  <wp:posOffset>86741</wp:posOffset>
                </wp:positionV>
                <wp:extent cx="6266688" cy="2687066"/>
                <wp:effectExtent l="0" t="0" r="0" b="0"/>
                <wp:wrapNone/>
                <wp:docPr id="863646739" name="Groupe 5"/>
                <wp:cNvGraphicFramePr/>
                <a:graphic xmlns:a="http://schemas.openxmlformats.org/drawingml/2006/main">
                  <a:graphicData uri="http://schemas.microsoft.com/office/word/2010/wordprocessingGroup">
                    <wpg:wgp>
                      <wpg:cNvGrpSpPr/>
                      <wpg:grpSpPr>
                        <a:xfrm>
                          <a:off x="0" y="0"/>
                          <a:ext cx="6266688" cy="2687066"/>
                          <a:chOff x="0" y="0"/>
                          <a:chExt cx="6266688" cy="2687066"/>
                        </a:xfrm>
                      </wpg:grpSpPr>
                      <wpg:grpSp>
                        <wpg:cNvPr id="555666688" name="Groupe 4"/>
                        <wpg:cNvGrpSpPr/>
                        <wpg:grpSpPr>
                          <a:xfrm>
                            <a:off x="3249168" y="0"/>
                            <a:ext cx="3017520" cy="2687066"/>
                            <a:chOff x="0" y="0"/>
                            <a:chExt cx="3017520" cy="2687066"/>
                          </a:xfrm>
                        </wpg:grpSpPr>
                        <wps:wsp>
                          <wps:cNvPr id="519529304" name="Zone de texte 4"/>
                          <wps:cNvSpPr txBox="1"/>
                          <wps:spPr>
                            <a:xfrm>
                              <a:off x="292608" y="2139696"/>
                              <a:ext cx="2406650" cy="547370"/>
                            </a:xfrm>
                            <a:prstGeom prst="rect">
                              <a:avLst/>
                            </a:prstGeom>
                            <a:noFill/>
                            <a:ln w="6350">
                              <a:noFill/>
                            </a:ln>
                          </wps:spPr>
                          <wps:txbx>
                            <w:txbxContent>
                              <w:p w14:paraId="771AD690" w14:textId="77777777" w:rsidR="00C26FA7" w:rsidRDefault="00000000" w:rsidP="00C26FA7">
                                <w:pPr>
                                  <w:jc w:val="center"/>
                                </w:pPr>
                                <w:hyperlink r:id="rId41" w:history="1">
                                  <w:r w:rsidR="00C26FA7" w:rsidRPr="00897478">
                                    <w:rPr>
                                      <w:rStyle w:val="Hyperlien"/>
                                      <w:rFonts w:ascii="Times New Roman" w:hAnsi="Times New Roman"/>
                                    </w:rPr>
                                    <w:t>La Source</w:t>
                                  </w:r>
                                </w:hyperlink>
                                <w:r w:rsidR="00C26FA7">
                                  <w:t xml:space="preserve"> de Sainte-Marie</w:t>
                                </w:r>
                                <w:r w:rsidR="00C26FA7">
                                  <w:br/>
                                  <w:t>Gilles Boutin, président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294439018" name="Image 1"/>
                            <pic:cNvPicPr>
                              <a:picLocks noChangeAspect="1"/>
                            </pic:cNvPicPr>
                          </pic:nvPicPr>
                          <pic:blipFill>
                            <a:blip r:embed="rId42">
                              <a:extLst>
                                <a:ext uri="{28A0092B-C50C-407E-A947-70E740481C1C}">
                                  <a14:useLocalDpi xmlns:a14="http://schemas.microsoft.com/office/drawing/2010/main" val="0"/>
                                </a:ext>
                              </a:extLst>
                            </a:blip>
                            <a:stretch>
                              <a:fillRect/>
                            </a:stretch>
                          </pic:blipFill>
                          <pic:spPr>
                            <a:xfrm>
                              <a:off x="0" y="0"/>
                              <a:ext cx="3017520" cy="2169795"/>
                            </a:xfrm>
                            <a:prstGeom prst="rect">
                              <a:avLst/>
                            </a:prstGeom>
                          </pic:spPr>
                        </pic:pic>
                      </wpg:grpSp>
                      <wpg:grpSp>
                        <wpg:cNvPr id="436944516" name="Groupe 3"/>
                        <wpg:cNvGrpSpPr/>
                        <wpg:grpSpPr>
                          <a:xfrm>
                            <a:off x="0" y="0"/>
                            <a:ext cx="2907665" cy="2618867"/>
                            <a:chOff x="0" y="0"/>
                            <a:chExt cx="2907665" cy="2618867"/>
                          </a:xfrm>
                        </wpg:grpSpPr>
                        <pic:pic xmlns:pic="http://schemas.openxmlformats.org/drawingml/2006/picture">
                          <pic:nvPicPr>
                            <pic:cNvPr id="728715513" name="Image 2"/>
                            <pic:cNvPicPr>
                              <a:picLocks noChangeAspect="1"/>
                            </pic:cNvPicPr>
                          </pic:nvPicPr>
                          <pic:blipFill>
                            <a:blip r:embed="rId43">
                              <a:extLst>
                                <a:ext uri="{28A0092B-C50C-407E-A947-70E740481C1C}">
                                  <a14:useLocalDpi xmlns:a14="http://schemas.microsoft.com/office/drawing/2010/main" val="0"/>
                                </a:ext>
                              </a:extLst>
                            </a:blip>
                            <a:stretch>
                              <a:fillRect/>
                            </a:stretch>
                          </pic:blipFill>
                          <pic:spPr>
                            <a:xfrm>
                              <a:off x="0" y="0"/>
                              <a:ext cx="2907665" cy="2110105"/>
                            </a:xfrm>
                            <a:prstGeom prst="rect">
                              <a:avLst/>
                            </a:prstGeom>
                          </pic:spPr>
                        </pic:pic>
                        <wps:wsp>
                          <wps:cNvPr id="1664844354" name="Zone de texte 5"/>
                          <wps:cNvSpPr txBox="1"/>
                          <wps:spPr>
                            <a:xfrm>
                              <a:off x="207264" y="2115312"/>
                              <a:ext cx="2417445" cy="503555"/>
                            </a:xfrm>
                            <a:prstGeom prst="rect">
                              <a:avLst/>
                            </a:prstGeom>
                            <a:noFill/>
                            <a:ln w="6350">
                              <a:noFill/>
                            </a:ln>
                          </wps:spPr>
                          <wps:txbx>
                            <w:txbxContent>
                              <w:p w14:paraId="17145F90" w14:textId="77777777" w:rsidR="00C26FA7" w:rsidRDefault="00000000" w:rsidP="00C26FA7">
                                <w:pPr>
                                  <w:jc w:val="center"/>
                                </w:pPr>
                                <w:hyperlink r:id="rId44" w:history="1">
                                  <w:r w:rsidR="00C26FA7" w:rsidRPr="00897478">
                                    <w:rPr>
                                      <w:rStyle w:val="Hyperlien"/>
                                      <w:rFonts w:ascii="Times New Roman" w:hAnsi="Times New Roman"/>
                                    </w:rPr>
                                    <w:t xml:space="preserve">Les Petits </w:t>
                                  </w:r>
                                  <w:r w:rsidR="00897478" w:rsidRPr="00897478">
                                    <w:rPr>
                                      <w:rStyle w:val="Hyperlien"/>
                                      <w:rFonts w:ascii="Times New Roman" w:hAnsi="Times New Roman"/>
                                    </w:rPr>
                                    <w:t>F</w:t>
                                  </w:r>
                                  <w:r w:rsidR="00C26FA7" w:rsidRPr="00897478">
                                    <w:rPr>
                                      <w:rStyle w:val="Hyperlien"/>
                                      <w:rFonts w:ascii="Times New Roman" w:hAnsi="Times New Roman"/>
                                    </w:rPr>
                                    <w:t>rères</w:t>
                                  </w:r>
                                </w:hyperlink>
                                <w:r w:rsidR="00C26FA7">
                                  <w:t xml:space="preserve"> de Lévis</w:t>
                                </w:r>
                                <w:r w:rsidR="00C26FA7">
                                  <w:br/>
                                  <w:t>Josée Poulin, coordonnatrice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wgp>
                  </a:graphicData>
                </a:graphic>
              </wp:anchor>
            </w:drawing>
          </mc:Choice>
          <mc:Fallback>
            <w:pict>
              <v:group w14:anchorId="58251B43" id="Groupe 5" o:spid="_x0000_s1032" style="position:absolute;left:0;text-align:left;margin-left:7.85pt;margin-top:6.85pt;width:493.45pt;height:211.6pt;z-index:253068288" coordsize="62666,26870"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">
                <v:group id="Groupe 4" o:spid="_x0000_s1033" style="position:absolute;left:32491;width:30175;height:26870" coordsize="30175,2687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">
                  <v:shape id="Zone de texte 4" o:spid="_x0000_s1034" type="#_x0000_t202" style="position:absolute;left:2926;top:21396;width:24066;height:547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" filled="f" stroked="f" strokeweight=".5pt">
                    <v:textbox>
                      <w:txbxContent>
                        <w:p w14:paraId="771AD690" w14:textId="77777777" w:rsidR="00C26FA7" w:rsidRDefault="00000000" w:rsidP="00C26FA7">
                          <w:pPr>
                            <w:jc w:val="center"/>
                          </w:pPr>
                          <w:hyperlink r:id="rId45" w:history="1">
                            <w:r w:rsidR="00C26FA7" w:rsidRPr="00897478">
                              <w:rPr>
                                <w:rStyle w:val="Hyperlien"/>
                                <w:rFonts w:ascii="Times New Roman" w:hAnsi="Times New Roman"/>
                              </w:rPr>
                              <w:t>La Source</w:t>
                            </w:r>
                          </w:hyperlink>
                          <w:r w:rsidR="00C26FA7">
                            <w:t xml:space="preserve"> de Sainte-Marie</w:t>
                          </w:r>
                          <w:r w:rsidR="00C26FA7">
                            <w:br/>
                            <w:t>Gilles Boutin, président</w:t>
                          </w:r>
                        </w:p>
                      </w:txbxContent>
                    </v:textbox>
                  </v:shape>
                  <v:shape id="Image 1" o:spid="_x0000_s1035" type="#_x0000_t75" style="position:absolute;width:30175;height:2169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">
                    <v:imagedata r:id="rId46" o:title=""/>
                  </v:shape>
                </v:group>
                <v:group id="_x0000_s1036" style="position:absolute;width:29076;height:26188" coordsize="29076,2618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">
                  <v:shape id="Image 2" o:spid="_x0000_s1037" type="#_x0000_t75" style="position:absolute;width:29076;height:2110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">
                    <v:imagedata r:id="rId47" o:title=""/>
                  </v:shape>
                  <v:shape id="_x0000_s1038" type="#_x0000_t202" style="position:absolute;left:2072;top:21153;width:24175;height:50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" filled="f" stroked="f" strokeweight=".5pt">
                    <v:textbox>
                      <w:txbxContent>
                        <w:p w14:paraId="17145F90" w14:textId="77777777" w:rsidR="00C26FA7" w:rsidRDefault="00000000" w:rsidP="00C26FA7">
                          <w:pPr>
                            <w:jc w:val="center"/>
                          </w:pPr>
                          <w:hyperlink r:id="rId48" w:history="1">
                            <w:r w:rsidR="00C26FA7" w:rsidRPr="00897478">
                              <w:rPr>
                                <w:rStyle w:val="Hyperlien"/>
                                <w:rFonts w:ascii="Times New Roman" w:hAnsi="Times New Roman"/>
                              </w:rPr>
                              <w:t xml:space="preserve">Les Petits </w:t>
                            </w:r>
                            <w:r w:rsidR="00897478" w:rsidRPr="00897478">
                              <w:rPr>
                                <w:rStyle w:val="Hyperlien"/>
                                <w:rFonts w:ascii="Times New Roman" w:hAnsi="Times New Roman"/>
                              </w:rPr>
                              <w:t>F</w:t>
                            </w:r>
                            <w:r w:rsidR="00C26FA7" w:rsidRPr="00897478">
                              <w:rPr>
                                <w:rStyle w:val="Hyperlien"/>
                                <w:rFonts w:ascii="Times New Roman" w:hAnsi="Times New Roman"/>
                              </w:rPr>
                              <w:t>rères</w:t>
                            </w:r>
                          </w:hyperlink>
                          <w:r w:rsidR="00C26FA7">
                            <w:t xml:space="preserve"> de Lévis</w:t>
                          </w:r>
                          <w:r w:rsidR="00C26FA7">
                            <w:br/>
                            <w:t>Josée Poulin, coordonnatrice</w:t>
                          </w:r>
                        </w:p>
                      </w:txbxContent>
                    </v:textbox>
                  </v:shape>
                </v:group>
              </v:group>
            </w:pict>
          </mc:Fallback>
        </mc:AlternateContent>
      </w:r>
    </w:p>
    <w:p w14:paraId="0FBA173A" w14:textId="77777777" w:rsidR="00C26FA7" w:rsidRDefault="00C26FA7" w:rsidP="00C26FA7">
      <w:pPr>
        <w:spacing w:before="240" w:after="120"/>
        <w:jc w:val="both"/>
      </w:pPr>
      <w:r>
        <w:t xml:space="preserve">   </w:t>
      </w:r>
    </w:p>
    <w:p w14:paraId="7119D7AC" w14:textId="77777777" w:rsidR="00C26FA7" w:rsidRDefault="00C26FA7" w:rsidP="00C26FA7">
      <w:pPr>
        <w:spacing w:before="240" w:after="120"/>
        <w:jc w:val="both"/>
      </w:pPr>
    </w:p>
    <w:p w14:paraId="0773C5E4" w14:textId="77777777" w:rsidR="00C26FA7" w:rsidRDefault="00C26FA7" w:rsidP="00C26FA7">
      <w:pPr>
        <w:spacing w:before="240" w:after="120"/>
        <w:jc w:val="both"/>
      </w:pPr>
    </w:p>
    <w:p w14:paraId="7F7B7E96" w14:textId="77777777" w:rsidR="00C26FA7" w:rsidRDefault="00C26FA7" w:rsidP="00C26FA7">
      <w:pPr>
        <w:spacing w:before="240" w:after="120"/>
        <w:jc w:val="both"/>
      </w:pPr>
    </w:p>
    <w:p w14:paraId="3FB43AA0" w14:textId="77777777" w:rsidR="00C26FA7" w:rsidRDefault="00C26FA7" w:rsidP="00C26FA7">
      <w:pPr>
        <w:spacing w:before="240" w:after="120"/>
        <w:jc w:val="both"/>
      </w:pPr>
    </w:p>
    <w:p w14:paraId="0039E8F7" w14:textId="330DC1B4" w:rsidR="00C26FA7" w:rsidRDefault="00C26FA7" w:rsidP="00C26FA7">
      <w:pPr>
        <w:spacing w:before="240" w:after="120"/>
        <w:jc w:val="both"/>
      </w:pPr>
    </w:p>
    <w:p w14:paraId="48AB013B" w14:textId="4C6CA9DF" w:rsidR="0024641F" w:rsidRDefault="0024641F" w:rsidP="00C26FA7">
      <w:pPr>
        <w:tabs>
          <w:tab w:val="left" w:pos="851"/>
        </w:tabs>
        <w:spacing w:before="120" w:after="120"/>
        <w:jc w:val="both"/>
      </w:pPr>
    </w:p>
    <w:p w14:paraId="635B026F" w14:textId="2206D070" w:rsidR="0024641F" w:rsidRDefault="0024641F" w:rsidP="00C26FA7">
      <w:pPr>
        <w:tabs>
          <w:tab w:val="left" w:pos="851"/>
        </w:tabs>
        <w:spacing w:before="120" w:after="120"/>
        <w:jc w:val="both"/>
      </w:pPr>
    </w:p>
    <w:p w14:paraId="357947EC" w14:textId="353D0500" w:rsidR="0024641F" w:rsidRDefault="00761830" w:rsidP="00C26FA7">
      <w:pPr>
        <w:tabs>
          <w:tab w:val="left" w:pos="851"/>
        </w:tabs>
        <w:spacing w:before="120" w:after="120"/>
        <w:jc w:val="both"/>
      </w:pPr>
      <w:r>
        <w:rPr>
          <w:noProof/>
        </w:rPr>
        <mc:AlternateContent>
          <mc:Choice Requires="wpg">
            <w:drawing>
              <wp:anchor distT="0" distB="0" distL="114300" distR="114300" simplePos="0" relativeHeight="253073408" behindDoc="0" locked="0" layoutInCell="1" allowOverlap="1" wp14:anchorId="00F5ACA4" wp14:editId="5F51CAAE">
                <wp:simplePos x="0" y="0"/>
                <wp:positionH relativeFrom="column">
                  <wp:posOffset>3934079</wp:posOffset>
                </wp:positionH>
                <wp:positionV relativeFrom="paragraph">
                  <wp:posOffset>94996</wp:posOffset>
                </wp:positionV>
                <wp:extent cx="2758440" cy="2998456"/>
                <wp:effectExtent l="0" t="0" r="0" b="0"/>
                <wp:wrapSquare wrapText="bothSides"/>
                <wp:docPr id="650824576" name="Groupe 6"/>
                <wp:cNvGraphicFramePr/>
                <a:graphic xmlns:a="http://schemas.openxmlformats.org/drawingml/2006/main">
                  <a:graphicData uri="http://schemas.microsoft.com/office/word/2010/wordprocessingGroup">
                    <wpg:wgp>
                      <wpg:cNvGrpSpPr/>
                      <wpg:grpSpPr>
                        <a:xfrm>
                          <a:off x="0" y="0"/>
                          <a:ext cx="2758440" cy="2998456"/>
                          <a:chOff x="0" y="0"/>
                          <a:chExt cx="2758440" cy="2998456"/>
                        </a:xfrm>
                      </wpg:grpSpPr>
                      <pic:pic xmlns:pic="http://schemas.openxmlformats.org/drawingml/2006/picture">
                        <pic:nvPicPr>
                          <pic:cNvPr id="654197710" name="Image 3"/>
                          <pic:cNvPicPr>
                            <a:picLocks noChangeAspect="1"/>
                          </pic:cNvPicPr>
                        </pic:nvPicPr>
                        <pic:blipFill>
                          <a:blip r:embed="rId49">
                            <a:extLst>
                              <a:ext uri="{28A0092B-C50C-407E-A947-70E740481C1C}">
                                <a14:useLocalDpi xmlns:a14="http://schemas.microsoft.com/office/drawing/2010/main" val="0"/>
                              </a:ext>
                            </a:extLst>
                          </a:blip>
                          <a:stretch>
                            <a:fillRect/>
                          </a:stretch>
                        </pic:blipFill>
                        <pic:spPr>
                          <a:xfrm>
                            <a:off x="377952" y="0"/>
                            <a:ext cx="1938020" cy="2509520"/>
                          </a:xfrm>
                          <a:prstGeom prst="rect">
                            <a:avLst/>
                          </a:prstGeom>
                        </pic:spPr>
                      </pic:pic>
                      <wps:wsp>
                        <wps:cNvPr id="597214401" name="Zone de texte 6"/>
                        <wps:cNvSpPr txBox="1"/>
                        <wps:spPr>
                          <a:xfrm>
                            <a:off x="0" y="2474976"/>
                            <a:ext cx="2758440" cy="523480"/>
                          </a:xfrm>
                          <a:prstGeom prst="rect">
                            <a:avLst/>
                          </a:prstGeom>
                          <a:noFill/>
                          <a:ln w="6350">
                            <a:noFill/>
                          </a:ln>
                        </wps:spPr>
                        <wps:txbx>
                          <w:txbxContent>
                            <w:p w14:paraId="1B80688F" w14:textId="77777777" w:rsidR="0024641F" w:rsidRDefault="00000000" w:rsidP="0024641F">
                              <w:pPr>
                                <w:jc w:val="center"/>
                              </w:pPr>
                              <w:hyperlink r:id="rId50" w:history="1">
                                <w:r w:rsidR="0024641F" w:rsidRPr="00897478">
                                  <w:rPr>
                                    <w:rStyle w:val="Hyperlien"/>
                                    <w:rFonts w:ascii="Times New Roman" w:hAnsi="Times New Roman"/>
                                  </w:rPr>
                                  <w:t>Comptoir Le Grenier</w:t>
                                </w:r>
                              </w:hyperlink>
                              <w:r w:rsidR="0024641F">
                                <w:t xml:space="preserve"> de Lévis</w:t>
                              </w:r>
                              <w:r w:rsidR="0024641F">
                                <w:br/>
                                <w:t>Stéphane Clavet, directeur général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00F5ACA4" id="Groupe 6" o:spid="_x0000_s1039" style="position:absolute;left:0;text-align:left;margin-left:309.75pt;margin-top:7.5pt;width:217.2pt;height:236.1pt;z-index:253073408" coordsize="27584,29984" o:gfxdata="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">
                <v:shape id="Image 3" o:spid="_x0000_s1040" type="#_x0000_t75" style="position:absolute;left:3779;width:19380;height:2509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">
                  <v:imagedata r:id="rId51" o:title=""/>
                </v:shape>
                <v:shape id="Zone de texte 6" o:spid="_x0000_s1041" type="#_x0000_t202" style="position:absolute;top:24749;width:27584;height:523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" filled="f" stroked="f" strokeweight=".5pt">
                  <v:textbox>
                    <w:txbxContent>
                      <w:p w14:paraId="1B80688F" w14:textId="77777777" w:rsidR="0024641F" w:rsidRDefault="00000000" w:rsidP="0024641F">
                        <w:pPr>
                          <w:jc w:val="center"/>
                        </w:pPr>
                        <w:hyperlink r:id="rId52" w:history="1">
                          <w:r w:rsidR="0024641F" w:rsidRPr="00897478">
                            <w:rPr>
                              <w:rStyle w:val="Hyperlien"/>
                              <w:rFonts w:ascii="Times New Roman" w:hAnsi="Times New Roman"/>
                            </w:rPr>
                            <w:t>Comptoir Le Grenier</w:t>
                          </w:r>
                        </w:hyperlink>
                        <w:r w:rsidR="0024641F">
                          <w:t xml:space="preserve"> de Lévis</w:t>
                        </w:r>
                        <w:r w:rsidR="0024641F">
                          <w:br/>
                          <w:t>Stéphane Clavet, directeur général</w:t>
                        </w:r>
                      </w:p>
                    </w:txbxContent>
                  </v:textbox>
                </v:shape>
                <w10:wrap type="square"/>
              </v:group>
            </w:pict>
          </mc:Fallback>
        </mc:AlternateContent>
      </w:r>
    </w:p>
    <w:p w14:paraId="08C8FC48" w14:textId="77777777" w:rsidR="0024641F" w:rsidRDefault="0024641F" w:rsidP="00C26FA7">
      <w:pPr>
        <w:tabs>
          <w:tab w:val="left" w:pos="851"/>
        </w:tabs>
        <w:spacing w:before="120" w:after="120"/>
        <w:jc w:val="both"/>
      </w:pPr>
    </w:p>
    <w:p w14:paraId="21831DF1" w14:textId="14E57F60" w:rsidR="00C26FA7" w:rsidRPr="00C26FA7" w:rsidRDefault="00C26FA7" w:rsidP="0024641F">
      <w:pPr>
        <w:tabs>
          <w:tab w:val="left" w:pos="851"/>
        </w:tabs>
        <w:spacing w:before="120" w:after="120" w:line="360" w:lineRule="auto"/>
        <w:jc w:val="both"/>
      </w:pPr>
      <w:r w:rsidRPr="00C26FA7">
        <w:t xml:space="preserve">Les personnes représentantes de ces trois organismes étaient très </w:t>
      </w:r>
      <w:r w:rsidR="00761830">
        <w:t>heureuse</w:t>
      </w:r>
      <w:r w:rsidRPr="00C26FA7">
        <w:t>s de recevoir ces montants</w:t>
      </w:r>
      <w:r w:rsidR="00761830">
        <w:t>,</w:t>
      </w:r>
      <w:r w:rsidRPr="00C26FA7">
        <w:t xml:space="preserve"> surtout en ces temps plus difficiles.</w:t>
      </w:r>
    </w:p>
    <w:p w14:paraId="3E205A7A" w14:textId="77777777" w:rsidR="00C26FA7" w:rsidRPr="00C26FA7" w:rsidRDefault="00C26FA7" w:rsidP="0024641F">
      <w:pPr>
        <w:tabs>
          <w:tab w:val="left" w:pos="851"/>
        </w:tabs>
        <w:spacing w:before="120" w:after="120" w:line="360" w:lineRule="auto"/>
        <w:jc w:val="both"/>
      </w:pPr>
      <w:r w:rsidRPr="00C26FA7">
        <w:t>Un grand merci à vous tous et toutes pour votre générosité. Ceci a permis d’amasser ces fonds et ainsi d’aider ces organismes.</w:t>
      </w:r>
    </w:p>
    <w:p w14:paraId="7A3BCF70" w14:textId="77777777" w:rsidR="00C26FA7" w:rsidRPr="00C26FA7" w:rsidRDefault="00C26FA7" w:rsidP="00C26FA7">
      <w:pPr>
        <w:tabs>
          <w:tab w:val="left" w:pos="851"/>
        </w:tabs>
        <w:spacing w:before="120" w:after="120"/>
        <w:jc w:val="both"/>
      </w:pPr>
    </w:p>
    <w:p w14:paraId="6391E2B6" w14:textId="6226A174" w:rsidR="00C26FA7" w:rsidRPr="00C26FA7" w:rsidRDefault="00C26FA7" w:rsidP="0024641F">
      <w:pPr>
        <w:spacing w:before="120" w:after="120"/>
      </w:pPr>
      <w:r w:rsidRPr="00C26FA7">
        <w:t>Robert Hins, responsable de la FLG de notre secteur</w:t>
      </w:r>
    </w:p>
    <w:p w14:paraId="6EB35707" w14:textId="77777777" w:rsidR="00C26FA7" w:rsidRPr="00C26FA7" w:rsidRDefault="00C26FA7" w:rsidP="00C26FA7">
      <w:pPr>
        <w:spacing w:before="120" w:after="120"/>
        <w:jc w:val="both"/>
        <w:sectPr w:rsidR="00C26FA7" w:rsidRPr="00C26FA7" w:rsidSect="0099687C">
          <w:pgSz w:w="12240" w:h="15840"/>
          <w:pgMar w:top="1418" w:right="851" w:bottom="1418" w:left="851" w:header="709" w:footer="709" w:gutter="0"/>
          <w:cols w:space="708"/>
          <w:docGrid w:linePitch="360"/>
        </w:sectPr>
      </w:pPr>
    </w:p>
    <w:p w14:paraId="711E8B7F" w14:textId="77777777" w:rsidR="00FC7A7F" w:rsidRDefault="00B33C4F" w:rsidP="002012C1">
      <w:pPr>
        <w:spacing w:before="240" w:after="240"/>
        <w:jc w:val="center"/>
        <w:rPr>
          <w:rFonts w:ascii="Arial Black" w:hAnsi="Arial Black"/>
          <w:b/>
          <w:bCs/>
          <w:sz w:val="28"/>
          <w:szCs w:val="28"/>
        </w:rPr>
      </w:pPr>
      <w:r>
        <w:rPr>
          <w:rFonts w:ascii="Arial Black" w:hAnsi="Arial Black"/>
          <w:b/>
          <w:bCs/>
          <w:sz w:val="28"/>
          <w:szCs w:val="28"/>
        </w:rPr>
        <w:lastRenderedPageBreak/>
        <w:t>RENCONTRE RÉGIONALE SOCIOPOLITIQUE</w:t>
      </w:r>
    </w:p>
    <w:p w14:paraId="3BDA6CF7" w14:textId="73531BFE" w:rsidR="00130439" w:rsidRDefault="00130439" w:rsidP="002012C1">
      <w:pPr>
        <w:tabs>
          <w:tab w:val="left" w:pos="9180"/>
        </w:tabs>
        <w:spacing w:before="120" w:after="360"/>
        <w:jc w:val="center"/>
      </w:pPr>
      <w:r w:rsidRPr="002B0B8F">
        <w:t>Vous êtes invité</w:t>
      </w:r>
      <w:r w:rsidR="0072772E">
        <w:t>(e)</w:t>
      </w:r>
      <w:r w:rsidRPr="002B0B8F">
        <w:t xml:space="preserve">s à </w:t>
      </w:r>
      <w:r w:rsidR="0072772E">
        <w:t xml:space="preserve">participer à </w:t>
      </w:r>
      <w:r w:rsidRPr="002B0B8F">
        <w:t>l’activité régionale organisée par le comité régional sociopolitique.</w:t>
      </w:r>
    </w:p>
    <w:p w14:paraId="459313E0" w14:textId="77777777" w:rsidR="00616AE5" w:rsidRDefault="00616AE5" w:rsidP="006D6A7F">
      <w:pPr>
        <w:tabs>
          <w:tab w:val="left" w:pos="9180"/>
        </w:tabs>
        <w:spacing w:before="360" w:after="60"/>
        <w:jc w:val="center"/>
      </w:pPr>
      <w:r>
        <w:t xml:space="preserve">Quand : Mercredi </w:t>
      </w:r>
      <w:r w:rsidRPr="001B210A">
        <w:rPr>
          <w:b/>
          <w:bCs/>
        </w:rPr>
        <w:t>9 octobre 2024</w:t>
      </w:r>
    </w:p>
    <w:p w14:paraId="366E518A" w14:textId="77777777" w:rsidR="00616AE5" w:rsidRDefault="00616AE5" w:rsidP="00616AE5">
      <w:pPr>
        <w:tabs>
          <w:tab w:val="left" w:pos="9180"/>
        </w:tabs>
        <w:spacing w:before="60" w:after="60"/>
        <w:jc w:val="center"/>
      </w:pPr>
      <w:r>
        <w:t>Endroit : Hôtel Québec, 3155</w:t>
      </w:r>
      <w:r w:rsidR="00F3252D">
        <w:t>,</w:t>
      </w:r>
      <w:r>
        <w:t xml:space="preserve"> av. des Hôtels, Québec</w:t>
      </w:r>
    </w:p>
    <w:p w14:paraId="413AFAD1" w14:textId="77777777" w:rsidR="00616AE5" w:rsidRDefault="00616AE5" w:rsidP="00616AE5">
      <w:pPr>
        <w:tabs>
          <w:tab w:val="left" w:pos="9180"/>
        </w:tabs>
        <w:spacing w:before="60" w:after="60"/>
        <w:jc w:val="center"/>
      </w:pPr>
      <w:r>
        <w:t xml:space="preserve">Coût : </w:t>
      </w:r>
      <w:r w:rsidRPr="001B210A">
        <w:rPr>
          <w:b/>
          <w:bCs/>
        </w:rPr>
        <w:t>20 $</w:t>
      </w:r>
      <w:r>
        <w:t xml:space="preserve"> (membre) – </w:t>
      </w:r>
      <w:r w:rsidRPr="001B210A">
        <w:rPr>
          <w:b/>
          <w:bCs/>
        </w:rPr>
        <w:t>40 $</w:t>
      </w:r>
      <w:r>
        <w:t xml:space="preserve"> (non-membre)</w:t>
      </w:r>
    </w:p>
    <w:p w14:paraId="0EB4FC0B" w14:textId="77777777" w:rsidR="00616AE5" w:rsidRPr="002B0B8F" w:rsidRDefault="00616AE5" w:rsidP="006D6A7F">
      <w:pPr>
        <w:tabs>
          <w:tab w:val="left" w:pos="9180"/>
        </w:tabs>
        <w:spacing w:before="60" w:after="360"/>
        <w:jc w:val="center"/>
      </w:pPr>
      <w:r>
        <w:t xml:space="preserve">Date limite d’inscription : </w:t>
      </w:r>
      <w:r w:rsidRPr="001B210A">
        <w:rPr>
          <w:b/>
          <w:bCs/>
        </w:rPr>
        <w:t>25 septembre 2024</w:t>
      </w:r>
      <w:r w:rsidR="001B210A">
        <w:rPr>
          <w:b/>
          <w:bCs/>
        </w:rPr>
        <w:t xml:space="preserve"> </w:t>
      </w:r>
    </w:p>
    <w:p w14:paraId="5035FCD9" w14:textId="77777777" w:rsidR="00130439" w:rsidRPr="002B0B8F" w:rsidRDefault="006D6A7F" w:rsidP="006D6A7F">
      <w:pPr>
        <w:tabs>
          <w:tab w:val="left" w:pos="9180"/>
        </w:tabs>
        <w:spacing w:before="360" w:after="240"/>
      </w:pPr>
      <w:r>
        <w:rPr>
          <w:noProof/>
        </w:rPr>
        <w:drawing>
          <wp:anchor distT="0" distB="0" distL="114300" distR="114300" simplePos="0" relativeHeight="253042688" behindDoc="0" locked="0" layoutInCell="1" allowOverlap="1" wp14:anchorId="7EA24B3B" wp14:editId="18E6D532">
            <wp:simplePos x="0" y="0"/>
            <wp:positionH relativeFrom="margin">
              <wp:posOffset>38100</wp:posOffset>
            </wp:positionH>
            <wp:positionV relativeFrom="margin">
              <wp:posOffset>2241423</wp:posOffset>
            </wp:positionV>
            <wp:extent cx="1236980" cy="1598295"/>
            <wp:effectExtent l="88900" t="38100" r="33020" b="90805"/>
            <wp:wrapSquare wrapText="bothSides"/>
            <wp:docPr id="2862607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26072" name="Image 28626072"/>
                    <pic:cNvPicPr/>
                  </pic:nvPicPr>
                  <pic:blipFill>
                    <a:blip r:embed="rId53">
                      <a:extLst>
                        <a:ext uri="{28A0092B-C50C-407E-A947-70E740481C1C}">
                          <a14:useLocalDpi xmlns:a14="http://schemas.microsoft.com/office/drawing/2010/main" val="0"/>
                        </a:ext>
                      </a:extLst>
                    </a:blip>
                    <a:stretch>
                      <a:fillRect/>
                    </a:stretch>
                  </pic:blipFill>
                  <pic:spPr>
                    <a:xfrm>
                      <a:off x="0" y="0"/>
                      <a:ext cx="1236980" cy="1598295"/>
                    </a:xfrm>
                    <a:prstGeom prst="rect">
                      <a:avLst/>
                    </a:prstGeom>
                    <a:ln>
                      <a:solidFill>
                        <a:schemeClr val="accent6">
                          <a:lumMod val="60000"/>
                          <a:lumOff val="40000"/>
                        </a:schemeClr>
                      </a:solidFill>
                    </a:ln>
                    <a:effectLst>
                      <a:outerShdw blurRad="50800" dist="38100" dir="8100000" algn="tr" rotWithShape="0">
                        <a:prstClr val="black">
                          <a:alpha val="40000"/>
                        </a:prstClr>
                      </a:outerShdw>
                      <a:softEdge rad="12700"/>
                    </a:effectLst>
                  </pic:spPr>
                </pic:pic>
              </a:graphicData>
            </a:graphic>
            <wp14:sizeRelH relativeFrom="margin">
              <wp14:pctWidth>0</wp14:pctWidth>
            </wp14:sizeRelH>
            <wp14:sizeRelV relativeFrom="margin">
              <wp14:pctHeight>0</wp14:pctHeight>
            </wp14:sizeRelV>
          </wp:anchor>
        </w:drawing>
      </w:r>
      <w:r w:rsidR="00130439" w:rsidRPr="002B0B8F">
        <w:t>1</w:t>
      </w:r>
      <w:r w:rsidR="00130439">
        <w:rPr>
          <w:vertAlign w:val="superscript"/>
        </w:rPr>
        <w:t>ère</w:t>
      </w:r>
      <w:r w:rsidR="00130439" w:rsidRPr="002B0B8F">
        <w:t xml:space="preserve"> conférence</w:t>
      </w:r>
      <w:r w:rsidR="00130439">
        <w:t xml:space="preserve"> : </w:t>
      </w:r>
      <w:r w:rsidR="00130439" w:rsidRPr="002B0B8F">
        <w:rPr>
          <w:b/>
          <w:bCs/>
        </w:rPr>
        <w:t>Biais cognitifs </w:t>
      </w:r>
      <w:r w:rsidR="00130439">
        <w:rPr>
          <w:b/>
          <w:bCs/>
        </w:rPr>
        <w:t>« </w:t>
      </w:r>
      <w:r w:rsidR="00130439" w:rsidRPr="002B0B8F">
        <w:rPr>
          <w:b/>
          <w:bCs/>
        </w:rPr>
        <w:t>Notre cerveau nous joue des tours!</w:t>
      </w:r>
      <w:r w:rsidR="00130439">
        <w:rPr>
          <w:b/>
          <w:bCs/>
        </w:rPr>
        <w:t> »</w:t>
      </w:r>
      <w:r w:rsidR="00B20107">
        <w:rPr>
          <w:b/>
          <w:bCs/>
        </w:rPr>
        <w:t xml:space="preserve"> </w:t>
      </w:r>
      <w:r w:rsidR="00B20107" w:rsidRPr="00B20107">
        <w:t>avec Isabelle Blanchette</w:t>
      </w:r>
    </w:p>
    <w:p w14:paraId="4231FC48" w14:textId="77777777" w:rsidR="00130439" w:rsidRPr="002B0B8F" w:rsidRDefault="00130439" w:rsidP="00017D0F">
      <w:pPr>
        <w:spacing w:before="120" w:after="120"/>
        <w:jc w:val="both"/>
      </w:pPr>
      <w:r w:rsidRPr="002B0B8F">
        <w:t>Est-ce que c’est grave? Quel impact sur notre vie quotidienne?</w:t>
      </w:r>
      <w:r w:rsidR="00017D0F">
        <w:t xml:space="preserve"> </w:t>
      </w:r>
      <w:r w:rsidRPr="002B0B8F">
        <w:t>Est-il possible que notre cerveau nous joue des tours? Est-il parfois (souvent) paresseux? Sommes-nous un peu moins brillants que nous le pensons?</w:t>
      </w:r>
    </w:p>
    <w:p w14:paraId="12A81BC5" w14:textId="77777777" w:rsidR="00B20107" w:rsidRDefault="00130439" w:rsidP="00017D0F">
      <w:pPr>
        <w:tabs>
          <w:tab w:val="left" w:pos="9180"/>
        </w:tabs>
        <w:spacing w:before="120" w:after="120"/>
        <w:jc w:val="both"/>
      </w:pPr>
      <w:r w:rsidRPr="002B0B8F">
        <w:t>Isabelle Blanchette est professeure</w:t>
      </w:r>
      <w:r w:rsidR="006F6ABC">
        <w:t xml:space="preserve"> </w:t>
      </w:r>
      <w:r w:rsidR="006F6ABC" w:rsidRPr="002B0B8F">
        <w:t>titulaire</w:t>
      </w:r>
      <w:r w:rsidR="006F6ABC">
        <w:t>,</w:t>
      </w:r>
      <w:r w:rsidRPr="002B0B8F">
        <w:t xml:space="preserve"> </w:t>
      </w:r>
      <w:r w:rsidR="006F6ABC" w:rsidRPr="002B0B8F">
        <w:t>spécialisée en psychologie cognitive</w:t>
      </w:r>
      <w:r w:rsidR="006F6ABC">
        <w:t xml:space="preserve">, </w:t>
      </w:r>
      <w:r w:rsidRPr="002B0B8F">
        <w:t>à l’Université Laval</w:t>
      </w:r>
      <w:r w:rsidR="006F6ABC">
        <w:t xml:space="preserve"> </w:t>
      </w:r>
      <w:r w:rsidRPr="002B0B8F">
        <w:t>et chercheuse au centre de recherche Cervo à Québec.</w:t>
      </w:r>
    </w:p>
    <w:p w14:paraId="563DFE3A" w14:textId="77777777" w:rsidR="00130439" w:rsidRPr="002B0B8F" w:rsidRDefault="006D6A7F" w:rsidP="001B210A">
      <w:pPr>
        <w:tabs>
          <w:tab w:val="left" w:pos="9180"/>
        </w:tabs>
        <w:spacing w:before="120" w:after="360"/>
        <w:jc w:val="both"/>
      </w:pPr>
      <w:r>
        <w:rPr>
          <w:noProof/>
          <w:color w:val="111111"/>
        </w:rPr>
        <w:drawing>
          <wp:anchor distT="0" distB="0" distL="114300" distR="114300" simplePos="0" relativeHeight="253043712" behindDoc="0" locked="0" layoutInCell="1" allowOverlap="1" wp14:anchorId="63010603" wp14:editId="6A8D8ED1">
            <wp:simplePos x="0" y="0"/>
            <wp:positionH relativeFrom="margin">
              <wp:posOffset>5361305</wp:posOffset>
            </wp:positionH>
            <wp:positionV relativeFrom="margin">
              <wp:posOffset>3927348</wp:posOffset>
            </wp:positionV>
            <wp:extent cx="1325245" cy="1568450"/>
            <wp:effectExtent l="38100" t="76200" r="71755" b="44450"/>
            <wp:wrapSquare wrapText="bothSides"/>
            <wp:docPr id="125630561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6305612" name="Image 1256305612"/>
                    <pic:cNvPicPr/>
                  </pic:nvPicPr>
                  <pic:blipFill rotWithShape="1">
                    <a:blip r:embed="rId54" cstate="print">
                      <a:extLst>
                        <a:ext uri="{28A0092B-C50C-407E-A947-70E740481C1C}">
                          <a14:useLocalDpi xmlns:a14="http://schemas.microsoft.com/office/drawing/2010/main" val="0"/>
                        </a:ext>
                      </a:extLst>
                    </a:blip>
                    <a:srcRect l="3986" r="4433"/>
                    <a:stretch/>
                  </pic:blipFill>
                  <pic:spPr bwMode="auto">
                    <a:xfrm>
                      <a:off x="0" y="0"/>
                      <a:ext cx="1325245" cy="1568450"/>
                    </a:xfrm>
                    <a:prstGeom prst="rect">
                      <a:avLst/>
                    </a:prstGeom>
                    <a:ln w="12700" cap="flat" cmpd="sng" algn="ctr">
                      <a:solidFill>
                        <a:srgbClr val="4472C4">
                          <a:lumMod val="40000"/>
                          <a:lumOff val="60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18900000" algn="bl" rotWithShape="0">
                        <a:prstClr val="black">
                          <a:alpha val="40000"/>
                        </a:prstClr>
                      </a:outerShdw>
                      <a:softEdge rad="31750"/>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0439" w:rsidRPr="002B0B8F">
        <w:t>Isabelle Blanchette est passionnée par la psychologie cognitive</w:t>
      </w:r>
      <w:r w:rsidR="00B20107">
        <w:t>;</w:t>
      </w:r>
      <w:r w:rsidR="00130439" w:rsidRPr="002B0B8F">
        <w:t xml:space="preserve"> une branche de la psychologie qui vise à comprendre comment le cerveau traite l’information, apprend et utilise les connaissances.</w:t>
      </w:r>
    </w:p>
    <w:p w14:paraId="234ED09D" w14:textId="77777777" w:rsidR="00130439" w:rsidRPr="002B0B8F" w:rsidRDefault="00B20107" w:rsidP="001B210A">
      <w:pPr>
        <w:tabs>
          <w:tab w:val="left" w:pos="9180"/>
        </w:tabs>
        <w:spacing w:before="360" w:after="240"/>
        <w:rPr>
          <w:color w:val="111111"/>
        </w:rPr>
      </w:pPr>
      <w:r w:rsidRPr="00B20107">
        <w:t>2</w:t>
      </w:r>
      <w:r w:rsidRPr="00B20107">
        <w:rPr>
          <w:vertAlign w:val="superscript"/>
        </w:rPr>
        <w:t>e</w:t>
      </w:r>
      <w:r w:rsidR="00130439" w:rsidRPr="00B20107">
        <w:rPr>
          <w:color w:val="111111"/>
        </w:rPr>
        <w:t xml:space="preserve"> conférence</w:t>
      </w:r>
      <w:r>
        <w:rPr>
          <w:b/>
          <w:bCs/>
          <w:color w:val="111111"/>
        </w:rPr>
        <w:t> :</w:t>
      </w:r>
      <w:r w:rsidR="00130439" w:rsidRPr="002B0B8F">
        <w:rPr>
          <w:b/>
          <w:bCs/>
          <w:color w:val="111111"/>
        </w:rPr>
        <w:t xml:space="preserve"> Âgisme </w:t>
      </w:r>
      <w:r>
        <w:rPr>
          <w:b/>
          <w:bCs/>
          <w:color w:val="111111"/>
        </w:rPr>
        <w:t>« </w:t>
      </w:r>
      <w:r w:rsidR="00130439" w:rsidRPr="002B0B8F">
        <w:rPr>
          <w:b/>
          <w:bCs/>
          <w:color w:val="111111"/>
        </w:rPr>
        <w:t xml:space="preserve">La représentation </w:t>
      </w:r>
      <w:r w:rsidR="00130439" w:rsidRPr="00B20107">
        <w:rPr>
          <w:b/>
          <w:bCs/>
          <w:color w:val="111111"/>
        </w:rPr>
        <w:t>des aînés dans</w:t>
      </w:r>
      <w:r w:rsidRPr="00B20107">
        <w:rPr>
          <w:b/>
          <w:bCs/>
        </w:rPr>
        <w:t xml:space="preserve"> </w:t>
      </w:r>
      <w:r w:rsidR="00130439" w:rsidRPr="00B20107">
        <w:rPr>
          <w:b/>
          <w:bCs/>
          <w:color w:val="111111"/>
        </w:rPr>
        <w:t>la culture populaire</w:t>
      </w:r>
      <w:r w:rsidRPr="00B20107">
        <w:rPr>
          <w:b/>
          <w:bCs/>
          <w:color w:val="111111"/>
        </w:rPr>
        <w:t> »</w:t>
      </w:r>
      <w:r w:rsidR="00130439" w:rsidRPr="002B0B8F">
        <w:rPr>
          <w:color w:val="111111"/>
        </w:rPr>
        <w:t xml:space="preserve"> avec Samuel Labrecqu</w:t>
      </w:r>
      <w:r w:rsidR="00130439" w:rsidRPr="002B0B8F">
        <w:t>e</w:t>
      </w:r>
    </w:p>
    <w:p w14:paraId="21A5CCD6" w14:textId="77777777" w:rsidR="00B20107" w:rsidRDefault="00B20107" w:rsidP="00B20107">
      <w:pPr>
        <w:tabs>
          <w:tab w:val="left" w:pos="9180"/>
        </w:tabs>
        <w:jc w:val="both"/>
        <w:rPr>
          <w:color w:val="111111"/>
        </w:rPr>
      </w:pPr>
      <w:r w:rsidRPr="00B20107">
        <w:rPr>
          <w:color w:val="111111"/>
        </w:rPr>
        <w:t>Conseiller aux dossiers sociaux, Samuel Labrecque dispose d’une solide expérience dans le milieu des organismes dédiés aux aînés</w:t>
      </w:r>
      <w:r>
        <w:rPr>
          <w:color w:val="111111"/>
        </w:rPr>
        <w:t>.</w:t>
      </w:r>
    </w:p>
    <w:p w14:paraId="70AFF140" w14:textId="77777777" w:rsidR="00B20107" w:rsidRDefault="00B20107" w:rsidP="00616AE5">
      <w:pPr>
        <w:tabs>
          <w:tab w:val="left" w:pos="9180"/>
        </w:tabs>
        <w:spacing w:before="120" w:after="240"/>
        <w:jc w:val="both"/>
        <w:rPr>
          <w:color w:val="111111"/>
        </w:rPr>
      </w:pPr>
      <w:r>
        <w:rPr>
          <w:color w:val="111111"/>
        </w:rPr>
        <w:t>Samuel occupe la fonction de conseiller aux dossiers sociaux lesquels traitent notamment des enjeux liés à l’avenir du système de santé public, à l’hébergement des personnes aînées et aux politiques gouvernementales touchant les personnes aînées.</w:t>
      </w:r>
    </w:p>
    <w:p w14:paraId="28C71757" w14:textId="77777777" w:rsidR="00143B03" w:rsidRDefault="00616AE5" w:rsidP="001B210A">
      <w:pPr>
        <w:tabs>
          <w:tab w:val="left" w:pos="9180"/>
        </w:tabs>
        <w:spacing w:before="360" w:after="240"/>
        <w:jc w:val="both"/>
        <w:rPr>
          <w:color w:val="111111"/>
        </w:rPr>
      </w:pPr>
      <w:r>
        <w:rPr>
          <w:noProof/>
          <w:color w:val="111111"/>
        </w:rPr>
        <w:drawing>
          <wp:anchor distT="0" distB="0" distL="114300" distR="114300" simplePos="0" relativeHeight="253044736" behindDoc="0" locked="0" layoutInCell="1" allowOverlap="1" wp14:anchorId="637F807B" wp14:editId="53ACD5D8">
            <wp:simplePos x="0" y="0"/>
            <wp:positionH relativeFrom="margin">
              <wp:posOffset>36322</wp:posOffset>
            </wp:positionH>
            <wp:positionV relativeFrom="margin">
              <wp:posOffset>5749671</wp:posOffset>
            </wp:positionV>
            <wp:extent cx="2266315" cy="1424940"/>
            <wp:effectExtent l="101600" t="101600" r="95885" b="99060"/>
            <wp:wrapSquare wrapText="bothSides"/>
            <wp:docPr id="1829974342"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974342" name="Image 1829974342"/>
                    <pic:cNvPicPr/>
                  </pic:nvPicPr>
                  <pic:blipFill>
                    <a:blip r:embed="rId55">
                      <a:extLst>
                        <a:ext uri="{28A0092B-C50C-407E-A947-70E740481C1C}">
                          <a14:useLocalDpi xmlns:a14="http://schemas.microsoft.com/office/drawing/2010/main" val="0"/>
                        </a:ext>
                      </a:extLst>
                    </a:blip>
                    <a:stretch>
                      <a:fillRect/>
                    </a:stretch>
                  </pic:blipFill>
                  <pic:spPr>
                    <a:xfrm>
                      <a:off x="0" y="0"/>
                      <a:ext cx="2266315" cy="1424940"/>
                    </a:xfrm>
                    <a:prstGeom prst="rect">
                      <a:avLst/>
                    </a:prstGeom>
                    <a:ln>
                      <a:solidFill>
                        <a:schemeClr val="accent4">
                          <a:lumMod val="60000"/>
                          <a:lumOff val="40000"/>
                        </a:schemeClr>
                      </a:solidFill>
                    </a:ln>
                    <a:effectLst>
                      <a:outerShdw blurRad="63500" sx="102000" sy="102000" algn="ctr"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143B03">
        <w:rPr>
          <w:color w:val="111111"/>
        </w:rPr>
        <w:t xml:space="preserve">En </w:t>
      </w:r>
      <w:r w:rsidR="00966F15">
        <w:rPr>
          <w:color w:val="111111"/>
        </w:rPr>
        <w:t>après-midi</w:t>
      </w:r>
      <w:r w:rsidR="00143B03">
        <w:rPr>
          <w:color w:val="111111"/>
        </w:rPr>
        <w:t xml:space="preserve"> : </w:t>
      </w:r>
      <w:r w:rsidR="00966F15" w:rsidRPr="00966F15">
        <w:rPr>
          <w:b/>
          <w:bCs/>
          <w:color w:val="111111"/>
        </w:rPr>
        <w:t>« </w:t>
      </w:r>
      <w:r w:rsidR="00143B03" w:rsidRPr="00966F15">
        <w:rPr>
          <w:b/>
          <w:bCs/>
          <w:color w:val="111111"/>
        </w:rPr>
        <w:t>Le rire, joie et santé</w:t>
      </w:r>
      <w:r w:rsidR="00966F15" w:rsidRPr="00966F15">
        <w:rPr>
          <w:b/>
          <w:bCs/>
          <w:color w:val="111111"/>
        </w:rPr>
        <w:t> »</w:t>
      </w:r>
      <w:r w:rsidR="00966F15">
        <w:rPr>
          <w:color w:val="111111"/>
        </w:rPr>
        <w:t xml:space="preserve"> avec Linda Leclerc</w:t>
      </w:r>
    </w:p>
    <w:p w14:paraId="78D73E71" w14:textId="77777777" w:rsidR="00966F15" w:rsidRDefault="00966F15" w:rsidP="006D6A7F">
      <w:pPr>
        <w:tabs>
          <w:tab w:val="left" w:pos="9180"/>
        </w:tabs>
        <w:spacing w:before="240" w:after="120"/>
        <w:jc w:val="both"/>
        <w:rPr>
          <w:color w:val="111111"/>
        </w:rPr>
      </w:pPr>
      <w:r>
        <w:rPr>
          <w:color w:val="111111"/>
        </w:rPr>
        <w:t>Trucs pratiques pour prendre les choses avec bonne humeur et dédramatiser les situations du quotidien, pour soulager stress et anxiété et rester dans le moment présent.</w:t>
      </w:r>
    </w:p>
    <w:p w14:paraId="74836D15" w14:textId="77777777" w:rsidR="00966F15" w:rsidRPr="00B20107" w:rsidRDefault="00966F15" w:rsidP="00B20107">
      <w:pPr>
        <w:tabs>
          <w:tab w:val="left" w:pos="9180"/>
        </w:tabs>
        <w:spacing w:before="120" w:after="120"/>
        <w:jc w:val="both"/>
        <w:rPr>
          <w:color w:val="111111"/>
        </w:rPr>
      </w:pPr>
      <w:r>
        <w:rPr>
          <w:color w:val="111111"/>
        </w:rPr>
        <w:t>C’est une excellente façon de prendre soin de sa santé mentale, de développer la complicité entre les personnes et de permettre un moment de détente « santé et positif ».</w:t>
      </w:r>
    </w:p>
    <w:p w14:paraId="70FCBE87" w14:textId="77777777" w:rsidR="00130439" w:rsidRPr="002B0B8F" w:rsidRDefault="00130439" w:rsidP="00130439">
      <w:pPr>
        <w:tabs>
          <w:tab w:val="left" w:pos="9180"/>
        </w:tabs>
        <w:spacing w:before="120" w:after="120"/>
        <w:rPr>
          <w:color w:val="111111"/>
        </w:rPr>
      </w:pPr>
    </w:p>
    <w:p w14:paraId="140488DF" w14:textId="77777777" w:rsidR="009F100C" w:rsidRDefault="00130439" w:rsidP="009F100C">
      <w:pPr>
        <w:tabs>
          <w:tab w:val="left" w:pos="9180"/>
        </w:tabs>
        <w:spacing w:after="360"/>
        <w:rPr>
          <w:color w:val="111111"/>
        </w:rPr>
      </w:pPr>
      <w:r w:rsidRPr="002B0B8F">
        <w:rPr>
          <w:color w:val="111111"/>
        </w:rPr>
        <w:t>Claire Bélanger</w:t>
      </w:r>
      <w:r w:rsidR="009F100C">
        <w:rPr>
          <w:color w:val="111111"/>
        </w:rPr>
        <w:t>, r</w:t>
      </w:r>
      <w:r w:rsidRPr="002B0B8F">
        <w:rPr>
          <w:color w:val="111111"/>
        </w:rPr>
        <w:t>esponsable du comité sociopolitique</w:t>
      </w:r>
    </w:p>
    <w:p w14:paraId="75FDDB7E" w14:textId="5488A42F" w:rsidR="007C487F" w:rsidRPr="009F100C" w:rsidRDefault="009F100C" w:rsidP="000403CB">
      <w:pPr>
        <w:tabs>
          <w:tab w:val="left" w:pos="9180"/>
        </w:tabs>
        <w:spacing w:before="480" w:after="120"/>
        <w:ind w:left="142" w:hanging="142"/>
        <w:rPr>
          <w:color w:val="111111"/>
        </w:rPr>
      </w:pPr>
      <w:r>
        <w:rPr>
          <w:color w:val="111111"/>
        </w:rPr>
        <w:t>*</w:t>
      </w:r>
      <w:r w:rsidR="000403CB">
        <w:rPr>
          <w:color w:val="111111"/>
        </w:rPr>
        <w:tab/>
        <w:t xml:space="preserve"> </w:t>
      </w:r>
      <w:r w:rsidR="006D6A7F">
        <w:rPr>
          <w:color w:val="111111"/>
        </w:rPr>
        <w:t xml:space="preserve">Vous trouverez toutes les informations concernant l’inscription à cette activité </w:t>
      </w:r>
      <w:r w:rsidR="006D6A7F" w:rsidRPr="000918D1">
        <w:rPr>
          <w:color w:val="111111"/>
        </w:rPr>
        <w:t>à la page</w:t>
      </w:r>
      <w:r w:rsidR="006D6A7F">
        <w:rPr>
          <w:color w:val="111111"/>
        </w:rPr>
        <w:t xml:space="preserve"> </w:t>
      </w:r>
      <w:r w:rsidR="000918D1">
        <w:rPr>
          <w:color w:val="111111"/>
        </w:rPr>
        <w:t>10</w:t>
      </w:r>
      <w:r w:rsidR="006D6A7F">
        <w:rPr>
          <w:color w:val="111111"/>
        </w:rPr>
        <w:t xml:space="preserve">   </w:t>
      </w:r>
    </w:p>
    <w:p w14:paraId="26DA66B6" w14:textId="77777777" w:rsidR="006D6A7F" w:rsidRPr="007C487F" w:rsidRDefault="006D6A7F" w:rsidP="007C487F">
      <w:pPr>
        <w:spacing w:before="240" w:after="240"/>
        <w:sectPr w:rsidR="006D6A7F" w:rsidRPr="007C487F" w:rsidSect="0099687C">
          <w:pgSz w:w="12240" w:h="15840"/>
          <w:pgMar w:top="1418" w:right="851" w:bottom="1418" w:left="851" w:header="709" w:footer="709" w:gutter="0"/>
          <w:cols w:space="708"/>
          <w:docGrid w:linePitch="360"/>
        </w:sectPr>
      </w:pPr>
    </w:p>
    <w:p w14:paraId="23A32A5D" w14:textId="77777777" w:rsidR="003E6FB7" w:rsidRPr="003E6FB7" w:rsidRDefault="003E6FB7" w:rsidP="003E6FB7">
      <w:pPr>
        <w:pStyle w:val="Standard"/>
        <w:spacing w:before="240" w:after="240"/>
        <w:ind w:left="709" w:right="193" w:hanging="284"/>
        <w:jc w:val="center"/>
        <w:rPr>
          <w:rFonts w:ascii="Arial Black" w:hAnsi="Arial Black"/>
          <w:b/>
          <w:bCs/>
          <w:color w:val="70AD47"/>
          <w:sz w:val="32"/>
          <w:szCs w:val="32"/>
        </w:rPr>
      </w:pPr>
      <w:r w:rsidRPr="003E6FB7">
        <w:rPr>
          <w:rFonts w:ascii="Arial Black" w:hAnsi="Arial Black"/>
          <w:b/>
          <w:bCs/>
          <w:color w:val="00B0F0"/>
          <w:sz w:val="32"/>
          <w:szCs w:val="32"/>
        </w:rPr>
        <w:lastRenderedPageBreak/>
        <w:t xml:space="preserve">Journée régionale </w:t>
      </w:r>
      <w:r w:rsidR="00E425FD">
        <w:rPr>
          <w:rFonts w:ascii="Arial Black" w:hAnsi="Arial Black"/>
          <w:b/>
          <w:bCs/>
          <w:color w:val="00B0F0"/>
          <w:sz w:val="32"/>
          <w:szCs w:val="32"/>
        </w:rPr>
        <w:t>« </w:t>
      </w:r>
      <w:r w:rsidRPr="003E6FB7">
        <w:rPr>
          <w:rFonts w:ascii="Arial Black" w:hAnsi="Arial Black"/>
          <w:b/>
          <w:bCs/>
          <w:color w:val="00B0F0"/>
          <w:sz w:val="32"/>
          <w:szCs w:val="32"/>
        </w:rPr>
        <w:t>Environnement</w:t>
      </w:r>
      <w:r w:rsidR="00E425FD">
        <w:rPr>
          <w:rFonts w:ascii="Arial Black" w:hAnsi="Arial Black"/>
          <w:b/>
          <w:bCs/>
          <w:color w:val="00B0F0"/>
          <w:sz w:val="32"/>
          <w:szCs w:val="32"/>
        </w:rPr>
        <w:t> »</w:t>
      </w:r>
      <w:r w:rsidRPr="003E6FB7">
        <w:rPr>
          <w:rFonts w:ascii="Arial Black" w:hAnsi="Arial Black"/>
          <w:b/>
          <w:bCs/>
          <w:color w:val="00B0F0"/>
          <w:sz w:val="32"/>
          <w:szCs w:val="32"/>
        </w:rPr>
        <w:t xml:space="preserve"> </w:t>
      </w:r>
    </w:p>
    <w:p w14:paraId="459CE7E2" w14:textId="4A8C074D" w:rsidR="003E6FB7" w:rsidRDefault="007C5CC8" w:rsidP="007C3E64">
      <w:pPr>
        <w:pStyle w:val="Standard"/>
        <w:spacing w:after="120"/>
        <w:ind w:left="709" w:right="193" w:hanging="284"/>
        <w:jc w:val="center"/>
        <w:rPr>
          <w:rFonts w:ascii="Comic Sans MS" w:hAnsi="Comic Sans MS"/>
          <w:b/>
          <w:bCs/>
        </w:rPr>
      </w:pPr>
      <w:r>
        <w:rPr>
          <w:rFonts w:ascii="Comic Sans MS" w:hAnsi="Comic Sans MS"/>
          <w:b/>
          <w:bCs/>
        </w:rPr>
        <w:t>Vendre</w:t>
      </w:r>
      <w:r w:rsidR="003E6FB7">
        <w:rPr>
          <w:rFonts w:ascii="Comic Sans MS" w:hAnsi="Comic Sans MS"/>
          <w:b/>
          <w:bCs/>
        </w:rPr>
        <w:t>di 25 octobre 2024</w:t>
      </w:r>
    </w:p>
    <w:p w14:paraId="2F78A87D" w14:textId="77777777" w:rsidR="003E6FB7" w:rsidRDefault="003E6FB7" w:rsidP="003E6FB7">
      <w:pPr>
        <w:pStyle w:val="Standard"/>
        <w:ind w:left="709" w:right="191" w:hanging="283"/>
        <w:jc w:val="center"/>
        <w:rPr>
          <w:rFonts w:ascii="Comic Sans MS" w:hAnsi="Comic Sans MS"/>
          <w:b/>
          <w:bCs/>
        </w:rPr>
      </w:pPr>
      <w:r>
        <w:rPr>
          <w:rFonts w:ascii="Comic Sans MS" w:hAnsi="Comic Sans MS"/>
          <w:b/>
          <w:bCs/>
        </w:rPr>
        <w:t xml:space="preserve">Hôtel Québec </w:t>
      </w:r>
      <w:r w:rsidR="00E425FD">
        <w:rPr>
          <w:rFonts w:ascii="Comic Sans MS" w:hAnsi="Comic Sans MS"/>
          <w:b/>
          <w:bCs/>
        </w:rPr>
        <w:br/>
      </w:r>
      <w:r>
        <w:rPr>
          <w:rFonts w:ascii="Comic Sans MS" w:hAnsi="Comic Sans MS"/>
          <w:b/>
          <w:bCs/>
        </w:rPr>
        <w:t>3115</w:t>
      </w:r>
      <w:r w:rsidR="00E425FD">
        <w:rPr>
          <w:rFonts w:ascii="Comic Sans MS" w:hAnsi="Comic Sans MS"/>
          <w:b/>
          <w:bCs/>
        </w:rPr>
        <w:t>,</w:t>
      </w:r>
      <w:r>
        <w:rPr>
          <w:rFonts w:ascii="Comic Sans MS" w:hAnsi="Comic Sans MS"/>
          <w:b/>
          <w:bCs/>
        </w:rPr>
        <w:t xml:space="preserve"> </w:t>
      </w:r>
      <w:r w:rsidR="00E425FD">
        <w:rPr>
          <w:rFonts w:ascii="Comic Sans MS" w:hAnsi="Comic Sans MS"/>
          <w:b/>
          <w:bCs/>
        </w:rPr>
        <w:t>av.</w:t>
      </w:r>
      <w:r>
        <w:rPr>
          <w:rFonts w:ascii="Comic Sans MS" w:hAnsi="Comic Sans MS"/>
          <w:b/>
          <w:bCs/>
        </w:rPr>
        <w:t xml:space="preserve"> des Hôtels</w:t>
      </w:r>
      <w:r w:rsidR="00E425FD">
        <w:rPr>
          <w:rFonts w:ascii="Comic Sans MS" w:hAnsi="Comic Sans MS"/>
          <w:b/>
          <w:bCs/>
        </w:rPr>
        <w:t>, Québec</w:t>
      </w:r>
    </w:p>
    <w:p w14:paraId="42E47FA7" w14:textId="77777777" w:rsidR="003E6FB7" w:rsidRDefault="003E6FB7" w:rsidP="003E6FB7">
      <w:pPr>
        <w:pStyle w:val="Standard"/>
        <w:ind w:right="48" w:firstLine="1"/>
        <w:rPr>
          <w:rFonts w:ascii="Comic Sans MS" w:hAnsi="Comic Sans MS"/>
        </w:rPr>
      </w:pPr>
    </w:p>
    <w:p w14:paraId="53020501" w14:textId="2AC38177" w:rsidR="003E6FB7" w:rsidRPr="003E6FB7" w:rsidRDefault="003E6FB7" w:rsidP="003E6FB7">
      <w:pPr>
        <w:spacing w:before="120" w:after="240"/>
        <w:ind w:right="45"/>
        <w:jc w:val="both"/>
      </w:pPr>
      <w:r w:rsidRPr="003E6FB7">
        <w:rPr>
          <w:noProof/>
        </w:rPr>
        <w:t xml:space="preserve">Nous vous invitons </w:t>
      </w:r>
      <w:r w:rsidRPr="003E6FB7">
        <w:t>à assister à deux conférences</w:t>
      </w:r>
      <w:r w:rsidR="00EE001B">
        <w:t xml:space="preserve"> </w:t>
      </w:r>
      <w:r w:rsidRPr="003E6FB7">
        <w:t>vraiment</w:t>
      </w:r>
      <w:r w:rsidR="00EE001B">
        <w:t xml:space="preserve"> très </w:t>
      </w:r>
      <w:r w:rsidR="00EE001B" w:rsidRPr="003E6FB7">
        <w:t>intéressan</w:t>
      </w:r>
      <w:r w:rsidR="00EE001B">
        <w:t xml:space="preserve">tes. </w:t>
      </w:r>
      <w:r w:rsidRPr="003E6FB7">
        <w:t>Vous pourrez entendre des conférencières dynamiques et engagées qui sauront vous donner espoir vers un monde meilleur.</w:t>
      </w:r>
    </w:p>
    <w:p w14:paraId="0F86E151" w14:textId="77777777" w:rsidR="003E6FB7" w:rsidRPr="003906BD" w:rsidRDefault="003E6FB7" w:rsidP="007C3E64">
      <w:pPr>
        <w:spacing w:before="120" w:after="120"/>
        <w:ind w:right="48" w:firstLine="1"/>
        <w:rPr>
          <w:rFonts w:eastAsia="Calibri"/>
          <w:b/>
          <w:bCs/>
          <w:color w:val="000000"/>
        </w:rPr>
      </w:pPr>
      <w:r w:rsidRPr="003906BD">
        <w:rPr>
          <w:rFonts w:eastAsia="Calibri"/>
          <w:b/>
          <w:bCs/>
          <w:color w:val="000000"/>
        </w:rPr>
        <w:t>Inscription</w:t>
      </w:r>
      <w:r>
        <w:rPr>
          <w:rFonts w:eastAsia="Calibri"/>
          <w:b/>
          <w:bCs/>
          <w:color w:val="000000"/>
        </w:rPr>
        <w:t xml:space="preserve"> </w:t>
      </w:r>
      <w:r w:rsidRPr="003906BD">
        <w:rPr>
          <w:rFonts w:eastAsia="Calibri"/>
          <w:b/>
          <w:bCs/>
          <w:color w:val="000000"/>
        </w:rPr>
        <w:t>: 8 h 30</w:t>
      </w:r>
    </w:p>
    <w:p w14:paraId="447E8DC2" w14:textId="77777777" w:rsidR="003E6FB7" w:rsidRPr="003906BD" w:rsidRDefault="00E425FD" w:rsidP="007C3E64">
      <w:pPr>
        <w:spacing w:before="120" w:after="120"/>
        <w:ind w:right="48" w:firstLine="1"/>
        <w:rPr>
          <w:rFonts w:eastAsia="Calibri"/>
          <w:b/>
          <w:bCs/>
          <w:color w:val="000000"/>
        </w:rPr>
      </w:pPr>
      <w:r>
        <w:rPr>
          <w:noProof/>
        </w:rPr>
        <w:drawing>
          <wp:anchor distT="0" distB="0" distL="114300" distR="114300" simplePos="0" relativeHeight="253078528" behindDoc="0" locked="0" layoutInCell="1" allowOverlap="1" wp14:anchorId="5B2E29D3" wp14:editId="4C18064B">
            <wp:simplePos x="0" y="0"/>
            <wp:positionH relativeFrom="margin">
              <wp:posOffset>5682361</wp:posOffset>
            </wp:positionH>
            <wp:positionV relativeFrom="margin">
              <wp:posOffset>2328545</wp:posOffset>
            </wp:positionV>
            <wp:extent cx="1016000" cy="939800"/>
            <wp:effectExtent l="0" t="0" r="0" b="0"/>
            <wp:wrapSquare wrapText="bothSides"/>
            <wp:docPr id="133088914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0889145" name="Image 1330889145"/>
                    <pic:cNvPicPr/>
                  </pic:nvPicPr>
                  <pic:blipFill>
                    <a:blip r:embed="rId56" cstate="print">
                      <a:extLst>
                        <a:ext uri="{28A0092B-C50C-407E-A947-70E740481C1C}">
                          <a14:useLocalDpi xmlns:a14="http://schemas.microsoft.com/office/drawing/2010/main" val="0"/>
                        </a:ext>
                      </a:extLst>
                    </a:blip>
                    <a:stretch>
                      <a:fillRect/>
                    </a:stretch>
                  </pic:blipFill>
                  <pic:spPr>
                    <a:xfrm>
                      <a:off x="0" y="0"/>
                      <a:ext cx="1016000" cy="939800"/>
                    </a:xfrm>
                    <a:prstGeom prst="rect">
                      <a:avLst/>
                    </a:prstGeom>
                  </pic:spPr>
                </pic:pic>
              </a:graphicData>
            </a:graphic>
          </wp:anchor>
        </w:drawing>
      </w:r>
      <w:r w:rsidR="003E6FB7" w:rsidRPr="003906BD">
        <w:rPr>
          <w:rFonts w:eastAsia="Calibri"/>
          <w:b/>
          <w:bCs/>
          <w:color w:val="000000"/>
        </w:rPr>
        <w:t>9 h</w:t>
      </w:r>
      <w:r w:rsidR="003E6FB7">
        <w:rPr>
          <w:rFonts w:eastAsia="Calibri"/>
          <w:b/>
          <w:bCs/>
          <w:color w:val="000000"/>
        </w:rPr>
        <w:t xml:space="preserve"> </w:t>
      </w:r>
      <w:r w:rsidR="003E6FB7" w:rsidRPr="003906BD">
        <w:rPr>
          <w:rFonts w:eastAsia="Calibri"/>
          <w:b/>
          <w:bCs/>
          <w:color w:val="000000"/>
        </w:rPr>
        <w:t>15</w:t>
      </w:r>
      <w:r w:rsidR="003E6FB7">
        <w:rPr>
          <w:rFonts w:eastAsia="Calibri"/>
          <w:b/>
          <w:bCs/>
          <w:color w:val="000000"/>
        </w:rPr>
        <w:t xml:space="preserve"> </w:t>
      </w:r>
      <w:r w:rsidR="003E6FB7" w:rsidRPr="003906BD">
        <w:rPr>
          <w:rFonts w:eastAsia="Calibri"/>
          <w:b/>
          <w:bCs/>
          <w:color w:val="000000"/>
        </w:rPr>
        <w:t>: Mot de bienvenue</w:t>
      </w:r>
    </w:p>
    <w:p w14:paraId="46112132" w14:textId="77777777" w:rsidR="003E6FB7" w:rsidRPr="00173805" w:rsidRDefault="003E6FB7" w:rsidP="007C3E64">
      <w:pPr>
        <w:spacing w:before="120" w:after="120"/>
        <w:ind w:right="45"/>
        <w:rPr>
          <w:rFonts w:eastAsia="Calibri" w:cs="Arial"/>
          <w:b/>
          <w:bCs/>
          <w:i/>
          <w:iCs/>
          <w:color w:val="000000"/>
        </w:rPr>
      </w:pPr>
      <w:r w:rsidRPr="00173805">
        <w:rPr>
          <w:rFonts w:eastAsia="Calibri"/>
          <w:b/>
          <w:bCs/>
          <w:color w:val="000000"/>
        </w:rPr>
        <w:t>9 h 30</w:t>
      </w:r>
      <w:r>
        <w:rPr>
          <w:rFonts w:eastAsia="Calibri"/>
          <w:b/>
          <w:bCs/>
          <w:color w:val="000000"/>
        </w:rPr>
        <w:t xml:space="preserve"> </w:t>
      </w:r>
      <w:r w:rsidRPr="00173805">
        <w:rPr>
          <w:rFonts w:eastAsia="Calibri"/>
          <w:b/>
          <w:bCs/>
          <w:color w:val="000000"/>
        </w:rPr>
        <w:t xml:space="preserve">: Conférence </w:t>
      </w:r>
      <w:r>
        <w:rPr>
          <w:rFonts w:eastAsia="Calibri"/>
          <w:b/>
          <w:bCs/>
          <w:color w:val="000000"/>
        </w:rPr>
        <w:t xml:space="preserve">par Camille Defoly </w:t>
      </w:r>
      <w:r w:rsidRPr="003E6FB7">
        <w:rPr>
          <w:rFonts w:eastAsia="Calibri"/>
          <w:b/>
          <w:bCs/>
          <w:i/>
          <w:iCs/>
          <w:color w:val="00B0F0"/>
        </w:rPr>
        <w:t>«</w:t>
      </w:r>
      <w:r>
        <w:rPr>
          <w:rFonts w:eastAsia="Calibri"/>
          <w:b/>
          <w:bCs/>
          <w:color w:val="000000"/>
        </w:rPr>
        <w:t> </w:t>
      </w:r>
      <w:r w:rsidRPr="003906BD">
        <w:rPr>
          <w:rFonts w:cs="Arial"/>
          <w:b/>
          <w:bCs/>
          <w:i/>
          <w:iCs/>
          <w:color w:val="00B0F0"/>
        </w:rPr>
        <w:t>J’aime ma poubelle mais je la quitte</w:t>
      </w:r>
      <w:r>
        <w:rPr>
          <w:rFonts w:cs="Arial"/>
          <w:b/>
          <w:bCs/>
          <w:i/>
          <w:iCs/>
          <w:color w:val="00B0F0"/>
        </w:rPr>
        <w:t> »</w:t>
      </w:r>
    </w:p>
    <w:p w14:paraId="1A334D37" w14:textId="77777777" w:rsidR="003E6FB7" w:rsidRDefault="003E6FB7" w:rsidP="007C3E64">
      <w:pPr>
        <w:spacing w:before="240" w:after="120"/>
        <w:ind w:right="45"/>
        <w:jc w:val="both"/>
      </w:pPr>
      <w:r w:rsidRPr="00173805">
        <w:t xml:space="preserve">Qu’arrive-t-il à nos déchets une fois jetés aux bacs? Quels rôles jouent le recyclage et le compostage dans la lutte aux changements climatiques? Comment réduire la taille de notre poubelle et diminuer notre impact au quotidien? </w:t>
      </w:r>
    </w:p>
    <w:p w14:paraId="3D25E67C" w14:textId="44C3596D" w:rsidR="003E6FB7" w:rsidRPr="00173805" w:rsidRDefault="003E6FB7" w:rsidP="003E6FB7">
      <w:pPr>
        <w:spacing w:before="120" w:after="240"/>
        <w:ind w:right="45"/>
        <w:jc w:val="both"/>
      </w:pPr>
      <w:r w:rsidRPr="00173805">
        <w:t>Cette conférence offre une introduction à ces problématiques, tout en démystifiant notre système de tri et de valorisation des matières résiduelles. Des solutions concrètes, ludiques et accessibles à tous seront proposées, avec des outils pour passer à l’action.</w:t>
      </w:r>
      <w:r>
        <w:t xml:space="preserve"> </w:t>
      </w:r>
      <w:r w:rsidRPr="00173805">
        <w:t xml:space="preserve">Cette conférence est donnée par l’organisme </w:t>
      </w:r>
      <w:r w:rsidR="00E425FD">
        <w:t>« </w:t>
      </w:r>
      <w:hyperlink r:id="rId57" w:history="1">
        <w:r w:rsidRPr="00E425FD">
          <w:rPr>
            <w:rStyle w:val="Hyperlien"/>
            <w:rFonts w:ascii="Times New Roman" w:hAnsi="Times New Roman"/>
            <w:smallCaps/>
          </w:rPr>
          <w:t>Le jour de la terre</w:t>
        </w:r>
        <w:r w:rsidR="00E425FD" w:rsidRPr="00E425FD">
          <w:rPr>
            <w:rStyle w:val="Hyperlien"/>
            <w:rFonts w:ascii="Times New Roman" w:hAnsi="Times New Roman"/>
            <w:smallCaps/>
          </w:rPr>
          <w:t> </w:t>
        </w:r>
      </w:hyperlink>
      <w:r w:rsidR="00E425FD">
        <w:rPr>
          <w:smallCaps/>
        </w:rPr>
        <w:t>»</w:t>
      </w:r>
      <w:r w:rsidR="00254D72">
        <w:rPr>
          <w:smallCaps/>
        </w:rPr>
        <w:t>.</w:t>
      </w:r>
    </w:p>
    <w:p w14:paraId="72080307" w14:textId="77777777" w:rsidR="003E6FB7" w:rsidRPr="00173805" w:rsidRDefault="003E6FB7" w:rsidP="007C3E64">
      <w:pPr>
        <w:spacing w:before="120" w:after="120"/>
        <w:ind w:right="48" w:firstLine="1"/>
        <w:rPr>
          <w:b/>
          <w:bCs/>
        </w:rPr>
      </w:pPr>
      <w:r w:rsidRPr="00173805">
        <w:rPr>
          <w:b/>
          <w:bCs/>
        </w:rPr>
        <w:t>10 h 30 : Pause</w:t>
      </w:r>
    </w:p>
    <w:p w14:paraId="38691788" w14:textId="77777777" w:rsidR="003E6FB7" w:rsidRPr="00173805" w:rsidRDefault="003E6FB7" w:rsidP="007C3E64">
      <w:pPr>
        <w:spacing w:before="120" w:after="120"/>
        <w:ind w:right="45"/>
        <w:rPr>
          <w:b/>
          <w:bCs/>
        </w:rPr>
      </w:pPr>
      <w:r w:rsidRPr="00173805">
        <w:rPr>
          <w:b/>
          <w:bCs/>
        </w:rPr>
        <w:t>11 h : Animation autour du thème des déchets</w:t>
      </w:r>
    </w:p>
    <w:p w14:paraId="32B89D24" w14:textId="77777777" w:rsidR="003E6FB7" w:rsidRPr="00173805" w:rsidRDefault="003E6FB7" w:rsidP="007C3E64">
      <w:pPr>
        <w:spacing w:before="120" w:after="120"/>
        <w:ind w:right="48" w:firstLine="1"/>
        <w:rPr>
          <w:b/>
          <w:bCs/>
        </w:rPr>
      </w:pPr>
      <w:r w:rsidRPr="00173805">
        <w:rPr>
          <w:b/>
          <w:bCs/>
        </w:rPr>
        <w:t>12 h : Dîner</w:t>
      </w:r>
    </w:p>
    <w:p w14:paraId="6F7134A8" w14:textId="77777777" w:rsidR="003E6FB7" w:rsidRPr="00173805" w:rsidRDefault="0061156F" w:rsidP="007C3E64">
      <w:pPr>
        <w:spacing w:before="120" w:after="120"/>
        <w:ind w:right="48" w:firstLine="1"/>
      </w:pPr>
      <w:r>
        <w:rPr>
          <w:noProof/>
        </w:rPr>
        <w:drawing>
          <wp:anchor distT="0" distB="0" distL="114300" distR="114300" simplePos="0" relativeHeight="253079552" behindDoc="0" locked="0" layoutInCell="1" allowOverlap="1" wp14:anchorId="57EACD50" wp14:editId="2C3D70AA">
            <wp:simplePos x="0" y="0"/>
            <wp:positionH relativeFrom="margin">
              <wp:posOffset>5361559</wp:posOffset>
            </wp:positionH>
            <wp:positionV relativeFrom="margin">
              <wp:posOffset>5043170</wp:posOffset>
            </wp:positionV>
            <wp:extent cx="1338580" cy="1821815"/>
            <wp:effectExtent l="38100" t="12700" r="33020" b="70485"/>
            <wp:wrapSquare wrapText="bothSides"/>
            <wp:docPr id="1044567528"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567528" name="Image 1044567528"/>
                    <pic:cNvPicPr/>
                  </pic:nvPicPr>
                  <pic:blipFill>
                    <a:blip r:embed="rId58" cstate="print">
                      <a:extLst>
                        <a:ext uri="{28A0092B-C50C-407E-A947-70E740481C1C}">
                          <a14:useLocalDpi xmlns:a14="http://schemas.microsoft.com/office/drawing/2010/main" val="0"/>
                        </a:ext>
                      </a:extLst>
                    </a:blip>
                    <a:stretch>
                      <a:fillRect/>
                    </a:stretch>
                  </pic:blipFill>
                  <pic:spPr>
                    <a:xfrm>
                      <a:off x="0" y="0"/>
                      <a:ext cx="1338580" cy="1821815"/>
                    </a:xfrm>
                    <a:prstGeom prst="rect">
                      <a:avLst/>
                    </a:prstGeom>
                    <a:effectLst>
                      <a:outerShdw blurRad="50800" dist="38100" dir="5400000" algn="t" rotWithShape="0">
                        <a:prstClr val="black">
                          <a:alpha val="40000"/>
                        </a:prstClr>
                      </a:outerShdw>
                      <a:softEdge rad="31750"/>
                    </a:effectLst>
                  </pic:spPr>
                </pic:pic>
              </a:graphicData>
            </a:graphic>
            <wp14:sizeRelH relativeFrom="margin">
              <wp14:pctWidth>0</wp14:pctWidth>
            </wp14:sizeRelH>
            <wp14:sizeRelV relativeFrom="margin">
              <wp14:pctHeight>0</wp14:pctHeight>
            </wp14:sizeRelV>
          </wp:anchor>
        </w:drawing>
      </w:r>
      <w:r w:rsidR="003E6FB7" w:rsidRPr="00173805">
        <w:rPr>
          <w:b/>
          <w:bCs/>
        </w:rPr>
        <w:t xml:space="preserve">13 h : Conférence par Elsa Moreau sur </w:t>
      </w:r>
      <w:r w:rsidR="003E6FB7" w:rsidRPr="003E6FB7">
        <w:rPr>
          <w:b/>
          <w:bCs/>
          <w:color w:val="00B0F0"/>
        </w:rPr>
        <w:t>« </w:t>
      </w:r>
      <w:r w:rsidR="003E6FB7" w:rsidRPr="003E6FB7">
        <w:rPr>
          <w:b/>
          <w:bCs/>
          <w:i/>
          <w:iCs/>
          <w:color w:val="00B0F0"/>
        </w:rPr>
        <w:t>Mères au Front</w:t>
      </w:r>
      <w:r w:rsidR="003E6FB7" w:rsidRPr="003E6FB7">
        <w:rPr>
          <w:color w:val="00B0F0"/>
        </w:rPr>
        <w:t> »</w:t>
      </w:r>
    </w:p>
    <w:p w14:paraId="64FE1547" w14:textId="77777777" w:rsidR="003E6FB7" w:rsidRDefault="0061156F" w:rsidP="003E6FB7">
      <w:pPr>
        <w:spacing w:before="240" w:after="240"/>
        <w:ind w:right="45"/>
        <w:jc w:val="both"/>
      </w:pPr>
      <w:r>
        <w:t xml:space="preserve">Depuis 2021, </w:t>
      </w:r>
      <w:r w:rsidR="003E6FB7" w:rsidRPr="00173805">
        <w:t xml:space="preserve">Elsa Moreau est une membre active du regroupement </w:t>
      </w:r>
      <w:r w:rsidR="00B61366">
        <w:t>« </w:t>
      </w:r>
      <w:hyperlink r:id="rId59" w:history="1">
        <w:r w:rsidR="003E6FB7" w:rsidRPr="000E4056">
          <w:rPr>
            <w:rStyle w:val="Hyperlien"/>
            <w:rFonts w:ascii="Times New Roman" w:hAnsi="Times New Roman"/>
          </w:rPr>
          <w:t>Mères au Front</w:t>
        </w:r>
        <w:r w:rsidR="000E4056" w:rsidRPr="000E4056">
          <w:rPr>
            <w:rStyle w:val="Hyperlien"/>
            <w:rFonts w:ascii="Times New Roman" w:hAnsi="Times New Roman"/>
          </w:rPr>
          <w:t> </w:t>
        </w:r>
      </w:hyperlink>
      <w:r w:rsidR="000E4056">
        <w:t>»</w:t>
      </w:r>
      <w:r w:rsidR="003E6FB7" w:rsidRPr="00173805">
        <w:t xml:space="preserve"> de la ville de Québec. Maman, militante, écologiste, elle s’implique avec détermination pour que ses filles et les générations futures puissent vivre entourées d’écosystèmes en santé, en symbiose avec la biodiversité. Comme des milliers d’autres parents, elle s’inquiète de l’impact des changements climatiques. </w:t>
      </w:r>
    </w:p>
    <w:p w14:paraId="02833590" w14:textId="746F183E" w:rsidR="003E6FB7" w:rsidRDefault="003E6FB7" w:rsidP="003E6FB7">
      <w:pPr>
        <w:spacing w:before="120" w:after="120"/>
        <w:ind w:right="45"/>
        <w:jc w:val="both"/>
      </w:pPr>
      <w:r w:rsidRPr="003E6FB7">
        <w:rPr>
          <w:b/>
          <w:bCs/>
          <w:i/>
          <w:iCs/>
        </w:rPr>
        <w:t>Mères au Front</w:t>
      </w:r>
      <w:r w:rsidRPr="00173805">
        <w:t xml:space="preserve"> lui permet, en tant que citoyenne, de lever le ton et mettre de la pression sur nos dirigeants en leur demandant du courage politique</w:t>
      </w:r>
      <w:r w:rsidR="00653F97">
        <w:t>, l</w:t>
      </w:r>
      <w:r w:rsidRPr="00173805">
        <w:t>es incitant ainsi à prendre les décisions qui s’imposent pour assurer un monde résilient face aux défis à venir.</w:t>
      </w:r>
      <w:r>
        <w:t xml:space="preserve"> Elle viendra nous parler de cet organisme et de son implication.</w:t>
      </w:r>
    </w:p>
    <w:p w14:paraId="7EAA96F2" w14:textId="77777777" w:rsidR="003E6FB7" w:rsidRDefault="003E6FB7" w:rsidP="003E6FB7">
      <w:pPr>
        <w:spacing w:after="120"/>
        <w:ind w:right="48" w:firstLine="1"/>
        <w:jc w:val="center"/>
      </w:pPr>
    </w:p>
    <w:p w14:paraId="716DC69D" w14:textId="77777777" w:rsidR="003E6FB7" w:rsidRDefault="003E6FB7" w:rsidP="006D66AE">
      <w:pPr>
        <w:spacing w:after="120"/>
        <w:ind w:right="48" w:firstLine="1"/>
        <w:rPr>
          <w:b/>
          <w:bCs/>
        </w:rPr>
      </w:pPr>
      <w:r>
        <w:t>Claire Morency, pour le comité sur l’environnement</w:t>
      </w:r>
    </w:p>
    <w:p w14:paraId="1B6959D1" w14:textId="77777777" w:rsidR="0061156F" w:rsidRDefault="0061156F" w:rsidP="0061156F">
      <w:pPr>
        <w:spacing w:before="60" w:after="60"/>
        <w:ind w:right="45"/>
        <w:rPr>
          <w:b/>
          <w:bCs/>
          <w:smallCaps/>
        </w:rPr>
      </w:pPr>
    </w:p>
    <w:p w14:paraId="33A7663E" w14:textId="77777777" w:rsidR="006875C3" w:rsidRDefault="003E6FB7" w:rsidP="00832DB2">
      <w:pPr>
        <w:spacing w:before="60" w:after="120"/>
        <w:ind w:right="45"/>
        <w:jc w:val="center"/>
        <w:rPr>
          <w:b/>
          <w:bCs/>
        </w:rPr>
      </w:pPr>
      <w:r w:rsidRPr="00AC7EDE">
        <w:rPr>
          <w:b/>
          <w:bCs/>
          <w:smallCaps/>
        </w:rPr>
        <w:t>Date limite d’inscription le 1</w:t>
      </w:r>
      <w:r w:rsidR="007E4733">
        <w:rPr>
          <w:b/>
          <w:bCs/>
          <w:smallCaps/>
        </w:rPr>
        <w:t>1</w:t>
      </w:r>
      <w:r w:rsidRPr="00AC7EDE">
        <w:rPr>
          <w:b/>
          <w:bCs/>
          <w:smallCaps/>
        </w:rPr>
        <w:t xml:space="preserve"> octobre 2024</w:t>
      </w:r>
    </w:p>
    <w:p w14:paraId="380A1EA8" w14:textId="77777777" w:rsidR="006875C3" w:rsidRDefault="006875C3" w:rsidP="006D66AE">
      <w:pPr>
        <w:spacing w:before="60" w:after="60"/>
        <w:ind w:right="48" w:firstLine="1"/>
        <w:jc w:val="center"/>
        <w:rPr>
          <w:b/>
          <w:bCs/>
        </w:rPr>
      </w:pPr>
      <w:r>
        <w:rPr>
          <w:b/>
          <w:bCs/>
        </w:rPr>
        <w:t>Inscription à l’aide du coupon</w:t>
      </w:r>
      <w:r w:rsidR="00997BE2">
        <w:rPr>
          <w:b/>
          <w:bCs/>
        </w:rPr>
        <w:t>-</w:t>
      </w:r>
      <w:r>
        <w:rPr>
          <w:b/>
          <w:bCs/>
        </w:rPr>
        <w:t xml:space="preserve">réponse </w:t>
      </w:r>
      <w:r w:rsidRPr="00997BE2">
        <w:rPr>
          <w:b/>
          <w:bCs/>
        </w:rPr>
        <w:t>en page</w:t>
      </w:r>
      <w:r w:rsidR="00997BE2">
        <w:rPr>
          <w:b/>
          <w:bCs/>
        </w:rPr>
        <w:t xml:space="preserve"> 19</w:t>
      </w:r>
    </w:p>
    <w:p w14:paraId="7746ED77" w14:textId="77777777" w:rsidR="00D22197" w:rsidRDefault="00D22197" w:rsidP="00D22197">
      <w:pPr>
        <w:spacing w:before="240" w:after="120"/>
        <w:jc w:val="center"/>
        <w:rPr>
          <w:rFonts w:ascii="Arial Black" w:hAnsi="Arial Black"/>
          <w:b/>
          <w:bCs/>
          <w:sz w:val="28"/>
          <w:szCs w:val="28"/>
        </w:rPr>
      </w:pPr>
      <w:r w:rsidRPr="00D22197">
        <w:rPr>
          <w:rFonts w:ascii="Arial Black" w:hAnsi="Arial Black"/>
          <w:b/>
          <w:bCs/>
          <w:sz w:val="28"/>
          <w:szCs w:val="28"/>
        </w:rPr>
        <w:lastRenderedPageBreak/>
        <w:t>INVITATION</w:t>
      </w:r>
      <w:r>
        <w:rPr>
          <w:rFonts w:ascii="Arial Black" w:hAnsi="Arial Black"/>
          <w:b/>
          <w:bCs/>
          <w:sz w:val="28"/>
          <w:szCs w:val="28"/>
        </w:rPr>
        <w:t> :</w:t>
      </w:r>
    </w:p>
    <w:p w14:paraId="7710F7A5" w14:textId="77777777" w:rsidR="00D22197" w:rsidRDefault="00D22197" w:rsidP="00D22197">
      <w:pPr>
        <w:spacing w:before="120" w:after="240"/>
        <w:jc w:val="center"/>
        <w:rPr>
          <w:rFonts w:ascii="Arial Black" w:hAnsi="Arial Black"/>
          <w:b/>
          <w:bCs/>
          <w:sz w:val="28"/>
          <w:szCs w:val="28"/>
        </w:rPr>
      </w:pPr>
      <w:r w:rsidRPr="00D22197">
        <w:rPr>
          <w:rFonts w:ascii="Arial Black" w:hAnsi="Arial Black"/>
          <w:b/>
          <w:bCs/>
          <w:sz w:val="28"/>
          <w:szCs w:val="28"/>
        </w:rPr>
        <w:t>JOURNÉE INTERNATIONALE DES HOMMES</w:t>
      </w:r>
    </w:p>
    <w:p w14:paraId="60F97A3D" w14:textId="77777777" w:rsidR="00642677" w:rsidRPr="00642677" w:rsidRDefault="00642677" w:rsidP="00642677">
      <w:pPr>
        <w:spacing w:before="60" w:after="60"/>
        <w:ind w:right="-567"/>
        <w:jc w:val="center"/>
        <w:rPr>
          <w:b/>
          <w:bCs/>
        </w:rPr>
      </w:pPr>
      <w:r w:rsidRPr="00391636">
        <w:t xml:space="preserve">Le mardi </w:t>
      </w:r>
      <w:r w:rsidRPr="00642677">
        <w:rPr>
          <w:b/>
          <w:bCs/>
        </w:rPr>
        <w:t>19 novembre 2024</w:t>
      </w:r>
    </w:p>
    <w:p w14:paraId="5DD35564" w14:textId="77777777" w:rsidR="00642677" w:rsidRPr="00391636" w:rsidRDefault="00642677" w:rsidP="00642677">
      <w:pPr>
        <w:spacing w:before="60" w:after="60"/>
        <w:ind w:right="-567"/>
        <w:jc w:val="center"/>
      </w:pPr>
      <w:r w:rsidRPr="00391636">
        <w:t>Hôtel Québec, 3115</w:t>
      </w:r>
      <w:r w:rsidR="00F3252D">
        <w:t>,</w:t>
      </w:r>
      <w:r w:rsidRPr="00391636">
        <w:t xml:space="preserve"> av. des Hôtels</w:t>
      </w:r>
      <w:r w:rsidR="00684BCA">
        <w:t>,</w:t>
      </w:r>
      <w:r w:rsidRPr="00391636">
        <w:t xml:space="preserve"> Québec</w:t>
      </w:r>
    </w:p>
    <w:p w14:paraId="0F7FD85D" w14:textId="77777777" w:rsidR="00642677" w:rsidRPr="00391636" w:rsidRDefault="00642677" w:rsidP="00642677">
      <w:pPr>
        <w:spacing w:before="60" w:after="60"/>
        <w:ind w:right="-567"/>
        <w:jc w:val="center"/>
      </w:pPr>
      <w:r w:rsidRPr="00391636">
        <w:t xml:space="preserve">L’inscription débutera à  </w:t>
      </w:r>
      <w:r w:rsidRPr="00A374EB">
        <w:rPr>
          <w:b/>
          <w:bCs/>
        </w:rPr>
        <w:t>8 h 30</w:t>
      </w:r>
    </w:p>
    <w:p w14:paraId="369C2501" w14:textId="0F495E0E" w:rsidR="00642677" w:rsidRPr="00642677" w:rsidRDefault="00642677" w:rsidP="00642677">
      <w:pPr>
        <w:spacing w:before="60" w:after="360"/>
        <w:ind w:right="-567"/>
        <w:jc w:val="center"/>
        <w:rPr>
          <w:b/>
          <w:bCs/>
        </w:rPr>
      </w:pPr>
      <w:r w:rsidRPr="00391636">
        <w:t xml:space="preserve">La date limite </w:t>
      </w:r>
      <w:r w:rsidR="00A374EB">
        <w:t>pour vous inscrire</w:t>
      </w:r>
      <w:r w:rsidRPr="00391636">
        <w:t xml:space="preserve"> est le </w:t>
      </w:r>
      <w:r w:rsidRPr="00642677">
        <w:rPr>
          <w:b/>
          <w:bCs/>
        </w:rPr>
        <w:t>5 novembre 2024</w:t>
      </w:r>
    </w:p>
    <w:p w14:paraId="1F445A34" w14:textId="77777777" w:rsidR="00D22197" w:rsidRPr="00642677" w:rsidRDefault="007F4BFC" w:rsidP="007F4BFC">
      <w:pPr>
        <w:spacing w:before="240" w:after="240"/>
        <w:jc w:val="both"/>
        <w:rPr>
          <w:rFonts w:ascii="Arial Black" w:hAnsi="Arial Black"/>
          <w:b/>
          <w:bCs/>
          <w:sz w:val="28"/>
          <w:szCs w:val="28"/>
        </w:rPr>
      </w:pPr>
      <w:r>
        <w:rPr>
          <w:noProof/>
        </w:rPr>
        <w:drawing>
          <wp:anchor distT="0" distB="0" distL="114300" distR="114300" simplePos="0" relativeHeight="253040640" behindDoc="0" locked="0" layoutInCell="1" allowOverlap="1" wp14:anchorId="791726C8" wp14:editId="2F34D547">
            <wp:simplePos x="0" y="0"/>
            <wp:positionH relativeFrom="margin">
              <wp:posOffset>2159</wp:posOffset>
            </wp:positionH>
            <wp:positionV relativeFrom="margin">
              <wp:posOffset>2339594</wp:posOffset>
            </wp:positionV>
            <wp:extent cx="1356360" cy="2037715"/>
            <wp:effectExtent l="0" t="0" r="2540" b="0"/>
            <wp:wrapSquare wrapText="bothSides"/>
            <wp:docPr id="161041015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410155" name="Image 1610410155"/>
                    <pic:cNvPicPr/>
                  </pic:nvPicPr>
                  <pic:blipFill>
                    <a:blip r:embed="rId60" cstate="print">
                      <a:extLst>
                        <a:ext uri="{28A0092B-C50C-407E-A947-70E740481C1C}">
                          <a14:useLocalDpi xmlns:a14="http://schemas.microsoft.com/office/drawing/2010/main" val="0"/>
                        </a:ext>
                      </a:extLst>
                    </a:blip>
                    <a:stretch>
                      <a:fillRect/>
                    </a:stretch>
                  </pic:blipFill>
                  <pic:spPr>
                    <a:xfrm>
                      <a:off x="0" y="0"/>
                      <a:ext cx="1356360" cy="2037715"/>
                    </a:xfrm>
                    <a:prstGeom prst="rect">
                      <a:avLst/>
                    </a:prstGeom>
                  </pic:spPr>
                </pic:pic>
              </a:graphicData>
            </a:graphic>
            <wp14:sizeRelH relativeFrom="margin">
              <wp14:pctWidth>0</wp14:pctWidth>
            </wp14:sizeRelH>
            <wp14:sizeRelV relativeFrom="margin">
              <wp14:pctHeight>0</wp14:pctHeight>
            </wp14:sizeRelV>
          </wp:anchor>
        </w:drawing>
      </w:r>
      <w:r w:rsidR="00D22197" w:rsidRPr="00391636">
        <w:t xml:space="preserve">C’est sous le thème « </w:t>
      </w:r>
      <w:r w:rsidR="00D22197" w:rsidRPr="00D22197">
        <w:rPr>
          <w:b/>
          <w:bCs/>
        </w:rPr>
        <w:t>Tous ensemble, tout simplement</w:t>
      </w:r>
      <w:r w:rsidR="00D22197" w:rsidRPr="00391636">
        <w:t xml:space="preserve"> » que se tiendra le 19</w:t>
      </w:r>
      <w:r w:rsidR="00642677">
        <w:t xml:space="preserve"> </w:t>
      </w:r>
      <w:r w:rsidR="00D22197" w:rsidRPr="00391636">
        <w:t>novembre 2024, la Journée internationale des hommes à l’Hôtel Québec.</w:t>
      </w:r>
    </w:p>
    <w:p w14:paraId="1C453145" w14:textId="77777777" w:rsidR="007F4BFC" w:rsidRDefault="00D22197" w:rsidP="007F4BFC">
      <w:pPr>
        <w:spacing w:before="240" w:after="240"/>
        <w:jc w:val="both"/>
      </w:pPr>
      <w:r w:rsidRPr="00391636">
        <w:t xml:space="preserve">Ce thème témoigne de notre volonté de démocratiser cette journée soulignée par l’AREQ depuis plusieurs années. </w:t>
      </w:r>
    </w:p>
    <w:p w14:paraId="257FD645" w14:textId="77777777" w:rsidR="00D22197" w:rsidRDefault="00D22197" w:rsidP="007F4BFC">
      <w:pPr>
        <w:spacing w:before="240" w:after="240"/>
        <w:jc w:val="both"/>
      </w:pPr>
      <w:r w:rsidRPr="00391636">
        <w:t xml:space="preserve">Peu importe le bagage qui nous singularise ou notre genre, nous pouvons soutenir les différentes initiatives s’inscrivant au cours de cette journée. </w:t>
      </w:r>
    </w:p>
    <w:p w14:paraId="344BE35E" w14:textId="3FFB136F" w:rsidR="00D22197" w:rsidRPr="00391636" w:rsidRDefault="00D22197" w:rsidP="007F4BFC">
      <w:pPr>
        <w:spacing w:before="240" w:after="240"/>
        <w:jc w:val="both"/>
      </w:pPr>
      <w:r w:rsidRPr="00391636">
        <w:t>L’affiche, réalisée par</w:t>
      </w:r>
      <w:r w:rsidR="00A374EB">
        <w:t xml:space="preserve"> </w:t>
      </w:r>
      <w:r w:rsidRPr="00391636">
        <w:t xml:space="preserve">Catapulte, illustre des hommes de différents âges et de différentes origines ethniques. Regroupés de profil, ils regardent vers un avenir prometteur en matière de santé et bien-être des hommes. </w:t>
      </w:r>
    </w:p>
    <w:p w14:paraId="5E5E5FDE" w14:textId="77777777" w:rsidR="00D22197" w:rsidRDefault="00D22197" w:rsidP="007F4BFC">
      <w:pPr>
        <w:spacing w:before="240" w:after="240"/>
        <w:jc w:val="both"/>
      </w:pPr>
      <w:r w:rsidRPr="00391636">
        <w:t>Pour ce qui est du contenu de notre rencontre annuelle, celui-ci vous parviendra dès que possible, ayant à finaliser certaines entente</w:t>
      </w:r>
      <w:r w:rsidR="00F3252D">
        <w:t>s</w:t>
      </w:r>
      <w:r w:rsidRPr="00391636">
        <w:t xml:space="preserve"> avec nos partenaires.</w:t>
      </w:r>
    </w:p>
    <w:p w14:paraId="6590B5DE" w14:textId="77777777" w:rsidR="00B45C39" w:rsidRPr="00B45C39" w:rsidRDefault="00B45C39" w:rsidP="00110C58">
      <w:pPr>
        <w:spacing w:before="240" w:after="240"/>
        <w:jc w:val="right"/>
        <w:rPr>
          <w:rStyle w:val="lev"/>
          <w:b w:val="0"/>
          <w:bCs w:val="0"/>
        </w:rPr>
      </w:pPr>
      <w:r>
        <w:rPr>
          <w:rFonts w:ascii="Arial Black" w:hAnsi="Arial Black"/>
          <w:b/>
          <w:noProof/>
          <w:color w:val="000000" w:themeColor="text1"/>
          <w:sz w:val="28"/>
          <w:szCs w:val="28"/>
        </w:rPr>
        <w:drawing>
          <wp:anchor distT="0" distB="0" distL="114300" distR="114300" simplePos="0" relativeHeight="253045760" behindDoc="0" locked="0" layoutInCell="1" allowOverlap="1" wp14:anchorId="5E369EB5" wp14:editId="2894AB38">
            <wp:simplePos x="0" y="0"/>
            <wp:positionH relativeFrom="margin">
              <wp:posOffset>43815</wp:posOffset>
            </wp:positionH>
            <wp:positionV relativeFrom="margin">
              <wp:posOffset>4753610</wp:posOffset>
            </wp:positionV>
            <wp:extent cx="6602476" cy="482600"/>
            <wp:effectExtent l="0" t="0" r="1905" b="0"/>
            <wp:wrapSquare wrapText="bothSides"/>
            <wp:docPr id="144385319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853191" name="Image 1443853191"/>
                    <pic:cNvPicPr/>
                  </pic:nvPicPr>
                  <pic:blipFill>
                    <a:blip r:embed="rId61">
                      <a:extLst>
                        <a:ext uri="{28A0092B-C50C-407E-A947-70E740481C1C}">
                          <a14:useLocalDpi xmlns:a14="http://schemas.microsoft.com/office/drawing/2010/main" val="0"/>
                        </a:ext>
                      </a:extLst>
                    </a:blip>
                    <a:stretch>
                      <a:fillRect/>
                    </a:stretch>
                  </pic:blipFill>
                  <pic:spPr>
                    <a:xfrm>
                      <a:off x="0" y="0"/>
                      <a:ext cx="6602476" cy="482600"/>
                    </a:xfrm>
                    <a:prstGeom prst="rect">
                      <a:avLst/>
                    </a:prstGeom>
                  </pic:spPr>
                </pic:pic>
              </a:graphicData>
            </a:graphic>
          </wp:anchor>
        </w:drawing>
      </w:r>
      <w:r w:rsidRPr="00751E7C">
        <w:t>Réjean</w:t>
      </w:r>
      <w:r>
        <w:t xml:space="preserve"> Lemelin, président régional</w:t>
      </w:r>
    </w:p>
    <w:p w14:paraId="7B9DE6E7" w14:textId="77777777" w:rsidR="00B45C39" w:rsidRDefault="00B45C39" w:rsidP="009A5343">
      <w:pPr>
        <w:pStyle w:val="NormalWeb"/>
        <w:spacing w:before="360" w:beforeAutospacing="0" w:after="240" w:afterAutospacing="0"/>
        <w:jc w:val="center"/>
      </w:pPr>
      <w:r>
        <w:t>J’annonce la tenue du lancement de mon plus récent livre : « </w:t>
      </w:r>
      <w:r>
        <w:rPr>
          <w:rStyle w:val="lev"/>
        </w:rPr>
        <w:t>Dans l’</w:t>
      </w:r>
      <w:r w:rsidR="00733441">
        <w:rPr>
          <w:rStyle w:val="lev"/>
        </w:rPr>
        <w:t>œil</w:t>
      </w:r>
      <w:r>
        <w:rPr>
          <w:rStyle w:val="lev"/>
        </w:rPr>
        <w:t xml:space="preserve"> de Jasmine, la quête »</w:t>
      </w:r>
      <w:r>
        <w:t>.</w:t>
      </w:r>
    </w:p>
    <w:p w14:paraId="73B02347" w14:textId="77777777" w:rsidR="002E4416" w:rsidRDefault="002E4416" w:rsidP="00DA107E">
      <w:pPr>
        <w:pStyle w:val="NormalWeb"/>
        <w:spacing w:before="240" w:beforeAutospacing="0" w:after="40" w:afterAutospacing="0"/>
        <w:jc w:val="center"/>
      </w:pPr>
      <w:r>
        <w:t xml:space="preserve">Dimanche </w:t>
      </w:r>
      <w:r w:rsidRPr="002E4416">
        <w:rPr>
          <w:b/>
          <w:bCs/>
        </w:rPr>
        <w:t>29 septembre 2024</w:t>
      </w:r>
    </w:p>
    <w:p w14:paraId="47464245" w14:textId="77777777" w:rsidR="002E4416" w:rsidRDefault="002E4416" w:rsidP="00DA107E">
      <w:pPr>
        <w:pStyle w:val="NormalWeb"/>
        <w:spacing w:before="40" w:beforeAutospacing="0" w:after="40" w:afterAutospacing="0"/>
        <w:jc w:val="center"/>
      </w:pPr>
      <w:r>
        <w:t>Salle paroissiale de Beaumont, 58, ch. du Domaine, Beaumont</w:t>
      </w:r>
    </w:p>
    <w:p w14:paraId="6D69250F" w14:textId="77777777" w:rsidR="002E4416" w:rsidRDefault="002E4416" w:rsidP="00DA107E">
      <w:pPr>
        <w:pStyle w:val="NormalWeb"/>
        <w:spacing w:before="40" w:beforeAutospacing="0" w:after="240" w:afterAutospacing="0"/>
        <w:jc w:val="center"/>
      </w:pPr>
      <w:r>
        <w:t xml:space="preserve">De </w:t>
      </w:r>
      <w:r w:rsidRPr="002E4416">
        <w:rPr>
          <w:b/>
          <w:bCs/>
        </w:rPr>
        <w:t>14 h</w:t>
      </w:r>
      <w:r>
        <w:t xml:space="preserve"> à </w:t>
      </w:r>
      <w:r w:rsidRPr="002E4416">
        <w:rPr>
          <w:b/>
          <w:bCs/>
        </w:rPr>
        <w:t>16 h</w:t>
      </w:r>
    </w:p>
    <w:p w14:paraId="75BFA20A" w14:textId="77777777" w:rsidR="00B45C39" w:rsidRDefault="002E4416" w:rsidP="00DA107E">
      <w:pPr>
        <w:pStyle w:val="NormalWeb"/>
        <w:spacing w:before="240" w:beforeAutospacing="0" w:after="240" w:afterAutospacing="0"/>
        <w:jc w:val="both"/>
      </w:pPr>
      <w:r>
        <w:rPr>
          <w:noProof/>
        </w:rPr>
        <w:drawing>
          <wp:anchor distT="0" distB="0" distL="114300" distR="114300" simplePos="0" relativeHeight="253046784" behindDoc="0" locked="0" layoutInCell="1" allowOverlap="1" wp14:anchorId="148EC2BF" wp14:editId="6A793E76">
            <wp:simplePos x="0" y="0"/>
            <wp:positionH relativeFrom="margin">
              <wp:posOffset>166370</wp:posOffset>
            </wp:positionH>
            <wp:positionV relativeFrom="margin">
              <wp:posOffset>6358255</wp:posOffset>
            </wp:positionV>
            <wp:extent cx="1102360" cy="1289685"/>
            <wp:effectExtent l="101600" t="63500" r="27940" b="69215"/>
            <wp:wrapSquare wrapText="bothSides"/>
            <wp:docPr id="615610209"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610209" name="Image 615610209"/>
                    <pic:cNvPicPr/>
                  </pic:nvPicPr>
                  <pic:blipFill rotWithShape="1">
                    <a:blip r:embed="rId62" cstate="print">
                      <a:extLst>
                        <a:ext uri="{28A0092B-C50C-407E-A947-70E740481C1C}">
                          <a14:useLocalDpi xmlns:a14="http://schemas.microsoft.com/office/drawing/2010/main" val="0"/>
                        </a:ext>
                      </a:extLst>
                    </a:blip>
                    <a:srcRect l="5153" r="4631"/>
                    <a:stretch/>
                  </pic:blipFill>
                  <pic:spPr bwMode="auto">
                    <a:xfrm>
                      <a:off x="0" y="0"/>
                      <a:ext cx="1102360" cy="1289685"/>
                    </a:xfrm>
                    <a:prstGeom prst="rect">
                      <a:avLst/>
                    </a:prstGeom>
                    <a:ln w="9525" cap="flat" cmpd="sng" algn="ctr">
                      <a:solidFill>
                        <a:srgbClr val="FFC000">
                          <a:lumMod val="60000"/>
                          <a:lumOff val="40000"/>
                        </a:srgb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a:outerShdw blurRad="50800" dist="38100" dir="10800000" algn="r" rotWithShape="0">
                        <a:prstClr val="black">
                          <a:alpha val="40000"/>
                        </a:prstClr>
                      </a:out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B45C39">
        <w:t>Il s’agit d’un roman dont l’action se déroule en grande partie au début du XXI</w:t>
      </w:r>
      <w:r w:rsidR="00B45C39">
        <w:rPr>
          <w:vertAlign w:val="superscript"/>
        </w:rPr>
        <w:t>e</w:t>
      </w:r>
      <w:r w:rsidR="00B45C39">
        <w:t xml:space="preserve"> siècle, donc dans un contexte moderne.</w:t>
      </w:r>
    </w:p>
    <w:p w14:paraId="53B8418F" w14:textId="77777777" w:rsidR="00B45C39" w:rsidRDefault="00B45C39" w:rsidP="00110C58">
      <w:pPr>
        <w:spacing w:before="240" w:after="240"/>
        <w:jc w:val="both"/>
        <w:rPr>
          <w:b/>
          <w:bCs/>
        </w:rPr>
      </w:pPr>
      <w:r>
        <w:rPr>
          <w:b/>
          <w:bCs/>
        </w:rPr>
        <w:t xml:space="preserve">Voici quelques notes sur l’histoire. </w:t>
      </w:r>
    </w:p>
    <w:p w14:paraId="5EB7E264" w14:textId="77777777" w:rsidR="00B45C39" w:rsidRDefault="00DA107E" w:rsidP="00110C58">
      <w:pPr>
        <w:spacing w:before="240" w:after="240"/>
        <w:jc w:val="both"/>
      </w:pPr>
      <w:r>
        <w:rPr>
          <w:noProof/>
        </w:rPr>
        <mc:AlternateContent>
          <mc:Choice Requires="wpg">
            <w:drawing>
              <wp:anchor distT="0" distB="0" distL="114300" distR="114300" simplePos="0" relativeHeight="253049856" behindDoc="0" locked="0" layoutInCell="1" allowOverlap="1" wp14:anchorId="669B1EB1" wp14:editId="485E1AC5">
                <wp:simplePos x="0" y="0"/>
                <wp:positionH relativeFrom="margin">
                  <wp:posOffset>4463415</wp:posOffset>
                </wp:positionH>
                <wp:positionV relativeFrom="margin">
                  <wp:posOffset>7553960</wp:posOffset>
                </wp:positionV>
                <wp:extent cx="2065655" cy="792226"/>
                <wp:effectExtent l="0" t="0" r="4445" b="0"/>
                <wp:wrapThrough wrapText="bothSides">
                  <wp:wrapPolygon edited="0">
                    <wp:start x="13678" y="0"/>
                    <wp:lineTo x="14608" y="5543"/>
                    <wp:lineTo x="14210" y="7275"/>
                    <wp:lineTo x="13678" y="10739"/>
                    <wp:lineTo x="1726" y="13511"/>
                    <wp:lineTo x="664" y="14204"/>
                    <wp:lineTo x="664" y="20786"/>
                    <wp:lineTo x="14608" y="20786"/>
                    <wp:lineTo x="21514" y="20093"/>
                    <wp:lineTo x="21514" y="16282"/>
                    <wp:lineTo x="20850" y="11086"/>
                    <wp:lineTo x="21514" y="346"/>
                    <wp:lineTo x="21514" y="0"/>
                    <wp:lineTo x="13678" y="0"/>
                  </wp:wrapPolygon>
                </wp:wrapThrough>
                <wp:docPr id="291580856" name="Groupe 3"/>
                <wp:cNvGraphicFramePr/>
                <a:graphic xmlns:a="http://schemas.openxmlformats.org/drawingml/2006/main">
                  <a:graphicData uri="http://schemas.microsoft.com/office/word/2010/wordprocessingGroup">
                    <wpg:wgp>
                      <wpg:cNvGrpSpPr/>
                      <wpg:grpSpPr>
                        <a:xfrm>
                          <a:off x="0" y="0"/>
                          <a:ext cx="2065655" cy="792226"/>
                          <a:chOff x="0" y="24392"/>
                          <a:chExt cx="2066212" cy="792472"/>
                        </a:xfrm>
                      </wpg:grpSpPr>
                      <pic:pic xmlns:pic="http://schemas.openxmlformats.org/drawingml/2006/picture">
                        <pic:nvPicPr>
                          <pic:cNvPr id="573803434" name="Image 1"/>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1328977" y="24392"/>
                            <a:ext cx="737235" cy="737235"/>
                          </a:xfrm>
                          <a:prstGeom prst="rect">
                            <a:avLst/>
                          </a:prstGeom>
                        </pic:spPr>
                      </pic:pic>
                      <wps:wsp>
                        <wps:cNvPr id="669181238" name="Zone de texte 2"/>
                        <wps:cNvSpPr txBox="1"/>
                        <wps:spPr>
                          <a:xfrm>
                            <a:off x="0" y="505968"/>
                            <a:ext cx="1475232" cy="310896"/>
                          </a:xfrm>
                          <a:prstGeom prst="rect">
                            <a:avLst/>
                          </a:prstGeom>
                          <a:noFill/>
                          <a:ln w="6350">
                            <a:noFill/>
                          </a:ln>
                        </wps:spPr>
                        <wps:txbx>
                          <w:txbxContent>
                            <w:p w14:paraId="08107D96" w14:textId="77777777" w:rsidR="00DA107E" w:rsidRPr="00DA107E" w:rsidRDefault="00DA107E">
                              <w:pPr>
                                <w:rPr>
                                  <w:i/>
                                  <w:iCs/>
                                </w:rPr>
                              </w:pPr>
                              <w:r w:rsidRPr="00DA107E">
                                <w:rPr>
                                  <w:i/>
                                  <w:iCs/>
                                </w:rPr>
                                <w:t>Madeleine Lantagne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9B1EB1" id="Groupe 3" o:spid="_x0000_s1042" style="position:absolute;left:0;text-align:left;margin-left:351.45pt;margin-top:594.8pt;width:162.65pt;height:62.4pt;z-index:253049856;mso-position-horizontal-relative:margin;mso-position-vertical-relative:margin;mso-width-relative:margin;mso-height-relative:margin" coordorigin=",243" coordsize="20662,792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">
                <v:shape id="Image 1" o:spid="_x0000_s1043" type="#_x0000_t75" style="position:absolute;left:13289;top:243;width:7373;height:737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">
                  <v:imagedata r:id="rId64" o:title=""/>
                </v:shape>
                <v:shape id="_x0000_s1044" type="#_x0000_t202" style="position:absolute;top:5059;width:14752;height:31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" filled="f" stroked="f" strokeweight=".5pt">
                  <v:textbox>
                    <w:txbxContent>
                      <w:p w14:paraId="08107D96" w14:textId="77777777" w:rsidR="00DA107E" w:rsidRPr="00DA107E" w:rsidRDefault="00DA107E">
                        <w:pPr>
                          <w:rPr>
                            <w:i/>
                            <w:iCs/>
                          </w:rPr>
                        </w:pPr>
                        <w:r w:rsidRPr="00DA107E">
                          <w:rPr>
                            <w:i/>
                            <w:iCs/>
                          </w:rPr>
                          <w:t>Madeleine Lantagne</w:t>
                        </w:r>
                      </w:p>
                    </w:txbxContent>
                  </v:textbox>
                </v:shape>
                <w10:wrap type="through" anchorx="margin" anchory="margin"/>
              </v:group>
            </w:pict>
          </mc:Fallback>
        </mc:AlternateContent>
      </w:r>
      <w:r w:rsidR="00B45C39">
        <w:t>Jasmine remue ciel et terre afin de découvrir le passé de sa mère, qu’elle soupçonne peu banal. Elle glane ici et là des indices qui éclaircissent sa lanterne mais qui brassent la vie tranquille des Boileau.</w:t>
      </w:r>
    </w:p>
    <w:p w14:paraId="4F74EF31" w14:textId="77777777" w:rsidR="00B45C39" w:rsidRDefault="00B45C39" w:rsidP="00DA107E">
      <w:pPr>
        <w:spacing w:before="240" w:after="120"/>
        <w:jc w:val="center"/>
      </w:pPr>
    </w:p>
    <w:p w14:paraId="540914F9" w14:textId="77777777" w:rsidR="007F4BFC" w:rsidRDefault="007F4BFC" w:rsidP="00642677">
      <w:pPr>
        <w:spacing w:before="240" w:after="120"/>
        <w:jc w:val="right"/>
        <w:rPr>
          <w:rFonts w:ascii="Arial Black" w:hAnsi="Arial Black"/>
          <w:b/>
          <w:color w:val="000000" w:themeColor="text1"/>
          <w:sz w:val="28"/>
          <w:szCs w:val="28"/>
        </w:rPr>
        <w:sectPr w:rsidR="007F4BFC" w:rsidSect="0099687C">
          <w:pgSz w:w="12240" w:h="15840"/>
          <w:pgMar w:top="1418" w:right="851" w:bottom="1418" w:left="851" w:header="709" w:footer="709" w:gutter="0"/>
          <w:cols w:space="708"/>
          <w:docGrid w:linePitch="360"/>
        </w:sectPr>
      </w:pPr>
    </w:p>
    <w:p w14:paraId="7B767D0E" w14:textId="77777777" w:rsidR="001D5221" w:rsidRPr="001D5221" w:rsidRDefault="001D5221" w:rsidP="00B90F4D">
      <w:pPr>
        <w:spacing w:before="240" w:after="240"/>
        <w:jc w:val="center"/>
        <w:rPr>
          <w:rFonts w:asciiTheme="majorHAnsi" w:hAnsiTheme="majorHAnsi" w:cstheme="majorHAnsi"/>
        </w:rPr>
      </w:pPr>
      <w:r w:rsidRPr="00395337">
        <w:rPr>
          <w:rFonts w:ascii="Arial Black" w:hAnsi="Arial Black"/>
          <w:b/>
          <w:color w:val="000000" w:themeColor="text1"/>
          <w:sz w:val="28"/>
          <w:szCs w:val="28"/>
        </w:rPr>
        <w:lastRenderedPageBreak/>
        <w:t>ACTIVITÉS</w:t>
      </w:r>
      <w:r w:rsidR="00F240F6">
        <w:rPr>
          <w:rFonts w:ascii="Arial Black" w:hAnsi="Arial Black"/>
          <w:b/>
          <w:color w:val="000000" w:themeColor="text1"/>
          <w:sz w:val="28"/>
          <w:szCs w:val="28"/>
        </w:rPr>
        <w:t xml:space="preserve"> </w:t>
      </w:r>
      <w:r w:rsidR="005E7372">
        <w:rPr>
          <w:rFonts w:ascii="Arial Black" w:hAnsi="Arial Black"/>
          <w:b/>
          <w:color w:val="000000" w:themeColor="text1"/>
          <w:sz w:val="28"/>
          <w:szCs w:val="28"/>
        </w:rPr>
        <w:t xml:space="preserve">AUTOMNE </w:t>
      </w:r>
      <w:r w:rsidR="00E36995">
        <w:rPr>
          <w:rFonts w:ascii="Arial Black" w:hAnsi="Arial Black"/>
          <w:b/>
          <w:color w:val="000000" w:themeColor="text1"/>
          <w:sz w:val="28"/>
          <w:szCs w:val="28"/>
        </w:rPr>
        <w:t>202</w:t>
      </w:r>
      <w:r w:rsidR="004B3303">
        <w:rPr>
          <w:rFonts w:ascii="Arial Black" w:hAnsi="Arial Black"/>
          <w:b/>
          <w:color w:val="000000" w:themeColor="text1"/>
          <w:sz w:val="28"/>
          <w:szCs w:val="28"/>
        </w:rPr>
        <w:t>4</w:t>
      </w:r>
    </w:p>
    <w:p w14:paraId="0BA871CF" w14:textId="77777777" w:rsidR="00E36995" w:rsidRPr="00E36995" w:rsidRDefault="00F53CF8" w:rsidP="00BE3DD6">
      <w:pPr>
        <w:pStyle w:val="Paragraphedeliste"/>
        <w:numPr>
          <w:ilvl w:val="0"/>
          <w:numId w:val="5"/>
        </w:numPr>
        <w:spacing w:before="60" w:after="60"/>
        <w:ind w:right="332"/>
        <w:contextualSpacing w:val="0"/>
        <w:jc w:val="both"/>
        <w:rPr>
          <w:rFonts w:ascii="Times New Roman" w:hAnsi="Times New Roman" w:cs="Times New Roman"/>
          <w:b/>
        </w:rPr>
      </w:pPr>
      <w:r w:rsidRPr="00E36995">
        <w:rPr>
          <w:rFonts w:ascii="Times New Roman" w:hAnsi="Times New Roman" w:cs="Times New Roman"/>
          <w:b/>
        </w:rPr>
        <w:t>L’inscription est obligatoire en tout temps et sera effective à la réception de votre paiement.</w:t>
      </w:r>
      <w:r w:rsidRPr="00E36995">
        <w:rPr>
          <w:rFonts w:ascii="Times New Roman" w:hAnsi="Times New Roman" w:cs="Times New Roman"/>
        </w:rPr>
        <w:t xml:space="preserve"> </w:t>
      </w:r>
      <w:r w:rsidR="00E36995" w:rsidRPr="00E36995">
        <w:rPr>
          <w:rFonts w:ascii="Times New Roman" w:hAnsi="Times New Roman" w:cs="Times New Roman"/>
        </w:rPr>
        <w:t xml:space="preserve">Il est </w:t>
      </w:r>
      <w:r w:rsidR="00E36995" w:rsidRPr="00E36995">
        <w:rPr>
          <w:rFonts w:ascii="Times New Roman" w:hAnsi="Times New Roman" w:cs="Times New Roman"/>
          <w:u w:val="single"/>
        </w:rPr>
        <w:t>essentiel de respecter le délai prévu pour vous inscrire</w:t>
      </w:r>
      <w:r w:rsidR="00E36995" w:rsidRPr="00E36995">
        <w:rPr>
          <w:rFonts w:ascii="Times New Roman" w:hAnsi="Times New Roman" w:cs="Times New Roman"/>
        </w:rPr>
        <w:t xml:space="preserve"> tout en tenant compte du délai postal. </w:t>
      </w:r>
      <w:r w:rsidR="00E36995" w:rsidRPr="00E36995">
        <w:rPr>
          <w:rFonts w:ascii="Times New Roman" w:hAnsi="Times New Roman" w:cs="Times New Roman"/>
          <w:b/>
          <w:bCs/>
        </w:rPr>
        <w:t>Aucun paiement ne pourra être effectué à l’entrée</w:t>
      </w:r>
      <w:r w:rsidR="00E36995" w:rsidRPr="00E36995">
        <w:rPr>
          <w:rFonts w:ascii="Times New Roman" w:hAnsi="Times New Roman" w:cs="Times New Roman"/>
        </w:rPr>
        <w:t>.</w:t>
      </w:r>
    </w:p>
    <w:p w14:paraId="5822BF15" w14:textId="77777777" w:rsidR="00F53CF8" w:rsidRPr="00E36995" w:rsidRDefault="00F53CF8" w:rsidP="00BE3DD6">
      <w:pPr>
        <w:pStyle w:val="Paragraphedeliste"/>
        <w:numPr>
          <w:ilvl w:val="0"/>
          <w:numId w:val="5"/>
        </w:numPr>
        <w:spacing w:before="60" w:after="60"/>
        <w:ind w:right="332"/>
        <w:contextualSpacing w:val="0"/>
        <w:jc w:val="both"/>
        <w:rPr>
          <w:rFonts w:ascii="Times New Roman" w:hAnsi="Times New Roman" w:cs="Times New Roman"/>
          <w:b/>
        </w:rPr>
      </w:pPr>
      <w:r w:rsidRPr="00E36995">
        <w:rPr>
          <w:rFonts w:ascii="Times New Roman" w:hAnsi="Times New Roman" w:cs="Times New Roman"/>
        </w:rPr>
        <w:t xml:space="preserve">Ne pas oublier de joindre votre coupon-réponse ou d’envoyer l’information requise par courriel si vous payez par </w:t>
      </w:r>
      <w:r w:rsidR="005E7372">
        <w:rPr>
          <w:rFonts w:ascii="Times New Roman" w:hAnsi="Times New Roman" w:cs="Times New Roman"/>
          <w:b/>
        </w:rPr>
        <w:t>INTERAC</w:t>
      </w:r>
      <w:r w:rsidRPr="00E36995">
        <w:rPr>
          <w:rFonts w:ascii="Times New Roman" w:hAnsi="Times New Roman" w:cs="Times New Roman"/>
        </w:rPr>
        <w:t>.</w:t>
      </w:r>
      <w:r w:rsidR="00E36995" w:rsidRPr="00E36995">
        <w:rPr>
          <w:rFonts w:ascii="Times New Roman" w:hAnsi="Times New Roman" w:cs="Times New Roman"/>
        </w:rPr>
        <w:t xml:space="preserve"> </w:t>
      </w:r>
    </w:p>
    <w:p w14:paraId="48095AE6" w14:textId="77777777" w:rsidR="00F53CF8" w:rsidRPr="00E36995" w:rsidRDefault="00F53CF8" w:rsidP="00BE3DD6">
      <w:pPr>
        <w:pStyle w:val="Paragraphedeliste"/>
        <w:numPr>
          <w:ilvl w:val="0"/>
          <w:numId w:val="5"/>
        </w:numPr>
        <w:spacing w:before="60" w:after="60"/>
        <w:ind w:right="332"/>
        <w:contextualSpacing w:val="0"/>
        <w:jc w:val="both"/>
        <w:rPr>
          <w:rFonts w:ascii="Times New Roman" w:hAnsi="Times New Roman" w:cs="Times New Roman"/>
        </w:rPr>
      </w:pPr>
      <w:r w:rsidRPr="00E36995">
        <w:rPr>
          <w:rFonts w:ascii="Times New Roman" w:hAnsi="Times New Roman" w:cs="Times New Roman"/>
        </w:rPr>
        <w:t xml:space="preserve">Vous pouvez vous inscrire à plus d’une activité à la fois; placer vos inscriptions dans la même enveloppe, mais </w:t>
      </w:r>
      <w:r w:rsidRPr="00E36995">
        <w:rPr>
          <w:rFonts w:ascii="Times New Roman" w:hAnsi="Times New Roman" w:cs="Times New Roman"/>
          <w:b/>
        </w:rPr>
        <w:t>faire un chèque pour chaque activité</w:t>
      </w:r>
      <w:r w:rsidRPr="00E36995">
        <w:rPr>
          <w:rFonts w:ascii="Times New Roman" w:hAnsi="Times New Roman" w:cs="Times New Roman"/>
        </w:rPr>
        <w:t>.</w:t>
      </w:r>
    </w:p>
    <w:p w14:paraId="29F11454" w14:textId="77777777" w:rsidR="00E36995" w:rsidRPr="00E36995" w:rsidRDefault="001D5221" w:rsidP="00BE3DD6">
      <w:pPr>
        <w:pStyle w:val="Paragraphedeliste"/>
        <w:numPr>
          <w:ilvl w:val="0"/>
          <w:numId w:val="5"/>
        </w:numPr>
        <w:spacing w:before="60" w:after="60"/>
        <w:ind w:right="332"/>
        <w:contextualSpacing w:val="0"/>
        <w:jc w:val="both"/>
        <w:rPr>
          <w:rFonts w:ascii="Times New Roman" w:hAnsi="Times New Roman" w:cs="Times New Roman"/>
          <w:b/>
        </w:rPr>
      </w:pPr>
      <w:r w:rsidRPr="00E36995">
        <w:rPr>
          <w:rFonts w:ascii="Times New Roman" w:hAnsi="Times New Roman" w:cs="Times New Roman"/>
        </w:rPr>
        <w:t xml:space="preserve">Les </w:t>
      </w:r>
      <w:r w:rsidRPr="00E36995">
        <w:rPr>
          <w:rFonts w:ascii="Times New Roman" w:hAnsi="Times New Roman" w:cs="Times New Roman"/>
          <w:b/>
          <w:bCs/>
        </w:rPr>
        <w:t>coupons-cadeaux sont valides en tout temps</w:t>
      </w:r>
      <w:r w:rsidR="00F53CF8" w:rsidRPr="00E36995">
        <w:rPr>
          <w:rFonts w:ascii="Times New Roman" w:hAnsi="Times New Roman" w:cs="Times New Roman"/>
        </w:rPr>
        <w:t xml:space="preserve"> et transférables à la personne de votre choix.</w:t>
      </w:r>
    </w:p>
    <w:p w14:paraId="20A5AE23" w14:textId="77777777" w:rsidR="00970730" w:rsidRPr="007E2E40" w:rsidRDefault="00E36995" w:rsidP="00BE3DD6">
      <w:pPr>
        <w:pStyle w:val="Paragraphedeliste"/>
        <w:numPr>
          <w:ilvl w:val="0"/>
          <w:numId w:val="5"/>
        </w:numPr>
        <w:spacing w:before="60" w:after="60"/>
        <w:ind w:left="714" w:right="335" w:hanging="357"/>
        <w:contextualSpacing w:val="0"/>
        <w:jc w:val="both"/>
        <w:rPr>
          <w:rFonts w:ascii="Times New Roman" w:hAnsi="Times New Roman" w:cs="Times New Roman"/>
          <w:b/>
        </w:rPr>
      </w:pPr>
      <w:r>
        <w:rPr>
          <w:rFonts w:ascii="Times New Roman" w:hAnsi="Times New Roman" w:cs="Times New Roman"/>
        </w:rPr>
        <w:t>Pour</w:t>
      </w:r>
      <w:r w:rsidR="00F53CF8" w:rsidRPr="00E36995">
        <w:rPr>
          <w:rFonts w:ascii="Times New Roman" w:hAnsi="Times New Roman" w:cs="Times New Roman"/>
        </w:rPr>
        <w:t xml:space="preserve"> vous inscrire</w:t>
      </w:r>
      <w:r w:rsidR="001D5221" w:rsidRPr="00E36995">
        <w:rPr>
          <w:rFonts w:ascii="Times New Roman" w:hAnsi="Times New Roman" w:cs="Times New Roman"/>
          <w:b/>
          <w:bCs/>
        </w:rPr>
        <w:t xml:space="preserve"> par</w:t>
      </w:r>
      <w:r w:rsidR="001D5221" w:rsidRPr="00E36995">
        <w:rPr>
          <w:rFonts w:ascii="Times New Roman" w:hAnsi="Times New Roman" w:cs="Times New Roman"/>
        </w:rPr>
        <w:t xml:space="preserve"> </w:t>
      </w:r>
      <w:r w:rsidR="001D5221" w:rsidRPr="00E36995">
        <w:rPr>
          <w:rFonts w:ascii="Times New Roman" w:hAnsi="Times New Roman" w:cs="Times New Roman"/>
          <w:b/>
          <w:bCs/>
        </w:rPr>
        <w:t>INTERAC</w:t>
      </w:r>
      <w:r>
        <w:rPr>
          <w:rFonts w:ascii="Times New Roman" w:hAnsi="Times New Roman" w:cs="Times New Roman"/>
        </w:rPr>
        <w:t>, suivre</w:t>
      </w:r>
      <w:r w:rsidR="001D5221" w:rsidRPr="00E36995">
        <w:rPr>
          <w:rFonts w:ascii="Times New Roman" w:hAnsi="Times New Roman" w:cs="Times New Roman"/>
        </w:rPr>
        <w:t xml:space="preserve"> l</w:t>
      </w:r>
      <w:r w:rsidR="00F53CF8" w:rsidRPr="00E36995">
        <w:rPr>
          <w:rFonts w:ascii="Times New Roman" w:hAnsi="Times New Roman" w:cs="Times New Roman"/>
        </w:rPr>
        <w:t>a</w:t>
      </w:r>
      <w:r w:rsidR="001D5221" w:rsidRPr="00E36995">
        <w:rPr>
          <w:rFonts w:ascii="Times New Roman" w:hAnsi="Times New Roman" w:cs="Times New Roman"/>
        </w:rPr>
        <w:t xml:space="preserve"> procédure indiquée dans le </w:t>
      </w:r>
      <w:r w:rsidR="001D5221" w:rsidRPr="00E36995">
        <w:rPr>
          <w:rFonts w:ascii="Times New Roman" w:hAnsi="Times New Roman" w:cs="Times New Roman"/>
          <w:b/>
          <w:bCs/>
        </w:rPr>
        <w:t>texte</w:t>
      </w:r>
      <w:r w:rsidR="00771F44" w:rsidRPr="00E36995">
        <w:rPr>
          <w:rFonts w:ascii="Times New Roman" w:hAnsi="Times New Roman" w:cs="Times New Roman"/>
          <w:b/>
          <w:bCs/>
        </w:rPr>
        <w:t> </w:t>
      </w:r>
      <w:r w:rsidR="001A5267" w:rsidRPr="00E36995">
        <w:rPr>
          <w:rFonts w:ascii="Times New Roman" w:hAnsi="Times New Roman" w:cs="Times New Roman"/>
          <w:b/>
          <w:bCs/>
        </w:rPr>
        <w:t>de la</w:t>
      </w:r>
      <w:r w:rsidR="001D5221" w:rsidRPr="00E36995">
        <w:rPr>
          <w:rFonts w:ascii="Times New Roman" w:hAnsi="Times New Roman" w:cs="Times New Roman"/>
          <w:b/>
          <w:bCs/>
          <w:color w:val="000000" w:themeColor="text1"/>
        </w:rPr>
        <w:t xml:space="preserve"> page</w:t>
      </w:r>
      <w:r w:rsidR="00840548" w:rsidRPr="00E36995">
        <w:rPr>
          <w:rFonts w:ascii="Times New Roman" w:hAnsi="Times New Roman" w:cs="Times New Roman"/>
          <w:b/>
          <w:bCs/>
        </w:rPr>
        <w:t xml:space="preserve"> </w:t>
      </w:r>
      <w:r w:rsidR="00771F44" w:rsidRPr="00E36995">
        <w:rPr>
          <w:rFonts w:ascii="Times New Roman" w:hAnsi="Times New Roman" w:cs="Times New Roman"/>
          <w:b/>
          <w:bCs/>
        </w:rPr>
        <w:t>2</w:t>
      </w:r>
    </w:p>
    <w:p w14:paraId="0F164378" w14:textId="77777777" w:rsidR="006402F8" w:rsidRPr="006402F8" w:rsidRDefault="006402F8" w:rsidP="00AB5F40">
      <w:pPr>
        <w:ind w:right="335"/>
        <w:jc w:val="both"/>
        <w:rPr>
          <w:b/>
        </w:rPr>
      </w:pPr>
    </w:p>
    <w:tbl>
      <w:tblPr>
        <w:tblStyle w:val="Grilledutableau"/>
        <w:tblW w:w="0" w:type="auto"/>
        <w:jc w:val="center"/>
        <w:tblLayout w:type="fixed"/>
        <w:tblLook w:val="04A0" w:firstRow="1" w:lastRow="0" w:firstColumn="1" w:lastColumn="0" w:noHBand="0" w:noVBand="1"/>
      </w:tblPr>
      <w:tblGrid>
        <w:gridCol w:w="3320"/>
        <w:gridCol w:w="1660"/>
        <w:gridCol w:w="1660"/>
        <w:gridCol w:w="3321"/>
      </w:tblGrid>
      <w:tr w:rsidR="006A2979" w:rsidRPr="00ED0375" w14:paraId="0DE7565E" w14:textId="77777777" w:rsidTr="00146427">
        <w:trPr>
          <w:jc w:val="center"/>
        </w:trPr>
        <w:tc>
          <w:tcPr>
            <w:tcW w:w="4980" w:type="dxa"/>
            <w:gridSpan w:val="2"/>
            <w:shd w:val="clear" w:color="auto" w:fill="D9E2F3" w:themeFill="accent1" w:themeFillTint="33"/>
            <w:vAlign w:val="center"/>
          </w:tcPr>
          <w:p w14:paraId="64270265" w14:textId="77777777" w:rsidR="006A2979" w:rsidRPr="00ED0375" w:rsidRDefault="005E7372" w:rsidP="00146427">
            <w:pPr>
              <w:spacing w:before="60" w:after="60"/>
              <w:rPr>
                <w:rFonts w:ascii="Arial" w:hAnsi="Arial" w:cs="Arial"/>
                <w:b/>
              </w:rPr>
            </w:pPr>
            <w:r>
              <w:rPr>
                <w:rFonts w:ascii="Arial" w:hAnsi="Arial" w:cs="Arial"/>
                <w:b/>
              </w:rPr>
              <w:t>Retrouvailles et accueil des nouveaux</w:t>
            </w:r>
          </w:p>
        </w:tc>
        <w:tc>
          <w:tcPr>
            <w:tcW w:w="4981" w:type="dxa"/>
            <w:gridSpan w:val="2"/>
            <w:shd w:val="clear" w:color="auto" w:fill="D9E2F3" w:themeFill="accent1" w:themeFillTint="33"/>
            <w:vAlign w:val="center"/>
          </w:tcPr>
          <w:p w14:paraId="4793D88C" w14:textId="77777777" w:rsidR="00DA48A4" w:rsidRPr="005E7372" w:rsidRDefault="005E7372" w:rsidP="005E7372">
            <w:pPr>
              <w:spacing w:before="60" w:after="60"/>
              <w:jc w:val="right"/>
              <w:rPr>
                <w:rFonts w:ascii="Arial" w:hAnsi="Arial" w:cs="Arial"/>
                <w:b/>
              </w:rPr>
            </w:pPr>
            <w:r>
              <w:rPr>
                <w:rFonts w:ascii="Arial" w:hAnsi="Arial" w:cs="Arial"/>
                <w:b/>
              </w:rPr>
              <w:t>Jeu</w:t>
            </w:r>
            <w:r w:rsidR="006A2979" w:rsidRPr="00ED0375">
              <w:rPr>
                <w:rFonts w:ascii="Arial" w:hAnsi="Arial" w:cs="Arial"/>
                <w:b/>
              </w:rPr>
              <w:t xml:space="preserve">di, </w:t>
            </w:r>
            <w:r>
              <w:rPr>
                <w:rFonts w:ascii="Arial" w:hAnsi="Arial" w:cs="Arial"/>
                <w:b/>
              </w:rPr>
              <w:t>12 septembre</w:t>
            </w:r>
            <w:r w:rsidR="006A2979">
              <w:rPr>
                <w:rFonts w:ascii="Arial" w:hAnsi="Arial" w:cs="Arial"/>
                <w:b/>
              </w:rPr>
              <w:t xml:space="preserve"> 2024</w:t>
            </w:r>
          </w:p>
        </w:tc>
      </w:tr>
      <w:tr w:rsidR="006A2979" w:rsidRPr="00ED0375" w14:paraId="4E184850" w14:textId="77777777" w:rsidTr="00146427">
        <w:trPr>
          <w:trHeight w:val="416"/>
          <w:jc w:val="center"/>
        </w:trPr>
        <w:tc>
          <w:tcPr>
            <w:tcW w:w="9961" w:type="dxa"/>
            <w:gridSpan w:val="4"/>
            <w:vAlign w:val="center"/>
          </w:tcPr>
          <w:p w14:paraId="7EE91003" w14:textId="77777777" w:rsidR="006A2979" w:rsidRPr="00535428" w:rsidRDefault="006A2979" w:rsidP="00146427">
            <w:r w:rsidRPr="00ED0375">
              <w:t>Lieu :</w:t>
            </w:r>
            <w:r w:rsidRPr="00ED0375">
              <w:rPr>
                <w:b/>
                <w:bCs/>
              </w:rPr>
              <w:t xml:space="preserve"> </w:t>
            </w:r>
            <w:r w:rsidR="005E7372">
              <w:rPr>
                <w:b/>
                <w:bCs/>
              </w:rPr>
              <w:t>Aréna de Saint-Henri</w:t>
            </w:r>
            <w:r w:rsidR="005E7372">
              <w:t xml:space="preserve"> (salle Desjardins)</w:t>
            </w:r>
            <w:r>
              <w:t xml:space="preserve">, </w:t>
            </w:r>
            <w:r w:rsidR="005E7372">
              <w:t>120, rue Belleau, Saint-Henri</w:t>
            </w:r>
          </w:p>
        </w:tc>
      </w:tr>
      <w:tr w:rsidR="006A2979" w:rsidRPr="00ED0375" w14:paraId="058FF570" w14:textId="77777777" w:rsidTr="00146427">
        <w:trPr>
          <w:trHeight w:val="396"/>
          <w:jc w:val="center"/>
        </w:trPr>
        <w:tc>
          <w:tcPr>
            <w:tcW w:w="4980" w:type="dxa"/>
            <w:gridSpan w:val="2"/>
            <w:vAlign w:val="center"/>
          </w:tcPr>
          <w:p w14:paraId="149AFD68" w14:textId="77777777" w:rsidR="006A2979" w:rsidRPr="00ED0375" w:rsidRDefault="006A2979" w:rsidP="00AB5F40">
            <w:pPr>
              <w:spacing w:before="60" w:after="60"/>
              <w:ind w:right="-85"/>
            </w:pPr>
            <w:r w:rsidRPr="00ED0375">
              <w:t xml:space="preserve">Accueil : </w:t>
            </w:r>
            <w:r>
              <w:rPr>
                <w:b/>
                <w:bCs/>
              </w:rPr>
              <w:t>11</w:t>
            </w:r>
            <w:r>
              <w:t xml:space="preserve"> </w:t>
            </w:r>
            <w:r>
              <w:rPr>
                <w:b/>
                <w:bCs/>
              </w:rPr>
              <w:t>h</w:t>
            </w:r>
            <w:r w:rsidRPr="00ED0375">
              <w:t xml:space="preserve"> </w:t>
            </w:r>
          </w:p>
        </w:tc>
        <w:tc>
          <w:tcPr>
            <w:tcW w:w="4981" w:type="dxa"/>
            <w:gridSpan w:val="2"/>
            <w:vAlign w:val="center"/>
          </w:tcPr>
          <w:p w14:paraId="18F8382E" w14:textId="77777777" w:rsidR="006A2979" w:rsidRPr="00ED0375" w:rsidRDefault="006A2979" w:rsidP="00146427">
            <w:pPr>
              <w:spacing w:before="60" w:after="60"/>
            </w:pPr>
            <w:r>
              <w:t xml:space="preserve">Dîner vers : </w:t>
            </w:r>
            <w:r>
              <w:rPr>
                <w:b/>
                <w:bCs/>
              </w:rPr>
              <w:t>12</w:t>
            </w:r>
            <w:r w:rsidRPr="00535428">
              <w:rPr>
                <w:b/>
                <w:bCs/>
              </w:rPr>
              <w:t xml:space="preserve"> h</w:t>
            </w:r>
          </w:p>
        </w:tc>
      </w:tr>
      <w:tr w:rsidR="00AB5F40" w:rsidRPr="00BC5BFF" w14:paraId="02787997" w14:textId="77777777" w:rsidTr="00752E21">
        <w:trPr>
          <w:trHeight w:val="396"/>
          <w:jc w:val="center"/>
        </w:trPr>
        <w:tc>
          <w:tcPr>
            <w:tcW w:w="3320" w:type="dxa"/>
            <w:vAlign w:val="center"/>
          </w:tcPr>
          <w:p w14:paraId="7EC76A0E" w14:textId="77777777" w:rsidR="00AB5F40" w:rsidRDefault="00AB5F40" w:rsidP="00146427">
            <w:pPr>
              <w:spacing w:before="60" w:after="60"/>
            </w:pPr>
            <w:r w:rsidRPr="00ED0375">
              <w:t xml:space="preserve">Coût :  </w:t>
            </w:r>
            <w:r>
              <w:t xml:space="preserve"> </w:t>
            </w:r>
            <w:r>
              <w:rPr>
                <w:b/>
                <w:bCs/>
              </w:rPr>
              <w:t>20</w:t>
            </w:r>
            <w:r>
              <w:t xml:space="preserve"> </w:t>
            </w:r>
            <w:r w:rsidRPr="00ED0375">
              <w:rPr>
                <w:b/>
                <w:bCs/>
              </w:rPr>
              <w:t>$</w:t>
            </w:r>
            <w:r w:rsidRPr="00ED0375">
              <w:t xml:space="preserve"> pour les membres</w:t>
            </w:r>
          </w:p>
        </w:tc>
        <w:tc>
          <w:tcPr>
            <w:tcW w:w="3320" w:type="dxa"/>
            <w:gridSpan w:val="2"/>
            <w:vAlign w:val="center"/>
          </w:tcPr>
          <w:p w14:paraId="433C86E8" w14:textId="77777777" w:rsidR="00AB5F40" w:rsidRDefault="00AB5F40" w:rsidP="00146427">
            <w:pPr>
              <w:spacing w:before="60" w:after="60"/>
            </w:pPr>
            <w:r>
              <w:rPr>
                <w:b/>
                <w:bCs/>
              </w:rPr>
              <w:t>30</w:t>
            </w:r>
            <w:r>
              <w:t xml:space="preserve"> </w:t>
            </w:r>
            <w:r w:rsidRPr="00ED0375">
              <w:rPr>
                <w:b/>
                <w:bCs/>
              </w:rPr>
              <w:t>$</w:t>
            </w:r>
            <w:r w:rsidRPr="00ED0375">
              <w:t xml:space="preserve"> pour les </w:t>
            </w:r>
            <w:r>
              <w:t>non-</w:t>
            </w:r>
            <w:r w:rsidRPr="00ED0375">
              <w:t>membres</w:t>
            </w:r>
          </w:p>
        </w:tc>
        <w:tc>
          <w:tcPr>
            <w:tcW w:w="3321" w:type="dxa"/>
            <w:vAlign w:val="center"/>
          </w:tcPr>
          <w:p w14:paraId="04105ACF" w14:textId="77777777" w:rsidR="00AB5F40" w:rsidRDefault="00AB5F40" w:rsidP="00146427">
            <w:pPr>
              <w:spacing w:before="60" w:after="60"/>
            </w:pPr>
            <w:r>
              <w:rPr>
                <w:b/>
                <w:bCs/>
              </w:rPr>
              <w:t>10</w:t>
            </w:r>
            <w:r>
              <w:t xml:space="preserve"> </w:t>
            </w:r>
            <w:r w:rsidRPr="00ED0375">
              <w:rPr>
                <w:b/>
                <w:bCs/>
              </w:rPr>
              <w:t>$</w:t>
            </w:r>
            <w:r w:rsidRPr="00ED0375">
              <w:t xml:space="preserve"> pour les </w:t>
            </w:r>
            <w:r>
              <w:t>nouveaux</w:t>
            </w:r>
          </w:p>
        </w:tc>
      </w:tr>
      <w:tr w:rsidR="006A2979" w:rsidRPr="00ED0375" w14:paraId="5DF157F3" w14:textId="77777777" w:rsidTr="00146427">
        <w:trPr>
          <w:jc w:val="center"/>
        </w:trPr>
        <w:tc>
          <w:tcPr>
            <w:tcW w:w="9961" w:type="dxa"/>
            <w:gridSpan w:val="4"/>
            <w:vAlign w:val="center"/>
          </w:tcPr>
          <w:p w14:paraId="62DD46C8" w14:textId="77777777" w:rsidR="006A2979" w:rsidRPr="00ED0375" w:rsidRDefault="006A2979" w:rsidP="00146427">
            <w:pPr>
              <w:spacing w:before="60" w:after="60"/>
            </w:pPr>
            <w:r w:rsidRPr="00ED0375">
              <w:t xml:space="preserve">Inscription obligatoire : Louise Guay </w:t>
            </w:r>
            <w:r w:rsidRPr="00ED0375">
              <w:rPr>
                <w:b/>
                <w:bCs/>
              </w:rPr>
              <w:t xml:space="preserve">avant </w:t>
            </w:r>
            <w:r w:rsidR="008153DD">
              <w:rPr>
                <w:b/>
                <w:bCs/>
              </w:rPr>
              <w:t>jeudi,</w:t>
            </w:r>
            <w:r>
              <w:rPr>
                <w:b/>
                <w:bCs/>
              </w:rPr>
              <w:t xml:space="preserve"> </w:t>
            </w:r>
            <w:r w:rsidR="005E7372">
              <w:rPr>
                <w:b/>
                <w:bCs/>
              </w:rPr>
              <w:t>29 août</w:t>
            </w:r>
            <w:r>
              <w:rPr>
                <w:b/>
                <w:bCs/>
              </w:rPr>
              <w:t xml:space="preserve"> 2024</w:t>
            </w:r>
          </w:p>
        </w:tc>
      </w:tr>
      <w:tr w:rsidR="006A2979" w:rsidRPr="00ED0375" w14:paraId="2628E3AA" w14:textId="77777777" w:rsidTr="00146427">
        <w:trPr>
          <w:jc w:val="center"/>
        </w:trPr>
        <w:tc>
          <w:tcPr>
            <w:tcW w:w="9961" w:type="dxa"/>
            <w:gridSpan w:val="4"/>
            <w:vAlign w:val="center"/>
          </w:tcPr>
          <w:p w14:paraId="0EC7E856" w14:textId="77777777" w:rsidR="006A2979" w:rsidRPr="00ED0375" w:rsidRDefault="006A2979" w:rsidP="00146427">
            <w:r w:rsidRPr="00816637">
              <w:t>Chèque à l’ordre de </w:t>
            </w:r>
            <w:r w:rsidRPr="00816637">
              <w:rPr>
                <w:b/>
              </w:rPr>
              <w:t>AREQ 03G</w:t>
            </w:r>
            <w:r w:rsidRPr="00816637">
              <w:t>. Le faire parvenir à Louise Guay, 3899, rue des Opales, Lévis, QC G6W 7M2</w:t>
            </w:r>
            <w:r>
              <w:t xml:space="preserve"> </w:t>
            </w:r>
            <w:r w:rsidRPr="00816637">
              <w:t xml:space="preserve">ou </w:t>
            </w:r>
            <w:r>
              <w:t xml:space="preserve">paiement </w:t>
            </w:r>
            <w:r w:rsidRPr="00816637">
              <w:t xml:space="preserve">par </w:t>
            </w:r>
            <w:r w:rsidRPr="00816637">
              <w:rPr>
                <w:b/>
                <w:bCs/>
              </w:rPr>
              <w:t>INTERAC</w:t>
            </w:r>
            <w:r w:rsidRPr="00816637">
              <w:t xml:space="preserve"> à : </w:t>
            </w:r>
            <w:hyperlink r:id="rId65" w:history="1">
              <w:r>
                <w:rPr>
                  <w:rStyle w:val="Hyperlien"/>
                  <w:rFonts w:ascii="Times New Roman" w:hAnsi="Times New Roman"/>
                </w:rPr>
                <w:t>lisepatoine@telus.net</w:t>
              </w:r>
            </w:hyperlink>
            <w:r w:rsidRPr="00816637">
              <w:t xml:space="preserve"> </w:t>
            </w:r>
            <w:r>
              <w:t xml:space="preserve">                   </w:t>
            </w:r>
            <w:r w:rsidRPr="0097235E">
              <w:rPr>
                <w:b/>
                <w:bCs/>
              </w:rPr>
              <w:t xml:space="preserve">Voir </w:t>
            </w:r>
            <w:r w:rsidRPr="0097235E">
              <w:rPr>
                <w:b/>
                <w:bCs/>
                <w:color w:val="000000" w:themeColor="text1"/>
              </w:rPr>
              <w:t>texte : page </w:t>
            </w:r>
            <w:r w:rsidRPr="0097235E">
              <w:rPr>
                <w:b/>
                <w:bCs/>
              </w:rPr>
              <w:t>2</w:t>
            </w:r>
          </w:p>
        </w:tc>
      </w:tr>
      <w:tr w:rsidR="006A2979" w:rsidRPr="00ED0375" w14:paraId="29C89021" w14:textId="77777777" w:rsidTr="00146427">
        <w:trPr>
          <w:jc w:val="center"/>
        </w:trPr>
        <w:tc>
          <w:tcPr>
            <w:tcW w:w="9961" w:type="dxa"/>
            <w:gridSpan w:val="4"/>
            <w:vAlign w:val="center"/>
          </w:tcPr>
          <w:p w14:paraId="09B2C1FC" w14:textId="77777777" w:rsidR="006A2979" w:rsidRPr="00ED0375" w:rsidRDefault="006A2979" w:rsidP="00146427">
            <w:pPr>
              <w:spacing w:before="60" w:after="60"/>
            </w:pPr>
            <w:r w:rsidRPr="00ED0375">
              <w:t xml:space="preserve">Information : 418-833-9809 ou </w:t>
            </w:r>
            <w:hyperlink r:id="rId66" w:history="1">
              <w:r w:rsidRPr="00ED0375">
                <w:rPr>
                  <w:rStyle w:val="Hyperlien"/>
                  <w:rFonts w:ascii="Times New Roman" w:hAnsi="Times New Roman"/>
                </w:rPr>
                <w:t>camarine@videotron.ca</w:t>
              </w:r>
            </w:hyperlink>
            <w:r w:rsidRPr="00F2068F">
              <w:rPr>
                <w:rStyle w:val="Hyperlien"/>
                <w:rFonts w:ascii="Times New Roman" w:hAnsi="Times New Roman"/>
                <w:u w:val="none"/>
              </w:rPr>
              <w:t xml:space="preserve">                             </w:t>
            </w:r>
            <w:r>
              <w:rPr>
                <w:rStyle w:val="Hyperlien"/>
                <w:rFonts w:ascii="Times New Roman" w:hAnsi="Times New Roman"/>
                <w:u w:val="none"/>
              </w:rPr>
              <w:t xml:space="preserve">      </w:t>
            </w:r>
            <w:r w:rsidRPr="00F2068F">
              <w:rPr>
                <w:rStyle w:val="Hyperlien"/>
                <w:rFonts w:ascii="Times New Roman" w:hAnsi="Times New Roman"/>
                <w:color w:val="000000" w:themeColor="text1"/>
                <w:u w:val="none"/>
              </w:rPr>
              <w:t>Coupon-</w:t>
            </w:r>
            <w:r w:rsidRPr="00447DEC">
              <w:rPr>
                <w:rStyle w:val="Hyperlien"/>
                <w:rFonts w:ascii="Times New Roman" w:hAnsi="Times New Roman"/>
                <w:color w:val="000000" w:themeColor="text1"/>
                <w:u w:val="none"/>
              </w:rPr>
              <w:t>réponse </w:t>
            </w:r>
            <w:r w:rsidRPr="002B60D4">
              <w:rPr>
                <w:rStyle w:val="Hyperlien"/>
                <w:rFonts w:ascii="Times New Roman" w:hAnsi="Times New Roman"/>
                <w:color w:val="000000" w:themeColor="text1"/>
                <w:u w:val="none"/>
              </w:rPr>
              <w:t>: p</w:t>
            </w:r>
            <w:r w:rsidRPr="00141F82">
              <w:rPr>
                <w:rStyle w:val="Hyperlien"/>
                <w:rFonts w:ascii="Times New Roman" w:hAnsi="Times New Roman"/>
                <w:color w:val="000000" w:themeColor="text1"/>
                <w:u w:val="none"/>
              </w:rPr>
              <w:t>.</w:t>
            </w:r>
            <w:r w:rsidR="002B60D4">
              <w:rPr>
                <w:rStyle w:val="Hyperlien"/>
                <w:rFonts w:ascii="Times New Roman" w:hAnsi="Times New Roman"/>
                <w:color w:val="000000" w:themeColor="text1"/>
                <w:u w:val="none"/>
              </w:rPr>
              <w:t xml:space="preserve"> 18</w:t>
            </w:r>
          </w:p>
        </w:tc>
      </w:tr>
      <w:tr w:rsidR="00AB5F40" w:rsidRPr="00ED0375" w14:paraId="61C5B145" w14:textId="77777777" w:rsidTr="00146427">
        <w:trPr>
          <w:jc w:val="center"/>
        </w:trPr>
        <w:tc>
          <w:tcPr>
            <w:tcW w:w="9961" w:type="dxa"/>
            <w:gridSpan w:val="4"/>
            <w:vAlign w:val="center"/>
          </w:tcPr>
          <w:p w14:paraId="0E4E0294" w14:textId="77777777" w:rsidR="00AB5F40" w:rsidRPr="00ED0375" w:rsidRDefault="00AB5F40" w:rsidP="00146427">
            <w:pPr>
              <w:spacing w:before="60" w:after="60"/>
            </w:pPr>
            <w:r>
              <w:t>Solidarité internationale : Invitation à faire des dons (Voir texte</w:t>
            </w:r>
            <w:r w:rsidR="00201BEA">
              <w:t xml:space="preserve"> </w:t>
            </w:r>
            <w:r>
              <w:t>pa</w:t>
            </w:r>
            <w:r w:rsidRPr="00201BEA">
              <w:t>ge</w:t>
            </w:r>
            <w:r>
              <w:t> :</w:t>
            </w:r>
            <w:r w:rsidR="00201BEA">
              <w:t xml:space="preserve"> 3)</w:t>
            </w:r>
          </w:p>
        </w:tc>
      </w:tr>
    </w:tbl>
    <w:p w14:paraId="782E852C" w14:textId="77777777" w:rsidR="006A2979" w:rsidRDefault="006A2979" w:rsidP="00AB5F40">
      <w:pPr>
        <w:jc w:val="both"/>
      </w:pPr>
    </w:p>
    <w:tbl>
      <w:tblPr>
        <w:tblStyle w:val="Grilledutableau"/>
        <w:tblW w:w="0" w:type="auto"/>
        <w:jc w:val="center"/>
        <w:tblLayout w:type="fixed"/>
        <w:tblLook w:val="04A0" w:firstRow="1" w:lastRow="0" w:firstColumn="1" w:lastColumn="0" w:noHBand="0" w:noVBand="1"/>
      </w:tblPr>
      <w:tblGrid>
        <w:gridCol w:w="4980"/>
        <w:gridCol w:w="4981"/>
      </w:tblGrid>
      <w:tr w:rsidR="008C1F8E" w:rsidRPr="00ED0375" w14:paraId="679834AB" w14:textId="77777777" w:rsidTr="005F5336">
        <w:trPr>
          <w:jc w:val="center"/>
        </w:trPr>
        <w:tc>
          <w:tcPr>
            <w:tcW w:w="4980" w:type="dxa"/>
            <w:shd w:val="clear" w:color="auto" w:fill="D9E2F3" w:themeFill="accent1" w:themeFillTint="33"/>
            <w:vAlign w:val="center"/>
          </w:tcPr>
          <w:p w14:paraId="2BB7D269" w14:textId="77777777" w:rsidR="008C1F8E" w:rsidRPr="00ED0375" w:rsidRDefault="00AB5F40" w:rsidP="005F5336">
            <w:pPr>
              <w:spacing w:before="60" w:after="60"/>
              <w:rPr>
                <w:rFonts w:ascii="Arial" w:hAnsi="Arial" w:cs="Arial"/>
                <w:b/>
              </w:rPr>
            </w:pPr>
            <w:r>
              <w:rPr>
                <w:rFonts w:ascii="Arial" w:hAnsi="Arial" w:cs="Arial"/>
                <w:b/>
              </w:rPr>
              <w:t>Rencontre des responsables de dossiers</w:t>
            </w:r>
          </w:p>
        </w:tc>
        <w:tc>
          <w:tcPr>
            <w:tcW w:w="4981" w:type="dxa"/>
            <w:shd w:val="clear" w:color="auto" w:fill="D9E2F3" w:themeFill="accent1" w:themeFillTint="33"/>
            <w:vAlign w:val="center"/>
          </w:tcPr>
          <w:p w14:paraId="460FCF80" w14:textId="77777777" w:rsidR="008C1F8E" w:rsidRPr="00ED0375" w:rsidRDefault="008C1F8E" w:rsidP="005F5336">
            <w:pPr>
              <w:spacing w:before="60" w:after="60"/>
              <w:jc w:val="right"/>
              <w:rPr>
                <w:rFonts w:ascii="Arial" w:hAnsi="Arial" w:cs="Arial"/>
                <w:b/>
              </w:rPr>
            </w:pPr>
            <w:r>
              <w:rPr>
                <w:rFonts w:ascii="Arial" w:hAnsi="Arial" w:cs="Arial"/>
                <w:b/>
              </w:rPr>
              <w:t>Jeu</w:t>
            </w:r>
            <w:r w:rsidRPr="00ED0375">
              <w:rPr>
                <w:rFonts w:ascii="Arial" w:hAnsi="Arial" w:cs="Arial"/>
                <w:b/>
              </w:rPr>
              <w:t xml:space="preserve">di, </w:t>
            </w:r>
            <w:r w:rsidR="00AB5F40">
              <w:rPr>
                <w:rFonts w:ascii="Arial" w:hAnsi="Arial" w:cs="Arial"/>
                <w:b/>
              </w:rPr>
              <w:t>3 octobre</w:t>
            </w:r>
            <w:r>
              <w:rPr>
                <w:rFonts w:ascii="Arial" w:hAnsi="Arial" w:cs="Arial"/>
                <w:b/>
              </w:rPr>
              <w:t xml:space="preserve"> 2024</w:t>
            </w:r>
          </w:p>
        </w:tc>
      </w:tr>
      <w:tr w:rsidR="008C1F8E" w:rsidRPr="00ED0375" w14:paraId="32988EEA" w14:textId="77777777" w:rsidTr="005F5336">
        <w:trPr>
          <w:trHeight w:val="416"/>
          <w:jc w:val="center"/>
        </w:trPr>
        <w:tc>
          <w:tcPr>
            <w:tcW w:w="9961" w:type="dxa"/>
            <w:gridSpan w:val="2"/>
            <w:vAlign w:val="center"/>
          </w:tcPr>
          <w:p w14:paraId="552975C9" w14:textId="77777777" w:rsidR="008C1F8E" w:rsidRPr="00535428" w:rsidRDefault="008C1F8E" w:rsidP="005F5336">
            <w:r w:rsidRPr="00ED0375">
              <w:t>Lieu :</w:t>
            </w:r>
            <w:r w:rsidRPr="00ED0375">
              <w:rPr>
                <w:b/>
                <w:bCs/>
              </w:rPr>
              <w:t xml:space="preserve"> </w:t>
            </w:r>
            <w:r w:rsidR="00E72386">
              <w:rPr>
                <w:b/>
                <w:bCs/>
              </w:rPr>
              <w:t>Normandin,</w:t>
            </w:r>
            <w:r>
              <w:t xml:space="preserve"> </w:t>
            </w:r>
            <w:r w:rsidR="00E72386">
              <w:t>206</w:t>
            </w:r>
            <w:r>
              <w:t>, rte du Président-Kennedy, Lévis</w:t>
            </w:r>
          </w:p>
        </w:tc>
      </w:tr>
      <w:tr w:rsidR="008C1F8E" w:rsidRPr="00ED0375" w14:paraId="517385E0" w14:textId="77777777" w:rsidTr="005F5336">
        <w:trPr>
          <w:trHeight w:val="396"/>
          <w:jc w:val="center"/>
        </w:trPr>
        <w:tc>
          <w:tcPr>
            <w:tcW w:w="4980" w:type="dxa"/>
            <w:vAlign w:val="center"/>
          </w:tcPr>
          <w:p w14:paraId="21AF7A41" w14:textId="77777777" w:rsidR="008C1F8E" w:rsidRPr="00ED0375" w:rsidRDefault="008C1F8E" w:rsidP="005F5336">
            <w:pPr>
              <w:spacing w:before="60" w:after="60"/>
              <w:ind w:right="-85"/>
            </w:pPr>
            <w:r w:rsidRPr="00ED0375">
              <w:t xml:space="preserve">Accueil : </w:t>
            </w:r>
            <w:r w:rsidR="00E72386">
              <w:rPr>
                <w:b/>
                <w:bCs/>
              </w:rPr>
              <w:t>10</w:t>
            </w:r>
            <w:r>
              <w:t xml:space="preserve"> </w:t>
            </w:r>
            <w:r w:rsidR="009210D9" w:rsidRPr="009210D9">
              <w:rPr>
                <w:b/>
                <w:bCs/>
              </w:rPr>
              <w:t>h</w:t>
            </w:r>
          </w:p>
        </w:tc>
        <w:tc>
          <w:tcPr>
            <w:tcW w:w="4981" w:type="dxa"/>
            <w:vAlign w:val="center"/>
          </w:tcPr>
          <w:p w14:paraId="63F1E1E2" w14:textId="77777777" w:rsidR="008C1F8E" w:rsidRPr="00ED0375" w:rsidRDefault="00E72386" w:rsidP="005F5336">
            <w:pPr>
              <w:spacing w:before="60" w:after="60"/>
            </w:pPr>
            <w:r>
              <w:t>Dîner</w:t>
            </w:r>
            <w:r w:rsidR="008C1F8E">
              <w:t xml:space="preserve"> : </w:t>
            </w:r>
            <w:r>
              <w:rPr>
                <w:b/>
                <w:bCs/>
              </w:rPr>
              <w:t>12</w:t>
            </w:r>
            <w:r w:rsidR="008C1F8E" w:rsidRPr="006A2979">
              <w:rPr>
                <w:b/>
                <w:bCs/>
              </w:rPr>
              <w:t xml:space="preserve"> h </w:t>
            </w:r>
            <w:r>
              <w:rPr>
                <w:b/>
                <w:bCs/>
              </w:rPr>
              <w:t>15</w:t>
            </w:r>
          </w:p>
        </w:tc>
      </w:tr>
      <w:tr w:rsidR="00E72386" w:rsidRPr="00ED0375" w14:paraId="55C9C663" w14:textId="77777777" w:rsidTr="005F5336">
        <w:trPr>
          <w:jc w:val="center"/>
        </w:trPr>
        <w:tc>
          <w:tcPr>
            <w:tcW w:w="9961" w:type="dxa"/>
            <w:gridSpan w:val="2"/>
            <w:vAlign w:val="center"/>
          </w:tcPr>
          <w:p w14:paraId="57E3B5FE" w14:textId="77777777" w:rsidR="00E72386" w:rsidRPr="00ED0375" w:rsidRDefault="00E72386" w:rsidP="005F5336">
            <w:pPr>
              <w:spacing w:before="60" w:after="60"/>
            </w:pPr>
            <w:r>
              <w:t>Dîner-échange pour tous les responsables des dossiers de l’AREQ Louis-Fréchette</w:t>
            </w:r>
          </w:p>
        </w:tc>
      </w:tr>
      <w:tr w:rsidR="008C1F8E" w:rsidRPr="00ED0375" w14:paraId="1C41DFD9" w14:textId="77777777" w:rsidTr="005F5336">
        <w:trPr>
          <w:jc w:val="center"/>
        </w:trPr>
        <w:tc>
          <w:tcPr>
            <w:tcW w:w="9961" w:type="dxa"/>
            <w:gridSpan w:val="2"/>
            <w:vAlign w:val="center"/>
          </w:tcPr>
          <w:p w14:paraId="38CC9A22" w14:textId="77777777" w:rsidR="008C1F8E" w:rsidRPr="00ED0375" w:rsidRDefault="008C1F8E" w:rsidP="005F5336">
            <w:pPr>
              <w:spacing w:before="60" w:after="60"/>
            </w:pPr>
            <w:r w:rsidRPr="00ED0375">
              <w:t xml:space="preserve">Inscription : Louise Guay </w:t>
            </w:r>
            <w:r w:rsidRPr="00ED0375">
              <w:rPr>
                <w:b/>
                <w:bCs/>
              </w:rPr>
              <w:t xml:space="preserve">avant </w:t>
            </w:r>
            <w:r w:rsidR="008153DD">
              <w:rPr>
                <w:b/>
                <w:bCs/>
              </w:rPr>
              <w:t>jeudi,</w:t>
            </w:r>
            <w:r>
              <w:rPr>
                <w:b/>
                <w:bCs/>
              </w:rPr>
              <w:t xml:space="preserve"> </w:t>
            </w:r>
            <w:r w:rsidR="00E72386">
              <w:rPr>
                <w:b/>
                <w:bCs/>
              </w:rPr>
              <w:t>19 septembre</w:t>
            </w:r>
            <w:r>
              <w:rPr>
                <w:b/>
                <w:bCs/>
              </w:rPr>
              <w:t xml:space="preserve"> 2024</w:t>
            </w:r>
            <w:r w:rsidR="008153DD">
              <w:rPr>
                <w:b/>
                <w:bCs/>
              </w:rPr>
              <w:t xml:space="preserve"> </w:t>
            </w:r>
            <w:r w:rsidR="008153DD">
              <w:rPr>
                <w:b/>
                <w:bCs/>
              </w:rPr>
              <w:br/>
            </w:r>
            <w:hyperlink r:id="rId67" w:history="1">
              <w:r w:rsidR="008153DD" w:rsidRPr="00C24EE8">
                <w:rPr>
                  <w:rStyle w:val="Hyperlien"/>
                  <w:rFonts w:ascii="Times New Roman" w:hAnsi="Times New Roman"/>
                </w:rPr>
                <w:t>camarine@videotron.ca</w:t>
              </w:r>
            </w:hyperlink>
            <w:r w:rsidR="00E72386">
              <w:t xml:space="preserve"> ou</w:t>
            </w:r>
            <w:r w:rsidR="009210D9">
              <w:t xml:space="preserve"> </w:t>
            </w:r>
            <w:r w:rsidR="00E72386">
              <w:t>418 833-9809</w:t>
            </w:r>
          </w:p>
        </w:tc>
      </w:tr>
    </w:tbl>
    <w:p w14:paraId="263544FA" w14:textId="77777777" w:rsidR="008C1F8E" w:rsidRDefault="008C1F8E" w:rsidP="00E72386">
      <w:pPr>
        <w:jc w:val="both"/>
      </w:pPr>
    </w:p>
    <w:tbl>
      <w:tblPr>
        <w:tblStyle w:val="Grilledutableau"/>
        <w:tblW w:w="0" w:type="auto"/>
        <w:jc w:val="center"/>
        <w:tblLayout w:type="fixed"/>
        <w:tblLook w:val="04A0" w:firstRow="1" w:lastRow="0" w:firstColumn="1" w:lastColumn="0" w:noHBand="0" w:noVBand="1"/>
      </w:tblPr>
      <w:tblGrid>
        <w:gridCol w:w="4980"/>
        <w:gridCol w:w="4981"/>
      </w:tblGrid>
      <w:tr w:rsidR="00E72386" w:rsidRPr="00ED0375" w14:paraId="6B1E864C" w14:textId="77777777" w:rsidTr="006D0B12">
        <w:trPr>
          <w:jc w:val="center"/>
        </w:trPr>
        <w:tc>
          <w:tcPr>
            <w:tcW w:w="4980" w:type="dxa"/>
            <w:shd w:val="clear" w:color="auto" w:fill="D9E2F3" w:themeFill="accent1" w:themeFillTint="33"/>
            <w:vAlign w:val="center"/>
          </w:tcPr>
          <w:p w14:paraId="64A3E6B0" w14:textId="77777777" w:rsidR="00E72386" w:rsidRPr="00ED0375" w:rsidRDefault="00E72386" w:rsidP="006D0B12">
            <w:pPr>
              <w:spacing w:before="60" w:after="60"/>
              <w:rPr>
                <w:rFonts w:ascii="Arial" w:hAnsi="Arial" w:cs="Arial"/>
                <w:b/>
              </w:rPr>
            </w:pPr>
            <w:r>
              <w:rPr>
                <w:rFonts w:ascii="Arial" w:hAnsi="Arial" w:cs="Arial"/>
                <w:b/>
              </w:rPr>
              <w:t>Sociopolitique</w:t>
            </w:r>
          </w:p>
        </w:tc>
        <w:tc>
          <w:tcPr>
            <w:tcW w:w="4981" w:type="dxa"/>
            <w:shd w:val="clear" w:color="auto" w:fill="D9E2F3" w:themeFill="accent1" w:themeFillTint="33"/>
            <w:vAlign w:val="center"/>
          </w:tcPr>
          <w:p w14:paraId="7ED5CCCB" w14:textId="77777777" w:rsidR="00E72386" w:rsidRPr="00ED0375" w:rsidRDefault="00E72386" w:rsidP="006D0B12">
            <w:pPr>
              <w:spacing w:before="60" w:after="60"/>
              <w:jc w:val="right"/>
              <w:rPr>
                <w:rFonts w:ascii="Arial" w:hAnsi="Arial" w:cs="Arial"/>
                <w:b/>
              </w:rPr>
            </w:pPr>
            <w:r>
              <w:rPr>
                <w:rFonts w:ascii="Arial" w:hAnsi="Arial" w:cs="Arial"/>
                <w:b/>
              </w:rPr>
              <w:t>Mercre</w:t>
            </w:r>
            <w:r w:rsidRPr="00ED0375">
              <w:rPr>
                <w:rFonts w:ascii="Arial" w:hAnsi="Arial" w:cs="Arial"/>
                <w:b/>
              </w:rPr>
              <w:t xml:space="preserve">di, </w:t>
            </w:r>
            <w:r>
              <w:rPr>
                <w:rFonts w:ascii="Arial" w:hAnsi="Arial" w:cs="Arial"/>
                <w:b/>
              </w:rPr>
              <w:t>9 octobre 2024</w:t>
            </w:r>
          </w:p>
        </w:tc>
      </w:tr>
      <w:tr w:rsidR="00E72386" w:rsidRPr="00ED0375" w14:paraId="2E6E7805" w14:textId="77777777" w:rsidTr="006D0B12">
        <w:trPr>
          <w:trHeight w:val="416"/>
          <w:jc w:val="center"/>
        </w:trPr>
        <w:tc>
          <w:tcPr>
            <w:tcW w:w="9961" w:type="dxa"/>
            <w:gridSpan w:val="2"/>
            <w:vAlign w:val="center"/>
          </w:tcPr>
          <w:p w14:paraId="0D1309DF" w14:textId="77777777" w:rsidR="00E72386" w:rsidRPr="00535428" w:rsidRDefault="00E72386" w:rsidP="006D0B12">
            <w:r w:rsidRPr="00ED0375">
              <w:t>Lieu :</w:t>
            </w:r>
            <w:r w:rsidRPr="00ED0375">
              <w:rPr>
                <w:b/>
                <w:bCs/>
              </w:rPr>
              <w:t xml:space="preserve"> </w:t>
            </w:r>
            <w:r>
              <w:rPr>
                <w:b/>
                <w:bCs/>
              </w:rPr>
              <w:t>Hôtel Québec,</w:t>
            </w:r>
            <w:r>
              <w:t xml:space="preserve"> 3115, av. des Hôtels, Québec</w:t>
            </w:r>
          </w:p>
        </w:tc>
      </w:tr>
      <w:tr w:rsidR="00E72386" w:rsidRPr="00ED0375" w14:paraId="5FC3AC99" w14:textId="77777777" w:rsidTr="006D0B12">
        <w:trPr>
          <w:trHeight w:val="396"/>
          <w:jc w:val="center"/>
        </w:trPr>
        <w:tc>
          <w:tcPr>
            <w:tcW w:w="4980" w:type="dxa"/>
            <w:vAlign w:val="center"/>
          </w:tcPr>
          <w:p w14:paraId="5EFF20A5" w14:textId="77777777" w:rsidR="00E72386" w:rsidRPr="00ED0375" w:rsidRDefault="004634F1" w:rsidP="006D0B12">
            <w:pPr>
              <w:spacing w:before="60" w:after="60"/>
              <w:ind w:right="-85"/>
            </w:pPr>
            <w:r>
              <w:t>Inscription</w:t>
            </w:r>
            <w:r w:rsidR="00E72386" w:rsidRPr="00ED0375">
              <w:t xml:space="preserve"> : </w:t>
            </w:r>
            <w:r>
              <w:rPr>
                <w:b/>
                <w:bCs/>
              </w:rPr>
              <w:t>8 h 30</w:t>
            </w:r>
            <w:r w:rsidR="00E72386">
              <w:t xml:space="preserve"> </w:t>
            </w:r>
          </w:p>
        </w:tc>
        <w:tc>
          <w:tcPr>
            <w:tcW w:w="4981" w:type="dxa"/>
            <w:vAlign w:val="center"/>
          </w:tcPr>
          <w:p w14:paraId="7C94490F" w14:textId="77777777" w:rsidR="00E72386" w:rsidRPr="00ED0375" w:rsidRDefault="004634F1" w:rsidP="006D0B12">
            <w:pPr>
              <w:spacing w:before="60" w:after="60"/>
            </w:pPr>
            <w:r>
              <w:t xml:space="preserve">Conférences </w:t>
            </w:r>
            <w:r w:rsidR="00E72386">
              <w:t xml:space="preserve">: </w:t>
            </w:r>
            <w:r>
              <w:t>Consulter le texte en p</w:t>
            </w:r>
            <w:r w:rsidRPr="00AD4C1B">
              <w:t>a</w:t>
            </w:r>
            <w:r>
              <w:t>ge</w:t>
            </w:r>
            <w:r w:rsidR="00AD4C1B">
              <w:t xml:space="preserve"> 7</w:t>
            </w:r>
          </w:p>
        </w:tc>
      </w:tr>
      <w:tr w:rsidR="004634F1" w:rsidRPr="00ED0375" w14:paraId="4A23CDB4" w14:textId="77777777" w:rsidTr="006D0B12">
        <w:trPr>
          <w:trHeight w:val="396"/>
          <w:jc w:val="center"/>
        </w:trPr>
        <w:tc>
          <w:tcPr>
            <w:tcW w:w="4980" w:type="dxa"/>
            <w:vAlign w:val="center"/>
          </w:tcPr>
          <w:p w14:paraId="70C15600" w14:textId="77777777" w:rsidR="004634F1" w:rsidRDefault="004634F1" w:rsidP="006D0B12">
            <w:pPr>
              <w:spacing w:before="60" w:after="60"/>
              <w:ind w:right="-85"/>
            </w:pPr>
            <w:r>
              <w:t xml:space="preserve">Coût : </w:t>
            </w:r>
            <w:r w:rsidRPr="004634F1">
              <w:rPr>
                <w:b/>
                <w:bCs/>
              </w:rPr>
              <w:t>20 $</w:t>
            </w:r>
            <w:r>
              <w:t xml:space="preserve"> pour les membres</w:t>
            </w:r>
          </w:p>
        </w:tc>
        <w:tc>
          <w:tcPr>
            <w:tcW w:w="4981" w:type="dxa"/>
            <w:vAlign w:val="center"/>
          </w:tcPr>
          <w:p w14:paraId="440D37D5" w14:textId="77777777" w:rsidR="004634F1" w:rsidRDefault="004634F1" w:rsidP="006D0B12">
            <w:pPr>
              <w:spacing w:before="60" w:after="60"/>
            </w:pPr>
            <w:r w:rsidRPr="004634F1">
              <w:rPr>
                <w:b/>
                <w:bCs/>
              </w:rPr>
              <w:t>40 $</w:t>
            </w:r>
            <w:r>
              <w:t xml:space="preserve"> pour les non-membres</w:t>
            </w:r>
          </w:p>
        </w:tc>
      </w:tr>
      <w:tr w:rsidR="004634F1" w:rsidRPr="00ED0375" w14:paraId="7C1A4529" w14:textId="77777777" w:rsidTr="009904CF">
        <w:trPr>
          <w:trHeight w:val="396"/>
          <w:jc w:val="center"/>
        </w:trPr>
        <w:tc>
          <w:tcPr>
            <w:tcW w:w="9961" w:type="dxa"/>
            <w:gridSpan w:val="2"/>
            <w:vAlign w:val="center"/>
          </w:tcPr>
          <w:p w14:paraId="5A975EBC" w14:textId="77777777" w:rsidR="004634F1" w:rsidRDefault="004634F1" w:rsidP="004634F1">
            <w:pPr>
              <w:spacing w:before="60" w:after="60"/>
            </w:pPr>
            <w:r w:rsidRPr="00ED0375">
              <w:t xml:space="preserve">Inscription obligatoire : Louise Guay </w:t>
            </w:r>
            <w:r w:rsidRPr="00ED0375">
              <w:rPr>
                <w:b/>
                <w:bCs/>
              </w:rPr>
              <w:t xml:space="preserve">avant </w:t>
            </w:r>
            <w:r w:rsidR="008153DD">
              <w:rPr>
                <w:b/>
                <w:bCs/>
              </w:rPr>
              <w:t>mercredi,</w:t>
            </w:r>
            <w:r>
              <w:rPr>
                <w:b/>
                <w:bCs/>
              </w:rPr>
              <w:t xml:space="preserve"> 25 septembre 2024</w:t>
            </w:r>
            <w:r w:rsidR="00FD4699" w:rsidRPr="00F2068F">
              <w:rPr>
                <w:rStyle w:val="Hyperlien"/>
                <w:rFonts w:ascii="Times New Roman" w:hAnsi="Times New Roman"/>
                <w:color w:val="000000" w:themeColor="text1"/>
                <w:u w:val="none"/>
              </w:rPr>
              <w:t xml:space="preserve"> </w:t>
            </w:r>
            <w:r w:rsidR="00FD4699">
              <w:rPr>
                <w:rStyle w:val="Hyperlien"/>
                <w:rFonts w:ascii="Times New Roman" w:hAnsi="Times New Roman"/>
                <w:color w:val="000000" w:themeColor="text1"/>
                <w:u w:val="none"/>
              </w:rPr>
              <w:t xml:space="preserve">   </w:t>
            </w:r>
            <w:r w:rsidR="00FD4699" w:rsidRPr="00F2068F">
              <w:rPr>
                <w:rStyle w:val="Hyperlien"/>
                <w:rFonts w:ascii="Times New Roman" w:hAnsi="Times New Roman"/>
                <w:color w:val="000000" w:themeColor="text1"/>
                <w:u w:val="none"/>
              </w:rPr>
              <w:t>Coupon-</w:t>
            </w:r>
            <w:r w:rsidR="00FD4699" w:rsidRPr="00447DEC">
              <w:rPr>
                <w:rStyle w:val="Hyperlien"/>
                <w:rFonts w:ascii="Times New Roman" w:hAnsi="Times New Roman"/>
                <w:color w:val="000000" w:themeColor="text1"/>
                <w:u w:val="none"/>
              </w:rPr>
              <w:t>réponse </w:t>
            </w:r>
            <w:r w:rsidR="00FD4699" w:rsidRPr="00AD4C1B">
              <w:rPr>
                <w:rStyle w:val="Hyperlien"/>
                <w:rFonts w:ascii="Times New Roman" w:hAnsi="Times New Roman"/>
                <w:color w:val="000000" w:themeColor="text1"/>
                <w:u w:val="none"/>
              </w:rPr>
              <w:t>: p</w:t>
            </w:r>
            <w:r w:rsidR="00FD4699" w:rsidRPr="00141F82">
              <w:rPr>
                <w:rStyle w:val="Hyperlien"/>
                <w:rFonts w:ascii="Times New Roman" w:hAnsi="Times New Roman"/>
                <w:color w:val="000000" w:themeColor="text1"/>
                <w:u w:val="none"/>
              </w:rPr>
              <w:t>.</w:t>
            </w:r>
            <w:r w:rsidR="00AD4C1B">
              <w:rPr>
                <w:rStyle w:val="Hyperlien"/>
                <w:rFonts w:ascii="Times New Roman" w:hAnsi="Times New Roman"/>
                <w:color w:val="000000" w:themeColor="text1"/>
                <w:u w:val="none"/>
              </w:rPr>
              <w:t xml:space="preserve"> 18</w:t>
            </w:r>
          </w:p>
        </w:tc>
      </w:tr>
      <w:tr w:rsidR="004634F1" w:rsidRPr="00ED0375" w14:paraId="15F232D7" w14:textId="77777777" w:rsidTr="006D0B12">
        <w:trPr>
          <w:jc w:val="center"/>
        </w:trPr>
        <w:tc>
          <w:tcPr>
            <w:tcW w:w="9961" w:type="dxa"/>
            <w:gridSpan w:val="2"/>
            <w:vAlign w:val="center"/>
          </w:tcPr>
          <w:p w14:paraId="16DC2132" w14:textId="77777777" w:rsidR="004634F1" w:rsidRPr="00ED0375" w:rsidRDefault="004634F1" w:rsidP="004634F1">
            <w:pPr>
              <w:spacing w:before="60" w:after="60"/>
            </w:pPr>
            <w:r w:rsidRPr="00816637">
              <w:t>Chèque à l’ordre de </w:t>
            </w:r>
            <w:r w:rsidRPr="00816637">
              <w:rPr>
                <w:b/>
              </w:rPr>
              <w:t>AREQ 03G</w:t>
            </w:r>
            <w:r w:rsidRPr="00816637">
              <w:t>. Le faire parvenir à Louise Guay, 3899, rue des Opales, Lévis, QC G6W 7M2</w:t>
            </w:r>
            <w:r>
              <w:t xml:space="preserve"> </w:t>
            </w:r>
            <w:r w:rsidRPr="00816637">
              <w:t xml:space="preserve">ou </w:t>
            </w:r>
            <w:r>
              <w:t xml:space="preserve">paiement </w:t>
            </w:r>
            <w:r w:rsidRPr="00816637">
              <w:t xml:space="preserve">par </w:t>
            </w:r>
            <w:r w:rsidRPr="00816637">
              <w:rPr>
                <w:b/>
                <w:bCs/>
              </w:rPr>
              <w:t>INTERAC</w:t>
            </w:r>
            <w:r w:rsidRPr="00816637">
              <w:t xml:space="preserve"> à : </w:t>
            </w:r>
            <w:hyperlink r:id="rId68" w:history="1">
              <w:r>
                <w:rPr>
                  <w:rStyle w:val="Hyperlien"/>
                  <w:rFonts w:ascii="Times New Roman" w:hAnsi="Times New Roman"/>
                </w:rPr>
                <w:t>lisepatoine@telus.net</w:t>
              </w:r>
            </w:hyperlink>
            <w:r w:rsidRPr="00816637">
              <w:t xml:space="preserve"> </w:t>
            </w:r>
            <w:r>
              <w:t xml:space="preserve">                   </w:t>
            </w:r>
            <w:r w:rsidRPr="0097235E">
              <w:rPr>
                <w:b/>
                <w:bCs/>
              </w:rPr>
              <w:t xml:space="preserve">Voir </w:t>
            </w:r>
            <w:r w:rsidRPr="0097235E">
              <w:rPr>
                <w:b/>
                <w:bCs/>
                <w:color w:val="000000" w:themeColor="text1"/>
              </w:rPr>
              <w:t>texte : page </w:t>
            </w:r>
            <w:r w:rsidRPr="0097235E">
              <w:rPr>
                <w:b/>
                <w:bCs/>
              </w:rPr>
              <w:t>2</w:t>
            </w:r>
          </w:p>
        </w:tc>
      </w:tr>
    </w:tbl>
    <w:p w14:paraId="07951403" w14:textId="77777777" w:rsidR="00E72386" w:rsidRDefault="00E72386" w:rsidP="00EB5515">
      <w:pPr>
        <w:spacing w:before="80" w:after="80"/>
        <w:jc w:val="both"/>
        <w:sectPr w:rsidR="00E72386" w:rsidSect="0099687C">
          <w:pgSz w:w="12240" w:h="15840"/>
          <w:pgMar w:top="1418" w:right="851" w:bottom="1418" w:left="851" w:header="709" w:footer="709" w:gutter="0"/>
          <w:cols w:space="708"/>
          <w:docGrid w:linePitch="360"/>
        </w:sectPr>
      </w:pPr>
    </w:p>
    <w:p w14:paraId="7D2D6983" w14:textId="77777777" w:rsidR="00853B1C" w:rsidRDefault="00853B1C" w:rsidP="00796C6E">
      <w:pPr>
        <w:spacing w:before="240"/>
        <w:jc w:val="both"/>
      </w:pPr>
    </w:p>
    <w:tbl>
      <w:tblPr>
        <w:tblStyle w:val="Grilledutableau"/>
        <w:tblW w:w="0" w:type="auto"/>
        <w:jc w:val="center"/>
        <w:tblLayout w:type="fixed"/>
        <w:tblLook w:val="04A0" w:firstRow="1" w:lastRow="0" w:firstColumn="1" w:lastColumn="0" w:noHBand="0" w:noVBand="1"/>
      </w:tblPr>
      <w:tblGrid>
        <w:gridCol w:w="3320"/>
        <w:gridCol w:w="1660"/>
        <w:gridCol w:w="1660"/>
        <w:gridCol w:w="3321"/>
      </w:tblGrid>
      <w:tr w:rsidR="00B04DFE" w:rsidRPr="00ED0375" w14:paraId="36A83598" w14:textId="77777777" w:rsidTr="00146427">
        <w:trPr>
          <w:jc w:val="center"/>
        </w:trPr>
        <w:tc>
          <w:tcPr>
            <w:tcW w:w="4980" w:type="dxa"/>
            <w:gridSpan w:val="2"/>
            <w:shd w:val="clear" w:color="auto" w:fill="D9E2F3" w:themeFill="accent1" w:themeFillTint="33"/>
            <w:vAlign w:val="center"/>
          </w:tcPr>
          <w:p w14:paraId="5235D028" w14:textId="77777777" w:rsidR="00B04DFE" w:rsidRPr="00ED0375" w:rsidRDefault="007508C1" w:rsidP="00146427">
            <w:pPr>
              <w:spacing w:before="60" w:after="60"/>
              <w:rPr>
                <w:rFonts w:ascii="Arial" w:hAnsi="Arial" w:cs="Arial"/>
                <w:b/>
              </w:rPr>
            </w:pPr>
            <w:r>
              <w:rPr>
                <w:rFonts w:ascii="Arial" w:hAnsi="Arial" w:cs="Arial"/>
                <w:b/>
              </w:rPr>
              <w:t>Hommage à nos sages</w:t>
            </w:r>
          </w:p>
        </w:tc>
        <w:tc>
          <w:tcPr>
            <w:tcW w:w="4981" w:type="dxa"/>
            <w:gridSpan w:val="2"/>
            <w:shd w:val="clear" w:color="auto" w:fill="D9E2F3" w:themeFill="accent1" w:themeFillTint="33"/>
            <w:vAlign w:val="center"/>
          </w:tcPr>
          <w:p w14:paraId="757F7B40" w14:textId="77777777" w:rsidR="00B04DFE" w:rsidRPr="00ED0375" w:rsidRDefault="00B04DFE" w:rsidP="00146427">
            <w:pPr>
              <w:spacing w:before="60" w:after="60"/>
              <w:jc w:val="right"/>
              <w:rPr>
                <w:rFonts w:ascii="Arial" w:hAnsi="Arial" w:cs="Arial"/>
                <w:b/>
              </w:rPr>
            </w:pPr>
            <w:r>
              <w:rPr>
                <w:rFonts w:ascii="Arial" w:hAnsi="Arial" w:cs="Arial"/>
                <w:b/>
              </w:rPr>
              <w:t>Jeu</w:t>
            </w:r>
            <w:r w:rsidRPr="00ED0375">
              <w:rPr>
                <w:rFonts w:ascii="Arial" w:hAnsi="Arial" w:cs="Arial"/>
                <w:b/>
              </w:rPr>
              <w:t xml:space="preserve">di, </w:t>
            </w:r>
            <w:r w:rsidR="007508C1">
              <w:rPr>
                <w:rFonts w:ascii="Arial" w:hAnsi="Arial" w:cs="Arial"/>
                <w:b/>
              </w:rPr>
              <w:t>17 octobre</w:t>
            </w:r>
            <w:r>
              <w:rPr>
                <w:rFonts w:ascii="Arial" w:hAnsi="Arial" w:cs="Arial"/>
                <w:b/>
              </w:rPr>
              <w:t xml:space="preserve"> 2024</w:t>
            </w:r>
          </w:p>
        </w:tc>
      </w:tr>
      <w:tr w:rsidR="00B04DFE" w:rsidRPr="00ED0375" w14:paraId="64A6304B" w14:textId="77777777" w:rsidTr="00146427">
        <w:trPr>
          <w:trHeight w:val="416"/>
          <w:jc w:val="center"/>
        </w:trPr>
        <w:tc>
          <w:tcPr>
            <w:tcW w:w="9961" w:type="dxa"/>
            <w:gridSpan w:val="4"/>
            <w:vAlign w:val="center"/>
          </w:tcPr>
          <w:p w14:paraId="6E1CDF0F" w14:textId="77777777" w:rsidR="00B04DFE" w:rsidRPr="00535428" w:rsidRDefault="00B04DFE" w:rsidP="00146427">
            <w:r w:rsidRPr="00ED0375">
              <w:t>Lieu :</w:t>
            </w:r>
            <w:r w:rsidRPr="00ED0375">
              <w:rPr>
                <w:b/>
                <w:bCs/>
              </w:rPr>
              <w:t xml:space="preserve"> </w:t>
            </w:r>
            <w:r w:rsidR="007508C1">
              <w:rPr>
                <w:b/>
                <w:bCs/>
              </w:rPr>
              <w:t>Aréna de Saint-Henri</w:t>
            </w:r>
            <w:r w:rsidR="007508C1">
              <w:t xml:space="preserve"> (salle Desjardins), 120, rue Belleau, Saint-Henri</w:t>
            </w:r>
          </w:p>
        </w:tc>
      </w:tr>
      <w:tr w:rsidR="00375912" w:rsidRPr="00ED0375" w14:paraId="29A812F8" w14:textId="77777777" w:rsidTr="007C022F">
        <w:trPr>
          <w:trHeight w:val="255"/>
          <w:jc w:val="center"/>
        </w:trPr>
        <w:tc>
          <w:tcPr>
            <w:tcW w:w="4980" w:type="dxa"/>
            <w:gridSpan w:val="2"/>
            <w:vAlign w:val="center"/>
          </w:tcPr>
          <w:p w14:paraId="5697922C" w14:textId="77777777" w:rsidR="00375912" w:rsidRPr="00ED0375" w:rsidRDefault="00375912" w:rsidP="00146427">
            <w:pPr>
              <w:spacing w:before="60" w:after="60"/>
              <w:ind w:right="-85"/>
            </w:pPr>
            <w:r>
              <w:t>Accueil</w:t>
            </w:r>
            <w:r w:rsidRPr="00ED0375">
              <w:t xml:space="preserve"> : </w:t>
            </w:r>
            <w:r>
              <w:rPr>
                <w:b/>
                <w:bCs/>
              </w:rPr>
              <w:t>11</w:t>
            </w:r>
            <w:r>
              <w:t xml:space="preserve"> </w:t>
            </w:r>
            <w:r>
              <w:rPr>
                <w:b/>
                <w:bCs/>
              </w:rPr>
              <w:t>h</w:t>
            </w:r>
            <w:r w:rsidRPr="00ED0375">
              <w:t xml:space="preserve"> </w:t>
            </w:r>
            <w:r>
              <w:t xml:space="preserve"> </w:t>
            </w:r>
          </w:p>
        </w:tc>
        <w:tc>
          <w:tcPr>
            <w:tcW w:w="4981" w:type="dxa"/>
            <w:gridSpan w:val="2"/>
            <w:vAlign w:val="center"/>
          </w:tcPr>
          <w:p w14:paraId="0FCF9587" w14:textId="77777777" w:rsidR="00375912" w:rsidRPr="00ED0375" w:rsidRDefault="00375912" w:rsidP="00146427">
            <w:pPr>
              <w:spacing w:before="60" w:after="60"/>
            </w:pPr>
            <w:r>
              <w:t xml:space="preserve">Dîner : </w:t>
            </w:r>
            <w:r>
              <w:rPr>
                <w:b/>
                <w:bCs/>
              </w:rPr>
              <w:t>12 h</w:t>
            </w:r>
          </w:p>
        </w:tc>
      </w:tr>
      <w:tr w:rsidR="00375912" w:rsidRPr="00ED0375" w14:paraId="1C1FF446" w14:textId="77777777" w:rsidTr="00681805">
        <w:trPr>
          <w:trHeight w:val="254"/>
          <w:jc w:val="center"/>
        </w:trPr>
        <w:tc>
          <w:tcPr>
            <w:tcW w:w="9961" w:type="dxa"/>
            <w:gridSpan w:val="4"/>
            <w:vAlign w:val="center"/>
          </w:tcPr>
          <w:p w14:paraId="2FEC6D0A" w14:textId="77777777" w:rsidR="00375912" w:rsidRDefault="00375912" w:rsidP="00146427">
            <w:pPr>
              <w:spacing w:before="60" w:after="60"/>
              <w:ind w:right="-85"/>
            </w:pPr>
            <w:r>
              <w:t xml:space="preserve">Conférence : </w:t>
            </w:r>
            <w:r w:rsidRPr="00375912">
              <w:rPr>
                <w:b/>
                <w:bCs/>
              </w:rPr>
              <w:t>13 h 30</w:t>
            </w:r>
            <w:r>
              <w:rPr>
                <w:b/>
                <w:bCs/>
              </w:rPr>
              <w:t xml:space="preserve"> </w:t>
            </w:r>
            <w:r w:rsidRPr="00375912">
              <w:t>(</w:t>
            </w:r>
            <w:r>
              <w:t>Les assurances par madame Johanne Freire)</w:t>
            </w:r>
          </w:p>
        </w:tc>
      </w:tr>
      <w:tr w:rsidR="00375912" w:rsidRPr="00ED0375" w14:paraId="73AC2356" w14:textId="77777777" w:rsidTr="00CA7111">
        <w:trPr>
          <w:trHeight w:val="254"/>
          <w:jc w:val="center"/>
        </w:trPr>
        <w:tc>
          <w:tcPr>
            <w:tcW w:w="3320" w:type="dxa"/>
            <w:vAlign w:val="center"/>
          </w:tcPr>
          <w:p w14:paraId="10EADA87" w14:textId="77777777" w:rsidR="00375912" w:rsidRDefault="00375912" w:rsidP="00146427">
            <w:pPr>
              <w:spacing w:before="60" w:after="60"/>
              <w:ind w:right="-85"/>
            </w:pPr>
            <w:r w:rsidRPr="00ED0375">
              <w:t xml:space="preserve">Coût :  </w:t>
            </w:r>
            <w:r>
              <w:t xml:space="preserve"> </w:t>
            </w:r>
            <w:r>
              <w:rPr>
                <w:b/>
                <w:bCs/>
              </w:rPr>
              <w:t>25</w:t>
            </w:r>
            <w:r>
              <w:t xml:space="preserve"> </w:t>
            </w:r>
            <w:r w:rsidRPr="00ED0375">
              <w:rPr>
                <w:b/>
                <w:bCs/>
              </w:rPr>
              <w:t>$</w:t>
            </w:r>
            <w:r w:rsidRPr="00ED0375">
              <w:t xml:space="preserve"> pour les membres</w:t>
            </w:r>
          </w:p>
        </w:tc>
        <w:tc>
          <w:tcPr>
            <w:tcW w:w="3320" w:type="dxa"/>
            <w:gridSpan w:val="2"/>
            <w:vAlign w:val="center"/>
          </w:tcPr>
          <w:p w14:paraId="1CCE3042" w14:textId="77777777" w:rsidR="00375912" w:rsidRDefault="00375912" w:rsidP="00146427">
            <w:pPr>
              <w:spacing w:before="60" w:after="60"/>
              <w:ind w:right="-85"/>
            </w:pPr>
            <w:r>
              <w:rPr>
                <w:b/>
                <w:bCs/>
              </w:rPr>
              <w:t>35</w:t>
            </w:r>
            <w:r>
              <w:t xml:space="preserve"> </w:t>
            </w:r>
            <w:r w:rsidRPr="00ED0375">
              <w:rPr>
                <w:b/>
                <w:bCs/>
              </w:rPr>
              <w:t>$</w:t>
            </w:r>
            <w:r w:rsidRPr="00ED0375">
              <w:t xml:space="preserve"> pour les </w:t>
            </w:r>
            <w:r>
              <w:t>non-</w:t>
            </w:r>
            <w:r w:rsidRPr="00ED0375">
              <w:t>membres</w:t>
            </w:r>
          </w:p>
        </w:tc>
        <w:tc>
          <w:tcPr>
            <w:tcW w:w="3321" w:type="dxa"/>
            <w:vAlign w:val="center"/>
          </w:tcPr>
          <w:p w14:paraId="2D1E04D5" w14:textId="77777777" w:rsidR="00375912" w:rsidRDefault="00375912" w:rsidP="00146427">
            <w:pPr>
              <w:spacing w:before="60" w:after="60"/>
              <w:ind w:right="-85"/>
            </w:pPr>
            <w:r>
              <w:t xml:space="preserve"> </w:t>
            </w:r>
            <w:r>
              <w:rPr>
                <w:b/>
                <w:bCs/>
              </w:rPr>
              <w:t>20</w:t>
            </w:r>
            <w:r>
              <w:t xml:space="preserve"> </w:t>
            </w:r>
            <w:r w:rsidRPr="00ED0375">
              <w:rPr>
                <w:b/>
                <w:bCs/>
              </w:rPr>
              <w:t>$</w:t>
            </w:r>
            <w:r w:rsidRPr="00ED0375">
              <w:t xml:space="preserve"> pour les </w:t>
            </w:r>
            <w:r>
              <w:t>sages</w:t>
            </w:r>
          </w:p>
        </w:tc>
      </w:tr>
      <w:tr w:rsidR="00375912" w:rsidRPr="00ED0375" w14:paraId="4EC309EB" w14:textId="77777777" w:rsidTr="006D0B12">
        <w:trPr>
          <w:jc w:val="center"/>
        </w:trPr>
        <w:tc>
          <w:tcPr>
            <w:tcW w:w="9961" w:type="dxa"/>
            <w:gridSpan w:val="4"/>
            <w:vAlign w:val="center"/>
          </w:tcPr>
          <w:p w14:paraId="2DD490C8" w14:textId="77777777" w:rsidR="00375912" w:rsidRPr="00ED0375" w:rsidRDefault="00375912" w:rsidP="006D0B12">
            <w:pPr>
              <w:spacing w:before="60" w:after="60"/>
            </w:pPr>
            <w:r w:rsidRPr="00ED0375">
              <w:t xml:space="preserve">Inscription obligatoire : Louise Guay </w:t>
            </w:r>
            <w:r w:rsidRPr="00ED0375">
              <w:rPr>
                <w:b/>
                <w:bCs/>
              </w:rPr>
              <w:t xml:space="preserve">avant </w:t>
            </w:r>
            <w:r w:rsidR="008153DD">
              <w:rPr>
                <w:b/>
                <w:bCs/>
              </w:rPr>
              <w:t>jeudi,</w:t>
            </w:r>
            <w:r>
              <w:rPr>
                <w:b/>
                <w:bCs/>
              </w:rPr>
              <w:t xml:space="preserve"> 3 octobre 2024</w:t>
            </w:r>
          </w:p>
        </w:tc>
      </w:tr>
      <w:tr w:rsidR="00375912" w:rsidRPr="00ED0375" w14:paraId="2B0BB974" w14:textId="77777777" w:rsidTr="00146427">
        <w:trPr>
          <w:jc w:val="center"/>
        </w:trPr>
        <w:tc>
          <w:tcPr>
            <w:tcW w:w="9961" w:type="dxa"/>
            <w:gridSpan w:val="4"/>
            <w:vAlign w:val="center"/>
          </w:tcPr>
          <w:p w14:paraId="2B605E3B" w14:textId="77777777" w:rsidR="00375912" w:rsidRPr="00375912" w:rsidRDefault="00375912" w:rsidP="00375912">
            <w:r w:rsidRPr="00375912">
              <w:t xml:space="preserve">Coût pour la conférence seulement : </w:t>
            </w:r>
            <w:r w:rsidRPr="00375912">
              <w:rPr>
                <w:b/>
                <w:bCs/>
              </w:rPr>
              <w:t>5 $</w:t>
            </w:r>
            <w:r w:rsidRPr="00375912">
              <w:t xml:space="preserve"> (payable à l’entrée).  </w:t>
            </w:r>
            <w:r w:rsidRPr="00375912">
              <w:br/>
              <w:t xml:space="preserve">Inscription : Louise Guay au 418 833-9809 ou </w:t>
            </w:r>
            <w:hyperlink r:id="rId69" w:history="1">
              <w:r w:rsidRPr="00375912">
                <w:rPr>
                  <w:rStyle w:val="Hyperlien"/>
                  <w:rFonts w:ascii="Times New Roman" w:hAnsi="Times New Roman"/>
                </w:rPr>
                <w:t>camarine@videotron.ca</w:t>
              </w:r>
            </w:hyperlink>
          </w:p>
        </w:tc>
      </w:tr>
      <w:tr w:rsidR="00B04DFE" w:rsidRPr="00ED0375" w14:paraId="69D0A059" w14:textId="77777777" w:rsidTr="00146427">
        <w:trPr>
          <w:jc w:val="center"/>
        </w:trPr>
        <w:tc>
          <w:tcPr>
            <w:tcW w:w="9961" w:type="dxa"/>
            <w:gridSpan w:val="4"/>
            <w:vAlign w:val="center"/>
          </w:tcPr>
          <w:p w14:paraId="7BD65D92" w14:textId="77777777" w:rsidR="00B04DFE" w:rsidRPr="00ED0375" w:rsidRDefault="00B04DFE" w:rsidP="00146427">
            <w:r w:rsidRPr="00816637">
              <w:t>Chèque à l’ordre de </w:t>
            </w:r>
            <w:r w:rsidRPr="00816637">
              <w:rPr>
                <w:b/>
              </w:rPr>
              <w:t>AREQ 03G</w:t>
            </w:r>
            <w:r w:rsidRPr="00816637">
              <w:t>. Le faire parvenir à Louise Guay, 3899, rue des Opales, Lévis, QC G6W 7M2</w:t>
            </w:r>
            <w:r>
              <w:t xml:space="preserve"> </w:t>
            </w:r>
            <w:r w:rsidRPr="00816637">
              <w:t xml:space="preserve">ou </w:t>
            </w:r>
            <w:r>
              <w:t xml:space="preserve">paiement </w:t>
            </w:r>
            <w:r w:rsidRPr="00816637">
              <w:t xml:space="preserve">par </w:t>
            </w:r>
            <w:r w:rsidRPr="00816637">
              <w:rPr>
                <w:b/>
                <w:bCs/>
              </w:rPr>
              <w:t>INTERAC</w:t>
            </w:r>
            <w:r w:rsidRPr="00816637">
              <w:t xml:space="preserve"> à : </w:t>
            </w:r>
            <w:hyperlink r:id="rId70" w:history="1">
              <w:r>
                <w:rPr>
                  <w:rStyle w:val="Hyperlien"/>
                  <w:rFonts w:ascii="Times New Roman" w:hAnsi="Times New Roman"/>
                </w:rPr>
                <w:t>lisepatoine@telus.net</w:t>
              </w:r>
            </w:hyperlink>
            <w:r w:rsidRPr="00816637">
              <w:t xml:space="preserve"> </w:t>
            </w:r>
            <w:r>
              <w:t xml:space="preserve">                   </w:t>
            </w:r>
            <w:r w:rsidRPr="0097235E">
              <w:rPr>
                <w:b/>
                <w:bCs/>
              </w:rPr>
              <w:t xml:space="preserve">Voir </w:t>
            </w:r>
            <w:r w:rsidRPr="0097235E">
              <w:rPr>
                <w:b/>
                <w:bCs/>
                <w:color w:val="000000" w:themeColor="text1"/>
              </w:rPr>
              <w:t>texte : page </w:t>
            </w:r>
            <w:r w:rsidRPr="0097235E">
              <w:rPr>
                <w:b/>
                <w:bCs/>
              </w:rPr>
              <w:t>2</w:t>
            </w:r>
          </w:p>
        </w:tc>
      </w:tr>
      <w:tr w:rsidR="00B04DFE" w:rsidRPr="00ED0375" w14:paraId="565043DB" w14:textId="77777777" w:rsidTr="00146427">
        <w:trPr>
          <w:jc w:val="center"/>
        </w:trPr>
        <w:tc>
          <w:tcPr>
            <w:tcW w:w="9961" w:type="dxa"/>
            <w:gridSpan w:val="4"/>
            <w:vAlign w:val="center"/>
          </w:tcPr>
          <w:p w14:paraId="03A46F58" w14:textId="77777777" w:rsidR="00B04DFE" w:rsidRPr="00ED0375" w:rsidRDefault="00B04DFE" w:rsidP="00146427">
            <w:pPr>
              <w:spacing w:before="60" w:after="60"/>
            </w:pPr>
            <w:r w:rsidRPr="00ED0375">
              <w:t xml:space="preserve">Information : 418-833-9809 ou </w:t>
            </w:r>
            <w:hyperlink r:id="rId71" w:history="1">
              <w:r w:rsidRPr="00ED0375">
                <w:rPr>
                  <w:rStyle w:val="Hyperlien"/>
                  <w:rFonts w:ascii="Times New Roman" w:hAnsi="Times New Roman"/>
                </w:rPr>
                <w:t>camarine@videotron.ca</w:t>
              </w:r>
            </w:hyperlink>
            <w:r w:rsidRPr="00F2068F">
              <w:rPr>
                <w:rStyle w:val="Hyperlien"/>
                <w:rFonts w:ascii="Times New Roman" w:hAnsi="Times New Roman"/>
                <w:u w:val="none"/>
              </w:rPr>
              <w:t xml:space="preserve">                             </w:t>
            </w:r>
            <w:r>
              <w:rPr>
                <w:rStyle w:val="Hyperlien"/>
                <w:rFonts w:ascii="Times New Roman" w:hAnsi="Times New Roman"/>
                <w:u w:val="none"/>
              </w:rPr>
              <w:t xml:space="preserve">      </w:t>
            </w:r>
            <w:r w:rsidRPr="00F2068F">
              <w:rPr>
                <w:rStyle w:val="Hyperlien"/>
                <w:rFonts w:ascii="Times New Roman" w:hAnsi="Times New Roman"/>
                <w:color w:val="000000" w:themeColor="text1"/>
                <w:u w:val="none"/>
              </w:rPr>
              <w:t>Coupon-</w:t>
            </w:r>
            <w:r w:rsidRPr="00447DEC">
              <w:rPr>
                <w:rStyle w:val="Hyperlien"/>
                <w:rFonts w:ascii="Times New Roman" w:hAnsi="Times New Roman"/>
                <w:color w:val="000000" w:themeColor="text1"/>
                <w:u w:val="none"/>
              </w:rPr>
              <w:t>réponse </w:t>
            </w:r>
            <w:r w:rsidRPr="009B79BF">
              <w:rPr>
                <w:rStyle w:val="Hyperlien"/>
                <w:rFonts w:ascii="Times New Roman" w:hAnsi="Times New Roman"/>
                <w:color w:val="000000" w:themeColor="text1"/>
                <w:u w:val="none"/>
              </w:rPr>
              <w:t>: p.</w:t>
            </w:r>
            <w:r w:rsidR="00D03F28">
              <w:rPr>
                <w:rStyle w:val="Hyperlien"/>
                <w:rFonts w:ascii="Times New Roman" w:hAnsi="Times New Roman"/>
                <w:color w:val="000000" w:themeColor="text1"/>
                <w:u w:val="none"/>
              </w:rPr>
              <w:t xml:space="preserve"> 19</w:t>
            </w:r>
          </w:p>
        </w:tc>
      </w:tr>
      <w:tr w:rsidR="00375912" w:rsidRPr="00ED0375" w14:paraId="474B80CF" w14:textId="77777777" w:rsidTr="00146427">
        <w:trPr>
          <w:jc w:val="center"/>
        </w:trPr>
        <w:tc>
          <w:tcPr>
            <w:tcW w:w="9961" w:type="dxa"/>
            <w:gridSpan w:val="4"/>
            <w:vAlign w:val="center"/>
          </w:tcPr>
          <w:p w14:paraId="60480DEF" w14:textId="77777777" w:rsidR="00375912" w:rsidRPr="00ED0375" w:rsidRDefault="00375912" w:rsidP="00146427">
            <w:pPr>
              <w:spacing w:before="60" w:after="60"/>
            </w:pPr>
            <w:r>
              <w:t>Si vous êtes nés avant le 31 décembre 1949, vous êtes considérés comme étant « sage »</w:t>
            </w:r>
          </w:p>
        </w:tc>
      </w:tr>
    </w:tbl>
    <w:p w14:paraId="3699701F" w14:textId="77777777" w:rsidR="0091121D" w:rsidRDefault="0091121D" w:rsidP="00AE1114">
      <w:pPr>
        <w:jc w:val="both"/>
      </w:pPr>
    </w:p>
    <w:tbl>
      <w:tblPr>
        <w:tblStyle w:val="Grilledutableau"/>
        <w:tblW w:w="0" w:type="auto"/>
        <w:jc w:val="center"/>
        <w:tblLayout w:type="fixed"/>
        <w:tblLook w:val="04A0" w:firstRow="1" w:lastRow="0" w:firstColumn="1" w:lastColumn="0" w:noHBand="0" w:noVBand="1"/>
      </w:tblPr>
      <w:tblGrid>
        <w:gridCol w:w="4980"/>
        <w:gridCol w:w="4981"/>
      </w:tblGrid>
      <w:tr w:rsidR="0091121D" w:rsidRPr="00ED0375" w14:paraId="76A15506" w14:textId="77777777" w:rsidTr="00146427">
        <w:trPr>
          <w:jc w:val="center"/>
        </w:trPr>
        <w:tc>
          <w:tcPr>
            <w:tcW w:w="4980" w:type="dxa"/>
            <w:shd w:val="clear" w:color="auto" w:fill="D9E2F3" w:themeFill="accent1" w:themeFillTint="33"/>
            <w:vAlign w:val="center"/>
          </w:tcPr>
          <w:p w14:paraId="376F36D2" w14:textId="77777777" w:rsidR="0091121D" w:rsidRPr="00ED0375" w:rsidRDefault="00AE1114" w:rsidP="00146427">
            <w:pPr>
              <w:spacing w:before="60" w:after="60"/>
              <w:rPr>
                <w:rFonts w:ascii="Arial" w:hAnsi="Arial" w:cs="Arial"/>
                <w:b/>
              </w:rPr>
            </w:pPr>
            <w:r>
              <w:rPr>
                <w:rFonts w:ascii="Arial" w:hAnsi="Arial" w:cs="Arial"/>
                <w:b/>
              </w:rPr>
              <w:t>Environnement</w:t>
            </w:r>
          </w:p>
        </w:tc>
        <w:tc>
          <w:tcPr>
            <w:tcW w:w="4981" w:type="dxa"/>
            <w:shd w:val="clear" w:color="auto" w:fill="D9E2F3" w:themeFill="accent1" w:themeFillTint="33"/>
            <w:vAlign w:val="center"/>
          </w:tcPr>
          <w:p w14:paraId="4096DCCC" w14:textId="77777777" w:rsidR="0091121D" w:rsidRPr="00ED0375" w:rsidRDefault="00AE1114" w:rsidP="00146427">
            <w:pPr>
              <w:spacing w:before="60" w:after="60"/>
              <w:jc w:val="right"/>
              <w:rPr>
                <w:rFonts w:ascii="Arial" w:hAnsi="Arial" w:cs="Arial"/>
                <w:b/>
              </w:rPr>
            </w:pPr>
            <w:r>
              <w:rPr>
                <w:rFonts w:ascii="Arial" w:hAnsi="Arial" w:cs="Arial"/>
                <w:b/>
              </w:rPr>
              <w:t>Vendredi, 25 octobre</w:t>
            </w:r>
            <w:r w:rsidR="0091121D">
              <w:rPr>
                <w:rFonts w:ascii="Arial" w:hAnsi="Arial" w:cs="Arial"/>
                <w:b/>
              </w:rPr>
              <w:t xml:space="preserve"> 2024</w:t>
            </w:r>
          </w:p>
        </w:tc>
      </w:tr>
      <w:tr w:rsidR="0091121D" w:rsidRPr="00ED0375" w14:paraId="2903E002" w14:textId="77777777" w:rsidTr="00146427">
        <w:trPr>
          <w:trHeight w:val="416"/>
          <w:jc w:val="center"/>
        </w:trPr>
        <w:tc>
          <w:tcPr>
            <w:tcW w:w="9961" w:type="dxa"/>
            <w:gridSpan w:val="2"/>
            <w:vAlign w:val="center"/>
          </w:tcPr>
          <w:p w14:paraId="2647BBFF" w14:textId="77777777" w:rsidR="0091121D" w:rsidRPr="00535428" w:rsidRDefault="0091121D" w:rsidP="00146427">
            <w:r w:rsidRPr="00ED0375">
              <w:t>Lieu :</w:t>
            </w:r>
            <w:r w:rsidRPr="00ED0375">
              <w:rPr>
                <w:b/>
                <w:bCs/>
              </w:rPr>
              <w:t xml:space="preserve"> </w:t>
            </w:r>
            <w:r w:rsidR="00AE1114">
              <w:rPr>
                <w:b/>
                <w:bCs/>
              </w:rPr>
              <w:t>Hôtel Québec,</w:t>
            </w:r>
            <w:r w:rsidR="00AE1114">
              <w:t xml:space="preserve"> 3115, av. des Hôtels, Québec</w:t>
            </w:r>
          </w:p>
        </w:tc>
      </w:tr>
      <w:tr w:rsidR="00AE1114" w:rsidRPr="00ED0375" w14:paraId="2332F3D3" w14:textId="77777777" w:rsidTr="00362414">
        <w:trPr>
          <w:trHeight w:val="96"/>
          <w:jc w:val="center"/>
        </w:trPr>
        <w:tc>
          <w:tcPr>
            <w:tcW w:w="4980" w:type="dxa"/>
            <w:vAlign w:val="center"/>
          </w:tcPr>
          <w:p w14:paraId="14B57350" w14:textId="77777777" w:rsidR="00AE1114" w:rsidRDefault="00AE1114" w:rsidP="00AE1114">
            <w:pPr>
              <w:spacing w:after="60"/>
              <w:ind w:left="28"/>
            </w:pPr>
            <w:r>
              <w:t xml:space="preserve">Coût : </w:t>
            </w:r>
            <w:r w:rsidRPr="00746823">
              <w:rPr>
                <w:b/>
                <w:bCs/>
              </w:rPr>
              <w:t>20 $</w:t>
            </w:r>
            <w:r>
              <w:t xml:space="preserve"> pour les membres</w:t>
            </w:r>
          </w:p>
        </w:tc>
        <w:tc>
          <w:tcPr>
            <w:tcW w:w="4981" w:type="dxa"/>
            <w:vAlign w:val="center"/>
          </w:tcPr>
          <w:p w14:paraId="10157B96" w14:textId="77777777" w:rsidR="00AE1114" w:rsidRDefault="00AE1114" w:rsidP="00AE1114">
            <w:pPr>
              <w:spacing w:after="60"/>
              <w:ind w:left="28"/>
            </w:pPr>
            <w:r w:rsidRPr="00746823">
              <w:rPr>
                <w:b/>
                <w:bCs/>
              </w:rPr>
              <w:t>40 $</w:t>
            </w:r>
            <w:r>
              <w:t xml:space="preserve"> pour les non-membres</w:t>
            </w:r>
          </w:p>
        </w:tc>
      </w:tr>
      <w:tr w:rsidR="00AE1114" w:rsidRPr="00ED0375" w14:paraId="7120DA6F" w14:textId="77777777" w:rsidTr="00362414">
        <w:trPr>
          <w:trHeight w:val="96"/>
          <w:jc w:val="center"/>
        </w:trPr>
        <w:tc>
          <w:tcPr>
            <w:tcW w:w="4980" w:type="dxa"/>
            <w:vAlign w:val="center"/>
          </w:tcPr>
          <w:p w14:paraId="74C0A051" w14:textId="77777777" w:rsidR="00AE1114" w:rsidRDefault="00AE1114" w:rsidP="00AE1114">
            <w:pPr>
              <w:spacing w:after="60"/>
              <w:ind w:left="28"/>
            </w:pPr>
            <w:r>
              <w:t xml:space="preserve">Inscription : </w:t>
            </w:r>
            <w:r w:rsidRPr="00746823">
              <w:rPr>
                <w:b/>
                <w:bCs/>
              </w:rPr>
              <w:t>8 h 30</w:t>
            </w:r>
          </w:p>
        </w:tc>
        <w:tc>
          <w:tcPr>
            <w:tcW w:w="4981" w:type="dxa"/>
            <w:vAlign w:val="center"/>
          </w:tcPr>
          <w:p w14:paraId="1CD34C3F" w14:textId="5687142F" w:rsidR="00AE1114" w:rsidRDefault="00AE1114" w:rsidP="00AE1114">
            <w:pPr>
              <w:spacing w:after="60"/>
              <w:ind w:left="28"/>
            </w:pPr>
            <w:r>
              <w:t>Conférence</w:t>
            </w:r>
            <w:r w:rsidR="00796C6E">
              <w:t>s</w:t>
            </w:r>
            <w:r>
              <w:t xml:space="preserve"> : </w:t>
            </w:r>
            <w:r w:rsidR="00796C6E">
              <w:t>Consulter le texte en p</w:t>
            </w:r>
            <w:r w:rsidR="00796C6E" w:rsidRPr="00D03F28">
              <w:t>age</w:t>
            </w:r>
            <w:r w:rsidR="00796C6E">
              <w:t> 8</w:t>
            </w:r>
          </w:p>
        </w:tc>
      </w:tr>
      <w:tr w:rsidR="00AE1114" w:rsidRPr="00ED0375" w14:paraId="73C3EAF2" w14:textId="77777777" w:rsidTr="006D0B12">
        <w:trPr>
          <w:jc w:val="center"/>
        </w:trPr>
        <w:tc>
          <w:tcPr>
            <w:tcW w:w="9961" w:type="dxa"/>
            <w:gridSpan w:val="2"/>
            <w:vAlign w:val="center"/>
          </w:tcPr>
          <w:p w14:paraId="7AC85DD0" w14:textId="5602EEFC" w:rsidR="00AE1114" w:rsidRPr="00ED0375" w:rsidRDefault="00AE1114" w:rsidP="00796C6E">
            <w:pPr>
              <w:spacing w:before="60" w:after="60"/>
              <w:jc w:val="both"/>
            </w:pPr>
            <w:r w:rsidRPr="00ED0375">
              <w:t xml:space="preserve">Inscription obligatoire : Louise Guay </w:t>
            </w:r>
            <w:r w:rsidRPr="00ED0375">
              <w:rPr>
                <w:b/>
                <w:bCs/>
              </w:rPr>
              <w:t xml:space="preserve">avant </w:t>
            </w:r>
            <w:r w:rsidR="00994A65">
              <w:rPr>
                <w:b/>
                <w:bCs/>
              </w:rPr>
              <w:t>vendredi,</w:t>
            </w:r>
            <w:r>
              <w:rPr>
                <w:b/>
                <w:bCs/>
              </w:rPr>
              <w:t xml:space="preserve"> 11 octobre 2024</w:t>
            </w:r>
            <w:r w:rsidR="00796C6E">
              <w:t xml:space="preserve">          Coupon-répo</w:t>
            </w:r>
            <w:r w:rsidR="00796C6E" w:rsidRPr="00D03F28">
              <w:t>n</w:t>
            </w:r>
            <w:r w:rsidR="00796C6E">
              <w:t>se : p. 19</w:t>
            </w:r>
          </w:p>
        </w:tc>
      </w:tr>
      <w:tr w:rsidR="00AE1114" w:rsidRPr="00ED0375" w14:paraId="6A983F29" w14:textId="77777777" w:rsidTr="006D0B12">
        <w:trPr>
          <w:jc w:val="center"/>
        </w:trPr>
        <w:tc>
          <w:tcPr>
            <w:tcW w:w="9961" w:type="dxa"/>
            <w:gridSpan w:val="2"/>
            <w:vAlign w:val="center"/>
          </w:tcPr>
          <w:p w14:paraId="3E1945D1" w14:textId="77777777" w:rsidR="00AE1114" w:rsidRPr="00ED0375" w:rsidRDefault="00AE1114" w:rsidP="006D0B12">
            <w:r w:rsidRPr="00816637">
              <w:t>Chèque à l’ordre de </w:t>
            </w:r>
            <w:r w:rsidRPr="00816637">
              <w:rPr>
                <w:b/>
              </w:rPr>
              <w:t>AREQ 03G</w:t>
            </w:r>
            <w:r w:rsidRPr="00816637">
              <w:t>. Le faire parvenir à Louise Guay, 3899, rue des Opales, Lévis, QC G6W 7M2</w:t>
            </w:r>
            <w:r>
              <w:t xml:space="preserve"> </w:t>
            </w:r>
            <w:r w:rsidRPr="00816637">
              <w:t xml:space="preserve">ou </w:t>
            </w:r>
            <w:r>
              <w:t xml:space="preserve">paiement </w:t>
            </w:r>
            <w:r w:rsidRPr="00816637">
              <w:t xml:space="preserve">par </w:t>
            </w:r>
            <w:r w:rsidRPr="00816637">
              <w:rPr>
                <w:b/>
                <w:bCs/>
              </w:rPr>
              <w:t>INTERAC</w:t>
            </w:r>
            <w:r w:rsidRPr="00816637">
              <w:t xml:space="preserve"> à : </w:t>
            </w:r>
            <w:hyperlink r:id="rId72" w:history="1">
              <w:r>
                <w:rPr>
                  <w:rStyle w:val="Hyperlien"/>
                  <w:rFonts w:ascii="Times New Roman" w:hAnsi="Times New Roman"/>
                </w:rPr>
                <w:t>lisepatoine@telus.net</w:t>
              </w:r>
            </w:hyperlink>
            <w:r w:rsidRPr="00816637">
              <w:t xml:space="preserve"> </w:t>
            </w:r>
            <w:r>
              <w:t xml:space="preserve">                   </w:t>
            </w:r>
            <w:r w:rsidRPr="0097235E">
              <w:rPr>
                <w:b/>
                <w:bCs/>
              </w:rPr>
              <w:t xml:space="preserve">Voir </w:t>
            </w:r>
            <w:r w:rsidRPr="0097235E">
              <w:rPr>
                <w:b/>
                <w:bCs/>
                <w:color w:val="000000" w:themeColor="text1"/>
              </w:rPr>
              <w:t>texte : page </w:t>
            </w:r>
            <w:r w:rsidRPr="0097235E">
              <w:rPr>
                <w:b/>
                <w:bCs/>
              </w:rPr>
              <w:t>2</w:t>
            </w:r>
          </w:p>
        </w:tc>
      </w:tr>
    </w:tbl>
    <w:p w14:paraId="6DBBF8BC" w14:textId="77777777" w:rsidR="009E7B5A" w:rsidRPr="00647C9F" w:rsidRDefault="0096141D" w:rsidP="00746823">
      <w:pPr>
        <w:jc w:val="both"/>
      </w:pPr>
      <w:r>
        <w:t xml:space="preserve">  </w:t>
      </w:r>
      <w:r w:rsidR="00042B8D">
        <w:t xml:space="preserve"> </w:t>
      </w:r>
      <w:bookmarkStart w:id="0" w:name="OLE_LINK2"/>
      <w:bookmarkStart w:id="1" w:name="OLE_LINK3"/>
    </w:p>
    <w:tbl>
      <w:tblPr>
        <w:tblStyle w:val="Grilledutableau"/>
        <w:tblW w:w="0" w:type="auto"/>
        <w:jc w:val="center"/>
        <w:tblLayout w:type="fixed"/>
        <w:tblLook w:val="04A0" w:firstRow="1" w:lastRow="0" w:firstColumn="1" w:lastColumn="0" w:noHBand="0" w:noVBand="1"/>
      </w:tblPr>
      <w:tblGrid>
        <w:gridCol w:w="4980"/>
        <w:gridCol w:w="4981"/>
      </w:tblGrid>
      <w:tr w:rsidR="00746823" w:rsidRPr="00ED0375" w14:paraId="15AE9265" w14:textId="77777777" w:rsidTr="006D0B12">
        <w:trPr>
          <w:jc w:val="center"/>
        </w:trPr>
        <w:tc>
          <w:tcPr>
            <w:tcW w:w="4980" w:type="dxa"/>
            <w:shd w:val="clear" w:color="auto" w:fill="D9E2F3" w:themeFill="accent1" w:themeFillTint="33"/>
            <w:vAlign w:val="center"/>
          </w:tcPr>
          <w:p w14:paraId="5F423344" w14:textId="77777777" w:rsidR="00746823" w:rsidRPr="00ED0375" w:rsidRDefault="00746823" w:rsidP="006D0B12">
            <w:pPr>
              <w:spacing w:before="60" w:after="60"/>
              <w:rPr>
                <w:rFonts w:ascii="Arial" w:hAnsi="Arial" w:cs="Arial"/>
                <w:b/>
              </w:rPr>
            </w:pPr>
            <w:r>
              <w:rPr>
                <w:rFonts w:ascii="Arial" w:hAnsi="Arial" w:cs="Arial"/>
                <w:b/>
              </w:rPr>
              <w:t>Célébration des défunts</w:t>
            </w:r>
          </w:p>
        </w:tc>
        <w:tc>
          <w:tcPr>
            <w:tcW w:w="4981" w:type="dxa"/>
            <w:shd w:val="clear" w:color="auto" w:fill="D9E2F3" w:themeFill="accent1" w:themeFillTint="33"/>
            <w:vAlign w:val="center"/>
          </w:tcPr>
          <w:p w14:paraId="09B591FF" w14:textId="77777777" w:rsidR="00746823" w:rsidRPr="00ED0375" w:rsidRDefault="00746823" w:rsidP="006D0B12">
            <w:pPr>
              <w:spacing w:before="60" w:after="60"/>
              <w:jc w:val="right"/>
              <w:rPr>
                <w:rFonts w:ascii="Arial" w:hAnsi="Arial" w:cs="Arial"/>
                <w:b/>
              </w:rPr>
            </w:pPr>
            <w:r>
              <w:rPr>
                <w:rFonts w:ascii="Arial" w:hAnsi="Arial" w:cs="Arial"/>
                <w:b/>
              </w:rPr>
              <w:t>Jeu</w:t>
            </w:r>
            <w:r w:rsidRPr="00ED0375">
              <w:rPr>
                <w:rFonts w:ascii="Arial" w:hAnsi="Arial" w:cs="Arial"/>
                <w:b/>
              </w:rPr>
              <w:t xml:space="preserve">di, </w:t>
            </w:r>
            <w:r>
              <w:rPr>
                <w:rFonts w:ascii="Arial" w:hAnsi="Arial" w:cs="Arial"/>
                <w:b/>
              </w:rPr>
              <w:t>7 novembre 2024</w:t>
            </w:r>
          </w:p>
        </w:tc>
      </w:tr>
      <w:tr w:rsidR="00746823" w:rsidRPr="00ED0375" w14:paraId="6DC88C87" w14:textId="77777777" w:rsidTr="006D0B12">
        <w:trPr>
          <w:trHeight w:val="416"/>
          <w:jc w:val="center"/>
        </w:trPr>
        <w:tc>
          <w:tcPr>
            <w:tcW w:w="9961" w:type="dxa"/>
            <w:gridSpan w:val="2"/>
            <w:vAlign w:val="center"/>
          </w:tcPr>
          <w:p w14:paraId="6532ED5A" w14:textId="77777777" w:rsidR="00746823" w:rsidRPr="00535428" w:rsidRDefault="00746823" w:rsidP="006D0B12">
            <w:r w:rsidRPr="00ED0375">
              <w:t>Lieu :</w:t>
            </w:r>
            <w:r w:rsidRPr="00ED0375">
              <w:rPr>
                <w:b/>
                <w:bCs/>
              </w:rPr>
              <w:t xml:space="preserve"> </w:t>
            </w:r>
            <w:r>
              <w:rPr>
                <w:b/>
                <w:bCs/>
              </w:rPr>
              <w:t>Église de Saint-Henri,</w:t>
            </w:r>
            <w:r>
              <w:t xml:space="preserve"> </w:t>
            </w:r>
            <w:r>
              <w:rPr>
                <w:rStyle w:val="lrzxr"/>
              </w:rPr>
              <w:t>219, rue Commerciale, Saint-Henri</w:t>
            </w:r>
          </w:p>
        </w:tc>
      </w:tr>
      <w:tr w:rsidR="00746823" w:rsidRPr="00ED0375" w14:paraId="68858F9D" w14:textId="77777777" w:rsidTr="006D0B12">
        <w:trPr>
          <w:trHeight w:val="396"/>
          <w:jc w:val="center"/>
        </w:trPr>
        <w:tc>
          <w:tcPr>
            <w:tcW w:w="4980" w:type="dxa"/>
            <w:vAlign w:val="center"/>
          </w:tcPr>
          <w:p w14:paraId="41C41A64" w14:textId="77777777" w:rsidR="00746823" w:rsidRPr="00ED0375" w:rsidRDefault="00746823" w:rsidP="00746823">
            <w:pPr>
              <w:spacing w:before="60" w:after="60"/>
              <w:ind w:right="-85"/>
            </w:pPr>
            <w:r w:rsidRPr="00ED0375">
              <w:t xml:space="preserve">Accueil : </w:t>
            </w:r>
            <w:r>
              <w:rPr>
                <w:b/>
                <w:bCs/>
              </w:rPr>
              <w:t>9</w:t>
            </w:r>
            <w:r>
              <w:t xml:space="preserve"> </w:t>
            </w:r>
            <w:r w:rsidRPr="009210D9">
              <w:rPr>
                <w:b/>
                <w:bCs/>
              </w:rPr>
              <w:t>h</w:t>
            </w:r>
            <w:r>
              <w:rPr>
                <w:b/>
                <w:bCs/>
              </w:rPr>
              <w:t xml:space="preserve"> 30</w:t>
            </w:r>
          </w:p>
        </w:tc>
        <w:tc>
          <w:tcPr>
            <w:tcW w:w="4981" w:type="dxa"/>
            <w:vAlign w:val="center"/>
          </w:tcPr>
          <w:p w14:paraId="1B355834" w14:textId="77777777" w:rsidR="00746823" w:rsidRPr="00ED0375" w:rsidRDefault="00746823" w:rsidP="006D0B12">
            <w:pPr>
              <w:spacing w:before="60" w:after="60"/>
            </w:pPr>
            <w:r>
              <w:t xml:space="preserve">Célébration : </w:t>
            </w:r>
            <w:r>
              <w:rPr>
                <w:b/>
                <w:bCs/>
              </w:rPr>
              <w:t>10</w:t>
            </w:r>
            <w:r w:rsidRPr="006A2979">
              <w:rPr>
                <w:b/>
                <w:bCs/>
              </w:rPr>
              <w:t xml:space="preserve"> h</w:t>
            </w:r>
          </w:p>
        </w:tc>
      </w:tr>
      <w:tr w:rsidR="00746823" w:rsidRPr="00ED0375" w14:paraId="3FD547D5" w14:textId="77777777" w:rsidTr="006D0B12">
        <w:trPr>
          <w:jc w:val="center"/>
        </w:trPr>
        <w:tc>
          <w:tcPr>
            <w:tcW w:w="9961" w:type="dxa"/>
            <w:gridSpan w:val="2"/>
            <w:vAlign w:val="center"/>
          </w:tcPr>
          <w:p w14:paraId="66E37A3C" w14:textId="1AE2FD3C" w:rsidR="00746823" w:rsidRPr="00ED0375" w:rsidRDefault="00746823" w:rsidP="006D0B12">
            <w:pPr>
              <w:spacing w:before="60" w:after="60"/>
            </w:pPr>
            <w:r>
              <w:t>Aucune inscription</w:t>
            </w:r>
            <w:r w:rsidR="00796C6E">
              <w:t xml:space="preserve"> requise</w:t>
            </w:r>
          </w:p>
        </w:tc>
      </w:tr>
    </w:tbl>
    <w:p w14:paraId="74318FC4" w14:textId="77777777" w:rsidR="00E651BF" w:rsidRDefault="00E651BF" w:rsidP="004D2FE8">
      <w:pPr>
        <w:jc w:val="both"/>
      </w:pPr>
    </w:p>
    <w:tbl>
      <w:tblPr>
        <w:tblStyle w:val="Grilledutableau"/>
        <w:tblW w:w="0" w:type="auto"/>
        <w:jc w:val="center"/>
        <w:tblLayout w:type="fixed"/>
        <w:tblLook w:val="04A0" w:firstRow="1" w:lastRow="0" w:firstColumn="1" w:lastColumn="0" w:noHBand="0" w:noVBand="1"/>
      </w:tblPr>
      <w:tblGrid>
        <w:gridCol w:w="4980"/>
        <w:gridCol w:w="4981"/>
      </w:tblGrid>
      <w:tr w:rsidR="00746823" w:rsidRPr="00ED0375" w14:paraId="3E2EEB7A" w14:textId="77777777" w:rsidTr="006D0B12">
        <w:trPr>
          <w:jc w:val="center"/>
        </w:trPr>
        <w:tc>
          <w:tcPr>
            <w:tcW w:w="4980" w:type="dxa"/>
            <w:shd w:val="clear" w:color="auto" w:fill="D9E2F3" w:themeFill="accent1" w:themeFillTint="33"/>
            <w:vAlign w:val="center"/>
          </w:tcPr>
          <w:p w14:paraId="2C6546CB" w14:textId="77777777" w:rsidR="00746823" w:rsidRPr="00ED0375" w:rsidRDefault="00746823" w:rsidP="006D0B12">
            <w:pPr>
              <w:spacing w:before="60" w:after="60"/>
              <w:rPr>
                <w:rFonts w:ascii="Arial" w:hAnsi="Arial" w:cs="Arial"/>
                <w:b/>
              </w:rPr>
            </w:pPr>
            <w:r>
              <w:rPr>
                <w:rFonts w:ascii="Arial" w:hAnsi="Arial" w:cs="Arial"/>
                <w:b/>
              </w:rPr>
              <w:t>Journée des hommes</w:t>
            </w:r>
          </w:p>
        </w:tc>
        <w:tc>
          <w:tcPr>
            <w:tcW w:w="4981" w:type="dxa"/>
            <w:shd w:val="clear" w:color="auto" w:fill="D9E2F3" w:themeFill="accent1" w:themeFillTint="33"/>
            <w:vAlign w:val="center"/>
          </w:tcPr>
          <w:p w14:paraId="4459A580" w14:textId="77777777" w:rsidR="00746823" w:rsidRPr="00ED0375" w:rsidRDefault="00746823" w:rsidP="006D0B12">
            <w:pPr>
              <w:spacing w:before="60" w:after="60"/>
              <w:jc w:val="right"/>
              <w:rPr>
                <w:rFonts w:ascii="Arial" w:hAnsi="Arial" w:cs="Arial"/>
                <w:b/>
              </w:rPr>
            </w:pPr>
            <w:r>
              <w:rPr>
                <w:rFonts w:ascii="Arial" w:hAnsi="Arial" w:cs="Arial"/>
                <w:b/>
              </w:rPr>
              <w:t>Mardi, 19 novembre 2024</w:t>
            </w:r>
          </w:p>
        </w:tc>
      </w:tr>
      <w:tr w:rsidR="00746823" w:rsidRPr="00ED0375" w14:paraId="60D20768" w14:textId="77777777" w:rsidTr="006D0B12">
        <w:trPr>
          <w:trHeight w:val="416"/>
          <w:jc w:val="center"/>
        </w:trPr>
        <w:tc>
          <w:tcPr>
            <w:tcW w:w="9961" w:type="dxa"/>
            <w:gridSpan w:val="2"/>
            <w:vAlign w:val="center"/>
          </w:tcPr>
          <w:p w14:paraId="290C8834" w14:textId="77777777" w:rsidR="00746823" w:rsidRPr="00535428" w:rsidRDefault="00746823" w:rsidP="006D0B12">
            <w:r w:rsidRPr="00ED0375">
              <w:t>Lieu :</w:t>
            </w:r>
            <w:r w:rsidRPr="00ED0375">
              <w:rPr>
                <w:b/>
                <w:bCs/>
              </w:rPr>
              <w:t xml:space="preserve"> </w:t>
            </w:r>
            <w:r>
              <w:rPr>
                <w:b/>
                <w:bCs/>
              </w:rPr>
              <w:t>Hôtel Québec,</w:t>
            </w:r>
            <w:r>
              <w:t xml:space="preserve"> 3115, av. des Hôtels, Québec</w:t>
            </w:r>
          </w:p>
        </w:tc>
      </w:tr>
      <w:tr w:rsidR="00746823" w:rsidRPr="00ED0375" w14:paraId="2C305502" w14:textId="77777777" w:rsidTr="006D0B12">
        <w:trPr>
          <w:trHeight w:val="96"/>
          <w:jc w:val="center"/>
        </w:trPr>
        <w:tc>
          <w:tcPr>
            <w:tcW w:w="4980" w:type="dxa"/>
            <w:vAlign w:val="center"/>
          </w:tcPr>
          <w:p w14:paraId="74731CC9" w14:textId="77777777" w:rsidR="00746823" w:rsidRDefault="00746823" w:rsidP="006D0B12">
            <w:pPr>
              <w:spacing w:after="60"/>
              <w:ind w:left="28"/>
            </w:pPr>
            <w:r>
              <w:t xml:space="preserve">Coût : </w:t>
            </w:r>
            <w:r w:rsidRPr="00746823">
              <w:rPr>
                <w:b/>
                <w:bCs/>
              </w:rPr>
              <w:t>20 $</w:t>
            </w:r>
            <w:r>
              <w:t xml:space="preserve"> pour les membres</w:t>
            </w:r>
          </w:p>
        </w:tc>
        <w:tc>
          <w:tcPr>
            <w:tcW w:w="4981" w:type="dxa"/>
            <w:vAlign w:val="center"/>
          </w:tcPr>
          <w:p w14:paraId="7F243C75" w14:textId="77777777" w:rsidR="00746823" w:rsidRDefault="00746823" w:rsidP="006D0B12">
            <w:pPr>
              <w:spacing w:after="60"/>
              <w:ind w:left="28"/>
            </w:pPr>
            <w:r w:rsidRPr="00746823">
              <w:rPr>
                <w:b/>
                <w:bCs/>
              </w:rPr>
              <w:t>40 $</w:t>
            </w:r>
            <w:r>
              <w:t xml:space="preserve"> pour les non-membres</w:t>
            </w:r>
          </w:p>
        </w:tc>
      </w:tr>
      <w:tr w:rsidR="00746823" w:rsidRPr="00ED0375" w14:paraId="3DF2F5D6" w14:textId="77777777" w:rsidTr="006D0B12">
        <w:trPr>
          <w:trHeight w:val="96"/>
          <w:jc w:val="center"/>
        </w:trPr>
        <w:tc>
          <w:tcPr>
            <w:tcW w:w="4980" w:type="dxa"/>
            <w:vAlign w:val="center"/>
          </w:tcPr>
          <w:p w14:paraId="5539F4FB" w14:textId="77777777" w:rsidR="00746823" w:rsidRDefault="00746823" w:rsidP="006D0B12">
            <w:pPr>
              <w:spacing w:after="60"/>
              <w:ind w:left="28"/>
            </w:pPr>
            <w:r>
              <w:t xml:space="preserve">Inscription : </w:t>
            </w:r>
            <w:r w:rsidRPr="00746823">
              <w:rPr>
                <w:b/>
                <w:bCs/>
              </w:rPr>
              <w:t>8 h 30</w:t>
            </w:r>
          </w:p>
        </w:tc>
        <w:tc>
          <w:tcPr>
            <w:tcW w:w="4981" w:type="dxa"/>
            <w:vAlign w:val="center"/>
          </w:tcPr>
          <w:p w14:paraId="2B78376C" w14:textId="77777777" w:rsidR="00746823" w:rsidRDefault="00746823" w:rsidP="006D0B12">
            <w:pPr>
              <w:spacing w:after="60"/>
              <w:ind w:left="28"/>
            </w:pPr>
            <w:r>
              <w:t xml:space="preserve">Dîner : </w:t>
            </w:r>
            <w:r w:rsidRPr="00746823">
              <w:rPr>
                <w:b/>
                <w:bCs/>
              </w:rPr>
              <w:t>12 h</w:t>
            </w:r>
            <w:r>
              <w:t xml:space="preserve"> </w:t>
            </w:r>
          </w:p>
        </w:tc>
      </w:tr>
      <w:tr w:rsidR="004D2FE8" w:rsidRPr="00ED0375" w14:paraId="3420A172" w14:textId="77777777" w:rsidTr="006D0B12">
        <w:trPr>
          <w:trHeight w:val="96"/>
          <w:jc w:val="center"/>
        </w:trPr>
        <w:tc>
          <w:tcPr>
            <w:tcW w:w="4980" w:type="dxa"/>
            <w:vAlign w:val="center"/>
          </w:tcPr>
          <w:p w14:paraId="2CCDF726" w14:textId="77777777" w:rsidR="004D2FE8" w:rsidRDefault="003F3CFD" w:rsidP="006D0B12">
            <w:pPr>
              <w:spacing w:after="60"/>
              <w:ind w:left="28"/>
            </w:pPr>
            <w:r>
              <w:t>Consulter le</w:t>
            </w:r>
            <w:r w:rsidR="004D2FE8">
              <w:t xml:space="preserve"> texte </w:t>
            </w:r>
            <w:r>
              <w:t>e</w:t>
            </w:r>
            <w:r w:rsidR="004D2FE8">
              <w:t>n p</w:t>
            </w:r>
            <w:r w:rsidR="004D2FE8" w:rsidRPr="00D03F28">
              <w:t>age</w:t>
            </w:r>
            <w:r w:rsidR="004D2FE8">
              <w:t> :</w:t>
            </w:r>
            <w:r w:rsidR="00D03F28">
              <w:t xml:space="preserve"> 9</w:t>
            </w:r>
          </w:p>
        </w:tc>
        <w:tc>
          <w:tcPr>
            <w:tcW w:w="4981" w:type="dxa"/>
            <w:vAlign w:val="center"/>
          </w:tcPr>
          <w:p w14:paraId="748F2F90" w14:textId="77777777" w:rsidR="004D2FE8" w:rsidRDefault="004D2FE8" w:rsidP="004D2FE8">
            <w:pPr>
              <w:spacing w:after="60"/>
              <w:ind w:left="28"/>
              <w:jc w:val="right"/>
            </w:pPr>
            <w:r>
              <w:t>Coupon-répo</w:t>
            </w:r>
            <w:r w:rsidRPr="00D03F28">
              <w:t>n</w:t>
            </w:r>
            <w:r>
              <w:t>se :</w:t>
            </w:r>
            <w:r w:rsidR="00D03F28">
              <w:t xml:space="preserve"> p. 19</w:t>
            </w:r>
          </w:p>
        </w:tc>
      </w:tr>
      <w:tr w:rsidR="00746823" w:rsidRPr="00ED0375" w14:paraId="0A5EC61E" w14:textId="77777777" w:rsidTr="006D0B12">
        <w:trPr>
          <w:jc w:val="center"/>
        </w:trPr>
        <w:tc>
          <w:tcPr>
            <w:tcW w:w="9961" w:type="dxa"/>
            <w:gridSpan w:val="2"/>
            <w:vAlign w:val="center"/>
          </w:tcPr>
          <w:p w14:paraId="62DE6F40" w14:textId="77777777" w:rsidR="00746823" w:rsidRPr="00ED0375" w:rsidRDefault="00746823" w:rsidP="006D0B12">
            <w:pPr>
              <w:spacing w:before="60" w:after="60"/>
            </w:pPr>
            <w:r w:rsidRPr="00ED0375">
              <w:t xml:space="preserve">Inscription obligatoire : Louise Guay </w:t>
            </w:r>
            <w:r w:rsidRPr="00ED0375">
              <w:rPr>
                <w:b/>
                <w:bCs/>
              </w:rPr>
              <w:t xml:space="preserve">avant </w:t>
            </w:r>
            <w:r>
              <w:rPr>
                <w:b/>
                <w:bCs/>
              </w:rPr>
              <w:t>mardi</w:t>
            </w:r>
            <w:r w:rsidR="00994A65">
              <w:rPr>
                <w:b/>
                <w:bCs/>
              </w:rPr>
              <w:t>,</w:t>
            </w:r>
            <w:r>
              <w:rPr>
                <w:b/>
                <w:bCs/>
              </w:rPr>
              <w:t xml:space="preserve"> </w:t>
            </w:r>
            <w:r w:rsidR="00050059">
              <w:rPr>
                <w:b/>
                <w:bCs/>
              </w:rPr>
              <w:t>5</w:t>
            </w:r>
            <w:r>
              <w:rPr>
                <w:b/>
                <w:bCs/>
              </w:rPr>
              <w:t xml:space="preserve"> novembre 2024</w:t>
            </w:r>
          </w:p>
        </w:tc>
      </w:tr>
      <w:tr w:rsidR="00746823" w:rsidRPr="00ED0375" w14:paraId="5297A8FB" w14:textId="77777777" w:rsidTr="006D0B12">
        <w:trPr>
          <w:jc w:val="center"/>
        </w:trPr>
        <w:tc>
          <w:tcPr>
            <w:tcW w:w="9961" w:type="dxa"/>
            <w:gridSpan w:val="2"/>
            <w:vAlign w:val="center"/>
          </w:tcPr>
          <w:p w14:paraId="70E31488" w14:textId="77777777" w:rsidR="00746823" w:rsidRPr="00ED0375" w:rsidRDefault="00746823" w:rsidP="006D0B12">
            <w:r w:rsidRPr="00816637">
              <w:t>Chèque à l’ordre de </w:t>
            </w:r>
            <w:r w:rsidRPr="00816637">
              <w:rPr>
                <w:b/>
              </w:rPr>
              <w:t>AREQ 03G</w:t>
            </w:r>
            <w:r w:rsidRPr="00816637">
              <w:t>. Le faire parvenir à Louise Guay, 3899, rue des Opales, Lévis, QC G6W 7M2</w:t>
            </w:r>
            <w:r>
              <w:t xml:space="preserve"> </w:t>
            </w:r>
            <w:r w:rsidRPr="00816637">
              <w:t xml:space="preserve">ou </w:t>
            </w:r>
            <w:r>
              <w:t xml:space="preserve">paiement </w:t>
            </w:r>
            <w:r w:rsidRPr="00816637">
              <w:t xml:space="preserve">par </w:t>
            </w:r>
            <w:r w:rsidRPr="00816637">
              <w:rPr>
                <w:b/>
                <w:bCs/>
              </w:rPr>
              <w:t>INTERAC</w:t>
            </w:r>
            <w:r w:rsidRPr="00816637">
              <w:t xml:space="preserve"> à : </w:t>
            </w:r>
            <w:hyperlink r:id="rId73" w:history="1">
              <w:r>
                <w:rPr>
                  <w:rStyle w:val="Hyperlien"/>
                  <w:rFonts w:ascii="Times New Roman" w:hAnsi="Times New Roman"/>
                </w:rPr>
                <w:t>lisepatoine@telus.net</w:t>
              </w:r>
            </w:hyperlink>
            <w:r w:rsidRPr="00816637">
              <w:t xml:space="preserve"> </w:t>
            </w:r>
            <w:r>
              <w:t xml:space="preserve">                   </w:t>
            </w:r>
            <w:r w:rsidRPr="0097235E">
              <w:rPr>
                <w:b/>
                <w:bCs/>
              </w:rPr>
              <w:t xml:space="preserve">Voir </w:t>
            </w:r>
            <w:r w:rsidRPr="0097235E">
              <w:rPr>
                <w:b/>
                <w:bCs/>
                <w:color w:val="000000" w:themeColor="text1"/>
              </w:rPr>
              <w:t>texte : page </w:t>
            </w:r>
            <w:r w:rsidRPr="0097235E">
              <w:rPr>
                <w:b/>
                <w:bCs/>
              </w:rPr>
              <w:t>2</w:t>
            </w:r>
          </w:p>
        </w:tc>
      </w:tr>
    </w:tbl>
    <w:p w14:paraId="1F3A7D87" w14:textId="77777777" w:rsidR="004D2FE8" w:rsidRDefault="004D2FE8" w:rsidP="00E651BF">
      <w:pPr>
        <w:spacing w:before="60" w:after="60"/>
        <w:jc w:val="both"/>
        <w:sectPr w:rsidR="004D2FE8" w:rsidSect="0099687C">
          <w:headerReference w:type="first" r:id="rId74"/>
          <w:pgSz w:w="12240" w:h="15840"/>
          <w:pgMar w:top="1418" w:right="851" w:bottom="1418" w:left="851" w:header="709" w:footer="709" w:gutter="0"/>
          <w:cols w:space="708"/>
          <w:docGrid w:linePitch="360"/>
        </w:sectPr>
      </w:pPr>
    </w:p>
    <w:p w14:paraId="21EE5D71" w14:textId="77777777" w:rsidR="004D2FE8" w:rsidRDefault="004D2FE8" w:rsidP="004D2FE8">
      <w:pPr>
        <w:jc w:val="both"/>
      </w:pPr>
    </w:p>
    <w:tbl>
      <w:tblPr>
        <w:tblStyle w:val="Grilledutableau"/>
        <w:tblW w:w="0" w:type="auto"/>
        <w:jc w:val="center"/>
        <w:tblLayout w:type="fixed"/>
        <w:tblLook w:val="04A0" w:firstRow="1" w:lastRow="0" w:firstColumn="1" w:lastColumn="0" w:noHBand="0" w:noVBand="1"/>
      </w:tblPr>
      <w:tblGrid>
        <w:gridCol w:w="4980"/>
        <w:gridCol w:w="4981"/>
      </w:tblGrid>
      <w:tr w:rsidR="004D2FE8" w:rsidRPr="00ED0375" w14:paraId="17609938" w14:textId="77777777" w:rsidTr="006D0B12">
        <w:trPr>
          <w:jc w:val="center"/>
        </w:trPr>
        <w:tc>
          <w:tcPr>
            <w:tcW w:w="4980" w:type="dxa"/>
            <w:shd w:val="clear" w:color="auto" w:fill="D9E2F3" w:themeFill="accent1" w:themeFillTint="33"/>
            <w:vAlign w:val="center"/>
          </w:tcPr>
          <w:p w14:paraId="508370C5" w14:textId="77777777" w:rsidR="004D2FE8" w:rsidRPr="00ED0375" w:rsidRDefault="004D2FE8" w:rsidP="006D0B12">
            <w:pPr>
              <w:spacing w:before="60" w:after="60"/>
              <w:rPr>
                <w:rFonts w:ascii="Arial" w:hAnsi="Arial" w:cs="Arial"/>
                <w:b/>
              </w:rPr>
            </w:pPr>
            <w:r>
              <w:rPr>
                <w:rFonts w:ascii="Arial" w:hAnsi="Arial" w:cs="Arial"/>
                <w:b/>
              </w:rPr>
              <w:t>Dîner de Noël</w:t>
            </w:r>
          </w:p>
        </w:tc>
        <w:tc>
          <w:tcPr>
            <w:tcW w:w="4981" w:type="dxa"/>
            <w:shd w:val="clear" w:color="auto" w:fill="D9E2F3" w:themeFill="accent1" w:themeFillTint="33"/>
            <w:vAlign w:val="center"/>
          </w:tcPr>
          <w:p w14:paraId="5D8A22A9" w14:textId="77777777" w:rsidR="004D2FE8" w:rsidRPr="00ED0375" w:rsidRDefault="004D2FE8" w:rsidP="006D0B12">
            <w:pPr>
              <w:spacing w:before="60" w:after="60"/>
              <w:jc w:val="right"/>
              <w:rPr>
                <w:rFonts w:ascii="Arial" w:hAnsi="Arial" w:cs="Arial"/>
                <w:b/>
              </w:rPr>
            </w:pPr>
            <w:r>
              <w:rPr>
                <w:rFonts w:ascii="Arial" w:hAnsi="Arial" w:cs="Arial"/>
                <w:b/>
              </w:rPr>
              <w:t>Mercre</w:t>
            </w:r>
            <w:r w:rsidRPr="00ED0375">
              <w:rPr>
                <w:rFonts w:ascii="Arial" w:hAnsi="Arial" w:cs="Arial"/>
                <w:b/>
              </w:rPr>
              <w:t xml:space="preserve">di, </w:t>
            </w:r>
            <w:r>
              <w:rPr>
                <w:rFonts w:ascii="Arial" w:hAnsi="Arial" w:cs="Arial"/>
                <w:b/>
              </w:rPr>
              <w:t>4 décembre 2024</w:t>
            </w:r>
          </w:p>
        </w:tc>
      </w:tr>
      <w:tr w:rsidR="004D2FE8" w:rsidRPr="00ED0375" w14:paraId="683D4CBE" w14:textId="77777777" w:rsidTr="006D0B12">
        <w:trPr>
          <w:trHeight w:val="416"/>
          <w:jc w:val="center"/>
        </w:trPr>
        <w:tc>
          <w:tcPr>
            <w:tcW w:w="9961" w:type="dxa"/>
            <w:gridSpan w:val="2"/>
            <w:vAlign w:val="center"/>
          </w:tcPr>
          <w:p w14:paraId="6FE2BB6E" w14:textId="77777777" w:rsidR="004D2FE8" w:rsidRPr="00535428" w:rsidRDefault="004D2FE8" w:rsidP="006D0B12">
            <w:r w:rsidRPr="00ED0375">
              <w:t>Lieu :</w:t>
            </w:r>
            <w:r w:rsidRPr="00ED0375">
              <w:rPr>
                <w:b/>
                <w:bCs/>
              </w:rPr>
              <w:t xml:space="preserve"> </w:t>
            </w:r>
            <w:r>
              <w:rPr>
                <w:b/>
                <w:bCs/>
              </w:rPr>
              <w:t>Aréna de Saint-Henri</w:t>
            </w:r>
            <w:r>
              <w:t xml:space="preserve"> (salle Desjardins), 120, rue Belleau, Saint-Henri</w:t>
            </w:r>
          </w:p>
        </w:tc>
      </w:tr>
      <w:tr w:rsidR="004D2FE8" w:rsidRPr="00ED0375" w14:paraId="59F65AFD" w14:textId="77777777" w:rsidTr="006D0B12">
        <w:trPr>
          <w:trHeight w:val="255"/>
          <w:jc w:val="center"/>
        </w:trPr>
        <w:tc>
          <w:tcPr>
            <w:tcW w:w="4980" w:type="dxa"/>
            <w:vAlign w:val="center"/>
          </w:tcPr>
          <w:p w14:paraId="12B5F084" w14:textId="77777777" w:rsidR="004D2FE8" w:rsidRPr="00ED0375" w:rsidRDefault="004D2FE8" w:rsidP="006D0B12">
            <w:pPr>
              <w:spacing w:before="60" w:after="60"/>
              <w:ind w:right="-85"/>
            </w:pPr>
            <w:r>
              <w:t>Accueil</w:t>
            </w:r>
            <w:r w:rsidRPr="00ED0375">
              <w:t xml:space="preserve"> : </w:t>
            </w:r>
            <w:r>
              <w:rPr>
                <w:b/>
                <w:bCs/>
              </w:rPr>
              <w:t>11</w:t>
            </w:r>
            <w:r>
              <w:t xml:space="preserve"> </w:t>
            </w:r>
            <w:r>
              <w:rPr>
                <w:b/>
                <w:bCs/>
              </w:rPr>
              <w:t>h</w:t>
            </w:r>
            <w:r w:rsidRPr="00ED0375">
              <w:t xml:space="preserve"> </w:t>
            </w:r>
            <w:r>
              <w:t xml:space="preserve"> </w:t>
            </w:r>
          </w:p>
        </w:tc>
        <w:tc>
          <w:tcPr>
            <w:tcW w:w="4981" w:type="dxa"/>
            <w:vAlign w:val="center"/>
          </w:tcPr>
          <w:p w14:paraId="68D8A31C" w14:textId="77777777" w:rsidR="004D2FE8" w:rsidRPr="00ED0375" w:rsidRDefault="004D2FE8" w:rsidP="006D0B12">
            <w:pPr>
              <w:spacing w:before="60" w:after="60"/>
            </w:pPr>
            <w:r>
              <w:t xml:space="preserve">Dîner : </w:t>
            </w:r>
            <w:r>
              <w:rPr>
                <w:b/>
                <w:bCs/>
              </w:rPr>
              <w:t>12 h</w:t>
            </w:r>
          </w:p>
        </w:tc>
      </w:tr>
      <w:tr w:rsidR="004D2FE8" w:rsidRPr="00ED0375" w14:paraId="2DE9BE3E" w14:textId="77777777" w:rsidTr="006D0B12">
        <w:trPr>
          <w:trHeight w:val="254"/>
          <w:jc w:val="center"/>
        </w:trPr>
        <w:tc>
          <w:tcPr>
            <w:tcW w:w="9961" w:type="dxa"/>
            <w:gridSpan w:val="2"/>
            <w:vAlign w:val="center"/>
          </w:tcPr>
          <w:p w14:paraId="5B0D7260" w14:textId="77777777" w:rsidR="004D2FE8" w:rsidRDefault="004D2FE8" w:rsidP="006D0B12">
            <w:pPr>
              <w:spacing w:before="60" w:after="60"/>
              <w:ind w:right="-85"/>
            </w:pPr>
            <w:r>
              <w:t>Cocktail de bienvenue</w:t>
            </w:r>
          </w:p>
        </w:tc>
      </w:tr>
      <w:tr w:rsidR="004D2FE8" w:rsidRPr="00ED0375" w14:paraId="4E6BD4EB" w14:textId="77777777" w:rsidTr="00343616">
        <w:trPr>
          <w:trHeight w:val="254"/>
          <w:jc w:val="center"/>
        </w:trPr>
        <w:tc>
          <w:tcPr>
            <w:tcW w:w="4980" w:type="dxa"/>
            <w:vAlign w:val="center"/>
          </w:tcPr>
          <w:p w14:paraId="7B34238A" w14:textId="77777777" w:rsidR="004D2FE8" w:rsidRDefault="004D2FE8" w:rsidP="006D0B12">
            <w:pPr>
              <w:spacing w:before="60" w:after="60"/>
              <w:ind w:right="-85"/>
            </w:pPr>
            <w:r w:rsidRPr="00ED0375">
              <w:t xml:space="preserve">Coût :  </w:t>
            </w:r>
            <w:r>
              <w:t xml:space="preserve"> </w:t>
            </w:r>
            <w:r>
              <w:rPr>
                <w:b/>
                <w:bCs/>
              </w:rPr>
              <w:t>35</w:t>
            </w:r>
            <w:r>
              <w:t xml:space="preserve"> </w:t>
            </w:r>
            <w:r w:rsidRPr="00ED0375">
              <w:rPr>
                <w:b/>
                <w:bCs/>
              </w:rPr>
              <w:t>$</w:t>
            </w:r>
            <w:r w:rsidRPr="00ED0375">
              <w:t xml:space="preserve"> pour les membres</w:t>
            </w:r>
          </w:p>
        </w:tc>
        <w:tc>
          <w:tcPr>
            <w:tcW w:w="4981" w:type="dxa"/>
            <w:vAlign w:val="center"/>
          </w:tcPr>
          <w:p w14:paraId="1A446F3A" w14:textId="77777777" w:rsidR="004D2FE8" w:rsidRDefault="004D2FE8" w:rsidP="006D0B12">
            <w:pPr>
              <w:spacing w:before="60" w:after="60"/>
              <w:ind w:right="-85"/>
            </w:pPr>
            <w:r w:rsidRPr="004D2FE8">
              <w:rPr>
                <w:b/>
                <w:bCs/>
              </w:rPr>
              <w:t>45 $</w:t>
            </w:r>
            <w:r w:rsidRPr="00ED0375">
              <w:t xml:space="preserve"> pour les </w:t>
            </w:r>
            <w:r>
              <w:t>non-</w:t>
            </w:r>
            <w:r w:rsidRPr="00ED0375">
              <w:t>membres</w:t>
            </w:r>
          </w:p>
        </w:tc>
      </w:tr>
      <w:tr w:rsidR="004D2FE8" w:rsidRPr="00ED0375" w14:paraId="78302AEF" w14:textId="77777777" w:rsidTr="006D0B12">
        <w:trPr>
          <w:jc w:val="center"/>
        </w:trPr>
        <w:tc>
          <w:tcPr>
            <w:tcW w:w="9961" w:type="dxa"/>
            <w:gridSpan w:val="2"/>
            <w:vAlign w:val="center"/>
          </w:tcPr>
          <w:p w14:paraId="19D414D7" w14:textId="77777777" w:rsidR="004D2FE8" w:rsidRPr="00ED0375" w:rsidRDefault="004D2FE8" w:rsidP="006D0B12">
            <w:pPr>
              <w:spacing w:before="60" w:after="60"/>
            </w:pPr>
            <w:r w:rsidRPr="00ED0375">
              <w:t xml:space="preserve">Inscription obligatoire : Louise Guay </w:t>
            </w:r>
            <w:r w:rsidRPr="00ED0375">
              <w:rPr>
                <w:b/>
                <w:bCs/>
              </w:rPr>
              <w:t xml:space="preserve">avant </w:t>
            </w:r>
            <w:r>
              <w:rPr>
                <w:b/>
                <w:bCs/>
              </w:rPr>
              <w:t>mercredi, 20 novembre 2024</w:t>
            </w:r>
          </w:p>
        </w:tc>
      </w:tr>
      <w:tr w:rsidR="004D2FE8" w:rsidRPr="00ED0375" w14:paraId="7AE844A3" w14:textId="77777777" w:rsidTr="006D0B12">
        <w:trPr>
          <w:jc w:val="center"/>
        </w:trPr>
        <w:tc>
          <w:tcPr>
            <w:tcW w:w="9961" w:type="dxa"/>
            <w:gridSpan w:val="2"/>
            <w:vAlign w:val="center"/>
          </w:tcPr>
          <w:p w14:paraId="6AEC00D1" w14:textId="77777777" w:rsidR="004D2FE8" w:rsidRPr="00ED0375" w:rsidRDefault="004D2FE8" w:rsidP="006D0B12">
            <w:r w:rsidRPr="00816637">
              <w:t>Chèque à l’ordre de </w:t>
            </w:r>
            <w:r w:rsidRPr="00816637">
              <w:rPr>
                <w:b/>
              </w:rPr>
              <w:t>AREQ 03G</w:t>
            </w:r>
            <w:r w:rsidRPr="00816637">
              <w:t>. Le faire parvenir à Louise Guay, 3899, rue des Opales, Lévis, QC G6W 7M2</w:t>
            </w:r>
            <w:r>
              <w:t xml:space="preserve"> </w:t>
            </w:r>
            <w:r w:rsidRPr="00816637">
              <w:t xml:space="preserve">ou </w:t>
            </w:r>
            <w:r>
              <w:t xml:space="preserve">paiement </w:t>
            </w:r>
            <w:r w:rsidRPr="00816637">
              <w:t xml:space="preserve">par </w:t>
            </w:r>
            <w:r w:rsidRPr="00816637">
              <w:rPr>
                <w:b/>
                <w:bCs/>
              </w:rPr>
              <w:t>INTERAC</w:t>
            </w:r>
            <w:r w:rsidRPr="00816637">
              <w:t xml:space="preserve"> à : </w:t>
            </w:r>
            <w:hyperlink r:id="rId75" w:history="1">
              <w:r>
                <w:rPr>
                  <w:rStyle w:val="Hyperlien"/>
                  <w:rFonts w:ascii="Times New Roman" w:hAnsi="Times New Roman"/>
                </w:rPr>
                <w:t>lisepatoine@telus.net</w:t>
              </w:r>
            </w:hyperlink>
            <w:r w:rsidRPr="00816637">
              <w:t xml:space="preserve"> </w:t>
            </w:r>
            <w:r>
              <w:t xml:space="preserve">                   </w:t>
            </w:r>
            <w:r w:rsidRPr="0097235E">
              <w:rPr>
                <w:b/>
                <w:bCs/>
              </w:rPr>
              <w:t xml:space="preserve">Voir </w:t>
            </w:r>
            <w:r w:rsidRPr="0097235E">
              <w:rPr>
                <w:b/>
                <w:bCs/>
                <w:color w:val="000000" w:themeColor="text1"/>
              </w:rPr>
              <w:t>texte : page </w:t>
            </w:r>
            <w:r w:rsidRPr="0097235E">
              <w:rPr>
                <w:b/>
                <w:bCs/>
              </w:rPr>
              <w:t>2</w:t>
            </w:r>
          </w:p>
        </w:tc>
      </w:tr>
      <w:tr w:rsidR="004D2FE8" w:rsidRPr="00ED0375" w14:paraId="3CFED169" w14:textId="77777777" w:rsidTr="006D0B12">
        <w:trPr>
          <w:jc w:val="center"/>
        </w:trPr>
        <w:tc>
          <w:tcPr>
            <w:tcW w:w="9961" w:type="dxa"/>
            <w:gridSpan w:val="2"/>
            <w:vAlign w:val="center"/>
          </w:tcPr>
          <w:p w14:paraId="3B9E2504" w14:textId="77777777" w:rsidR="004D2FE8" w:rsidRPr="00ED0375" w:rsidRDefault="004D2FE8" w:rsidP="006D0B12">
            <w:pPr>
              <w:spacing w:before="60" w:after="60"/>
            </w:pPr>
            <w:r w:rsidRPr="00ED0375">
              <w:t xml:space="preserve">Information : 418-833-9809 ou </w:t>
            </w:r>
            <w:hyperlink r:id="rId76" w:history="1">
              <w:r w:rsidRPr="00ED0375">
                <w:rPr>
                  <w:rStyle w:val="Hyperlien"/>
                  <w:rFonts w:ascii="Times New Roman" w:hAnsi="Times New Roman"/>
                </w:rPr>
                <w:t>camarine@videotron.ca</w:t>
              </w:r>
            </w:hyperlink>
            <w:r w:rsidRPr="00F2068F">
              <w:rPr>
                <w:rStyle w:val="Hyperlien"/>
                <w:rFonts w:ascii="Times New Roman" w:hAnsi="Times New Roman"/>
                <w:u w:val="none"/>
              </w:rPr>
              <w:t xml:space="preserve">                             </w:t>
            </w:r>
            <w:r>
              <w:rPr>
                <w:rStyle w:val="Hyperlien"/>
                <w:rFonts w:ascii="Times New Roman" w:hAnsi="Times New Roman"/>
                <w:u w:val="none"/>
              </w:rPr>
              <w:t xml:space="preserve">      </w:t>
            </w:r>
            <w:r w:rsidRPr="00F2068F">
              <w:rPr>
                <w:rStyle w:val="Hyperlien"/>
                <w:rFonts w:ascii="Times New Roman" w:hAnsi="Times New Roman"/>
                <w:color w:val="000000" w:themeColor="text1"/>
                <w:u w:val="none"/>
              </w:rPr>
              <w:t>Coupon-</w:t>
            </w:r>
            <w:r w:rsidRPr="00447DEC">
              <w:rPr>
                <w:rStyle w:val="Hyperlien"/>
                <w:rFonts w:ascii="Times New Roman" w:hAnsi="Times New Roman"/>
                <w:color w:val="000000" w:themeColor="text1"/>
                <w:u w:val="none"/>
              </w:rPr>
              <w:t>réponse </w:t>
            </w:r>
            <w:r w:rsidRPr="009B79BF">
              <w:rPr>
                <w:rStyle w:val="Hyperlien"/>
                <w:rFonts w:ascii="Times New Roman" w:hAnsi="Times New Roman"/>
                <w:color w:val="000000" w:themeColor="text1"/>
                <w:u w:val="none"/>
              </w:rPr>
              <w:t>: p.</w:t>
            </w:r>
            <w:r w:rsidR="00D03F28">
              <w:rPr>
                <w:rStyle w:val="Hyperlien"/>
                <w:rFonts w:ascii="Times New Roman" w:hAnsi="Times New Roman"/>
                <w:color w:val="000000" w:themeColor="text1"/>
                <w:u w:val="none"/>
              </w:rPr>
              <w:t xml:space="preserve"> 12</w:t>
            </w:r>
          </w:p>
        </w:tc>
      </w:tr>
      <w:tr w:rsidR="004D2FE8" w:rsidRPr="00ED0375" w14:paraId="2625EE51" w14:textId="77777777" w:rsidTr="006D0B12">
        <w:trPr>
          <w:jc w:val="center"/>
        </w:trPr>
        <w:tc>
          <w:tcPr>
            <w:tcW w:w="9961" w:type="dxa"/>
            <w:gridSpan w:val="2"/>
            <w:vAlign w:val="center"/>
          </w:tcPr>
          <w:p w14:paraId="16B48383" w14:textId="77777777" w:rsidR="004D2FE8" w:rsidRPr="00ED0375" w:rsidRDefault="004D2FE8" w:rsidP="006D0B12">
            <w:pPr>
              <w:spacing w:before="60" w:after="60"/>
            </w:pPr>
            <w:r>
              <w:t>Animation musicale : Laurent Bégin</w:t>
            </w:r>
          </w:p>
        </w:tc>
      </w:tr>
    </w:tbl>
    <w:p w14:paraId="183455F8" w14:textId="77777777" w:rsidR="000772D9" w:rsidRDefault="000772D9" w:rsidP="00714059">
      <w:pPr>
        <w:spacing w:before="240" w:after="120"/>
        <w:jc w:val="both"/>
      </w:pPr>
      <w:r w:rsidRPr="00617EEE">
        <w:rPr>
          <w:b/>
          <w:bCs/>
        </w:rPr>
        <w:t>Prochaine session</w:t>
      </w:r>
      <w:r>
        <w:t> :</w:t>
      </w:r>
    </w:p>
    <w:p w14:paraId="2AD2DBF1" w14:textId="77777777" w:rsidR="000772D9" w:rsidRPr="000772D9" w:rsidRDefault="000772D9" w:rsidP="000772D9">
      <w:pPr>
        <w:pStyle w:val="Paragraphedeliste"/>
        <w:numPr>
          <w:ilvl w:val="0"/>
          <w:numId w:val="41"/>
        </w:numPr>
        <w:tabs>
          <w:tab w:val="left" w:pos="6663"/>
        </w:tabs>
        <w:spacing w:before="60" w:after="60"/>
        <w:ind w:left="714" w:hanging="357"/>
        <w:contextualSpacing w:val="0"/>
        <w:jc w:val="both"/>
        <w:rPr>
          <w:rFonts w:ascii="Times New Roman" w:hAnsi="Times New Roman" w:cs="Times New Roman"/>
        </w:rPr>
      </w:pPr>
      <w:r w:rsidRPr="000772D9">
        <w:rPr>
          <w:rFonts w:ascii="Times New Roman" w:hAnsi="Times New Roman" w:cs="Times New Roman"/>
        </w:rPr>
        <w:t>Quilles et dîner :</w:t>
      </w:r>
      <w:r w:rsidR="00617EEE">
        <w:rPr>
          <w:rFonts w:ascii="Times New Roman" w:hAnsi="Times New Roman" w:cs="Times New Roman"/>
        </w:rPr>
        <w:t xml:space="preserve"> </w:t>
      </w:r>
      <w:r w:rsidR="00617EEE">
        <w:rPr>
          <w:rFonts w:ascii="Times New Roman" w:hAnsi="Times New Roman" w:cs="Times New Roman"/>
          <w:u w:val="dash"/>
        </w:rPr>
        <w:tab/>
      </w:r>
      <w:r w:rsidR="00617EEE">
        <w:rPr>
          <w:rFonts w:ascii="Times New Roman" w:hAnsi="Times New Roman" w:cs="Times New Roman"/>
        </w:rPr>
        <w:t xml:space="preserve"> </w:t>
      </w:r>
      <w:r w:rsidR="00714059">
        <w:rPr>
          <w:rFonts w:ascii="Times New Roman" w:hAnsi="Times New Roman" w:cs="Times New Roman"/>
        </w:rPr>
        <w:t xml:space="preserve"> </w:t>
      </w:r>
      <w:r w:rsidRPr="000772D9">
        <w:rPr>
          <w:rFonts w:ascii="Times New Roman" w:hAnsi="Times New Roman" w:cs="Times New Roman"/>
        </w:rPr>
        <w:t>Mercredi, 22 janvier 2025</w:t>
      </w:r>
    </w:p>
    <w:p w14:paraId="764C8603" w14:textId="77777777" w:rsidR="000772D9" w:rsidRPr="000772D9" w:rsidRDefault="000772D9" w:rsidP="000772D9">
      <w:pPr>
        <w:pStyle w:val="Paragraphedeliste"/>
        <w:numPr>
          <w:ilvl w:val="0"/>
          <w:numId w:val="41"/>
        </w:numPr>
        <w:tabs>
          <w:tab w:val="left" w:pos="6663"/>
        </w:tabs>
        <w:spacing w:before="60" w:after="60"/>
        <w:ind w:left="714" w:hanging="357"/>
        <w:jc w:val="both"/>
        <w:rPr>
          <w:rFonts w:ascii="Times New Roman" w:hAnsi="Times New Roman" w:cs="Times New Roman"/>
        </w:rPr>
      </w:pPr>
      <w:r w:rsidRPr="000772D9">
        <w:rPr>
          <w:rFonts w:ascii="Times New Roman" w:hAnsi="Times New Roman" w:cs="Times New Roman"/>
        </w:rPr>
        <w:t>Ski de fond</w:t>
      </w:r>
      <w:r>
        <w:rPr>
          <w:rFonts w:ascii="Times New Roman" w:hAnsi="Times New Roman" w:cs="Times New Roman"/>
        </w:rPr>
        <w:t> :</w:t>
      </w:r>
      <w:r w:rsidR="00617EEE">
        <w:rPr>
          <w:rFonts w:ascii="Times New Roman" w:hAnsi="Times New Roman" w:cs="Times New Roman"/>
        </w:rPr>
        <w:t xml:space="preserve"> </w:t>
      </w:r>
      <w:r w:rsidR="00617EEE">
        <w:rPr>
          <w:rFonts w:ascii="Times New Roman" w:hAnsi="Times New Roman" w:cs="Times New Roman"/>
          <w:u w:val="dash"/>
        </w:rPr>
        <w:tab/>
      </w:r>
      <w:r w:rsidR="00617EEE">
        <w:rPr>
          <w:rFonts w:ascii="Times New Roman" w:hAnsi="Times New Roman" w:cs="Times New Roman"/>
        </w:rPr>
        <w:t xml:space="preserve"> </w:t>
      </w:r>
      <w:r w:rsidR="00714059">
        <w:rPr>
          <w:rFonts w:ascii="Times New Roman" w:hAnsi="Times New Roman" w:cs="Times New Roman"/>
        </w:rPr>
        <w:t xml:space="preserve"> </w:t>
      </w:r>
      <w:r w:rsidRPr="000772D9">
        <w:rPr>
          <w:rFonts w:ascii="Times New Roman" w:hAnsi="Times New Roman" w:cs="Times New Roman"/>
        </w:rPr>
        <w:t>Lundi, 17 février ou (18) 2025</w:t>
      </w:r>
    </w:p>
    <w:p w14:paraId="70BE1CA5" w14:textId="77777777" w:rsidR="000772D9" w:rsidRPr="000772D9" w:rsidRDefault="000772D9" w:rsidP="000772D9">
      <w:pPr>
        <w:pStyle w:val="Paragraphedeliste"/>
        <w:numPr>
          <w:ilvl w:val="0"/>
          <w:numId w:val="41"/>
        </w:numPr>
        <w:tabs>
          <w:tab w:val="left" w:pos="6663"/>
        </w:tabs>
        <w:spacing w:before="60" w:after="60"/>
        <w:ind w:left="714" w:hanging="357"/>
        <w:jc w:val="both"/>
        <w:rPr>
          <w:rFonts w:ascii="Times New Roman" w:hAnsi="Times New Roman" w:cs="Times New Roman"/>
        </w:rPr>
      </w:pPr>
      <w:r w:rsidRPr="000772D9">
        <w:rPr>
          <w:rFonts w:ascii="Times New Roman" w:hAnsi="Times New Roman" w:cs="Times New Roman"/>
        </w:rPr>
        <w:t>Journée des femmes :</w:t>
      </w:r>
      <w:r w:rsidR="00617EEE">
        <w:rPr>
          <w:rFonts w:ascii="Times New Roman" w:hAnsi="Times New Roman" w:cs="Times New Roman"/>
        </w:rPr>
        <w:t xml:space="preserve">  </w:t>
      </w:r>
      <w:r w:rsidR="00617EEE">
        <w:rPr>
          <w:rFonts w:ascii="Times New Roman" w:hAnsi="Times New Roman" w:cs="Times New Roman"/>
          <w:u w:val="dash"/>
        </w:rPr>
        <w:tab/>
      </w:r>
      <w:r w:rsidR="00617EEE">
        <w:rPr>
          <w:rFonts w:ascii="Times New Roman" w:hAnsi="Times New Roman" w:cs="Times New Roman"/>
        </w:rPr>
        <w:t xml:space="preserve"> </w:t>
      </w:r>
      <w:r w:rsidR="00714059">
        <w:rPr>
          <w:rFonts w:ascii="Times New Roman" w:hAnsi="Times New Roman" w:cs="Times New Roman"/>
        </w:rPr>
        <w:t xml:space="preserve"> </w:t>
      </w:r>
      <w:r w:rsidRPr="000772D9">
        <w:rPr>
          <w:rFonts w:ascii="Times New Roman" w:hAnsi="Times New Roman" w:cs="Times New Roman"/>
        </w:rPr>
        <w:t>Vendredi, 7 mars 2025</w:t>
      </w:r>
    </w:p>
    <w:p w14:paraId="485DD403" w14:textId="77777777" w:rsidR="000772D9" w:rsidRPr="000772D9" w:rsidRDefault="000772D9" w:rsidP="000772D9">
      <w:pPr>
        <w:pStyle w:val="Paragraphedeliste"/>
        <w:numPr>
          <w:ilvl w:val="0"/>
          <w:numId w:val="41"/>
        </w:numPr>
        <w:tabs>
          <w:tab w:val="left" w:pos="6663"/>
        </w:tabs>
        <w:spacing w:before="60" w:after="60"/>
        <w:ind w:left="714" w:hanging="357"/>
        <w:jc w:val="both"/>
        <w:rPr>
          <w:rFonts w:ascii="Times New Roman" w:hAnsi="Times New Roman" w:cs="Times New Roman"/>
        </w:rPr>
      </w:pPr>
      <w:r w:rsidRPr="000772D9">
        <w:rPr>
          <w:rFonts w:ascii="Times New Roman" w:hAnsi="Times New Roman" w:cs="Times New Roman"/>
        </w:rPr>
        <w:t>Cabane à sucre :</w:t>
      </w:r>
      <w:r w:rsidR="00617EEE">
        <w:rPr>
          <w:rFonts w:ascii="Times New Roman" w:hAnsi="Times New Roman" w:cs="Times New Roman"/>
        </w:rPr>
        <w:t xml:space="preserve"> </w:t>
      </w:r>
      <w:r w:rsidR="00617EEE">
        <w:rPr>
          <w:rFonts w:ascii="Times New Roman" w:hAnsi="Times New Roman" w:cs="Times New Roman"/>
          <w:u w:val="dash"/>
        </w:rPr>
        <w:tab/>
      </w:r>
      <w:r w:rsidR="00617EEE">
        <w:rPr>
          <w:rFonts w:ascii="Times New Roman" w:hAnsi="Times New Roman" w:cs="Times New Roman"/>
        </w:rPr>
        <w:t xml:space="preserve"> </w:t>
      </w:r>
      <w:r w:rsidR="00714059">
        <w:rPr>
          <w:rFonts w:ascii="Times New Roman" w:hAnsi="Times New Roman" w:cs="Times New Roman"/>
        </w:rPr>
        <w:t xml:space="preserve"> </w:t>
      </w:r>
      <w:r w:rsidRPr="000772D9">
        <w:rPr>
          <w:rFonts w:ascii="Times New Roman" w:hAnsi="Times New Roman" w:cs="Times New Roman"/>
        </w:rPr>
        <w:t>Mercredi, 2 avril 2025</w:t>
      </w:r>
    </w:p>
    <w:p w14:paraId="529B4A7C" w14:textId="77777777" w:rsidR="000772D9" w:rsidRPr="000772D9" w:rsidRDefault="000772D9" w:rsidP="000772D9">
      <w:pPr>
        <w:pStyle w:val="Paragraphedeliste"/>
        <w:numPr>
          <w:ilvl w:val="0"/>
          <w:numId w:val="41"/>
        </w:numPr>
        <w:tabs>
          <w:tab w:val="left" w:pos="6663"/>
        </w:tabs>
        <w:spacing w:before="60" w:after="60"/>
        <w:ind w:left="714" w:hanging="357"/>
        <w:jc w:val="both"/>
        <w:rPr>
          <w:rFonts w:ascii="Times New Roman" w:hAnsi="Times New Roman" w:cs="Times New Roman"/>
        </w:rPr>
      </w:pPr>
      <w:r w:rsidRPr="000772D9">
        <w:rPr>
          <w:rFonts w:ascii="Times New Roman" w:hAnsi="Times New Roman" w:cs="Times New Roman"/>
        </w:rPr>
        <w:t>Environnement :</w:t>
      </w:r>
      <w:r w:rsidR="00617EEE">
        <w:rPr>
          <w:rFonts w:ascii="Times New Roman" w:hAnsi="Times New Roman" w:cs="Times New Roman"/>
        </w:rPr>
        <w:t xml:space="preserve"> </w:t>
      </w:r>
      <w:r w:rsidR="00617EEE">
        <w:rPr>
          <w:rFonts w:ascii="Times New Roman" w:hAnsi="Times New Roman" w:cs="Times New Roman"/>
          <w:u w:val="dash"/>
        </w:rPr>
        <w:tab/>
      </w:r>
      <w:r w:rsidR="00617EEE">
        <w:rPr>
          <w:rFonts w:ascii="Times New Roman" w:hAnsi="Times New Roman" w:cs="Times New Roman"/>
        </w:rPr>
        <w:t xml:space="preserve"> </w:t>
      </w:r>
      <w:r w:rsidR="00714059">
        <w:rPr>
          <w:rFonts w:ascii="Times New Roman" w:hAnsi="Times New Roman" w:cs="Times New Roman"/>
        </w:rPr>
        <w:t xml:space="preserve"> </w:t>
      </w:r>
      <w:r w:rsidRPr="000772D9">
        <w:rPr>
          <w:rFonts w:ascii="Times New Roman" w:hAnsi="Times New Roman" w:cs="Times New Roman"/>
        </w:rPr>
        <w:t>Mardi, 22 avril 2025</w:t>
      </w:r>
    </w:p>
    <w:p w14:paraId="2A855742" w14:textId="77777777" w:rsidR="000772D9" w:rsidRPr="000772D9" w:rsidRDefault="000772D9" w:rsidP="000772D9">
      <w:pPr>
        <w:pStyle w:val="Paragraphedeliste"/>
        <w:numPr>
          <w:ilvl w:val="0"/>
          <w:numId w:val="41"/>
        </w:numPr>
        <w:tabs>
          <w:tab w:val="left" w:pos="6663"/>
        </w:tabs>
        <w:spacing w:before="60" w:after="60"/>
        <w:ind w:left="714" w:hanging="357"/>
        <w:jc w:val="both"/>
        <w:rPr>
          <w:rFonts w:ascii="Times New Roman" w:hAnsi="Times New Roman" w:cs="Times New Roman"/>
        </w:rPr>
      </w:pPr>
      <w:r w:rsidRPr="000772D9">
        <w:rPr>
          <w:rFonts w:ascii="Times New Roman" w:hAnsi="Times New Roman" w:cs="Times New Roman"/>
        </w:rPr>
        <w:t>Assemblée générale de secteur (AGS) :</w:t>
      </w:r>
      <w:r w:rsidR="00617EEE">
        <w:rPr>
          <w:rFonts w:ascii="Times New Roman" w:hAnsi="Times New Roman" w:cs="Times New Roman"/>
        </w:rPr>
        <w:t xml:space="preserve"> </w:t>
      </w:r>
      <w:r w:rsidR="00617EEE">
        <w:rPr>
          <w:rFonts w:ascii="Times New Roman" w:hAnsi="Times New Roman" w:cs="Times New Roman"/>
          <w:u w:val="dash"/>
        </w:rPr>
        <w:tab/>
      </w:r>
      <w:r w:rsidR="00617EEE">
        <w:rPr>
          <w:rFonts w:ascii="Times New Roman" w:hAnsi="Times New Roman" w:cs="Times New Roman"/>
        </w:rPr>
        <w:t xml:space="preserve"> </w:t>
      </w:r>
      <w:r w:rsidR="00714059">
        <w:rPr>
          <w:rFonts w:ascii="Times New Roman" w:hAnsi="Times New Roman" w:cs="Times New Roman"/>
        </w:rPr>
        <w:t xml:space="preserve"> </w:t>
      </w:r>
      <w:r w:rsidRPr="000772D9">
        <w:rPr>
          <w:rFonts w:ascii="Times New Roman" w:hAnsi="Times New Roman" w:cs="Times New Roman"/>
        </w:rPr>
        <w:t>Jeudi, 1</w:t>
      </w:r>
      <w:r w:rsidRPr="000772D9">
        <w:rPr>
          <w:rFonts w:ascii="Times New Roman" w:hAnsi="Times New Roman" w:cs="Times New Roman"/>
          <w:vertAlign w:val="superscript"/>
        </w:rPr>
        <w:t>er</w:t>
      </w:r>
      <w:r w:rsidRPr="000772D9">
        <w:rPr>
          <w:rFonts w:ascii="Times New Roman" w:hAnsi="Times New Roman" w:cs="Times New Roman"/>
        </w:rPr>
        <w:t xml:space="preserve"> mai 2025</w:t>
      </w:r>
    </w:p>
    <w:p w14:paraId="58713B25" w14:textId="51AEF50C" w:rsidR="000772D9" w:rsidRPr="000772D9" w:rsidRDefault="000772D9" w:rsidP="000772D9">
      <w:pPr>
        <w:pStyle w:val="Paragraphedeliste"/>
        <w:numPr>
          <w:ilvl w:val="0"/>
          <w:numId w:val="41"/>
        </w:numPr>
        <w:tabs>
          <w:tab w:val="left" w:pos="6663"/>
        </w:tabs>
        <w:spacing w:before="60" w:after="60"/>
        <w:ind w:left="714" w:hanging="357"/>
        <w:jc w:val="both"/>
        <w:rPr>
          <w:rFonts w:ascii="Times New Roman" w:hAnsi="Times New Roman" w:cs="Times New Roman"/>
        </w:rPr>
      </w:pPr>
      <w:r w:rsidRPr="000772D9">
        <w:rPr>
          <w:rFonts w:ascii="Times New Roman" w:hAnsi="Times New Roman" w:cs="Times New Roman"/>
        </w:rPr>
        <w:t>Assemblée générale régionale (AGR) :</w:t>
      </w:r>
      <w:r w:rsidR="00617EEE">
        <w:rPr>
          <w:rFonts w:ascii="Times New Roman" w:hAnsi="Times New Roman" w:cs="Times New Roman"/>
        </w:rPr>
        <w:t xml:space="preserve"> </w:t>
      </w:r>
      <w:r w:rsidR="00617EEE">
        <w:rPr>
          <w:rFonts w:ascii="Times New Roman" w:hAnsi="Times New Roman" w:cs="Times New Roman"/>
          <w:u w:val="dash"/>
        </w:rPr>
        <w:tab/>
      </w:r>
      <w:r w:rsidR="00617EEE">
        <w:rPr>
          <w:rFonts w:ascii="Times New Roman" w:hAnsi="Times New Roman" w:cs="Times New Roman"/>
        </w:rPr>
        <w:t xml:space="preserve"> </w:t>
      </w:r>
      <w:r w:rsidR="00714059">
        <w:rPr>
          <w:rFonts w:ascii="Times New Roman" w:hAnsi="Times New Roman" w:cs="Times New Roman"/>
        </w:rPr>
        <w:t xml:space="preserve"> </w:t>
      </w:r>
      <w:r w:rsidR="003C5C90">
        <w:rPr>
          <w:rFonts w:ascii="Times New Roman" w:hAnsi="Times New Roman" w:cs="Times New Roman"/>
        </w:rPr>
        <w:t>Mar</w:t>
      </w:r>
      <w:r w:rsidRPr="000772D9">
        <w:rPr>
          <w:rFonts w:ascii="Times New Roman" w:hAnsi="Times New Roman" w:cs="Times New Roman"/>
        </w:rPr>
        <w:t>di, 2</w:t>
      </w:r>
      <w:r w:rsidR="003C5C90">
        <w:rPr>
          <w:rFonts w:ascii="Times New Roman" w:hAnsi="Times New Roman" w:cs="Times New Roman"/>
        </w:rPr>
        <w:t>7</w:t>
      </w:r>
      <w:r w:rsidRPr="000772D9">
        <w:rPr>
          <w:rFonts w:ascii="Times New Roman" w:hAnsi="Times New Roman" w:cs="Times New Roman"/>
        </w:rPr>
        <w:t xml:space="preserve"> mai 2025</w:t>
      </w:r>
    </w:p>
    <w:p w14:paraId="0AF6CED0" w14:textId="77777777" w:rsidR="00714059" w:rsidRPr="00714059" w:rsidRDefault="00714059" w:rsidP="00714059">
      <w:pPr>
        <w:pStyle w:val="Paragraphedeliste"/>
        <w:numPr>
          <w:ilvl w:val="0"/>
          <w:numId w:val="41"/>
        </w:numPr>
        <w:tabs>
          <w:tab w:val="left" w:pos="6663"/>
        </w:tabs>
        <w:spacing w:before="60" w:after="60"/>
        <w:ind w:left="714" w:hanging="357"/>
        <w:jc w:val="both"/>
        <w:rPr>
          <w:rFonts w:ascii="Times New Roman" w:hAnsi="Times New Roman" w:cs="Times New Roman"/>
        </w:rPr>
      </w:pPr>
      <w:r>
        <w:rPr>
          <w:noProof/>
        </w:rPr>
        <w:drawing>
          <wp:anchor distT="0" distB="0" distL="114300" distR="114300" simplePos="0" relativeHeight="253034496" behindDoc="0" locked="0" layoutInCell="1" allowOverlap="1" wp14:anchorId="49CF8AE2" wp14:editId="0CE87830">
            <wp:simplePos x="0" y="0"/>
            <wp:positionH relativeFrom="margin">
              <wp:posOffset>-171450</wp:posOffset>
            </wp:positionH>
            <wp:positionV relativeFrom="margin">
              <wp:posOffset>4836160</wp:posOffset>
            </wp:positionV>
            <wp:extent cx="6902501" cy="230505"/>
            <wp:effectExtent l="0" t="0" r="6350" b="0"/>
            <wp:wrapSquare wrapText="bothSides"/>
            <wp:docPr id="57990225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9902254" name="Image 579902254"/>
                    <pic:cNvPicPr/>
                  </pic:nvPicPr>
                  <pic:blipFill>
                    <a:blip r:embed="rId77">
                      <a:extLst>
                        <a:ext uri="{28A0092B-C50C-407E-A947-70E740481C1C}">
                          <a14:useLocalDpi xmlns:a14="http://schemas.microsoft.com/office/drawing/2010/main" val="0"/>
                        </a:ext>
                      </a:extLst>
                    </a:blip>
                    <a:stretch>
                      <a:fillRect/>
                    </a:stretch>
                  </pic:blipFill>
                  <pic:spPr>
                    <a:xfrm>
                      <a:off x="0" y="0"/>
                      <a:ext cx="6902501" cy="230505"/>
                    </a:xfrm>
                    <a:prstGeom prst="rect">
                      <a:avLst/>
                    </a:prstGeom>
                  </pic:spPr>
                </pic:pic>
              </a:graphicData>
            </a:graphic>
          </wp:anchor>
        </w:drawing>
      </w:r>
      <w:r w:rsidR="000772D9" w:rsidRPr="000772D9">
        <w:rPr>
          <w:rFonts w:ascii="Times New Roman" w:hAnsi="Times New Roman" w:cs="Times New Roman"/>
        </w:rPr>
        <w:t>AREQ en spectacle :</w:t>
      </w:r>
      <w:r w:rsidR="00617EEE">
        <w:rPr>
          <w:rFonts w:ascii="Times New Roman" w:hAnsi="Times New Roman" w:cs="Times New Roman"/>
        </w:rPr>
        <w:t xml:space="preserve"> </w:t>
      </w:r>
      <w:r w:rsidR="00617EEE">
        <w:rPr>
          <w:rFonts w:ascii="Times New Roman" w:hAnsi="Times New Roman" w:cs="Times New Roman"/>
          <w:u w:val="dash"/>
        </w:rPr>
        <w:tab/>
      </w:r>
      <w:r w:rsidR="00617EEE">
        <w:rPr>
          <w:rFonts w:ascii="Times New Roman" w:hAnsi="Times New Roman" w:cs="Times New Roman"/>
        </w:rPr>
        <w:t xml:space="preserve"> </w:t>
      </w:r>
      <w:r>
        <w:rPr>
          <w:rFonts w:ascii="Times New Roman" w:hAnsi="Times New Roman" w:cs="Times New Roman"/>
        </w:rPr>
        <w:t xml:space="preserve"> </w:t>
      </w:r>
      <w:r w:rsidR="000772D9" w:rsidRPr="000772D9">
        <w:rPr>
          <w:rFonts w:ascii="Times New Roman" w:hAnsi="Times New Roman" w:cs="Times New Roman"/>
        </w:rPr>
        <w:t>Vendredi, 13 juin 2025</w:t>
      </w:r>
    </w:p>
    <w:p w14:paraId="3968C945" w14:textId="77777777" w:rsidR="00714059" w:rsidRPr="00714059" w:rsidRDefault="00720270" w:rsidP="00714059">
      <w:pPr>
        <w:pStyle w:val="NormalWeb"/>
        <w:spacing w:before="360" w:beforeAutospacing="0" w:after="0" w:afterAutospacing="0"/>
        <w:jc w:val="center"/>
        <w:rPr>
          <w:rFonts w:ascii="Arial Black" w:hAnsi="Arial Black" w:cstheme="majorHAnsi"/>
          <w:b/>
          <w:color w:val="000000"/>
          <w:sz w:val="28"/>
          <w:szCs w:val="28"/>
        </w:rPr>
      </w:pPr>
      <w:r w:rsidRPr="00714059">
        <w:rPr>
          <w:rFonts w:ascii="Arial Black" w:hAnsi="Arial Black" w:cstheme="majorHAnsi"/>
          <w:b/>
          <w:color w:val="000000"/>
          <w:sz w:val="28"/>
          <w:szCs w:val="28"/>
        </w:rPr>
        <w:t xml:space="preserve">COUPON-RÉPONSE  </w:t>
      </w:r>
    </w:p>
    <w:p w14:paraId="03FE2F64" w14:textId="77777777" w:rsidR="00714059" w:rsidRDefault="00714059" w:rsidP="00714059">
      <w:pPr>
        <w:autoSpaceDE w:val="0"/>
        <w:autoSpaceDN w:val="0"/>
        <w:adjustRightInd w:val="0"/>
        <w:spacing w:after="120"/>
        <w:rPr>
          <w:rFonts w:asciiTheme="majorHAnsi" w:hAnsiTheme="majorHAnsi" w:cstheme="majorHAnsi"/>
          <w:color w:val="444444"/>
        </w:rPr>
      </w:pPr>
      <w:r>
        <w:rPr>
          <w:b/>
          <w:color w:val="444444"/>
        </w:rPr>
        <w:sym w:font="Wingdings 2" w:char="F026"/>
      </w:r>
      <w:r>
        <w:rPr>
          <w:rFonts w:asciiTheme="majorHAnsi" w:hAnsiTheme="majorHAnsi" w:cstheme="majorHAnsi"/>
          <w:color w:val="444444"/>
        </w:rPr>
        <w:t>--------------------------------------------------------------------------------------------------------------------------------------------</w:t>
      </w:r>
    </w:p>
    <w:p w14:paraId="496CC234" w14:textId="77777777" w:rsidR="00720270" w:rsidRPr="00714059" w:rsidRDefault="00720270" w:rsidP="00714059">
      <w:pPr>
        <w:pStyle w:val="NormalWeb"/>
        <w:spacing w:before="0" w:beforeAutospacing="0" w:after="0" w:afterAutospacing="0"/>
        <w:jc w:val="center"/>
        <w:rPr>
          <w:rFonts w:ascii="Arial Black" w:hAnsi="Arial Black" w:cstheme="majorHAnsi"/>
          <w:b/>
          <w:color w:val="000000"/>
          <w:sz w:val="28"/>
          <w:szCs w:val="28"/>
          <w:u w:val="double"/>
        </w:rPr>
      </w:pPr>
      <w:r>
        <w:rPr>
          <w:rFonts w:ascii="Arial Black" w:hAnsi="Arial Black" w:cstheme="majorHAnsi"/>
          <w:b/>
          <w:bCs/>
        </w:rPr>
        <w:t xml:space="preserve">Dîner de Noël </w:t>
      </w:r>
      <w:r>
        <w:rPr>
          <w:rFonts w:ascii="Arial Black" w:hAnsi="Arial Black" w:cstheme="majorHAnsi"/>
          <w:b/>
          <w:bCs/>
        </w:rPr>
        <w:tab/>
      </w:r>
      <w:r>
        <w:rPr>
          <w:rFonts w:ascii="Arial Black" w:hAnsi="Arial Black" w:cstheme="majorHAnsi"/>
          <w:b/>
          <w:bCs/>
        </w:rPr>
        <w:tab/>
      </w:r>
      <w:r>
        <w:rPr>
          <w:rFonts w:ascii="Arial Black" w:hAnsi="Arial Black" w:cstheme="majorHAnsi"/>
          <w:b/>
          <w:bCs/>
        </w:rPr>
        <w:tab/>
      </w:r>
      <w:r>
        <w:rPr>
          <w:rFonts w:ascii="Arial Black" w:hAnsi="Arial Black" w:cstheme="majorHAnsi"/>
          <w:b/>
          <w:bCs/>
        </w:rPr>
        <w:tab/>
      </w:r>
      <w:r>
        <w:rPr>
          <w:rFonts w:ascii="Arial Black" w:hAnsi="Arial Black" w:cstheme="majorHAnsi"/>
          <w:b/>
          <w:bCs/>
        </w:rPr>
        <w:tab/>
      </w:r>
      <w:r>
        <w:rPr>
          <w:rFonts w:ascii="Arial Black" w:hAnsi="Arial Black" w:cstheme="majorHAnsi"/>
          <w:b/>
          <w:bCs/>
        </w:rPr>
        <w:tab/>
      </w:r>
      <w:r>
        <w:rPr>
          <w:rFonts w:ascii="Arial Black" w:hAnsi="Arial Black" w:cstheme="majorHAnsi"/>
          <w:b/>
          <w:bCs/>
        </w:rPr>
        <w:tab/>
        <w:t xml:space="preserve">       Mercredi, 4 décembre 2024</w:t>
      </w:r>
    </w:p>
    <w:p w14:paraId="6C632B8A" w14:textId="77777777" w:rsidR="00720270" w:rsidRDefault="00720270" w:rsidP="00720270">
      <w:pPr>
        <w:spacing w:before="60" w:after="60"/>
        <w:rPr>
          <w:b/>
          <w:iCs/>
        </w:rPr>
      </w:pPr>
      <w:r w:rsidRPr="00316916">
        <w:rPr>
          <w:b/>
        </w:rPr>
        <w:t>Lieu</w:t>
      </w:r>
      <w:r w:rsidRPr="00316916">
        <w:t xml:space="preserve"> : </w:t>
      </w:r>
      <w:r>
        <w:rPr>
          <w:b/>
          <w:bCs/>
        </w:rPr>
        <w:t>Aréna de Saint-Henri</w:t>
      </w:r>
      <w:r>
        <w:t xml:space="preserve"> (salle Desjardins), 120, rue Belleau, Saint-Henri</w:t>
      </w:r>
    </w:p>
    <w:p w14:paraId="338A477E" w14:textId="77777777" w:rsidR="00720270" w:rsidRPr="00316916" w:rsidRDefault="00720270" w:rsidP="00720270">
      <w:pPr>
        <w:tabs>
          <w:tab w:val="left" w:pos="708"/>
          <w:tab w:val="left" w:pos="1416"/>
          <w:tab w:val="left" w:pos="2124"/>
          <w:tab w:val="left" w:pos="2832"/>
          <w:tab w:val="left" w:pos="3540"/>
          <w:tab w:val="left" w:pos="4248"/>
          <w:tab w:val="left" w:pos="4956"/>
          <w:tab w:val="left" w:pos="5664"/>
          <w:tab w:val="left" w:pos="6372"/>
          <w:tab w:val="left" w:pos="7080"/>
          <w:tab w:val="right" w:pos="10538"/>
        </w:tabs>
        <w:spacing w:before="60" w:after="120"/>
        <w:rPr>
          <w:iCs/>
        </w:rPr>
      </w:pPr>
      <w:r w:rsidRPr="00316916">
        <w:rPr>
          <w:b/>
          <w:iCs/>
        </w:rPr>
        <w:t xml:space="preserve">Coût </w:t>
      </w:r>
      <w:r w:rsidRPr="00316916">
        <w:rPr>
          <w:bCs/>
          <w:iCs/>
        </w:rPr>
        <w:t>:</w:t>
      </w:r>
      <w:r w:rsidRPr="00316916">
        <w:rPr>
          <w:iCs/>
        </w:rPr>
        <w:t xml:space="preserve"> </w:t>
      </w:r>
      <w:r w:rsidRPr="00316916">
        <w:rPr>
          <w:iCs/>
        </w:rPr>
        <w:tab/>
      </w:r>
      <w:r>
        <w:rPr>
          <w:b/>
          <w:bCs/>
          <w:iCs/>
        </w:rPr>
        <w:t>35</w:t>
      </w:r>
      <w:r w:rsidRPr="00D02325">
        <w:rPr>
          <w:b/>
          <w:bCs/>
          <w:iCs/>
        </w:rPr>
        <w:t xml:space="preserve"> $</w:t>
      </w:r>
      <w:r w:rsidRPr="00316916">
        <w:rPr>
          <w:iCs/>
        </w:rPr>
        <w:t xml:space="preserve"> pour les membres </w:t>
      </w:r>
      <w:r w:rsidRPr="00316916">
        <w:rPr>
          <w:iCs/>
        </w:rPr>
        <w:tab/>
      </w:r>
      <w:r>
        <w:rPr>
          <w:b/>
          <w:bCs/>
          <w:iCs/>
        </w:rPr>
        <w:t>45</w:t>
      </w:r>
      <w:r w:rsidRPr="00D02325">
        <w:rPr>
          <w:b/>
          <w:bCs/>
          <w:iCs/>
        </w:rPr>
        <w:t xml:space="preserve"> $</w:t>
      </w:r>
      <w:r w:rsidRPr="00316916">
        <w:rPr>
          <w:iCs/>
        </w:rPr>
        <w:t xml:space="preserve"> pour les non-membres </w:t>
      </w:r>
      <w:r w:rsidRPr="00316916">
        <w:rPr>
          <w:iCs/>
        </w:rPr>
        <w:tab/>
      </w:r>
      <w:r w:rsidRPr="00316916">
        <w:rPr>
          <w:iCs/>
        </w:rPr>
        <w:tab/>
      </w:r>
      <w:r>
        <w:rPr>
          <w:iCs/>
        </w:rPr>
        <w:tab/>
      </w:r>
    </w:p>
    <w:p w14:paraId="5AE57813" w14:textId="77777777" w:rsidR="00720270" w:rsidRPr="00316916" w:rsidRDefault="00720270" w:rsidP="00720270">
      <w:pPr>
        <w:pStyle w:val="ecxmsonormal"/>
        <w:shd w:val="clear" w:color="auto" w:fill="FFFFFF"/>
        <w:tabs>
          <w:tab w:val="left" w:pos="6480"/>
          <w:tab w:val="left" w:pos="7797"/>
          <w:tab w:val="left" w:pos="8080"/>
          <w:tab w:val="right" w:pos="9720"/>
        </w:tabs>
        <w:spacing w:before="120" w:after="120"/>
        <w:rPr>
          <w:color w:val="444444"/>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p>
    <w:p w14:paraId="303C5FCC" w14:textId="77777777" w:rsidR="00720270" w:rsidRPr="00316916" w:rsidRDefault="00720270" w:rsidP="00720270">
      <w:pPr>
        <w:pStyle w:val="ecxmsonormal"/>
        <w:shd w:val="clear" w:color="auto" w:fill="FFFFFF"/>
        <w:tabs>
          <w:tab w:val="left" w:pos="7797"/>
          <w:tab w:val="left" w:pos="8080"/>
          <w:tab w:val="right" w:pos="9270"/>
        </w:tabs>
        <w:spacing w:before="120" w:after="120"/>
        <w:rPr>
          <w:color w:val="444444"/>
          <w:szCs w:val="24"/>
        </w:rPr>
      </w:pPr>
      <w:r w:rsidRPr="00316916">
        <w:rPr>
          <w:color w:val="000000"/>
          <w:szCs w:val="24"/>
        </w:rPr>
        <w:t>Numéro de téléphone : ____________________________</w:t>
      </w:r>
      <w:r w:rsidRPr="00316916">
        <w:rPr>
          <w:color w:val="000000"/>
          <w:szCs w:val="24"/>
        </w:rPr>
        <w:tab/>
      </w:r>
    </w:p>
    <w:p w14:paraId="1733E85C" w14:textId="77777777" w:rsidR="00720270" w:rsidRPr="00316916" w:rsidRDefault="00720270" w:rsidP="00720270">
      <w:pPr>
        <w:pStyle w:val="ecxmsonormal"/>
        <w:shd w:val="clear" w:color="auto" w:fill="FFFFFF"/>
        <w:tabs>
          <w:tab w:val="left" w:pos="6480"/>
          <w:tab w:val="left" w:pos="7797"/>
          <w:tab w:val="left" w:pos="8080"/>
          <w:tab w:val="right" w:pos="9450"/>
        </w:tabs>
        <w:spacing w:before="120" w:after="120"/>
        <w:rPr>
          <w:color w:val="000000"/>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r>
      <w:r w:rsidRPr="00316916">
        <w:rPr>
          <w:color w:val="000000"/>
          <w:szCs w:val="24"/>
        </w:rPr>
        <w:tab/>
        <w:t xml:space="preserve">Non-membre </w:t>
      </w:r>
      <w:r w:rsidRPr="00316916">
        <w:rPr>
          <w:color w:val="000000"/>
          <w:szCs w:val="24"/>
        </w:rPr>
        <w:sym w:font="Wingdings 2" w:char="F035"/>
      </w:r>
    </w:p>
    <w:p w14:paraId="3D65BD55" w14:textId="77777777" w:rsidR="00720270" w:rsidRPr="00316916" w:rsidRDefault="00720270" w:rsidP="00720270">
      <w:pPr>
        <w:pStyle w:val="ecxmsonormal"/>
        <w:shd w:val="clear" w:color="auto" w:fill="FFFFFF"/>
        <w:tabs>
          <w:tab w:val="right" w:pos="9270"/>
        </w:tabs>
        <w:spacing w:before="120" w:after="120"/>
        <w:rPr>
          <w:color w:val="444444"/>
          <w:szCs w:val="24"/>
        </w:rPr>
      </w:pPr>
      <w:r w:rsidRPr="00316916">
        <w:rPr>
          <w:color w:val="000000"/>
          <w:szCs w:val="24"/>
        </w:rPr>
        <w:t>Numéro de téléphone : ____________________________</w:t>
      </w:r>
      <w:r w:rsidRPr="00316916">
        <w:rPr>
          <w:color w:val="000000"/>
          <w:szCs w:val="24"/>
        </w:rPr>
        <w:tab/>
      </w:r>
    </w:p>
    <w:p w14:paraId="031D2A4B" w14:textId="77777777" w:rsidR="00714059" w:rsidRDefault="00720270" w:rsidP="00714059">
      <w:pPr>
        <w:autoSpaceDE w:val="0"/>
        <w:autoSpaceDN w:val="0"/>
        <w:adjustRightInd w:val="0"/>
        <w:spacing w:before="120" w:after="60"/>
        <w:rPr>
          <w:rStyle w:val="Hyperlien"/>
          <w:rFonts w:ascii="Times New Roman" w:hAnsi="Times New Roman"/>
          <w:color w:val="000000" w:themeColor="text1"/>
          <w:u w:val="none"/>
        </w:rPr>
        <w:sectPr w:rsidR="00714059" w:rsidSect="0099687C">
          <w:pgSz w:w="12240" w:h="15840"/>
          <w:pgMar w:top="1418" w:right="851" w:bottom="1418" w:left="851" w:header="709" w:footer="709" w:gutter="0"/>
          <w:cols w:space="708"/>
          <w:docGrid w:linePitch="360"/>
        </w:sectPr>
      </w:pPr>
      <w:r>
        <w:t>I</w:t>
      </w:r>
      <w:r w:rsidRPr="001F2D14">
        <w:t xml:space="preserve">nscription obligatoire </w:t>
      </w:r>
      <w:r w:rsidRPr="001F2D14">
        <w:rPr>
          <w:b/>
        </w:rPr>
        <w:t xml:space="preserve">avant </w:t>
      </w:r>
      <w:r>
        <w:rPr>
          <w:b/>
        </w:rPr>
        <w:t>mercredi,</w:t>
      </w:r>
      <w:r w:rsidRPr="001F2D14">
        <w:rPr>
          <w:b/>
        </w:rPr>
        <w:t xml:space="preserve"> </w:t>
      </w:r>
      <w:r>
        <w:rPr>
          <w:b/>
        </w:rPr>
        <w:t>20 novembre 2024</w:t>
      </w:r>
      <w:r w:rsidRPr="001F2D14">
        <w:t xml:space="preserve"> </w:t>
      </w:r>
      <w:r>
        <w:t xml:space="preserve">            </w:t>
      </w:r>
      <w:r>
        <w:br/>
      </w:r>
      <w:r w:rsidRPr="001F2D14">
        <w:t xml:space="preserve">Chèque à l’ordre de : </w:t>
      </w:r>
      <w:r w:rsidRPr="001F2D14">
        <w:rPr>
          <w:b/>
        </w:rPr>
        <w:t>AREQ 03 G</w:t>
      </w:r>
      <w:r w:rsidRPr="001F2D14">
        <w:rPr>
          <w:bCs/>
        </w:rPr>
        <w:t>. Le faire parvenir</w:t>
      </w:r>
      <w:r w:rsidRPr="001F2D14">
        <w:t xml:space="preserve"> à Louise Guay, 3899, rue des Opales, Lévis G6W 7M2</w:t>
      </w:r>
      <w:r w:rsidRPr="001F2D14">
        <w:rPr>
          <w:b/>
        </w:rPr>
        <w:t xml:space="preserve"> </w:t>
      </w:r>
      <w:r w:rsidRPr="00816637">
        <w:t xml:space="preserve">ou </w:t>
      </w:r>
      <w:r>
        <w:t xml:space="preserve">paiement </w:t>
      </w:r>
      <w:r w:rsidRPr="00816637">
        <w:t xml:space="preserve">par </w:t>
      </w:r>
      <w:r w:rsidRPr="00816637">
        <w:rPr>
          <w:b/>
          <w:bCs/>
        </w:rPr>
        <w:t>INTERAC</w:t>
      </w:r>
      <w:r w:rsidRPr="00816637">
        <w:t xml:space="preserve"> </w:t>
      </w:r>
      <w:r>
        <w:t xml:space="preserve">et inscription par courriel </w:t>
      </w:r>
      <w:r w:rsidRPr="00816637">
        <w:t xml:space="preserve">à : </w:t>
      </w:r>
      <w:hyperlink r:id="rId78" w:history="1">
        <w:r>
          <w:rPr>
            <w:rStyle w:val="Hyperlien"/>
            <w:rFonts w:ascii="Times New Roman" w:hAnsi="Times New Roman"/>
          </w:rPr>
          <w:t>lisepatoine@telus.net</w:t>
        </w:r>
      </w:hyperlink>
      <w:r w:rsidRPr="00816637">
        <w:t xml:space="preserve"> </w:t>
      </w:r>
      <w:r>
        <w:t xml:space="preserve">  </w:t>
      </w:r>
      <w:r w:rsidRPr="00983AEC">
        <w:rPr>
          <w:b/>
          <w:bCs/>
        </w:rPr>
        <w:t xml:space="preserve">Voir </w:t>
      </w:r>
      <w:r w:rsidRPr="00983AEC">
        <w:rPr>
          <w:b/>
          <w:bCs/>
          <w:color w:val="000000" w:themeColor="text1"/>
        </w:rPr>
        <w:t>texte : page </w:t>
      </w:r>
      <w:r>
        <w:rPr>
          <w:b/>
          <w:bCs/>
          <w:color w:val="000000" w:themeColor="text1"/>
        </w:rPr>
        <w:t>2</w:t>
      </w:r>
      <w:r>
        <w:br/>
      </w:r>
      <w:r w:rsidRPr="001F2D14">
        <w:t>Information :  418</w:t>
      </w:r>
      <w:r w:rsidRPr="001F2D14">
        <w:rPr>
          <w:vertAlign w:val="superscript"/>
        </w:rPr>
        <w:t xml:space="preserve"> </w:t>
      </w:r>
      <w:r w:rsidRPr="001F2D14">
        <w:t xml:space="preserve">833-9809 ou par courriel : </w:t>
      </w:r>
      <w:hyperlink r:id="rId79" w:history="1">
        <w:r w:rsidRPr="001F2D14">
          <w:rPr>
            <w:rStyle w:val="Hyperlien"/>
            <w:rFonts w:ascii="Times New Roman" w:hAnsi="Times New Roman"/>
          </w:rPr>
          <w:t>camarine@videotron.ca</w:t>
        </w:r>
      </w:hyperlink>
      <w:r w:rsidRPr="007D079E">
        <w:rPr>
          <w:rStyle w:val="Hyperlien"/>
          <w:rFonts w:ascii="Times New Roman" w:hAnsi="Times New Roman"/>
          <w:color w:val="000000" w:themeColor="text1"/>
          <w:u w:val="none"/>
        </w:rPr>
        <w:tab/>
      </w:r>
    </w:p>
    <w:p w14:paraId="10EC2C82" w14:textId="1E677C35" w:rsidR="00720270" w:rsidRPr="00F54BE3" w:rsidRDefault="003E7785" w:rsidP="00714059">
      <w:pPr>
        <w:autoSpaceDE w:val="0"/>
        <w:autoSpaceDN w:val="0"/>
        <w:adjustRightInd w:val="0"/>
        <w:spacing w:before="120" w:after="60"/>
        <w:rPr>
          <w:rStyle w:val="Hyperlien"/>
          <w:rFonts w:ascii="Times New Roman" w:hAnsi="Times New Roman"/>
          <w:color w:val="000000" w:themeColor="text1"/>
        </w:rPr>
      </w:pPr>
      <w:r>
        <w:rPr>
          <w:rFonts w:ascii="Arial Black" w:hAnsi="Arial Black" w:cstheme="minorHAnsi"/>
          <w:b/>
          <w:noProof/>
          <w:color w:val="000000" w:themeColor="text1"/>
        </w:rPr>
        <w:lastRenderedPageBreak/>
        <mc:AlternateContent>
          <mc:Choice Requires="wps">
            <w:drawing>
              <wp:anchor distT="0" distB="0" distL="114300" distR="114300" simplePos="0" relativeHeight="252063744" behindDoc="0" locked="0" layoutInCell="1" allowOverlap="1" wp14:anchorId="100E62DC" wp14:editId="1B2A2BFF">
                <wp:simplePos x="0" y="0"/>
                <wp:positionH relativeFrom="column">
                  <wp:posOffset>745871</wp:posOffset>
                </wp:positionH>
                <wp:positionV relativeFrom="paragraph">
                  <wp:posOffset>184658</wp:posOffset>
                </wp:positionV>
                <wp:extent cx="5257800" cy="1198472"/>
                <wp:effectExtent l="0" t="0" r="0" b="0"/>
                <wp:wrapNone/>
                <wp:docPr id="105" name="Zone de texte 105"/>
                <wp:cNvGraphicFramePr/>
                <a:graphic xmlns:a="http://schemas.openxmlformats.org/drawingml/2006/main">
                  <a:graphicData uri="http://schemas.microsoft.com/office/word/2010/wordprocessingShape">
                    <wps:wsp>
                      <wps:cNvSpPr txBox="1"/>
                      <wps:spPr>
                        <a:xfrm>
                          <a:off x="0" y="0"/>
                          <a:ext cx="5257800" cy="1198472"/>
                        </a:xfrm>
                        <a:prstGeom prst="rect">
                          <a:avLst/>
                        </a:prstGeom>
                        <a:noFill/>
                        <a:ln w="6350">
                          <a:noFill/>
                        </a:ln>
                      </wps:spPr>
                      <wps:txbx>
                        <w:txbxContent>
                          <w:p w14:paraId="75160BED" w14:textId="77777777" w:rsidR="006F3671" w:rsidRPr="00127818" w:rsidRDefault="006F3671" w:rsidP="003E7785">
                            <w:pPr>
                              <w:spacing w:after="240"/>
                              <w:jc w:val="center"/>
                              <w:rPr>
                                <w:bCs/>
                                <w:sz w:val="28"/>
                                <w:szCs w:val="28"/>
                              </w:rPr>
                            </w:pPr>
                            <w:r w:rsidRPr="00127818">
                              <w:rPr>
                                <w:rFonts w:ascii="Arial Black" w:hAnsi="Arial Black" w:cstheme="minorHAnsi"/>
                                <w:b/>
                                <w:color w:val="000000" w:themeColor="text1"/>
                                <w:sz w:val="28"/>
                                <w:szCs w:val="28"/>
                              </w:rPr>
                              <w:t>PROJETS : VOYAGES ET SORTIES CULTURELLES</w:t>
                            </w:r>
                          </w:p>
                          <w:p w14:paraId="69D46FF7" w14:textId="77777777" w:rsidR="006F3671" w:rsidRPr="001B54AE" w:rsidRDefault="006F3671" w:rsidP="003E7785">
                            <w:pPr>
                              <w:spacing w:before="60" w:after="60"/>
                              <w:jc w:val="center"/>
                            </w:pPr>
                            <w:r w:rsidRPr="001B54AE">
                              <w:t>Claire Buteau, 2315, rue Bellevue, Lévis G6W 2T9</w:t>
                            </w:r>
                          </w:p>
                          <w:p w14:paraId="15D85417" w14:textId="77777777" w:rsidR="006F3671" w:rsidRPr="001B54AE" w:rsidRDefault="006F3671" w:rsidP="003E7785">
                            <w:pPr>
                              <w:spacing w:before="60" w:after="60"/>
                              <w:jc w:val="center"/>
                              <w:rPr>
                                <w:rStyle w:val="Hyperlien"/>
                                <w:rFonts w:ascii="Times New Roman" w:hAnsi="Times New Roman"/>
                              </w:rPr>
                            </w:pPr>
                            <w:r w:rsidRPr="001B54AE">
                              <w:t xml:space="preserve">Courriel : </w:t>
                            </w:r>
                            <w:hyperlink r:id="rId80" w:history="1">
                              <w:r w:rsidRPr="001B54AE">
                                <w:rPr>
                                  <w:rStyle w:val="Hyperlien"/>
                                  <w:rFonts w:ascii="Times New Roman" w:hAnsi="Times New Roman"/>
                                </w:rPr>
                                <w:t>clairebuteau@hotmail.com</w:t>
                              </w:r>
                            </w:hyperlink>
                          </w:p>
                          <w:p w14:paraId="271EA56A" w14:textId="77777777" w:rsidR="006F3671" w:rsidRPr="001B54AE" w:rsidRDefault="006F3671" w:rsidP="00D60C77">
                            <w:pPr>
                              <w:spacing w:before="60" w:after="60"/>
                              <w:jc w:val="center"/>
                            </w:pPr>
                            <w:r>
                              <w:t xml:space="preserve">Cell. : </w:t>
                            </w:r>
                            <w:r w:rsidR="00EB689F">
                              <w:t>(</w:t>
                            </w:r>
                            <w:r>
                              <w:t>418</w:t>
                            </w:r>
                            <w:r w:rsidR="00EB689F">
                              <w:t xml:space="preserve">) </w:t>
                            </w:r>
                            <w:r>
                              <w:t>456-6759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0E62DC" id="Zone de texte 105" o:spid="_x0000_s1045" type="#_x0000_t202" style="position:absolute;margin-left:58.75pt;margin-top:14.55pt;width:414pt;height:94.3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" filled="f" stroked="f" strokeweight=".5pt">
                <v:textbox>
                  <w:txbxContent>
                    <w:p w14:paraId="75160BED" w14:textId="77777777" w:rsidR="006F3671" w:rsidRPr="00127818" w:rsidRDefault="006F3671" w:rsidP="003E7785">
                      <w:pPr>
                        <w:spacing w:after="240"/>
                        <w:jc w:val="center"/>
                        <w:rPr>
                          <w:bCs/>
                          <w:sz w:val="28"/>
                          <w:szCs w:val="28"/>
                        </w:rPr>
                      </w:pPr>
                      <w:r w:rsidRPr="00127818">
                        <w:rPr>
                          <w:rFonts w:ascii="Arial Black" w:hAnsi="Arial Black" w:cstheme="minorHAnsi"/>
                          <w:b/>
                          <w:color w:val="000000" w:themeColor="text1"/>
                          <w:sz w:val="28"/>
                          <w:szCs w:val="28"/>
                        </w:rPr>
                        <w:t>PROJETS : VOYAGES ET SORTIES CULTURELLES</w:t>
                      </w:r>
                    </w:p>
                    <w:p w14:paraId="69D46FF7" w14:textId="77777777" w:rsidR="006F3671" w:rsidRPr="001B54AE" w:rsidRDefault="006F3671" w:rsidP="003E7785">
                      <w:pPr>
                        <w:spacing w:before="60" w:after="60"/>
                        <w:jc w:val="center"/>
                      </w:pPr>
                      <w:r w:rsidRPr="001B54AE">
                        <w:t>Claire Buteau, 2315, rue Bellevue, Lévis G6W 2T9</w:t>
                      </w:r>
                    </w:p>
                    <w:p w14:paraId="15D85417" w14:textId="77777777" w:rsidR="006F3671" w:rsidRPr="001B54AE" w:rsidRDefault="006F3671" w:rsidP="003E7785">
                      <w:pPr>
                        <w:spacing w:before="60" w:after="60"/>
                        <w:jc w:val="center"/>
                        <w:rPr>
                          <w:rStyle w:val="Hyperlien"/>
                          <w:rFonts w:ascii="Times New Roman" w:hAnsi="Times New Roman"/>
                        </w:rPr>
                      </w:pPr>
                      <w:r w:rsidRPr="001B54AE">
                        <w:t xml:space="preserve">Courriel : </w:t>
                      </w:r>
                      <w:hyperlink r:id="rId81" w:history="1">
                        <w:r w:rsidRPr="001B54AE">
                          <w:rPr>
                            <w:rStyle w:val="Hyperlien"/>
                            <w:rFonts w:ascii="Times New Roman" w:hAnsi="Times New Roman"/>
                          </w:rPr>
                          <w:t>clairebuteau@hotmail.com</w:t>
                        </w:r>
                      </w:hyperlink>
                    </w:p>
                    <w:p w14:paraId="271EA56A" w14:textId="77777777" w:rsidR="006F3671" w:rsidRPr="001B54AE" w:rsidRDefault="006F3671" w:rsidP="00D60C77">
                      <w:pPr>
                        <w:spacing w:before="60" w:after="60"/>
                        <w:jc w:val="center"/>
                      </w:pPr>
                      <w:r>
                        <w:t xml:space="preserve">Cell. : </w:t>
                      </w:r>
                      <w:r w:rsidR="00EB689F">
                        <w:t>(</w:t>
                      </w:r>
                      <w:r>
                        <w:t>418</w:t>
                      </w:r>
                      <w:r w:rsidR="00EB689F">
                        <w:t xml:space="preserve">) </w:t>
                      </w:r>
                      <w:r>
                        <w:t>456-6759</w:t>
                      </w:r>
                    </w:p>
                  </w:txbxContent>
                </v:textbox>
              </v:shape>
            </w:pict>
          </mc:Fallback>
        </mc:AlternateContent>
      </w:r>
      <w:r w:rsidR="00720270">
        <w:rPr>
          <w:rStyle w:val="Hyperlien"/>
          <w:rFonts w:ascii="Times New Roman" w:hAnsi="Times New Roman"/>
          <w:color w:val="000000" w:themeColor="text1"/>
          <w:u w:val="none"/>
        </w:rPr>
        <w:tab/>
      </w:r>
    </w:p>
    <w:bookmarkEnd w:id="0"/>
    <w:bookmarkEnd w:id="1"/>
    <w:p w14:paraId="4F741F9D" w14:textId="7F438892" w:rsidR="006F3671" w:rsidRPr="009E7949" w:rsidRDefault="006F3671" w:rsidP="006F3671">
      <w:pPr>
        <w:jc w:val="both"/>
      </w:pPr>
    </w:p>
    <w:p w14:paraId="34EDB735" w14:textId="55544EFF" w:rsidR="006F3671" w:rsidRPr="00A206C1" w:rsidRDefault="002E6F93" w:rsidP="006F3671">
      <w:pPr>
        <w:rPr>
          <w:rFonts w:asciiTheme="majorHAnsi" w:hAnsiTheme="majorHAnsi" w:cstheme="majorHAnsi"/>
        </w:rPr>
      </w:pPr>
      <w:r>
        <w:rPr>
          <w:rFonts w:cstheme="majorHAnsi"/>
          <w:b/>
          <w:noProof/>
        </w:rPr>
        <mc:AlternateContent>
          <mc:Choice Requires="wps">
            <w:drawing>
              <wp:anchor distT="0" distB="0" distL="114300" distR="114300" simplePos="0" relativeHeight="252064768" behindDoc="0" locked="0" layoutInCell="1" allowOverlap="1" wp14:anchorId="1B4C99A0" wp14:editId="3BE69C85">
                <wp:simplePos x="0" y="0"/>
                <wp:positionH relativeFrom="margin">
                  <wp:posOffset>5890427</wp:posOffset>
                </wp:positionH>
                <wp:positionV relativeFrom="margin">
                  <wp:posOffset>227564</wp:posOffset>
                </wp:positionV>
                <wp:extent cx="756285" cy="1019175"/>
                <wp:effectExtent l="25400" t="76200" r="94615" b="34925"/>
                <wp:wrapSquare wrapText="bothSides"/>
                <wp:docPr id="107" name="Ellipse 107"/>
                <wp:cNvGraphicFramePr/>
                <a:graphic xmlns:a="http://schemas.openxmlformats.org/drawingml/2006/main">
                  <a:graphicData uri="http://schemas.microsoft.com/office/word/2010/wordprocessingShape">
                    <wps:wsp>
                      <wps:cNvSpPr/>
                      <wps:spPr>
                        <a:xfrm>
                          <a:off x="0" y="0"/>
                          <a:ext cx="756285" cy="1019175"/>
                        </a:xfrm>
                        <a:prstGeom prst="ellipse">
                          <a:avLst/>
                        </a:prstGeom>
                        <a:blipFill dpi="0" rotWithShape="1">
                          <a:blip r:embed="rId82" cstate="print">
                            <a:extLst>
                              <a:ext uri="{28A0092B-C50C-407E-A947-70E740481C1C}">
                                <a14:useLocalDpi xmlns:a14="http://schemas.microsoft.com/office/drawing/2010/main" val="0"/>
                              </a:ext>
                            </a:extLst>
                          </a:blip>
                          <a:srcRect/>
                          <a:stretch>
                            <a:fillRect/>
                          </a:stretch>
                        </a:blipFill>
                        <a:ln w="6350">
                          <a:solidFill>
                            <a:schemeClr val="accent4">
                              <a:lumMod val="75000"/>
                            </a:schemeClr>
                          </a:solidFill>
                        </a:ln>
                        <a:effectLst>
                          <a:outerShdw blurRad="50800" dist="38100" dir="18900000" algn="bl" rotWithShape="0">
                            <a:prstClr val="black">
                              <a:alpha val="40000"/>
                            </a:prstClr>
                          </a:outerShdw>
                          <a:softEdge rad="12700"/>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CC8B6B" id="Ellipse 107" o:spid="_x0000_s1026" style="position:absolute;margin-left:463.8pt;margin-top:17.9pt;width:59.55pt;height:80.25pt;z-index:2520647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" strokecolor="#bf8f00 [2407]" strokeweight=".5pt">
                <v:fill r:id="rId83" o:title="" recolor="t" rotate="t" type="frame"/>
                <v:stroke joinstyle="miter"/>
                <v:shadow on="t" color="black" opacity="26214f" origin="-.5,.5" offset=".74836mm,-.74836mm"/>
                <w10:wrap type="square" anchorx="margin" anchory="margin"/>
              </v:oval>
            </w:pict>
          </mc:Fallback>
        </mc:AlternateContent>
      </w:r>
      <w:r w:rsidR="00AA17F6">
        <w:rPr>
          <w:rFonts w:cstheme="majorHAnsi"/>
          <w:b/>
          <w:noProof/>
        </w:rPr>
        <mc:AlternateContent>
          <mc:Choice Requires="wpg">
            <w:drawing>
              <wp:anchor distT="0" distB="0" distL="114300" distR="114300" simplePos="0" relativeHeight="252062720" behindDoc="0" locked="0" layoutInCell="1" allowOverlap="1" wp14:anchorId="0BF322FC" wp14:editId="518CA1DB">
                <wp:simplePos x="0" y="0"/>
                <wp:positionH relativeFrom="column">
                  <wp:posOffset>-140134</wp:posOffset>
                </wp:positionH>
                <wp:positionV relativeFrom="paragraph">
                  <wp:posOffset>76383</wp:posOffset>
                </wp:positionV>
                <wp:extent cx="1533525" cy="879475"/>
                <wp:effectExtent l="0" t="76200" r="15875" b="9525"/>
                <wp:wrapNone/>
                <wp:docPr id="111" name="Groupe 111"/>
                <wp:cNvGraphicFramePr/>
                <a:graphic xmlns:a="http://schemas.openxmlformats.org/drawingml/2006/main">
                  <a:graphicData uri="http://schemas.microsoft.com/office/word/2010/wordprocessingGroup">
                    <wpg:wgp>
                      <wpg:cNvGrpSpPr/>
                      <wpg:grpSpPr>
                        <a:xfrm>
                          <a:off x="0" y="0"/>
                          <a:ext cx="1533525" cy="879475"/>
                          <a:chOff x="0" y="0"/>
                          <a:chExt cx="1647445" cy="918722"/>
                        </a:xfrm>
                      </wpg:grpSpPr>
                      <pic:pic xmlns:pic="http://schemas.openxmlformats.org/drawingml/2006/picture">
                        <pic:nvPicPr>
                          <pic:cNvPr id="114" name="Image 45"/>
                          <pic:cNvPicPr>
                            <a:picLocks noChangeAspect="1"/>
                          </pic:cNvPicPr>
                        </pic:nvPicPr>
                        <pic:blipFill>
                          <a:blip r:embed="rId84" cstate="print">
                            <a:extLst>
                              <a:ext uri="{28A0092B-C50C-407E-A947-70E740481C1C}">
                                <a14:useLocalDpi xmlns:a14="http://schemas.microsoft.com/office/drawing/2010/main" val="0"/>
                              </a:ext>
                            </a:extLst>
                          </a:blip>
                          <a:stretch>
                            <a:fillRect/>
                          </a:stretch>
                        </pic:blipFill>
                        <pic:spPr bwMode="auto">
                          <a:xfrm rot="20929898">
                            <a:off x="245918" y="0"/>
                            <a:ext cx="857885" cy="440690"/>
                          </a:xfrm>
                          <a:prstGeom prst="rect">
                            <a:avLst/>
                          </a:prstGeom>
                          <a:noFill/>
                        </pic:spPr>
                      </pic:pic>
                      <pic:pic xmlns:pic="http://schemas.openxmlformats.org/drawingml/2006/picture">
                        <pic:nvPicPr>
                          <pic:cNvPr id="116" name="Image 54"/>
                          <pic:cNvPicPr>
                            <a:picLocks noChangeAspect="1"/>
                          </pic:cNvPicPr>
                        </pic:nvPicPr>
                        <pic:blipFill>
                          <a:blip r:embed="rId85" cstate="print">
                            <a:extLst>
                              <a:ext uri="{28A0092B-C50C-407E-A947-70E740481C1C}">
                                <a14:useLocalDpi xmlns:a14="http://schemas.microsoft.com/office/drawing/2010/main" val="0"/>
                              </a:ext>
                            </a:extLst>
                          </a:blip>
                          <a:stretch>
                            <a:fillRect/>
                          </a:stretch>
                        </pic:blipFill>
                        <pic:spPr bwMode="auto">
                          <a:xfrm rot="21338072">
                            <a:off x="963550" y="464952"/>
                            <a:ext cx="683895" cy="427990"/>
                          </a:xfrm>
                          <a:prstGeom prst="rect">
                            <a:avLst/>
                          </a:prstGeom>
                          <a:noFill/>
                        </pic:spPr>
                      </pic:pic>
                      <pic:pic xmlns:pic="http://schemas.openxmlformats.org/drawingml/2006/picture">
                        <pic:nvPicPr>
                          <pic:cNvPr id="119" name="Image 54"/>
                          <pic:cNvPicPr>
                            <a:picLocks noChangeAspect="1"/>
                          </pic:cNvPicPr>
                        </pic:nvPicPr>
                        <pic:blipFill>
                          <a:blip r:embed="rId86" cstate="print">
                            <a:extLst>
                              <a:ext uri="{28A0092B-C50C-407E-A947-70E740481C1C}">
                                <a14:useLocalDpi xmlns:a14="http://schemas.microsoft.com/office/drawing/2010/main" val="0"/>
                              </a:ext>
                            </a:extLst>
                          </a:blip>
                          <a:stretch>
                            <a:fillRect/>
                          </a:stretch>
                        </pic:blipFill>
                        <pic:spPr bwMode="auto">
                          <a:xfrm>
                            <a:off x="0" y="415802"/>
                            <a:ext cx="856615" cy="502920"/>
                          </a:xfrm>
                          <a:prstGeom prst="rect">
                            <a:avLst/>
                          </a:prstGeom>
                          <a:noFill/>
                        </pic:spPr>
                      </pic:pic>
                    </wpg:wgp>
                  </a:graphicData>
                </a:graphic>
                <wp14:sizeRelH relativeFrom="margin">
                  <wp14:pctWidth>0</wp14:pctWidth>
                </wp14:sizeRelH>
                <wp14:sizeRelV relativeFrom="margin">
                  <wp14:pctHeight>0</wp14:pctHeight>
                </wp14:sizeRelV>
              </wp:anchor>
            </w:drawing>
          </mc:Choice>
          <mc:Fallback>
            <w:pict>
              <v:group w14:anchorId="7E50FDD9" id="Groupe 111" o:spid="_x0000_s1026" style="position:absolute;margin-left:-11.05pt;margin-top:6pt;width:120.75pt;height:69.25pt;z-index:252062720;mso-width-relative:margin;mso-height-relative:margin" coordsize="16474,9187"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">
                <v:shape id="Image 45" o:spid="_x0000_s1027" type="#_x0000_t75" style="position:absolute;left:2459;width:8579;height:4406;rotation:-731930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">
                  <v:imagedata r:id="rId87" o:title=""/>
                </v:shape>
                <v:shape id="Image 54" o:spid="_x0000_s1028" type="#_x0000_t75" style="position:absolute;left:9635;top:4649;width:6839;height:4280;rotation:-286095fd;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">
                  <v:imagedata r:id="rId88" o:title=""/>
                </v:shape>
                <v:shape id="Image 54" o:spid="_x0000_s1029" type="#_x0000_t75" style="position:absolute;top:4158;width:8566;height:502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">
                  <v:imagedata r:id="rId89" o:title=""/>
                </v:shape>
              </v:group>
            </w:pict>
          </mc:Fallback>
        </mc:AlternateContent>
      </w:r>
    </w:p>
    <w:p w14:paraId="1E9A38AF" w14:textId="77777777" w:rsidR="006F3671" w:rsidRPr="009352D0" w:rsidRDefault="006F3671" w:rsidP="006F3671">
      <w:pPr>
        <w:pStyle w:val="Titre1"/>
        <w:spacing w:before="120" w:after="120"/>
        <w:jc w:val="center"/>
        <w:rPr>
          <w:rFonts w:ascii="Arial Black" w:hAnsi="Arial Black" w:cstheme="minorHAnsi"/>
          <w:b/>
          <w:sz w:val="24"/>
          <w:szCs w:val="24"/>
        </w:rPr>
      </w:pPr>
    </w:p>
    <w:p w14:paraId="1D7D4F8B" w14:textId="77777777" w:rsidR="006F3671" w:rsidRDefault="006F3671" w:rsidP="006F3671">
      <w:pPr>
        <w:tabs>
          <w:tab w:val="left" w:pos="2410"/>
        </w:tabs>
        <w:rPr>
          <w:sz w:val="21"/>
          <w:szCs w:val="21"/>
        </w:rPr>
      </w:pPr>
      <w:r>
        <w:rPr>
          <w:sz w:val="21"/>
          <w:szCs w:val="21"/>
        </w:rPr>
        <w:t xml:space="preserve">                       </w:t>
      </w:r>
    </w:p>
    <w:p w14:paraId="6B614349" w14:textId="10ED10E6" w:rsidR="006F3671" w:rsidRDefault="006F3671" w:rsidP="00966421">
      <w:pPr>
        <w:tabs>
          <w:tab w:val="left" w:pos="2410"/>
        </w:tabs>
        <w:jc w:val="center"/>
        <w:rPr>
          <w:sz w:val="21"/>
          <w:szCs w:val="21"/>
        </w:rPr>
      </w:pPr>
    </w:p>
    <w:p w14:paraId="0D5F45C7" w14:textId="71AE1182" w:rsidR="006F3671" w:rsidRPr="006D730C" w:rsidRDefault="00A926CC" w:rsidP="006F3671">
      <w:pPr>
        <w:tabs>
          <w:tab w:val="left" w:pos="2410"/>
        </w:tabs>
        <w:spacing w:after="60"/>
        <w:jc w:val="center"/>
        <w:rPr>
          <w:sz w:val="21"/>
          <w:szCs w:val="21"/>
        </w:rPr>
      </w:pPr>
      <w:r w:rsidRPr="00AA17F6">
        <w:rPr>
          <w:rFonts w:ascii="Arial Black" w:hAnsi="Arial Black" w:cs="Arial"/>
          <w:b/>
          <w:bCs/>
          <w:noProof/>
        </w:rPr>
        <mc:AlternateContent>
          <mc:Choice Requires="wps">
            <w:drawing>
              <wp:anchor distT="0" distB="0" distL="114300" distR="114300" simplePos="0" relativeHeight="252878848" behindDoc="1" locked="0" layoutInCell="1" allowOverlap="1" wp14:anchorId="0FE1EA03" wp14:editId="51E8B5AF">
                <wp:simplePos x="0" y="0"/>
                <wp:positionH relativeFrom="margin">
                  <wp:posOffset>276987</wp:posOffset>
                </wp:positionH>
                <wp:positionV relativeFrom="margin">
                  <wp:posOffset>1421765</wp:posOffset>
                </wp:positionV>
                <wp:extent cx="6163056" cy="1036320"/>
                <wp:effectExtent l="0" t="0" r="0" b="0"/>
                <wp:wrapNone/>
                <wp:docPr id="2012347788" name="Zone de texte 2012347788"/>
                <wp:cNvGraphicFramePr/>
                <a:graphic xmlns:a="http://schemas.openxmlformats.org/drawingml/2006/main">
                  <a:graphicData uri="http://schemas.microsoft.com/office/word/2010/wordprocessingShape">
                    <wps:wsp>
                      <wps:cNvSpPr txBox="1"/>
                      <wps:spPr>
                        <a:xfrm>
                          <a:off x="0" y="0"/>
                          <a:ext cx="6163056" cy="1036320"/>
                        </a:xfrm>
                        <a:prstGeom prst="rect">
                          <a:avLst/>
                        </a:prstGeom>
                        <a:noFill/>
                        <a:ln w="6350">
                          <a:noFill/>
                        </a:ln>
                      </wps:spPr>
                      <wps:txbx>
                        <w:txbxContent>
                          <w:p w14:paraId="6DAC2FB7" w14:textId="77777777" w:rsidR="000D0ED2" w:rsidRDefault="000D0ED2" w:rsidP="00A926CC">
                            <w:pPr>
                              <w:spacing w:line="360" w:lineRule="auto"/>
                              <w:jc w:val="center"/>
                            </w:pPr>
                            <w:r w:rsidRPr="00C20946">
                              <w:t>Vous trouverez toutes les informations</w:t>
                            </w:r>
                            <w:r>
                              <w:t xml:space="preserve"> et les mises à jour </w:t>
                            </w:r>
                            <w:r w:rsidRPr="00C20946">
                              <w:t>sous l’onglet « Agenda/Voyages »</w:t>
                            </w:r>
                            <w:r>
                              <w:t xml:space="preserve"> </w:t>
                            </w:r>
                          </w:p>
                          <w:p w14:paraId="01AF6503" w14:textId="49A26264" w:rsidR="000D0ED2" w:rsidRDefault="000D0ED2" w:rsidP="00A926CC">
                            <w:pPr>
                              <w:spacing w:line="360" w:lineRule="auto"/>
                              <w:jc w:val="center"/>
                              <w:rPr>
                                <w:rStyle w:val="Hyperlien"/>
                                <w:rFonts w:ascii="Times New Roman" w:hAnsi="Times New Roman"/>
                              </w:rPr>
                            </w:pPr>
                            <w:r w:rsidRPr="00C20946">
                              <w:t xml:space="preserve">du site Internet de l'AREQ Louis-Fréchette :  </w:t>
                            </w:r>
                            <w:hyperlink r:id="rId90" w:history="1">
                              <w:r w:rsidRPr="00C20946">
                                <w:rPr>
                                  <w:rStyle w:val="Hyperlien"/>
                                  <w:rFonts w:ascii="Times New Roman" w:hAnsi="Times New Roman"/>
                                </w:rPr>
                                <w:t>http://louisfrechette.areq.lacsq.org</w:t>
                              </w:r>
                            </w:hyperlink>
                            <w:r w:rsidR="00E64EE3">
                              <w:rPr>
                                <w:rStyle w:val="Hyperlien"/>
                                <w:rFonts w:ascii="Times New Roman" w:hAnsi="Times New Roman"/>
                              </w:rPr>
                              <w:t>.</w:t>
                            </w:r>
                          </w:p>
                          <w:p w14:paraId="2BD40C5A" w14:textId="0031C7AF" w:rsidR="00236BDB" w:rsidRDefault="00236BDB" w:rsidP="00A926CC">
                            <w:pPr>
                              <w:spacing w:line="360" w:lineRule="auto"/>
                              <w:jc w:val="center"/>
                            </w:pPr>
                            <w:r>
                              <w:t>Visitez</w:t>
                            </w:r>
                            <w:r w:rsidR="00C3495B">
                              <w:t xml:space="preserve">-le </w:t>
                            </w:r>
                            <w:r>
                              <w:t xml:space="preserve">régulièrement </w:t>
                            </w:r>
                            <w:r w:rsidR="00B82FAF">
                              <w:t>afin de vous tenir</w:t>
                            </w:r>
                            <w:r>
                              <w:t xml:space="preserve"> informé</w:t>
                            </w:r>
                            <w:r w:rsidR="005B5BEC">
                              <w:t>s</w:t>
                            </w:r>
                            <w:r>
                              <w:t xml:space="preserve"> </w:t>
                            </w:r>
                            <w:r w:rsidR="005B5BEC">
                              <w:t>de</w:t>
                            </w:r>
                            <w:r w:rsidR="00A32B50">
                              <w:t xml:space="preserve"> tous nos</w:t>
                            </w:r>
                            <w:r>
                              <w:t xml:space="preserve"> </w:t>
                            </w:r>
                            <w:r w:rsidR="005C4B49">
                              <w:t>projets</w:t>
                            </w:r>
                            <w:r w:rsidR="005B5BEC">
                              <w:t xml:space="preserve"> </w:t>
                            </w:r>
                            <w:r w:rsidR="00E64EE3">
                              <w:t xml:space="preserve">de sorties et </w:t>
                            </w:r>
                            <w:r w:rsidR="003D777C">
                              <w:t xml:space="preserve">de </w:t>
                            </w:r>
                            <w:r w:rsidR="00E64EE3">
                              <w:t>voyages</w:t>
                            </w:r>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E1EA03" id="Zone de texte 2012347788" o:spid="_x0000_s1046" type="#_x0000_t202" style="position:absolute;left:0;text-align:left;margin-left:21.8pt;margin-top:111.95pt;width:485.3pt;height:81.6pt;z-index:-2504376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" filled="f" stroked="f" strokeweight=".5pt">
                <v:textbox>
                  <w:txbxContent>
                    <w:p w14:paraId="6DAC2FB7" w14:textId="77777777" w:rsidR="000D0ED2" w:rsidRDefault="000D0ED2" w:rsidP="00A926CC">
                      <w:pPr>
                        <w:spacing w:line="360" w:lineRule="auto"/>
                        <w:jc w:val="center"/>
                      </w:pPr>
                      <w:r w:rsidRPr="00C20946">
                        <w:t>Vous trouverez toutes les informations</w:t>
                      </w:r>
                      <w:r>
                        <w:t xml:space="preserve"> et les mises à jour </w:t>
                      </w:r>
                      <w:r w:rsidRPr="00C20946">
                        <w:t>sous l’onglet « Agenda/Voyages »</w:t>
                      </w:r>
                      <w:r>
                        <w:t xml:space="preserve"> </w:t>
                      </w:r>
                    </w:p>
                    <w:p w14:paraId="01AF6503" w14:textId="49A26264" w:rsidR="000D0ED2" w:rsidRDefault="000D0ED2" w:rsidP="00A926CC">
                      <w:pPr>
                        <w:spacing w:line="360" w:lineRule="auto"/>
                        <w:jc w:val="center"/>
                        <w:rPr>
                          <w:rStyle w:val="Hyperlien"/>
                          <w:rFonts w:ascii="Times New Roman" w:hAnsi="Times New Roman"/>
                        </w:rPr>
                      </w:pPr>
                      <w:r w:rsidRPr="00C20946">
                        <w:t xml:space="preserve">du site Internet de l'AREQ Louis-Fréchette :  </w:t>
                      </w:r>
                      <w:hyperlink r:id="rId91" w:history="1">
                        <w:r w:rsidRPr="00C20946">
                          <w:rPr>
                            <w:rStyle w:val="Hyperlien"/>
                            <w:rFonts w:ascii="Times New Roman" w:hAnsi="Times New Roman"/>
                          </w:rPr>
                          <w:t>http://louisfrechette.areq.lacsq.org</w:t>
                        </w:r>
                      </w:hyperlink>
                      <w:r w:rsidR="00E64EE3">
                        <w:rPr>
                          <w:rStyle w:val="Hyperlien"/>
                          <w:rFonts w:ascii="Times New Roman" w:hAnsi="Times New Roman"/>
                        </w:rPr>
                        <w:t>.</w:t>
                      </w:r>
                    </w:p>
                    <w:p w14:paraId="2BD40C5A" w14:textId="0031C7AF" w:rsidR="00236BDB" w:rsidRDefault="00236BDB" w:rsidP="00A926CC">
                      <w:pPr>
                        <w:spacing w:line="360" w:lineRule="auto"/>
                        <w:jc w:val="center"/>
                      </w:pPr>
                      <w:r>
                        <w:t>Visitez</w:t>
                      </w:r>
                      <w:r w:rsidR="00C3495B">
                        <w:t xml:space="preserve">-le </w:t>
                      </w:r>
                      <w:r>
                        <w:t xml:space="preserve">régulièrement </w:t>
                      </w:r>
                      <w:r w:rsidR="00B82FAF">
                        <w:t>afin de vous tenir</w:t>
                      </w:r>
                      <w:r>
                        <w:t xml:space="preserve"> informé</w:t>
                      </w:r>
                      <w:r w:rsidR="005B5BEC">
                        <w:t>s</w:t>
                      </w:r>
                      <w:r>
                        <w:t xml:space="preserve"> </w:t>
                      </w:r>
                      <w:r w:rsidR="005B5BEC">
                        <w:t>de</w:t>
                      </w:r>
                      <w:r w:rsidR="00A32B50">
                        <w:t xml:space="preserve"> tous nos</w:t>
                      </w:r>
                      <w:r>
                        <w:t xml:space="preserve"> </w:t>
                      </w:r>
                      <w:r w:rsidR="005C4B49">
                        <w:t>projets</w:t>
                      </w:r>
                      <w:r w:rsidR="005B5BEC">
                        <w:t xml:space="preserve"> </w:t>
                      </w:r>
                      <w:r w:rsidR="00E64EE3">
                        <w:t xml:space="preserve">de sorties et </w:t>
                      </w:r>
                      <w:r w:rsidR="003D777C">
                        <w:t xml:space="preserve">de </w:t>
                      </w:r>
                      <w:r w:rsidR="00E64EE3">
                        <w:t>voyages</w:t>
                      </w:r>
                      <w:r>
                        <w:t xml:space="preserve">. </w:t>
                      </w:r>
                    </w:p>
                  </w:txbxContent>
                </v:textbox>
                <w10:wrap anchorx="margin" anchory="margin"/>
              </v:shape>
            </w:pict>
          </mc:Fallback>
        </mc:AlternateContent>
      </w:r>
      <w:r w:rsidR="006F3671">
        <w:rPr>
          <w:sz w:val="21"/>
          <w:szCs w:val="21"/>
        </w:rPr>
        <w:t xml:space="preserve">                             </w:t>
      </w:r>
    </w:p>
    <w:p w14:paraId="1A7A90D8" w14:textId="54330846" w:rsidR="000D0ED2" w:rsidRDefault="000D0ED2" w:rsidP="00D428A9">
      <w:pPr>
        <w:spacing w:before="240"/>
        <w:ind w:right="45"/>
        <w:jc w:val="both"/>
        <w:rPr>
          <w:rFonts w:ascii="Arial Black" w:hAnsi="Arial Black"/>
        </w:rPr>
      </w:pPr>
    </w:p>
    <w:p w14:paraId="638FBC57" w14:textId="4032D6B8" w:rsidR="008A3F12" w:rsidRDefault="008A3F12" w:rsidP="000D0ED2">
      <w:pPr>
        <w:spacing w:before="240" w:after="120"/>
        <w:ind w:right="45"/>
        <w:jc w:val="both"/>
      </w:pPr>
    </w:p>
    <w:p w14:paraId="4A332D1A" w14:textId="20CA4EE0" w:rsidR="00D05F8D" w:rsidRDefault="00C3495B" w:rsidP="00236BDB">
      <w:pPr>
        <w:pStyle w:val="NormalWeb"/>
        <w:spacing w:before="360" w:beforeAutospacing="0" w:after="120" w:afterAutospacing="0"/>
        <w:rPr>
          <w:color w:val="222222"/>
        </w:rPr>
      </w:pPr>
      <w:r>
        <w:rPr>
          <w:noProof/>
          <w:color w:val="222222"/>
        </w:rPr>
        <w:drawing>
          <wp:anchor distT="0" distB="0" distL="114300" distR="114300" simplePos="0" relativeHeight="253121536" behindDoc="0" locked="0" layoutInCell="1" allowOverlap="1" wp14:anchorId="26CB6C33" wp14:editId="21055368">
            <wp:simplePos x="0" y="0"/>
            <wp:positionH relativeFrom="margin">
              <wp:posOffset>4064635</wp:posOffset>
            </wp:positionH>
            <wp:positionV relativeFrom="margin">
              <wp:posOffset>2454275</wp:posOffset>
            </wp:positionV>
            <wp:extent cx="2579370" cy="1463040"/>
            <wp:effectExtent l="0" t="0" r="0" b="0"/>
            <wp:wrapSquare wrapText="bothSides"/>
            <wp:docPr id="1926674288"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6674288" name="Image 1926674288"/>
                    <pic:cNvPicPr/>
                  </pic:nvPicPr>
                  <pic:blipFill>
                    <a:blip r:embed="rId92" cstate="print">
                      <a:extLst>
                        <a:ext uri="{28A0092B-C50C-407E-A947-70E740481C1C}">
                          <a14:useLocalDpi xmlns:a14="http://schemas.microsoft.com/office/drawing/2010/main" val="0"/>
                        </a:ext>
                      </a:extLst>
                    </a:blip>
                    <a:stretch>
                      <a:fillRect/>
                    </a:stretch>
                  </pic:blipFill>
                  <pic:spPr>
                    <a:xfrm>
                      <a:off x="0" y="0"/>
                      <a:ext cx="2579370" cy="1463040"/>
                    </a:xfrm>
                    <a:prstGeom prst="rect">
                      <a:avLst/>
                    </a:prstGeom>
                  </pic:spPr>
                </pic:pic>
              </a:graphicData>
            </a:graphic>
            <wp14:sizeRelH relativeFrom="margin">
              <wp14:pctWidth>0</wp14:pctWidth>
            </wp14:sizeRelH>
            <wp14:sizeRelV relativeFrom="margin">
              <wp14:pctHeight>0</wp14:pctHeight>
            </wp14:sizeRelV>
          </wp:anchor>
        </w:drawing>
      </w:r>
      <w:r w:rsidR="00D05F8D" w:rsidRPr="00D05F8D">
        <w:rPr>
          <w:b/>
          <w:bCs/>
          <w:color w:val="222222"/>
        </w:rPr>
        <w:t>Projets pour 2025</w:t>
      </w:r>
      <w:r w:rsidR="00D05F8D">
        <w:rPr>
          <w:color w:val="222222"/>
        </w:rPr>
        <w:t> :</w:t>
      </w:r>
    </w:p>
    <w:p w14:paraId="0DD025DE" w14:textId="0F49E45C" w:rsidR="003E7785" w:rsidRDefault="003E7785" w:rsidP="00D05F8D">
      <w:pPr>
        <w:pStyle w:val="NormalWeb"/>
        <w:numPr>
          <w:ilvl w:val="0"/>
          <w:numId w:val="42"/>
        </w:numPr>
        <w:spacing w:before="60" w:beforeAutospacing="0" w:after="60" w:afterAutospacing="0"/>
        <w:ind w:left="714" w:hanging="357"/>
        <w:rPr>
          <w:color w:val="222222"/>
        </w:rPr>
      </w:pPr>
      <w:r>
        <w:rPr>
          <w:color w:val="222222"/>
        </w:rPr>
        <w:t>L’Auberge de la Montagne coupée dans Lanaudière</w:t>
      </w:r>
    </w:p>
    <w:p w14:paraId="1B00C594" w14:textId="6C9209E7" w:rsidR="00D05F8D" w:rsidRDefault="00D05F8D" w:rsidP="00D05F8D">
      <w:pPr>
        <w:pStyle w:val="NormalWeb"/>
        <w:numPr>
          <w:ilvl w:val="0"/>
          <w:numId w:val="42"/>
        </w:numPr>
        <w:spacing w:before="60" w:beforeAutospacing="0" w:after="60" w:afterAutospacing="0"/>
        <w:ind w:left="714" w:hanging="357"/>
        <w:rPr>
          <w:color w:val="222222"/>
        </w:rPr>
      </w:pPr>
      <w:r>
        <w:rPr>
          <w:color w:val="222222"/>
        </w:rPr>
        <w:t>Le Parlement</w:t>
      </w:r>
    </w:p>
    <w:p w14:paraId="108D9C68" w14:textId="7709AB7C" w:rsidR="00D05F8D" w:rsidRDefault="00D05F8D" w:rsidP="00D05F8D">
      <w:pPr>
        <w:pStyle w:val="NormalWeb"/>
        <w:numPr>
          <w:ilvl w:val="0"/>
          <w:numId w:val="42"/>
        </w:numPr>
        <w:spacing w:before="60" w:beforeAutospacing="0" w:after="60" w:afterAutospacing="0"/>
        <w:ind w:left="714" w:hanging="357"/>
        <w:rPr>
          <w:color w:val="222222"/>
        </w:rPr>
      </w:pPr>
      <w:r>
        <w:rPr>
          <w:color w:val="222222"/>
        </w:rPr>
        <w:t>La Baie Georgienne en juin 2025 (Passeport obligatoire)</w:t>
      </w:r>
    </w:p>
    <w:p w14:paraId="2AADB122" w14:textId="5DBB62ED" w:rsidR="00D05F8D" w:rsidRDefault="00D05F8D" w:rsidP="00D05F8D">
      <w:pPr>
        <w:pStyle w:val="NormalWeb"/>
        <w:numPr>
          <w:ilvl w:val="0"/>
          <w:numId w:val="42"/>
        </w:numPr>
        <w:spacing w:before="60" w:beforeAutospacing="0" w:after="60" w:afterAutospacing="0"/>
        <w:ind w:left="714" w:hanging="357"/>
        <w:rPr>
          <w:color w:val="222222"/>
        </w:rPr>
      </w:pPr>
      <w:r>
        <w:rPr>
          <w:color w:val="222222"/>
        </w:rPr>
        <w:t xml:space="preserve">Montréal, visite de la Maison de </w:t>
      </w:r>
      <w:r w:rsidR="00256A07">
        <w:rPr>
          <w:color w:val="222222"/>
        </w:rPr>
        <w:t>Radio-Canada</w:t>
      </w:r>
    </w:p>
    <w:p w14:paraId="4975DCA7" w14:textId="1938AAED" w:rsidR="00D05F8D" w:rsidRDefault="00D05F8D" w:rsidP="00B82FAF">
      <w:pPr>
        <w:pStyle w:val="NormalWeb"/>
        <w:spacing w:before="120" w:beforeAutospacing="0" w:after="60" w:afterAutospacing="0"/>
        <w:rPr>
          <w:color w:val="222222"/>
        </w:rPr>
      </w:pPr>
      <w:r>
        <w:rPr>
          <w:color w:val="222222"/>
        </w:rPr>
        <w:t>Et plus encore… Dates à venir…</w:t>
      </w:r>
    </w:p>
    <w:p w14:paraId="0BB30226" w14:textId="77777777" w:rsidR="00A926CC" w:rsidRDefault="00A926CC" w:rsidP="003E7785">
      <w:pPr>
        <w:pStyle w:val="NormalWeb"/>
        <w:spacing w:before="360" w:beforeAutospacing="0" w:after="120" w:afterAutospacing="0"/>
        <w:rPr>
          <w:color w:val="222222"/>
        </w:rPr>
      </w:pPr>
      <w:r>
        <w:rPr>
          <w:color w:val="222222"/>
        </w:rPr>
        <w:t>Me donner votre nom si vous êtes intéressé(e)s.</w:t>
      </w:r>
    </w:p>
    <w:p w14:paraId="45B6E405" w14:textId="6EBF66DA" w:rsidR="00D05F8D" w:rsidRDefault="00AA17F6" w:rsidP="007A6BC9">
      <w:pPr>
        <w:pStyle w:val="NormalWeb"/>
        <w:spacing w:before="120" w:beforeAutospacing="0" w:after="120" w:afterAutospacing="0"/>
        <w:jc w:val="both"/>
        <w:rPr>
          <w:color w:val="222222"/>
        </w:rPr>
      </w:pPr>
      <w:r w:rsidRPr="00AA17F6">
        <w:rPr>
          <w:color w:val="222222"/>
        </w:rPr>
        <w:t xml:space="preserve">Vous avez des destinations à me suggérer… </w:t>
      </w:r>
      <w:r w:rsidR="00F9132D">
        <w:rPr>
          <w:color w:val="222222"/>
        </w:rPr>
        <w:t xml:space="preserve">Que ce soit </w:t>
      </w:r>
      <w:r w:rsidR="007A6BC9">
        <w:rPr>
          <w:color w:val="222222"/>
        </w:rPr>
        <w:t xml:space="preserve">pour </w:t>
      </w:r>
      <w:r w:rsidR="00F9132D">
        <w:rPr>
          <w:color w:val="222222"/>
        </w:rPr>
        <w:t>des sorties culturelles, des voyages d’une journée ou plus, v</w:t>
      </w:r>
      <w:r w:rsidR="00D05F8D">
        <w:rPr>
          <w:color w:val="222222"/>
        </w:rPr>
        <w:t>os suggestions sont importantes</w:t>
      </w:r>
      <w:r w:rsidR="00A926CC">
        <w:rPr>
          <w:color w:val="222222"/>
        </w:rPr>
        <w:t xml:space="preserve"> et très appréciées</w:t>
      </w:r>
      <w:r w:rsidR="00D05F8D">
        <w:rPr>
          <w:color w:val="222222"/>
        </w:rPr>
        <w:t>.</w:t>
      </w:r>
    </w:p>
    <w:p w14:paraId="0321CC5C" w14:textId="034EDC7E" w:rsidR="001F04D6" w:rsidRDefault="00F9132D" w:rsidP="00F9132D">
      <w:pPr>
        <w:pStyle w:val="NormalWeb"/>
        <w:spacing w:before="120" w:beforeAutospacing="0" w:after="360" w:afterAutospacing="0"/>
        <w:jc w:val="right"/>
        <w:rPr>
          <w:color w:val="222222"/>
        </w:rPr>
      </w:pPr>
      <w:r>
        <w:rPr>
          <w:noProof/>
          <w:color w:val="222222"/>
        </w:rPr>
        <w:drawing>
          <wp:anchor distT="0" distB="0" distL="114300" distR="114300" simplePos="0" relativeHeight="253122560" behindDoc="0" locked="0" layoutInCell="1" allowOverlap="1" wp14:anchorId="23CA4C87" wp14:editId="72365D76">
            <wp:simplePos x="0" y="0"/>
            <wp:positionH relativeFrom="margin">
              <wp:posOffset>58420</wp:posOffset>
            </wp:positionH>
            <wp:positionV relativeFrom="margin">
              <wp:posOffset>5066030</wp:posOffset>
            </wp:positionV>
            <wp:extent cx="6691630" cy="340995"/>
            <wp:effectExtent l="0" t="0" r="1270" b="1905"/>
            <wp:wrapSquare wrapText="bothSides"/>
            <wp:docPr id="1648240722"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8240722" name="Image 1648240722"/>
                    <pic:cNvPicPr/>
                  </pic:nvPicPr>
                  <pic:blipFill>
                    <a:blip r:embed="rId93">
                      <a:extLst>
                        <a:ext uri="{28A0092B-C50C-407E-A947-70E740481C1C}">
                          <a14:useLocalDpi xmlns:a14="http://schemas.microsoft.com/office/drawing/2010/main" val="0"/>
                        </a:ext>
                      </a:extLst>
                    </a:blip>
                    <a:stretch>
                      <a:fillRect/>
                    </a:stretch>
                  </pic:blipFill>
                  <pic:spPr>
                    <a:xfrm>
                      <a:off x="0" y="0"/>
                      <a:ext cx="6691630" cy="340995"/>
                    </a:xfrm>
                    <a:prstGeom prst="rect">
                      <a:avLst/>
                    </a:prstGeom>
                  </pic:spPr>
                </pic:pic>
              </a:graphicData>
            </a:graphic>
            <wp14:sizeRelV relativeFrom="margin">
              <wp14:pctHeight>0</wp14:pctHeight>
            </wp14:sizeRelV>
          </wp:anchor>
        </w:drawing>
      </w:r>
      <w:r w:rsidR="00AA17F6">
        <w:rPr>
          <w:color w:val="222222"/>
        </w:rPr>
        <w:t xml:space="preserve">Claire Buteau : </w:t>
      </w:r>
      <w:r w:rsidR="00AA17F6" w:rsidRPr="00AA17F6">
        <w:rPr>
          <w:color w:val="222222"/>
        </w:rPr>
        <w:t>418-456-67</w:t>
      </w:r>
      <w:r w:rsidR="00887224">
        <w:rPr>
          <w:color w:val="222222"/>
        </w:rPr>
        <w:t>59</w:t>
      </w:r>
    </w:p>
    <w:p w14:paraId="5E3BDD0D" w14:textId="056A5645" w:rsidR="003E7785" w:rsidRDefault="003E7785" w:rsidP="003E7785">
      <w:pPr>
        <w:pStyle w:val="NormalWeb"/>
        <w:spacing w:before="120" w:beforeAutospacing="0" w:after="0" w:afterAutospacing="0"/>
        <w:rPr>
          <w:color w:val="222222"/>
        </w:rPr>
      </w:pPr>
    </w:p>
    <w:p w14:paraId="34D32053" w14:textId="5AB5D414" w:rsidR="00E60A77" w:rsidRDefault="00C62FCC" w:rsidP="00B82FAF">
      <w:pPr>
        <w:pStyle w:val="NormalWeb"/>
        <w:spacing w:before="120" w:beforeAutospacing="0" w:after="480" w:afterAutospacing="0"/>
        <w:jc w:val="center"/>
        <w:rPr>
          <w:color w:val="222222"/>
        </w:rPr>
      </w:pPr>
      <w:r>
        <w:rPr>
          <w:color w:val="222222"/>
        </w:rPr>
        <w:t xml:space="preserve">Un mot sur le </w:t>
      </w:r>
      <w:r w:rsidRPr="00C62FCC">
        <w:rPr>
          <w:b/>
          <w:bCs/>
          <w:color w:val="222222"/>
        </w:rPr>
        <w:t>patinage libre pour les aîné(e)s</w:t>
      </w:r>
      <w:r>
        <w:rPr>
          <w:color w:val="222222"/>
        </w:rPr>
        <w:t xml:space="preserve"> qui a débuté en septembre 1997</w:t>
      </w:r>
    </w:p>
    <w:p w14:paraId="1CBC1519" w14:textId="0DCD65B8" w:rsidR="00C62FCC" w:rsidRDefault="002E57E4" w:rsidP="007F59DD">
      <w:pPr>
        <w:pStyle w:val="NormalWeb"/>
        <w:spacing w:before="120" w:beforeAutospacing="0" w:after="240" w:afterAutospacing="0" w:line="360" w:lineRule="auto"/>
        <w:ind w:left="284"/>
        <w:rPr>
          <w:color w:val="222222"/>
        </w:rPr>
      </w:pPr>
      <w:r>
        <w:rPr>
          <w:noProof/>
          <w:color w:val="222222"/>
        </w:rPr>
        <w:drawing>
          <wp:anchor distT="0" distB="0" distL="114300" distR="114300" simplePos="0" relativeHeight="253123584" behindDoc="1" locked="0" layoutInCell="1" allowOverlap="1" wp14:anchorId="02183070" wp14:editId="22D6F4F5">
            <wp:simplePos x="0" y="0"/>
            <wp:positionH relativeFrom="margin">
              <wp:posOffset>4889500</wp:posOffset>
            </wp:positionH>
            <wp:positionV relativeFrom="margin">
              <wp:posOffset>6313805</wp:posOffset>
            </wp:positionV>
            <wp:extent cx="1746250" cy="1600200"/>
            <wp:effectExtent l="0" t="0" r="6350" b="0"/>
            <wp:wrapNone/>
            <wp:docPr id="22026640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266404" name="Image 220266404"/>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746250" cy="1600200"/>
                    </a:xfrm>
                    <a:prstGeom prst="rect">
                      <a:avLst/>
                    </a:prstGeom>
                  </pic:spPr>
                </pic:pic>
              </a:graphicData>
            </a:graphic>
            <wp14:sizeRelH relativeFrom="margin">
              <wp14:pctWidth>0</wp14:pctWidth>
            </wp14:sizeRelH>
            <wp14:sizeRelV relativeFrom="margin">
              <wp14:pctHeight>0</wp14:pctHeight>
            </wp14:sizeRelV>
          </wp:anchor>
        </w:drawing>
      </w:r>
      <w:r w:rsidR="00C62FCC">
        <w:rPr>
          <w:color w:val="222222"/>
        </w:rPr>
        <w:t>D</w:t>
      </w:r>
      <w:r w:rsidR="00305563">
        <w:rPr>
          <w:color w:val="222222"/>
        </w:rPr>
        <w:t>u début</w:t>
      </w:r>
      <w:r w:rsidR="00C62FCC">
        <w:rPr>
          <w:color w:val="222222"/>
        </w:rPr>
        <w:t xml:space="preserve"> septembre </w:t>
      </w:r>
      <w:r w:rsidR="007C756D">
        <w:rPr>
          <w:color w:val="222222"/>
        </w:rPr>
        <w:t>jusqu’en</w:t>
      </w:r>
      <w:r w:rsidR="00CE04D0">
        <w:rPr>
          <w:color w:val="222222"/>
        </w:rPr>
        <w:t xml:space="preserve"> </w:t>
      </w:r>
      <w:r w:rsidR="00C62FCC">
        <w:rPr>
          <w:color w:val="222222"/>
        </w:rPr>
        <w:t xml:space="preserve">avril, </w:t>
      </w:r>
      <w:r>
        <w:rPr>
          <w:color w:val="222222"/>
        </w:rPr>
        <w:t>venez</w:t>
      </w:r>
      <w:r w:rsidR="005825E7">
        <w:rPr>
          <w:color w:val="222222"/>
        </w:rPr>
        <w:t xml:space="preserve"> patiner avec </w:t>
      </w:r>
      <w:r w:rsidR="00B82FAF">
        <w:rPr>
          <w:color w:val="222222"/>
        </w:rPr>
        <w:t>nous</w:t>
      </w:r>
      <w:r w:rsidR="00C62FCC">
        <w:rPr>
          <w:color w:val="222222"/>
        </w:rPr>
        <w:t xml:space="preserve"> les mercredis après-midi </w:t>
      </w:r>
      <w:r>
        <w:rPr>
          <w:color w:val="222222"/>
        </w:rPr>
        <w:br/>
      </w:r>
      <w:r w:rsidR="00C62FCC">
        <w:rPr>
          <w:color w:val="222222"/>
        </w:rPr>
        <w:t>et les vendredis matin au :</w:t>
      </w:r>
    </w:p>
    <w:p w14:paraId="4E16394C" w14:textId="349D17E2" w:rsidR="00934AA9" w:rsidRDefault="00000000" w:rsidP="007F59DD">
      <w:pPr>
        <w:pStyle w:val="NormalWeb"/>
        <w:spacing w:before="60" w:beforeAutospacing="0" w:after="60" w:afterAutospacing="0"/>
        <w:ind w:left="709"/>
        <w:rPr>
          <w:color w:val="222222"/>
        </w:rPr>
      </w:pPr>
      <w:hyperlink r:id="rId95" w:history="1">
        <w:r w:rsidR="00CE04D0" w:rsidRPr="00CE04D0">
          <w:rPr>
            <w:rStyle w:val="Hyperlien"/>
            <w:rFonts w:ascii="Times New Roman" w:hAnsi="Times New Roman"/>
          </w:rPr>
          <w:t>Complexe 2 glaces Honco</w:t>
        </w:r>
      </w:hyperlink>
      <w:r w:rsidR="00CE04D0">
        <w:rPr>
          <w:color w:val="222222"/>
        </w:rPr>
        <w:t>,</w:t>
      </w:r>
    </w:p>
    <w:p w14:paraId="20078B79" w14:textId="3AC72637" w:rsidR="00934AA9" w:rsidRDefault="00CE04D0" w:rsidP="007F59DD">
      <w:pPr>
        <w:pStyle w:val="NormalWeb"/>
        <w:spacing w:before="60" w:beforeAutospacing="0" w:after="60" w:afterAutospacing="0"/>
        <w:ind w:left="709"/>
        <w:rPr>
          <w:color w:val="222222"/>
        </w:rPr>
      </w:pPr>
      <w:r>
        <w:rPr>
          <w:color w:val="222222"/>
        </w:rPr>
        <w:t>275, av. Taniata</w:t>
      </w:r>
      <w:r w:rsidR="003E7785">
        <w:rPr>
          <w:color w:val="222222"/>
        </w:rPr>
        <w:t>,</w:t>
      </w:r>
      <w:r>
        <w:rPr>
          <w:color w:val="222222"/>
        </w:rPr>
        <w:t xml:space="preserve"> </w:t>
      </w:r>
    </w:p>
    <w:p w14:paraId="0A528A55" w14:textId="2518B550" w:rsidR="00CE04D0" w:rsidRDefault="00CE04D0" w:rsidP="007F59DD">
      <w:pPr>
        <w:pStyle w:val="NormalWeb"/>
        <w:spacing w:before="60" w:beforeAutospacing="0" w:after="360" w:afterAutospacing="0"/>
        <w:ind w:left="709"/>
        <w:rPr>
          <w:color w:val="222222"/>
        </w:rPr>
      </w:pPr>
      <w:r>
        <w:rPr>
          <w:color w:val="222222"/>
        </w:rPr>
        <w:t>Lévis (secteur Saint-Romuald)</w:t>
      </w:r>
    </w:p>
    <w:p w14:paraId="683F4207" w14:textId="73A97AC1" w:rsidR="00B82FAF" w:rsidRDefault="00B82FAF" w:rsidP="007F59DD">
      <w:pPr>
        <w:pStyle w:val="NormalWeb"/>
        <w:spacing w:before="240" w:beforeAutospacing="0" w:after="240" w:afterAutospacing="0"/>
        <w:ind w:left="709"/>
        <w:rPr>
          <w:color w:val="222222"/>
        </w:rPr>
      </w:pPr>
      <w:r w:rsidRPr="00C62FCC">
        <w:rPr>
          <w:b/>
          <w:bCs/>
          <w:color w:val="222222"/>
        </w:rPr>
        <w:t>C’EST GRATUIT</w:t>
      </w:r>
      <w:r>
        <w:rPr>
          <w:color w:val="222222"/>
        </w:rPr>
        <w:t>!</w:t>
      </w:r>
    </w:p>
    <w:p w14:paraId="581598D8" w14:textId="584EF06C" w:rsidR="00CE04D0" w:rsidRPr="00CE04D0" w:rsidRDefault="007F59DD" w:rsidP="002E57E4">
      <w:pPr>
        <w:pStyle w:val="NormalWeb"/>
        <w:spacing w:before="360" w:beforeAutospacing="0" w:after="0" w:afterAutospacing="0"/>
        <w:ind w:left="284"/>
        <w:jc w:val="right"/>
        <w:rPr>
          <w:color w:val="222222"/>
        </w:rPr>
        <w:sectPr w:rsidR="00CE04D0" w:rsidRPr="00CE04D0" w:rsidSect="0099687C">
          <w:pgSz w:w="12240" w:h="15840"/>
          <w:pgMar w:top="1418" w:right="851" w:bottom="1418" w:left="851" w:header="709" w:footer="709" w:gutter="0"/>
          <w:cols w:space="708"/>
          <w:docGrid w:linePitch="360"/>
        </w:sectPr>
      </w:pPr>
      <w:r>
        <w:rPr>
          <w:noProof/>
          <w:color w:val="222222"/>
        </w:rPr>
        <mc:AlternateContent>
          <mc:Choice Requires="wps">
            <w:drawing>
              <wp:anchor distT="0" distB="0" distL="114300" distR="114300" simplePos="0" relativeHeight="253124608" behindDoc="0" locked="0" layoutInCell="1" allowOverlap="1" wp14:anchorId="30A8BC50" wp14:editId="7D31A47A">
                <wp:simplePos x="0" y="0"/>
                <wp:positionH relativeFrom="column">
                  <wp:posOffset>114554</wp:posOffset>
                </wp:positionH>
                <wp:positionV relativeFrom="paragraph">
                  <wp:posOffset>56134</wp:posOffset>
                </wp:positionV>
                <wp:extent cx="2700528" cy="329184"/>
                <wp:effectExtent l="0" t="0" r="0" b="0"/>
                <wp:wrapNone/>
                <wp:docPr id="64972611" name="Zone de texte 5"/>
                <wp:cNvGraphicFramePr/>
                <a:graphic xmlns:a="http://schemas.openxmlformats.org/drawingml/2006/main">
                  <a:graphicData uri="http://schemas.microsoft.com/office/word/2010/wordprocessingShape">
                    <wps:wsp>
                      <wps:cNvSpPr txBox="1"/>
                      <wps:spPr>
                        <a:xfrm>
                          <a:off x="0" y="0"/>
                          <a:ext cx="2700528" cy="329184"/>
                        </a:xfrm>
                        <a:prstGeom prst="rect">
                          <a:avLst/>
                        </a:prstGeom>
                        <a:noFill/>
                        <a:ln w="6350">
                          <a:noFill/>
                        </a:ln>
                      </wps:spPr>
                      <wps:txbx>
                        <w:txbxContent>
                          <w:p w14:paraId="6B84AF07" w14:textId="1759C955" w:rsidR="00E60A77" w:rsidRDefault="00E60A77">
                            <w:r>
                              <w:rPr>
                                <w:color w:val="222222"/>
                              </w:rPr>
                              <w:t xml:space="preserve">Info. : Claire Buteau : </w:t>
                            </w:r>
                            <w:r w:rsidRPr="00AA17F6">
                              <w:rPr>
                                <w:color w:val="222222"/>
                              </w:rPr>
                              <w:t>418-456-67</w:t>
                            </w:r>
                            <w:r>
                              <w:rPr>
                                <w:color w:val="222222"/>
                              </w:rPr>
                              <w:t>59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0A8BC50" id="Zone de texte 5" o:spid="_x0000_s1047" type="#_x0000_t202" style="position:absolute;left:0;text-align:left;margin-left:9pt;margin-top:4.4pt;width:212.65pt;height:25.9pt;z-index:253124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" filled="f" stroked="f" strokeweight=".5pt">
                <v:textbox>
                  <w:txbxContent>
                    <w:p w14:paraId="6B84AF07" w14:textId="1759C955" w:rsidR="00E60A77" w:rsidRDefault="00E60A77">
                      <w:r>
                        <w:rPr>
                          <w:color w:val="222222"/>
                        </w:rPr>
                        <w:t xml:space="preserve">Info. : Claire </w:t>
                      </w:r>
                      <w:proofErr w:type="spellStart"/>
                      <w:r>
                        <w:rPr>
                          <w:color w:val="222222"/>
                        </w:rPr>
                        <w:t>Buteau</w:t>
                      </w:r>
                      <w:proofErr w:type="spellEnd"/>
                      <w:r>
                        <w:rPr>
                          <w:color w:val="222222"/>
                        </w:rPr>
                        <w:t xml:space="preserve"> : </w:t>
                      </w:r>
                      <w:r w:rsidRPr="00AA17F6">
                        <w:rPr>
                          <w:color w:val="222222"/>
                        </w:rPr>
                        <w:t>418-456-67</w:t>
                      </w:r>
                      <w:r>
                        <w:rPr>
                          <w:color w:val="222222"/>
                        </w:rPr>
                        <w:t>59</w:t>
                      </w:r>
                    </w:p>
                  </w:txbxContent>
                </v:textbox>
              </v:shape>
            </w:pict>
          </mc:Fallback>
        </mc:AlternateContent>
      </w:r>
      <w:r w:rsidR="002E57E4">
        <w:rPr>
          <w:color w:val="222222"/>
        </w:rPr>
        <w:t xml:space="preserve">                                                                        </w:t>
      </w:r>
      <w:r w:rsidR="00CE04D0">
        <w:rPr>
          <w:color w:val="222222"/>
        </w:rPr>
        <w:t>Bienvenue à toutes et tous!</w:t>
      </w:r>
      <w:r w:rsidR="00E60A77" w:rsidRPr="00E60A77">
        <w:rPr>
          <w:color w:val="222222"/>
        </w:rPr>
        <w:t xml:space="preserve"> </w:t>
      </w:r>
    </w:p>
    <w:p w14:paraId="4F957328" w14:textId="466EEB0A" w:rsidR="005D3E3F" w:rsidRPr="007E5A26" w:rsidRDefault="001B1E32" w:rsidP="009F178D">
      <w:pPr>
        <w:pStyle w:val="NormalWeb"/>
        <w:spacing w:before="240" w:beforeAutospacing="0" w:after="240" w:afterAutospacing="0"/>
        <w:jc w:val="center"/>
        <w:rPr>
          <w:b/>
          <w:bCs/>
          <w:color w:val="222222"/>
        </w:rPr>
      </w:pPr>
      <w:r>
        <w:rPr>
          <w:rFonts w:asciiTheme="majorHAnsi" w:hAnsiTheme="majorHAnsi" w:cstheme="majorHAnsi"/>
          <w:noProof/>
          <w:color w:val="444444"/>
        </w:rPr>
        <w:lastRenderedPageBreak/>
        <w:drawing>
          <wp:anchor distT="0" distB="0" distL="114300" distR="114300" simplePos="0" relativeHeight="253129728" behindDoc="1" locked="0" layoutInCell="1" allowOverlap="1" wp14:anchorId="6B29DF40" wp14:editId="34E90FD1">
            <wp:simplePos x="0" y="0"/>
            <wp:positionH relativeFrom="margin">
              <wp:posOffset>5177155</wp:posOffset>
            </wp:positionH>
            <wp:positionV relativeFrom="margin">
              <wp:posOffset>391668</wp:posOffset>
            </wp:positionV>
            <wp:extent cx="1444625" cy="1005840"/>
            <wp:effectExtent l="0" t="0" r="3175" b="0"/>
            <wp:wrapNone/>
            <wp:docPr id="208878866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8788665" name="Image 2088788665"/>
                    <pic:cNvPicPr/>
                  </pic:nvPicPr>
                  <pic:blipFill>
                    <a:blip r:embed="rId96" cstate="print">
                      <a:extLst>
                        <a:ext uri="{28A0092B-C50C-407E-A947-70E740481C1C}">
                          <a14:useLocalDpi xmlns:a14="http://schemas.microsoft.com/office/drawing/2010/main" val="0"/>
                        </a:ext>
                      </a:extLst>
                    </a:blip>
                    <a:stretch>
                      <a:fillRect/>
                    </a:stretch>
                  </pic:blipFill>
                  <pic:spPr>
                    <a:xfrm>
                      <a:off x="0" y="0"/>
                      <a:ext cx="1444625" cy="1005840"/>
                    </a:xfrm>
                    <a:prstGeom prst="rect">
                      <a:avLst/>
                    </a:prstGeom>
                  </pic:spPr>
                </pic:pic>
              </a:graphicData>
            </a:graphic>
          </wp:anchor>
        </w:drawing>
      </w:r>
      <w:r w:rsidR="007E5A26" w:rsidRPr="007E5A26">
        <w:rPr>
          <w:rFonts w:ascii="Arial Black" w:hAnsi="Arial Black"/>
          <w:b/>
          <w:bCs/>
          <w:color w:val="222222"/>
          <w:sz w:val="28"/>
          <w:szCs w:val="28"/>
        </w:rPr>
        <w:t>DÉJEUNERS ANGLAIS ET ESPAGNOLS</w:t>
      </w:r>
      <w:r w:rsidR="007E5A26" w:rsidRPr="007E5A26">
        <w:rPr>
          <w:rFonts w:ascii="Arial Black" w:hAnsi="Arial Black"/>
          <w:b/>
          <w:bCs/>
          <w:color w:val="222222"/>
          <w:sz w:val="28"/>
          <w:szCs w:val="28"/>
        </w:rPr>
        <w:br/>
      </w:r>
      <w:r w:rsidR="007E5A26" w:rsidRPr="007E5A26">
        <w:rPr>
          <w:b/>
          <w:bCs/>
          <w:color w:val="222222"/>
        </w:rPr>
        <w:t>A</w:t>
      </w:r>
      <w:r w:rsidR="007E5A26">
        <w:rPr>
          <w:b/>
          <w:bCs/>
          <w:color w:val="222222"/>
        </w:rPr>
        <w:t>utomne 2024</w:t>
      </w:r>
    </w:p>
    <w:p w14:paraId="2A992BC7" w14:textId="5B8BA9E1" w:rsidR="00A15203" w:rsidRDefault="00A15203" w:rsidP="009F178D">
      <w:pPr>
        <w:pStyle w:val="NormalWeb"/>
        <w:spacing w:before="120" w:beforeAutospacing="0" w:after="240" w:afterAutospacing="0"/>
        <w:jc w:val="center"/>
        <w:rPr>
          <w:color w:val="222222"/>
        </w:rPr>
      </w:pPr>
      <w:r w:rsidRPr="006312E5">
        <w:rPr>
          <w:b/>
          <w:bCs/>
          <w:color w:val="222222"/>
        </w:rPr>
        <w:t>Délice Resto Lounge</w:t>
      </w:r>
      <w:r>
        <w:rPr>
          <w:color w:val="222222"/>
        </w:rPr>
        <w:t>,</w:t>
      </w:r>
      <w:r w:rsidR="001B1E32">
        <w:rPr>
          <w:color w:val="222222"/>
        </w:rPr>
        <w:br/>
        <w:t>1</w:t>
      </w:r>
      <w:r>
        <w:rPr>
          <w:color w:val="222222"/>
        </w:rPr>
        <w:t>46, rte du Président Kennedy, Lévis</w:t>
      </w:r>
    </w:p>
    <w:p w14:paraId="426F03E2" w14:textId="2831226B" w:rsidR="00A15203" w:rsidRDefault="00A15203" w:rsidP="009F178D">
      <w:pPr>
        <w:pStyle w:val="NormalWeb"/>
        <w:tabs>
          <w:tab w:val="left" w:pos="3828"/>
        </w:tabs>
        <w:spacing w:before="240" w:beforeAutospacing="0" w:after="120" w:afterAutospacing="0"/>
        <w:rPr>
          <w:color w:val="222222"/>
        </w:rPr>
      </w:pPr>
      <w:r w:rsidRPr="007E5A26">
        <w:rPr>
          <w:b/>
          <w:bCs/>
          <w:color w:val="222222"/>
          <w:u w:val="single"/>
        </w:rPr>
        <w:t>Anglais débutants et faux débutants</w:t>
      </w:r>
      <w:r>
        <w:rPr>
          <w:color w:val="222222"/>
        </w:rPr>
        <w:t> :</w:t>
      </w:r>
      <w:r>
        <w:rPr>
          <w:color w:val="222222"/>
        </w:rPr>
        <w:tab/>
      </w:r>
      <w:r w:rsidR="007E5A26">
        <w:rPr>
          <w:color w:val="222222"/>
        </w:rPr>
        <w:t xml:space="preserve"> </w:t>
      </w:r>
      <w:r>
        <w:rPr>
          <w:color w:val="222222"/>
        </w:rPr>
        <w:t xml:space="preserve">Les </w:t>
      </w:r>
      <w:r w:rsidRPr="007E5A26">
        <w:rPr>
          <w:b/>
          <w:bCs/>
          <w:color w:val="222222"/>
        </w:rPr>
        <w:t xml:space="preserve">mardis </w:t>
      </w:r>
      <w:r w:rsidRPr="007E5A26">
        <w:rPr>
          <w:color w:val="222222"/>
        </w:rPr>
        <w:t>de</w:t>
      </w:r>
      <w:r w:rsidRPr="007E5A26">
        <w:rPr>
          <w:b/>
          <w:bCs/>
          <w:color w:val="222222"/>
        </w:rPr>
        <w:t xml:space="preserve"> 8 h 30 </w:t>
      </w:r>
      <w:r w:rsidRPr="007E5A26">
        <w:rPr>
          <w:color w:val="222222"/>
        </w:rPr>
        <w:t>à</w:t>
      </w:r>
      <w:r w:rsidRPr="007E5A26">
        <w:rPr>
          <w:b/>
          <w:bCs/>
          <w:color w:val="222222"/>
        </w:rPr>
        <w:t xml:space="preserve"> 10 h 30</w:t>
      </w:r>
    </w:p>
    <w:p w14:paraId="66DB5674" w14:textId="0357420B" w:rsidR="00A15203" w:rsidRDefault="007E5A26" w:rsidP="007E5A26">
      <w:pPr>
        <w:pStyle w:val="NormalWeb"/>
        <w:tabs>
          <w:tab w:val="left" w:pos="3828"/>
        </w:tabs>
        <w:spacing w:before="120" w:beforeAutospacing="0" w:after="120" w:afterAutospacing="0"/>
        <w:rPr>
          <w:color w:val="222222"/>
        </w:rPr>
      </w:pPr>
      <w:r>
        <w:rPr>
          <w:color w:val="222222"/>
        </w:rPr>
        <w:t>Dates :</w:t>
      </w:r>
      <w:r w:rsidR="00A15203">
        <w:rPr>
          <w:color w:val="222222"/>
        </w:rPr>
        <w:tab/>
      </w:r>
      <w:r>
        <w:rPr>
          <w:color w:val="222222"/>
        </w:rPr>
        <w:t xml:space="preserve"> </w:t>
      </w:r>
      <w:r w:rsidR="00A15203">
        <w:rPr>
          <w:color w:val="222222"/>
        </w:rPr>
        <w:t>10 et 24 septembre, 8 et 22 octobre 5 et 19 novembre et 3 décembre</w:t>
      </w:r>
    </w:p>
    <w:p w14:paraId="3491D0E2" w14:textId="3B37FEFF" w:rsidR="009F178D" w:rsidRDefault="009F178D" w:rsidP="007E5A26">
      <w:pPr>
        <w:pStyle w:val="NormalWeb"/>
        <w:tabs>
          <w:tab w:val="left" w:pos="3828"/>
        </w:tabs>
        <w:spacing w:before="120" w:beforeAutospacing="0" w:after="120" w:afterAutospacing="0"/>
        <w:rPr>
          <w:color w:val="222222"/>
        </w:rPr>
      </w:pPr>
      <w:r>
        <w:rPr>
          <w:color w:val="222222"/>
        </w:rPr>
        <w:t>Animateur :</w:t>
      </w:r>
      <w:r>
        <w:rPr>
          <w:color w:val="222222"/>
        </w:rPr>
        <w:tab/>
        <w:t xml:space="preserve"> Monsieur Pierre Brousseau</w:t>
      </w:r>
    </w:p>
    <w:p w14:paraId="6E88E24E" w14:textId="583D08D6" w:rsidR="00A15203" w:rsidRDefault="00A15203" w:rsidP="007E5A26">
      <w:pPr>
        <w:pStyle w:val="NormalWeb"/>
        <w:tabs>
          <w:tab w:val="left" w:pos="3828"/>
        </w:tabs>
        <w:spacing w:before="240" w:beforeAutospacing="0" w:after="120" w:afterAutospacing="0"/>
        <w:rPr>
          <w:color w:val="222222"/>
        </w:rPr>
      </w:pPr>
      <w:r w:rsidRPr="007E5A26">
        <w:rPr>
          <w:b/>
          <w:bCs/>
          <w:color w:val="222222"/>
          <w:u w:val="single"/>
        </w:rPr>
        <w:t>Conversation anglaise</w:t>
      </w:r>
      <w:r>
        <w:rPr>
          <w:color w:val="222222"/>
        </w:rPr>
        <w:t> :</w:t>
      </w:r>
      <w:r w:rsidR="007E5A26">
        <w:rPr>
          <w:color w:val="222222"/>
        </w:rPr>
        <w:tab/>
        <w:t xml:space="preserve"> </w:t>
      </w:r>
      <w:r>
        <w:rPr>
          <w:color w:val="222222"/>
        </w:rPr>
        <w:t xml:space="preserve">Les </w:t>
      </w:r>
      <w:r w:rsidRPr="007E5A26">
        <w:rPr>
          <w:b/>
          <w:bCs/>
          <w:color w:val="222222"/>
        </w:rPr>
        <w:t xml:space="preserve">mardis </w:t>
      </w:r>
      <w:r>
        <w:rPr>
          <w:color w:val="222222"/>
        </w:rPr>
        <w:t xml:space="preserve">de </w:t>
      </w:r>
      <w:r w:rsidRPr="007E5A26">
        <w:rPr>
          <w:b/>
          <w:bCs/>
          <w:color w:val="222222"/>
        </w:rPr>
        <w:t>8 h 30</w:t>
      </w:r>
      <w:r>
        <w:rPr>
          <w:color w:val="222222"/>
        </w:rPr>
        <w:t xml:space="preserve"> à </w:t>
      </w:r>
      <w:r w:rsidRPr="007E5A26">
        <w:rPr>
          <w:b/>
          <w:bCs/>
          <w:color w:val="222222"/>
        </w:rPr>
        <w:t>10 h 30</w:t>
      </w:r>
    </w:p>
    <w:p w14:paraId="3369831E" w14:textId="21087437" w:rsidR="00A15203" w:rsidRDefault="007E5A26" w:rsidP="007E5A26">
      <w:pPr>
        <w:pStyle w:val="NormalWeb"/>
        <w:tabs>
          <w:tab w:val="left" w:pos="3828"/>
        </w:tabs>
        <w:spacing w:before="120" w:beforeAutospacing="0" w:after="120" w:afterAutospacing="0"/>
        <w:rPr>
          <w:color w:val="222222"/>
        </w:rPr>
      </w:pPr>
      <w:r>
        <w:rPr>
          <w:color w:val="222222"/>
        </w:rPr>
        <w:t>Dates :</w:t>
      </w:r>
      <w:r>
        <w:rPr>
          <w:color w:val="222222"/>
        </w:rPr>
        <w:tab/>
        <w:t xml:space="preserve"> </w:t>
      </w:r>
      <w:r w:rsidR="00A15203">
        <w:rPr>
          <w:color w:val="222222"/>
        </w:rPr>
        <w:t>17 septembre, 1, 15 et 29 octobre, 12 et 26 novembre et 10 décembre</w:t>
      </w:r>
    </w:p>
    <w:p w14:paraId="57BF4E3C" w14:textId="5213B0AD" w:rsidR="007E5A26" w:rsidRDefault="007E5A26" w:rsidP="007E5A26">
      <w:pPr>
        <w:pStyle w:val="NormalWeb"/>
        <w:tabs>
          <w:tab w:val="left" w:pos="3828"/>
        </w:tabs>
        <w:spacing w:before="120" w:beforeAutospacing="0" w:after="120" w:afterAutospacing="0"/>
        <w:rPr>
          <w:color w:val="222222"/>
          <w:lang w:val="en-US"/>
        </w:rPr>
      </w:pPr>
      <w:r>
        <w:rPr>
          <w:color w:val="222222"/>
          <w:lang w:val="en-US"/>
        </w:rPr>
        <w:t>Animateur :</w:t>
      </w:r>
      <w:r>
        <w:rPr>
          <w:color w:val="222222"/>
          <w:lang w:val="en-US"/>
        </w:rPr>
        <w:tab/>
        <w:t xml:space="preserve"> Monsieur Pierre Brousseau</w:t>
      </w:r>
      <w:r>
        <w:rPr>
          <w:color w:val="222222"/>
          <w:lang w:val="en-US"/>
        </w:rPr>
        <w:tab/>
      </w:r>
    </w:p>
    <w:p w14:paraId="116CAB1C" w14:textId="721FEAE5" w:rsidR="00A15203" w:rsidRPr="007E5A26" w:rsidRDefault="00A15203" w:rsidP="007E5A26">
      <w:pPr>
        <w:pStyle w:val="NormalWeb"/>
        <w:tabs>
          <w:tab w:val="left" w:pos="3828"/>
        </w:tabs>
        <w:spacing w:before="120" w:beforeAutospacing="0" w:after="240" w:afterAutospacing="0"/>
        <w:jc w:val="right"/>
        <w:rPr>
          <w:i/>
          <w:iCs/>
          <w:color w:val="222222"/>
          <w:lang w:val="en-US"/>
        </w:rPr>
      </w:pPr>
      <w:r w:rsidRPr="007E5A26">
        <w:rPr>
          <w:i/>
          <w:iCs/>
          <w:color w:val="222222"/>
          <w:lang w:val="en-US"/>
        </w:rPr>
        <w:t>Looking forward to meeting us!</w:t>
      </w:r>
    </w:p>
    <w:p w14:paraId="6756895A" w14:textId="216946E9" w:rsidR="00A15203" w:rsidRDefault="002129CE" w:rsidP="007E5A26">
      <w:pPr>
        <w:pStyle w:val="NormalWeb"/>
        <w:tabs>
          <w:tab w:val="left" w:pos="3828"/>
        </w:tabs>
        <w:spacing w:before="120" w:beforeAutospacing="0" w:after="120" w:afterAutospacing="0"/>
        <w:rPr>
          <w:color w:val="222222"/>
        </w:rPr>
      </w:pPr>
      <w:r w:rsidRPr="007E5A26">
        <w:rPr>
          <w:b/>
          <w:bCs/>
          <w:color w:val="222222"/>
          <w:u w:val="single"/>
        </w:rPr>
        <w:t>Espagnol intermédiaire</w:t>
      </w:r>
      <w:r>
        <w:rPr>
          <w:color w:val="222222"/>
        </w:rPr>
        <w:t> :</w:t>
      </w:r>
      <w:r>
        <w:rPr>
          <w:color w:val="222222"/>
        </w:rPr>
        <w:tab/>
      </w:r>
      <w:r w:rsidR="007E5A26">
        <w:rPr>
          <w:color w:val="222222"/>
        </w:rPr>
        <w:t xml:space="preserve"> </w:t>
      </w:r>
      <w:r>
        <w:rPr>
          <w:color w:val="222222"/>
        </w:rPr>
        <w:t xml:space="preserve">Tous </w:t>
      </w:r>
      <w:r w:rsidRPr="007E5A26">
        <w:rPr>
          <w:b/>
          <w:bCs/>
          <w:color w:val="222222"/>
        </w:rPr>
        <w:t xml:space="preserve">les </w:t>
      </w:r>
      <w:r w:rsidR="007E5A26" w:rsidRPr="007E5A26">
        <w:rPr>
          <w:b/>
          <w:bCs/>
          <w:color w:val="222222"/>
        </w:rPr>
        <w:t>deux</w:t>
      </w:r>
      <w:r w:rsidRPr="007E5A26">
        <w:rPr>
          <w:b/>
          <w:bCs/>
          <w:color w:val="222222"/>
        </w:rPr>
        <w:t xml:space="preserve"> jeudis</w:t>
      </w:r>
      <w:r>
        <w:rPr>
          <w:color w:val="222222"/>
        </w:rPr>
        <w:t xml:space="preserve"> de </w:t>
      </w:r>
      <w:r w:rsidRPr="007E5A26">
        <w:rPr>
          <w:b/>
          <w:bCs/>
          <w:color w:val="222222"/>
        </w:rPr>
        <w:t>8 h 30</w:t>
      </w:r>
      <w:r>
        <w:rPr>
          <w:color w:val="222222"/>
        </w:rPr>
        <w:t xml:space="preserve"> à </w:t>
      </w:r>
      <w:r w:rsidRPr="007E5A26">
        <w:rPr>
          <w:b/>
          <w:bCs/>
          <w:color w:val="222222"/>
        </w:rPr>
        <w:t>10 h 30</w:t>
      </w:r>
    </w:p>
    <w:p w14:paraId="42777FBB" w14:textId="53146C6E" w:rsidR="002129CE" w:rsidRDefault="007E5A26" w:rsidP="007E5A26">
      <w:pPr>
        <w:pStyle w:val="NormalWeb"/>
        <w:tabs>
          <w:tab w:val="left" w:pos="3828"/>
        </w:tabs>
        <w:spacing w:before="120" w:beforeAutospacing="0" w:after="120" w:afterAutospacing="0"/>
        <w:rPr>
          <w:color w:val="222222"/>
        </w:rPr>
      </w:pPr>
      <w:r>
        <w:rPr>
          <w:color w:val="222222"/>
        </w:rPr>
        <w:t>Dates :</w:t>
      </w:r>
      <w:r>
        <w:rPr>
          <w:color w:val="222222"/>
        </w:rPr>
        <w:tab/>
        <w:t xml:space="preserve"> </w:t>
      </w:r>
      <w:r w:rsidR="00885B46">
        <w:rPr>
          <w:color w:val="222222"/>
        </w:rPr>
        <w:t>19 septembre, 3, 17 et 31 octobre, 14 et 28 novembre et 12 décembre</w:t>
      </w:r>
    </w:p>
    <w:p w14:paraId="3CD5ACD2" w14:textId="26AB3CBB" w:rsidR="007E5A26" w:rsidRPr="007D0603" w:rsidRDefault="007E5A26" w:rsidP="007E5A26">
      <w:pPr>
        <w:pStyle w:val="Titre"/>
        <w:tabs>
          <w:tab w:val="left" w:pos="3828"/>
          <w:tab w:val="left" w:pos="7333"/>
        </w:tabs>
        <w:rPr>
          <w:rFonts w:ascii="Times New Roman" w:hAnsi="Times New Roman"/>
          <w:color w:val="000000" w:themeColor="text1"/>
          <w:sz w:val="24"/>
          <w:szCs w:val="24"/>
        </w:rPr>
      </w:pPr>
      <w:r w:rsidRPr="007D0603">
        <w:rPr>
          <w:rFonts w:ascii="Times New Roman" w:hAnsi="Times New Roman"/>
          <w:color w:val="000000" w:themeColor="text1"/>
          <w:sz w:val="24"/>
          <w:szCs w:val="24"/>
        </w:rPr>
        <w:t>Animatrice :</w:t>
      </w:r>
      <w:r w:rsidRPr="007D0603">
        <w:rPr>
          <w:rFonts w:ascii="Times New Roman" w:hAnsi="Times New Roman"/>
          <w:color w:val="000000" w:themeColor="text1"/>
          <w:sz w:val="24"/>
          <w:szCs w:val="24"/>
        </w:rPr>
        <w:tab/>
        <w:t xml:space="preserve">  Madame Denise L’Espérance</w:t>
      </w:r>
      <w:r w:rsidRPr="007D0603">
        <w:rPr>
          <w:rFonts w:ascii="Times New Roman" w:hAnsi="Times New Roman"/>
          <w:color w:val="000000" w:themeColor="text1"/>
          <w:sz w:val="24"/>
          <w:szCs w:val="24"/>
        </w:rPr>
        <w:tab/>
      </w:r>
    </w:p>
    <w:p w14:paraId="6EC4C6D3" w14:textId="6582540C" w:rsidR="00885B46" w:rsidRPr="007D0603" w:rsidRDefault="00885B46" w:rsidP="007E5A26">
      <w:pPr>
        <w:pStyle w:val="Titre"/>
        <w:tabs>
          <w:tab w:val="left" w:pos="7333"/>
        </w:tabs>
        <w:jc w:val="right"/>
        <w:rPr>
          <w:rFonts w:ascii="Times New Roman" w:hAnsi="Times New Roman"/>
          <w:i/>
          <w:iCs/>
          <w:color w:val="000000" w:themeColor="text1"/>
          <w:sz w:val="24"/>
          <w:szCs w:val="24"/>
        </w:rPr>
      </w:pPr>
      <w:r w:rsidRPr="007D0603">
        <w:rPr>
          <w:rFonts w:ascii="Times New Roman" w:hAnsi="Times New Roman"/>
          <w:i/>
          <w:iCs/>
          <w:color w:val="000000" w:themeColor="text1"/>
          <w:sz w:val="24"/>
          <w:szCs w:val="24"/>
        </w:rPr>
        <w:t>Deseando</w:t>
      </w:r>
      <w:r w:rsidRPr="007D0603">
        <w:rPr>
          <w:rFonts w:ascii="Times New Roman" w:hAnsi="Times New Roman"/>
          <w:i/>
          <w:iCs/>
          <w:color w:val="000000" w:themeColor="text1"/>
          <w:spacing w:val="-6"/>
          <w:sz w:val="24"/>
          <w:szCs w:val="24"/>
        </w:rPr>
        <w:t xml:space="preserve"> </w:t>
      </w:r>
      <w:r w:rsidRPr="007D0603">
        <w:rPr>
          <w:rFonts w:ascii="Times New Roman" w:hAnsi="Times New Roman"/>
          <w:i/>
          <w:iCs/>
          <w:color w:val="000000" w:themeColor="text1"/>
          <w:sz w:val="24"/>
          <w:szCs w:val="24"/>
        </w:rPr>
        <w:t>conocernos</w:t>
      </w:r>
      <w:r w:rsidRPr="007D0603">
        <w:rPr>
          <w:rFonts w:ascii="Times New Roman" w:hAnsi="Times New Roman"/>
          <w:i/>
          <w:iCs/>
          <w:color w:val="000000" w:themeColor="text1"/>
          <w:spacing w:val="-10"/>
          <w:sz w:val="24"/>
          <w:szCs w:val="24"/>
        </w:rPr>
        <w:t>!</w:t>
      </w:r>
    </w:p>
    <w:p w14:paraId="4EF624F9" w14:textId="37F08A21" w:rsidR="00885B46" w:rsidRDefault="00FE3B59" w:rsidP="001B1E32">
      <w:pPr>
        <w:pStyle w:val="NormalWeb"/>
        <w:spacing w:before="240" w:beforeAutospacing="0" w:after="120" w:afterAutospacing="0"/>
        <w:jc w:val="both"/>
        <w:rPr>
          <w:color w:val="222222"/>
        </w:rPr>
      </w:pPr>
      <w:r>
        <w:rPr>
          <w:b/>
          <w:bCs/>
          <w:noProof/>
          <w:color w:val="222222"/>
        </w:rPr>
        <mc:AlternateContent>
          <mc:Choice Requires="wpi">
            <w:drawing>
              <wp:anchor distT="0" distB="0" distL="114300" distR="114300" simplePos="0" relativeHeight="253132800" behindDoc="0" locked="0" layoutInCell="1" allowOverlap="1" wp14:anchorId="6DB57AAC" wp14:editId="407C06F0">
                <wp:simplePos x="0" y="0"/>
                <wp:positionH relativeFrom="column">
                  <wp:posOffset>1787759</wp:posOffset>
                </wp:positionH>
                <wp:positionV relativeFrom="paragraph">
                  <wp:posOffset>751237</wp:posOffset>
                </wp:positionV>
                <wp:extent cx="360" cy="360"/>
                <wp:effectExtent l="38100" t="38100" r="38100" b="38100"/>
                <wp:wrapNone/>
                <wp:docPr id="512345730" name="Encre 8"/>
                <wp:cNvGraphicFramePr/>
                <a:graphic xmlns:a="http://schemas.openxmlformats.org/drawingml/2006/main">
                  <a:graphicData uri="http://schemas.microsoft.com/office/word/2010/wordprocessingInk">
                    <w14:contentPart bwMode="auto" r:id="rId97">
                      <w14:nvContentPartPr>
                        <w14:cNvContentPartPr/>
                      </w14:nvContentPartPr>
                      <w14:xfrm>
                        <a:off x="0" y="0"/>
                        <a:ext cx="360" cy="360"/>
                      </w14:xfrm>
                    </w14:contentPart>
                  </a:graphicData>
                </a:graphic>
              </wp:anchor>
            </w:drawing>
          </mc:Choice>
          <mc:Fallback>
            <w:pict>
              <v:shape w14:anchorId="5B88EE30" id="Encre 8" o:spid="_x0000_s1026" type="#_x0000_t75" style="position:absolute;margin-left:140.4pt;margin-top:58.8pt;width:.75pt;height:.75pt;z-index:253132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">
                <v:imagedata r:id="rId98" o:title=""/>
              </v:shape>
            </w:pict>
          </mc:Fallback>
        </mc:AlternateContent>
      </w:r>
      <w:r w:rsidR="007E5A26" w:rsidRPr="007E5A26">
        <w:rPr>
          <w:b/>
          <w:bCs/>
          <w:color w:val="222222"/>
        </w:rPr>
        <w:t>TR</w:t>
      </w:r>
      <w:r w:rsidR="005509C2">
        <w:rPr>
          <w:b/>
          <w:bCs/>
          <w:color w:val="222222"/>
        </w:rPr>
        <w:t>È</w:t>
      </w:r>
      <w:r w:rsidR="007E5A26" w:rsidRPr="007E5A26">
        <w:rPr>
          <w:b/>
          <w:bCs/>
          <w:color w:val="222222"/>
        </w:rPr>
        <w:t>S IMPORTANT</w:t>
      </w:r>
      <w:r w:rsidR="00885B46">
        <w:rPr>
          <w:color w:val="222222"/>
        </w:rPr>
        <w:t xml:space="preserve"> de vous inscrire par courriel</w:t>
      </w:r>
      <w:r w:rsidR="001B1E32">
        <w:rPr>
          <w:color w:val="222222"/>
        </w:rPr>
        <w:t xml:space="preserve"> à </w:t>
      </w:r>
      <w:r w:rsidR="001B1E32" w:rsidRPr="001B1E32">
        <w:rPr>
          <w:b/>
          <w:bCs/>
          <w:color w:val="222222"/>
        </w:rPr>
        <w:t>Viviane Gonneville</w:t>
      </w:r>
      <w:r w:rsidR="00885B46">
        <w:rPr>
          <w:color w:val="222222"/>
        </w:rPr>
        <w:t xml:space="preserve"> </w:t>
      </w:r>
      <w:r w:rsidR="001B1E32">
        <w:rPr>
          <w:color w:val="222222"/>
        </w:rPr>
        <w:t>(</w:t>
      </w:r>
      <w:hyperlink r:id="rId99" w:history="1">
        <w:r w:rsidR="001B1E32" w:rsidRPr="002A4E79">
          <w:rPr>
            <w:rStyle w:val="Hyperlien"/>
            <w:rFonts w:ascii="Times New Roman" w:hAnsi="Times New Roman"/>
          </w:rPr>
          <w:t>vivianegonneville@hotmail.com</w:t>
        </w:r>
      </w:hyperlink>
      <w:r w:rsidR="001B1E32" w:rsidRPr="001B1E32">
        <w:rPr>
          <w:rStyle w:val="Hyperlien"/>
          <w:rFonts w:ascii="Times New Roman" w:hAnsi="Times New Roman"/>
          <w:color w:val="000000" w:themeColor="text1"/>
        </w:rPr>
        <w:t>)</w:t>
      </w:r>
      <w:r w:rsidR="00885B46">
        <w:rPr>
          <w:color w:val="222222"/>
        </w:rPr>
        <w:t xml:space="preserve">, </w:t>
      </w:r>
      <w:r w:rsidR="00885B46" w:rsidRPr="001B1E32">
        <w:rPr>
          <w:b/>
          <w:bCs/>
          <w:color w:val="FF0000"/>
        </w:rPr>
        <w:t xml:space="preserve">avant le 30 août </w:t>
      </w:r>
      <w:r w:rsidR="001B1E32" w:rsidRPr="001B1E32">
        <w:rPr>
          <w:b/>
          <w:bCs/>
          <w:color w:val="FF0000"/>
        </w:rPr>
        <w:t>2024</w:t>
      </w:r>
      <w:r w:rsidR="001B1E32" w:rsidRPr="001B1E32">
        <w:rPr>
          <w:color w:val="FF0000"/>
        </w:rPr>
        <w:t xml:space="preserve"> </w:t>
      </w:r>
      <w:r w:rsidR="001B1E32">
        <w:rPr>
          <w:color w:val="222222"/>
        </w:rPr>
        <w:t>afin que nous soyons en mesure d’</w:t>
      </w:r>
      <w:r w:rsidR="00885B46">
        <w:rPr>
          <w:color w:val="222222"/>
        </w:rPr>
        <w:t>annuler les réservations de la salle du restaurant</w:t>
      </w:r>
      <w:r w:rsidR="008D128F">
        <w:rPr>
          <w:color w:val="222222"/>
        </w:rPr>
        <w:t>,</w:t>
      </w:r>
      <w:r w:rsidR="00885B46">
        <w:rPr>
          <w:color w:val="222222"/>
        </w:rPr>
        <w:t xml:space="preserve"> </w:t>
      </w:r>
      <w:r w:rsidR="00142F36">
        <w:rPr>
          <w:color w:val="222222"/>
        </w:rPr>
        <w:t>faute</w:t>
      </w:r>
      <w:r w:rsidR="00885B46">
        <w:rPr>
          <w:color w:val="222222"/>
        </w:rPr>
        <w:t xml:space="preserve"> d</w:t>
      </w:r>
      <w:r w:rsidR="00C65790">
        <w:rPr>
          <w:color w:val="222222"/>
        </w:rPr>
        <w:t>’avoir un nombre suffisant de</w:t>
      </w:r>
      <w:r w:rsidR="00885B46">
        <w:rPr>
          <w:color w:val="222222"/>
        </w:rPr>
        <w:t xml:space="preserve"> participant</w:t>
      </w:r>
      <w:r w:rsidR="001B1E32">
        <w:rPr>
          <w:color w:val="222222"/>
        </w:rPr>
        <w:t>(e)</w:t>
      </w:r>
      <w:r w:rsidR="00885B46">
        <w:rPr>
          <w:color w:val="222222"/>
        </w:rPr>
        <w:t>s.</w:t>
      </w:r>
    </w:p>
    <w:p w14:paraId="2F202BCB" w14:textId="15AC58F0" w:rsidR="00885B46" w:rsidRDefault="007D0603" w:rsidP="001B1E32">
      <w:pPr>
        <w:pStyle w:val="NormalWeb"/>
        <w:spacing w:before="120" w:beforeAutospacing="0" w:after="120" w:afterAutospacing="0"/>
        <w:jc w:val="both"/>
        <w:rPr>
          <w:color w:val="222222"/>
        </w:rPr>
      </w:pPr>
      <w:r>
        <w:rPr>
          <w:noProof/>
        </w:rPr>
        <w:drawing>
          <wp:anchor distT="0" distB="0" distL="114300" distR="114300" simplePos="0" relativeHeight="253131776" behindDoc="1" locked="0" layoutInCell="1" allowOverlap="1" wp14:anchorId="7ED405F0" wp14:editId="7C62C1C2">
            <wp:simplePos x="0" y="0"/>
            <wp:positionH relativeFrom="margin">
              <wp:posOffset>4029710</wp:posOffset>
            </wp:positionH>
            <wp:positionV relativeFrom="margin">
              <wp:posOffset>4795774</wp:posOffset>
            </wp:positionV>
            <wp:extent cx="2701290" cy="833755"/>
            <wp:effectExtent l="0" t="0" r="3810" b="4445"/>
            <wp:wrapNone/>
            <wp:docPr id="1602318580"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2318580" name="Image 1602318580"/>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2701290" cy="833755"/>
                    </a:xfrm>
                    <a:prstGeom prst="rect">
                      <a:avLst/>
                    </a:prstGeom>
                  </pic:spPr>
                </pic:pic>
              </a:graphicData>
            </a:graphic>
            <wp14:sizeRelH relativeFrom="margin">
              <wp14:pctWidth>0</wp14:pctWidth>
            </wp14:sizeRelH>
            <wp14:sizeRelV relativeFrom="margin">
              <wp14:pctHeight>0</wp14:pctHeight>
            </wp14:sizeRelV>
          </wp:anchor>
        </w:drawing>
      </w:r>
      <w:r w:rsidR="00885B46">
        <w:rPr>
          <w:color w:val="222222"/>
        </w:rPr>
        <w:t xml:space="preserve">N’oubliez pas de préciser </w:t>
      </w:r>
      <w:r w:rsidR="00885B46" w:rsidRPr="00086F53">
        <w:rPr>
          <w:b/>
          <w:bCs/>
          <w:color w:val="222222"/>
        </w:rPr>
        <w:t>votre choix</w:t>
      </w:r>
      <w:r w:rsidR="00885B46">
        <w:rPr>
          <w:color w:val="222222"/>
        </w:rPr>
        <w:t xml:space="preserve"> et d’inclure votre </w:t>
      </w:r>
      <w:r w:rsidR="00885B46" w:rsidRPr="00086F53">
        <w:rPr>
          <w:b/>
          <w:bCs/>
          <w:color w:val="222222"/>
        </w:rPr>
        <w:t>numéro de téléphone</w:t>
      </w:r>
      <w:r w:rsidR="00885B46">
        <w:rPr>
          <w:color w:val="222222"/>
        </w:rPr>
        <w:t>.</w:t>
      </w:r>
    </w:p>
    <w:p w14:paraId="2112650E" w14:textId="11B67BA2" w:rsidR="00885B46" w:rsidRPr="00A15203" w:rsidRDefault="00885B46" w:rsidP="001B1E32">
      <w:pPr>
        <w:pStyle w:val="NormalWeb"/>
        <w:spacing w:before="120" w:beforeAutospacing="0" w:after="120" w:afterAutospacing="0"/>
        <w:jc w:val="both"/>
        <w:rPr>
          <w:color w:val="222222"/>
        </w:rPr>
      </w:pPr>
      <w:r>
        <w:rPr>
          <w:color w:val="222222"/>
        </w:rPr>
        <w:t>Le coût de la session s’ajustera en fonction du nombre de participants.</w:t>
      </w:r>
    </w:p>
    <w:p w14:paraId="336F9375" w14:textId="547E15CA" w:rsidR="001E3F56" w:rsidRPr="00A15203" w:rsidRDefault="00640A39" w:rsidP="001E3F56">
      <w:pPr>
        <w:pStyle w:val="NormalWeb"/>
        <w:spacing w:before="120" w:beforeAutospacing="0" w:after="0" w:afterAutospacing="0"/>
        <w:ind w:left="568" w:hanging="284"/>
        <w:jc w:val="center"/>
        <w:rPr>
          <w:color w:val="222222"/>
        </w:rPr>
      </w:pPr>
      <w:r>
        <w:rPr>
          <w:noProof/>
        </w:rPr>
        <mc:AlternateContent>
          <mc:Choice Requires="wpi">
            <w:drawing>
              <wp:anchor distT="0" distB="0" distL="114300" distR="114300" simplePos="0" relativeHeight="253133824" behindDoc="0" locked="0" layoutInCell="1" allowOverlap="1" wp14:anchorId="3E892DCF" wp14:editId="0BD617E3">
                <wp:simplePos x="0" y="0"/>
                <wp:positionH relativeFrom="column">
                  <wp:posOffset>-22225</wp:posOffset>
                </wp:positionH>
                <wp:positionV relativeFrom="paragraph">
                  <wp:posOffset>176530</wp:posOffset>
                </wp:positionV>
                <wp:extent cx="4140835" cy="135890"/>
                <wp:effectExtent l="25400" t="38100" r="24765" b="41910"/>
                <wp:wrapNone/>
                <wp:docPr id="1744316624" name="Encre 13"/>
                <wp:cNvGraphicFramePr/>
                <a:graphic xmlns:a="http://schemas.openxmlformats.org/drawingml/2006/main">
                  <a:graphicData uri="http://schemas.microsoft.com/office/word/2010/wordprocessingInk">
                    <w14:contentPart bwMode="auto" r:id="rId101">
                      <w14:nvContentPartPr>
                        <w14:cNvContentPartPr/>
                      </w14:nvContentPartPr>
                      <w14:xfrm>
                        <a:off x="0" y="0"/>
                        <a:ext cx="4140835" cy="135890"/>
                      </w14:xfrm>
                    </w14:contentPart>
                  </a:graphicData>
                </a:graphic>
                <wp14:sizeRelH relativeFrom="margin">
                  <wp14:pctWidth>0</wp14:pctWidth>
                </wp14:sizeRelH>
              </wp:anchor>
            </w:drawing>
          </mc:Choice>
          <mc:Fallback>
            <w:pict>
              <v:shape w14:anchorId="542E6A22" id="Encre 13" o:spid="_x0000_s1026" type="#_x0000_t75" style="position:absolute;margin-left:-2.1pt;margin-top:13.55pt;width:326.75pt;height:11.4pt;z-index:2531338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3;&#10;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">
                <v:imagedata r:id="rId102" o:title=""/>
              </v:shape>
            </w:pict>
          </mc:Fallback>
        </mc:AlternateContent>
      </w:r>
      <w:r w:rsidRPr="00EC62BE">
        <w:rPr>
          <w:noProof/>
        </w:rPr>
        <mc:AlternateContent>
          <mc:Choice Requires="wps">
            <w:drawing>
              <wp:anchor distT="0" distB="0" distL="114300" distR="114300" simplePos="0" relativeHeight="253077504" behindDoc="0" locked="0" layoutInCell="1" allowOverlap="1" wp14:anchorId="3A319A0A" wp14:editId="6806E0B9">
                <wp:simplePos x="0" y="0"/>
                <wp:positionH relativeFrom="margin">
                  <wp:posOffset>299085</wp:posOffset>
                </wp:positionH>
                <wp:positionV relativeFrom="margin">
                  <wp:posOffset>5824220</wp:posOffset>
                </wp:positionV>
                <wp:extent cx="6003925" cy="2428240"/>
                <wp:effectExtent l="38100" t="88900" r="117475" b="86360"/>
                <wp:wrapSquare wrapText="bothSides"/>
                <wp:docPr id="40457933" name="Zone de texte 40457933"/>
                <wp:cNvGraphicFramePr/>
                <a:graphic xmlns:a="http://schemas.openxmlformats.org/drawingml/2006/main">
                  <a:graphicData uri="http://schemas.microsoft.com/office/word/2010/wordprocessingShape">
                    <wps:wsp>
                      <wps:cNvSpPr txBox="1"/>
                      <wps:spPr>
                        <a:xfrm flipV="1">
                          <a:off x="0" y="0"/>
                          <a:ext cx="6003925" cy="2428240"/>
                        </a:xfrm>
                        <a:custGeom>
                          <a:avLst/>
                          <a:gdLst>
                            <a:gd name="connsiteX0" fmla="*/ 0 w 6003925"/>
                            <a:gd name="connsiteY0" fmla="*/ 0 h 2428240"/>
                            <a:gd name="connsiteX1" fmla="*/ 605851 w 6003925"/>
                            <a:gd name="connsiteY1" fmla="*/ 0 h 2428240"/>
                            <a:gd name="connsiteX2" fmla="*/ 1271740 w 6003925"/>
                            <a:gd name="connsiteY2" fmla="*/ 0 h 2428240"/>
                            <a:gd name="connsiteX3" fmla="*/ 1697473 w 6003925"/>
                            <a:gd name="connsiteY3" fmla="*/ 0 h 2428240"/>
                            <a:gd name="connsiteX4" fmla="*/ 2303324 w 6003925"/>
                            <a:gd name="connsiteY4" fmla="*/ 0 h 2428240"/>
                            <a:gd name="connsiteX5" fmla="*/ 2729057 w 6003925"/>
                            <a:gd name="connsiteY5" fmla="*/ 0 h 2428240"/>
                            <a:gd name="connsiteX6" fmla="*/ 3274868 w 6003925"/>
                            <a:gd name="connsiteY6" fmla="*/ 0 h 2428240"/>
                            <a:gd name="connsiteX7" fmla="*/ 3880719 w 6003925"/>
                            <a:gd name="connsiteY7" fmla="*/ 0 h 2428240"/>
                            <a:gd name="connsiteX8" fmla="*/ 4246412 w 6003925"/>
                            <a:gd name="connsiteY8" fmla="*/ 0 h 2428240"/>
                            <a:gd name="connsiteX9" fmla="*/ 4612106 w 6003925"/>
                            <a:gd name="connsiteY9" fmla="*/ 0 h 2428240"/>
                            <a:gd name="connsiteX10" fmla="*/ 5277996 w 6003925"/>
                            <a:gd name="connsiteY10" fmla="*/ 0 h 2428240"/>
                            <a:gd name="connsiteX11" fmla="*/ 6003925 w 6003925"/>
                            <a:gd name="connsiteY11" fmla="*/ 0 h 2428240"/>
                            <a:gd name="connsiteX12" fmla="*/ 6003925 w 6003925"/>
                            <a:gd name="connsiteY12" fmla="*/ 412801 h 2428240"/>
                            <a:gd name="connsiteX13" fmla="*/ 6003925 w 6003925"/>
                            <a:gd name="connsiteY13" fmla="*/ 874166 h 2428240"/>
                            <a:gd name="connsiteX14" fmla="*/ 6003925 w 6003925"/>
                            <a:gd name="connsiteY14" fmla="*/ 1384097 h 2428240"/>
                            <a:gd name="connsiteX15" fmla="*/ 6003925 w 6003925"/>
                            <a:gd name="connsiteY15" fmla="*/ 1821180 h 2428240"/>
                            <a:gd name="connsiteX16" fmla="*/ 6003925 w 6003925"/>
                            <a:gd name="connsiteY16" fmla="*/ 2428240 h 2428240"/>
                            <a:gd name="connsiteX17" fmla="*/ 5638231 w 6003925"/>
                            <a:gd name="connsiteY17" fmla="*/ 2428240 h 2428240"/>
                            <a:gd name="connsiteX18" fmla="*/ 4972342 w 6003925"/>
                            <a:gd name="connsiteY18" fmla="*/ 2428240 h 2428240"/>
                            <a:gd name="connsiteX19" fmla="*/ 4366491 w 6003925"/>
                            <a:gd name="connsiteY19" fmla="*/ 2428240 h 2428240"/>
                            <a:gd name="connsiteX20" fmla="*/ 3760640 w 6003925"/>
                            <a:gd name="connsiteY20" fmla="*/ 2428240 h 2428240"/>
                            <a:gd name="connsiteX21" fmla="*/ 3154790 w 6003925"/>
                            <a:gd name="connsiteY21" fmla="*/ 2428240 h 2428240"/>
                            <a:gd name="connsiteX22" fmla="*/ 2729057 w 6003925"/>
                            <a:gd name="connsiteY22" fmla="*/ 2428240 h 2428240"/>
                            <a:gd name="connsiteX23" fmla="*/ 2063167 w 6003925"/>
                            <a:gd name="connsiteY23" fmla="*/ 2428240 h 2428240"/>
                            <a:gd name="connsiteX24" fmla="*/ 1517356 w 6003925"/>
                            <a:gd name="connsiteY24" fmla="*/ 2428240 h 2428240"/>
                            <a:gd name="connsiteX25" fmla="*/ 1151662 w 6003925"/>
                            <a:gd name="connsiteY25" fmla="*/ 2428240 h 2428240"/>
                            <a:gd name="connsiteX26" fmla="*/ 605851 w 6003925"/>
                            <a:gd name="connsiteY26" fmla="*/ 2428240 h 2428240"/>
                            <a:gd name="connsiteX27" fmla="*/ 0 w 6003925"/>
                            <a:gd name="connsiteY27" fmla="*/ 2428240 h 2428240"/>
                            <a:gd name="connsiteX28" fmla="*/ 0 w 6003925"/>
                            <a:gd name="connsiteY28" fmla="*/ 1966874 h 2428240"/>
                            <a:gd name="connsiteX29" fmla="*/ 0 w 6003925"/>
                            <a:gd name="connsiteY29" fmla="*/ 1432662 h 2428240"/>
                            <a:gd name="connsiteX30" fmla="*/ 0 w 6003925"/>
                            <a:gd name="connsiteY30" fmla="*/ 898449 h 2428240"/>
                            <a:gd name="connsiteX31" fmla="*/ 0 w 6003925"/>
                            <a:gd name="connsiteY31" fmla="*/ 0 h 2428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003925" h="2428240" fill="none" extrusionOk="0">
                              <a:moveTo>
                                <a:pt x="0" y="0"/>
                              </a:moveTo>
                              <a:cubicBezTo>
                                <a:pt x="195815" y="-39875"/>
                                <a:pt x="312618" y="10926"/>
                                <a:pt x="605851" y="0"/>
                              </a:cubicBezTo>
                              <a:cubicBezTo>
                                <a:pt x="899084" y="-10926"/>
                                <a:pt x="1067661" y="64779"/>
                                <a:pt x="1271740" y="0"/>
                              </a:cubicBezTo>
                              <a:cubicBezTo>
                                <a:pt x="1475819" y="-64779"/>
                                <a:pt x="1549579" y="39296"/>
                                <a:pt x="1697473" y="0"/>
                              </a:cubicBezTo>
                              <a:cubicBezTo>
                                <a:pt x="1845367" y="-39296"/>
                                <a:pt x="2133708" y="56106"/>
                                <a:pt x="2303324" y="0"/>
                              </a:cubicBezTo>
                              <a:cubicBezTo>
                                <a:pt x="2472940" y="-56106"/>
                                <a:pt x="2584411" y="21740"/>
                                <a:pt x="2729057" y="0"/>
                              </a:cubicBezTo>
                              <a:cubicBezTo>
                                <a:pt x="2873703" y="-21740"/>
                                <a:pt x="3051310" y="3807"/>
                                <a:pt x="3274868" y="0"/>
                              </a:cubicBezTo>
                              <a:cubicBezTo>
                                <a:pt x="3498426" y="-3807"/>
                                <a:pt x="3624686" y="1319"/>
                                <a:pt x="3880719" y="0"/>
                              </a:cubicBezTo>
                              <a:cubicBezTo>
                                <a:pt x="4136752" y="-1319"/>
                                <a:pt x="4104570" y="30232"/>
                                <a:pt x="4246412" y="0"/>
                              </a:cubicBezTo>
                              <a:cubicBezTo>
                                <a:pt x="4388254" y="-30232"/>
                                <a:pt x="4439710" y="29562"/>
                                <a:pt x="4612106" y="0"/>
                              </a:cubicBezTo>
                              <a:cubicBezTo>
                                <a:pt x="4784502" y="-29562"/>
                                <a:pt x="5050234" y="44330"/>
                                <a:pt x="5277996" y="0"/>
                              </a:cubicBezTo>
                              <a:cubicBezTo>
                                <a:pt x="5505758" y="-44330"/>
                                <a:pt x="5743083" y="3675"/>
                                <a:pt x="6003925" y="0"/>
                              </a:cubicBezTo>
                              <a:cubicBezTo>
                                <a:pt x="6023377" y="193715"/>
                                <a:pt x="5997115" y="223367"/>
                                <a:pt x="6003925" y="412801"/>
                              </a:cubicBezTo>
                              <a:cubicBezTo>
                                <a:pt x="6010735" y="602235"/>
                                <a:pt x="5987006" y="720668"/>
                                <a:pt x="6003925" y="874166"/>
                              </a:cubicBezTo>
                              <a:cubicBezTo>
                                <a:pt x="6020844" y="1027664"/>
                                <a:pt x="5987756" y="1217605"/>
                                <a:pt x="6003925" y="1384097"/>
                              </a:cubicBezTo>
                              <a:cubicBezTo>
                                <a:pt x="6020094" y="1550589"/>
                                <a:pt x="5983882" y="1682937"/>
                                <a:pt x="6003925" y="1821180"/>
                              </a:cubicBezTo>
                              <a:cubicBezTo>
                                <a:pt x="6023968" y="1959423"/>
                                <a:pt x="5998404" y="2245062"/>
                                <a:pt x="6003925" y="2428240"/>
                              </a:cubicBezTo>
                              <a:cubicBezTo>
                                <a:pt x="5885077" y="2456183"/>
                                <a:pt x="5719564" y="2427722"/>
                                <a:pt x="5638231" y="2428240"/>
                              </a:cubicBezTo>
                              <a:cubicBezTo>
                                <a:pt x="5556898" y="2428758"/>
                                <a:pt x="5230134" y="2401190"/>
                                <a:pt x="4972342" y="2428240"/>
                              </a:cubicBezTo>
                              <a:cubicBezTo>
                                <a:pt x="4714550" y="2455290"/>
                                <a:pt x="4510184" y="2362586"/>
                                <a:pt x="4366491" y="2428240"/>
                              </a:cubicBezTo>
                              <a:cubicBezTo>
                                <a:pt x="4222798" y="2493894"/>
                                <a:pt x="3929865" y="2385770"/>
                                <a:pt x="3760640" y="2428240"/>
                              </a:cubicBezTo>
                              <a:cubicBezTo>
                                <a:pt x="3591415" y="2470710"/>
                                <a:pt x="3341822" y="2355978"/>
                                <a:pt x="3154790" y="2428240"/>
                              </a:cubicBezTo>
                              <a:cubicBezTo>
                                <a:pt x="2967758" y="2500502"/>
                                <a:pt x="2852666" y="2418532"/>
                                <a:pt x="2729057" y="2428240"/>
                              </a:cubicBezTo>
                              <a:cubicBezTo>
                                <a:pt x="2605448" y="2437948"/>
                                <a:pt x="2253806" y="2389325"/>
                                <a:pt x="2063167" y="2428240"/>
                              </a:cubicBezTo>
                              <a:cubicBezTo>
                                <a:pt x="1872528" y="2467155"/>
                                <a:pt x="1747154" y="2410509"/>
                                <a:pt x="1517356" y="2428240"/>
                              </a:cubicBezTo>
                              <a:cubicBezTo>
                                <a:pt x="1287558" y="2445971"/>
                                <a:pt x="1262320" y="2403681"/>
                                <a:pt x="1151662" y="2428240"/>
                              </a:cubicBezTo>
                              <a:cubicBezTo>
                                <a:pt x="1041004" y="2452799"/>
                                <a:pt x="861475" y="2374032"/>
                                <a:pt x="605851" y="2428240"/>
                              </a:cubicBezTo>
                              <a:cubicBezTo>
                                <a:pt x="350227" y="2482448"/>
                                <a:pt x="226189" y="2372063"/>
                                <a:pt x="0" y="2428240"/>
                              </a:cubicBezTo>
                              <a:cubicBezTo>
                                <a:pt x="-11224" y="2303522"/>
                                <a:pt x="52376" y="2155163"/>
                                <a:pt x="0" y="1966874"/>
                              </a:cubicBezTo>
                              <a:cubicBezTo>
                                <a:pt x="-52376" y="1778585"/>
                                <a:pt x="61248" y="1601657"/>
                                <a:pt x="0" y="1432662"/>
                              </a:cubicBezTo>
                              <a:cubicBezTo>
                                <a:pt x="-61248" y="1263667"/>
                                <a:pt x="58172" y="1033277"/>
                                <a:pt x="0" y="898449"/>
                              </a:cubicBezTo>
                              <a:cubicBezTo>
                                <a:pt x="-58172" y="763621"/>
                                <a:pt x="32298" y="278504"/>
                                <a:pt x="0" y="0"/>
                              </a:cubicBezTo>
                              <a:close/>
                            </a:path>
                            <a:path w="6003925" h="2428240" stroke="0" extrusionOk="0">
                              <a:moveTo>
                                <a:pt x="0" y="0"/>
                              </a:moveTo>
                              <a:cubicBezTo>
                                <a:pt x="229011" y="-15090"/>
                                <a:pt x="374108" y="43520"/>
                                <a:pt x="485772" y="0"/>
                              </a:cubicBezTo>
                              <a:cubicBezTo>
                                <a:pt x="597436" y="-43520"/>
                                <a:pt x="766252" y="26481"/>
                                <a:pt x="851466" y="0"/>
                              </a:cubicBezTo>
                              <a:cubicBezTo>
                                <a:pt x="936680" y="-26481"/>
                                <a:pt x="1277395" y="40116"/>
                                <a:pt x="1517356" y="0"/>
                              </a:cubicBezTo>
                              <a:cubicBezTo>
                                <a:pt x="1757317" y="-40116"/>
                                <a:pt x="1831400" y="22260"/>
                                <a:pt x="2003128" y="0"/>
                              </a:cubicBezTo>
                              <a:cubicBezTo>
                                <a:pt x="2174856" y="-22260"/>
                                <a:pt x="2329473" y="408"/>
                                <a:pt x="2488900" y="0"/>
                              </a:cubicBezTo>
                              <a:cubicBezTo>
                                <a:pt x="2648327" y="-408"/>
                                <a:pt x="2906869" y="9759"/>
                                <a:pt x="3154790" y="0"/>
                              </a:cubicBezTo>
                              <a:cubicBezTo>
                                <a:pt x="3402711" y="-9759"/>
                                <a:pt x="3378859" y="41854"/>
                                <a:pt x="3580523" y="0"/>
                              </a:cubicBezTo>
                              <a:cubicBezTo>
                                <a:pt x="3782187" y="-41854"/>
                                <a:pt x="3984909" y="41718"/>
                                <a:pt x="4246412" y="0"/>
                              </a:cubicBezTo>
                              <a:cubicBezTo>
                                <a:pt x="4507915" y="-41718"/>
                                <a:pt x="4652622" y="38453"/>
                                <a:pt x="4912302" y="0"/>
                              </a:cubicBezTo>
                              <a:cubicBezTo>
                                <a:pt x="5171982" y="-38453"/>
                                <a:pt x="5251171" y="33067"/>
                                <a:pt x="5458114" y="0"/>
                              </a:cubicBezTo>
                              <a:cubicBezTo>
                                <a:pt x="5665057" y="-33067"/>
                                <a:pt x="5769477" y="62029"/>
                                <a:pt x="6003925" y="0"/>
                              </a:cubicBezTo>
                              <a:cubicBezTo>
                                <a:pt x="6038404" y="199052"/>
                                <a:pt x="5970274" y="261708"/>
                                <a:pt x="6003925" y="461366"/>
                              </a:cubicBezTo>
                              <a:cubicBezTo>
                                <a:pt x="6037576" y="661024"/>
                                <a:pt x="6003308" y="670282"/>
                                <a:pt x="6003925" y="874166"/>
                              </a:cubicBezTo>
                              <a:cubicBezTo>
                                <a:pt x="6004542" y="1078050"/>
                                <a:pt x="5976062" y="1259819"/>
                                <a:pt x="6003925" y="1359814"/>
                              </a:cubicBezTo>
                              <a:cubicBezTo>
                                <a:pt x="6031788" y="1459809"/>
                                <a:pt x="5962274" y="1664762"/>
                                <a:pt x="6003925" y="1845462"/>
                              </a:cubicBezTo>
                              <a:cubicBezTo>
                                <a:pt x="6045576" y="2026162"/>
                                <a:pt x="5970088" y="2288984"/>
                                <a:pt x="6003925" y="2428240"/>
                              </a:cubicBezTo>
                              <a:cubicBezTo>
                                <a:pt x="5865461" y="2495283"/>
                                <a:pt x="5533087" y="2359389"/>
                                <a:pt x="5398074" y="2428240"/>
                              </a:cubicBezTo>
                              <a:cubicBezTo>
                                <a:pt x="5263061" y="2497091"/>
                                <a:pt x="5064048" y="2422000"/>
                                <a:pt x="4852263" y="2428240"/>
                              </a:cubicBezTo>
                              <a:cubicBezTo>
                                <a:pt x="4640478" y="2434480"/>
                                <a:pt x="4645206" y="2410158"/>
                                <a:pt x="4486569" y="2428240"/>
                              </a:cubicBezTo>
                              <a:cubicBezTo>
                                <a:pt x="4327932" y="2446322"/>
                                <a:pt x="4209460" y="2381758"/>
                                <a:pt x="4060837" y="2428240"/>
                              </a:cubicBezTo>
                              <a:cubicBezTo>
                                <a:pt x="3912214" y="2474722"/>
                                <a:pt x="3664974" y="2367032"/>
                                <a:pt x="3394947" y="2428240"/>
                              </a:cubicBezTo>
                              <a:cubicBezTo>
                                <a:pt x="3124920" y="2489448"/>
                                <a:pt x="3007904" y="2383271"/>
                                <a:pt x="2849135" y="2428240"/>
                              </a:cubicBezTo>
                              <a:cubicBezTo>
                                <a:pt x="2690366" y="2473209"/>
                                <a:pt x="2589433" y="2407703"/>
                                <a:pt x="2423402" y="2428240"/>
                              </a:cubicBezTo>
                              <a:cubicBezTo>
                                <a:pt x="2257371" y="2448777"/>
                                <a:pt x="2062134" y="2368604"/>
                                <a:pt x="1877591" y="2428240"/>
                              </a:cubicBezTo>
                              <a:cubicBezTo>
                                <a:pt x="1693048" y="2487876"/>
                                <a:pt x="1627244" y="2392310"/>
                                <a:pt x="1511897" y="2428240"/>
                              </a:cubicBezTo>
                              <a:cubicBezTo>
                                <a:pt x="1396550" y="2464170"/>
                                <a:pt x="1310496" y="2420168"/>
                                <a:pt x="1146204" y="2428240"/>
                              </a:cubicBezTo>
                              <a:cubicBezTo>
                                <a:pt x="981912" y="2436312"/>
                                <a:pt x="863340" y="2378009"/>
                                <a:pt x="600392" y="2428240"/>
                              </a:cubicBezTo>
                              <a:cubicBezTo>
                                <a:pt x="337444" y="2478471"/>
                                <a:pt x="158434" y="2422892"/>
                                <a:pt x="0" y="2428240"/>
                              </a:cubicBezTo>
                              <a:cubicBezTo>
                                <a:pt x="-41610" y="2178410"/>
                                <a:pt x="32056" y="2038942"/>
                                <a:pt x="0" y="1918310"/>
                              </a:cubicBezTo>
                              <a:cubicBezTo>
                                <a:pt x="-32056" y="1797678"/>
                                <a:pt x="26545" y="1577043"/>
                                <a:pt x="0" y="1456944"/>
                              </a:cubicBezTo>
                              <a:cubicBezTo>
                                <a:pt x="-26545" y="1336845"/>
                                <a:pt x="2391" y="1187406"/>
                                <a:pt x="0" y="1044143"/>
                              </a:cubicBezTo>
                              <a:cubicBezTo>
                                <a:pt x="-2391" y="900880"/>
                                <a:pt x="4571" y="684690"/>
                                <a:pt x="0" y="534213"/>
                              </a:cubicBezTo>
                              <a:cubicBezTo>
                                <a:pt x="-4571" y="383736"/>
                                <a:pt x="50891" y="124605"/>
                                <a:pt x="0" y="0"/>
                              </a:cubicBezTo>
                              <a:close/>
                            </a:path>
                          </a:pathLst>
                        </a:custGeom>
                        <a:solidFill>
                          <a:schemeClr val="bg1"/>
                        </a:solidFill>
                        <a:ln w="12700">
                          <a:solidFill>
                            <a:schemeClr val="bg1">
                              <a:lumMod val="85000"/>
                            </a:schemeClr>
                          </a:solidFill>
                          <a:extLst>
                            <a:ext uri="{C807C97D-BFC1-408E-A445-0C87EB9F89A2}">
                              <ask:lineSketchStyleProps xmlns:ask="http://schemas.microsoft.com/office/drawing/2018/sketchyshapes" sd="1219033472">
                                <a:prstGeom prst="rect">
                                  <a:avLst/>
                                </a:prstGeom>
                                <ask:type>
                                  <ask:lineSketchScribble/>
                                </ask:type>
                              </ask:lineSketchStyleProps>
                            </a:ext>
                          </a:extLst>
                        </a:ln>
                        <a:effectLst>
                          <a:outerShdw blurRad="50800" dist="38100" algn="l" rotWithShape="0">
                            <a:prstClr val="black">
                              <a:alpha val="40000"/>
                            </a:prstClr>
                          </a:outerShdw>
                        </a:effectLst>
                      </wps:spPr>
                      <wps:txbx>
                        <w:txbxContent>
                          <w:p w14:paraId="0E8C9F14" w14:textId="77777777" w:rsidR="002D4E73" w:rsidRPr="0006109A" w:rsidRDefault="002D4E73" w:rsidP="002D4E73">
                            <w:pPr>
                              <w:tabs>
                                <w:tab w:val="decimal" w:pos="426"/>
                                <w:tab w:val="decimal" w:pos="3686"/>
                                <w:tab w:val="decimal" w:pos="6946"/>
                              </w:tabs>
                              <w:spacing w:before="120"/>
                              <w:rPr>
                                <w:sz w:val="20"/>
                                <w:szCs w:val="20"/>
                              </w:rPr>
                            </w:pPr>
                            <w:r w:rsidRPr="0006109A">
                              <w:rPr>
                                <w:sz w:val="20"/>
                                <w:szCs w:val="20"/>
                              </w:rPr>
                              <w:t>Réponse</w:t>
                            </w:r>
                            <w:r w:rsidR="006120CF">
                              <w:rPr>
                                <w:sz w:val="20"/>
                                <w:szCs w:val="20"/>
                              </w:rPr>
                              <w:t>s</w:t>
                            </w:r>
                            <w:r w:rsidRPr="0006109A">
                              <w:rPr>
                                <w:sz w:val="20"/>
                                <w:szCs w:val="20"/>
                              </w:rPr>
                              <w:t xml:space="preserve"> de la </w:t>
                            </w:r>
                            <w:r w:rsidRPr="006120CF">
                              <w:rPr>
                                <w:sz w:val="20"/>
                                <w:szCs w:val="20"/>
                              </w:rPr>
                              <w:t>pag</w:t>
                            </w:r>
                            <w:r w:rsidRPr="0006109A">
                              <w:rPr>
                                <w:sz w:val="20"/>
                                <w:szCs w:val="20"/>
                              </w:rPr>
                              <w:t>e</w:t>
                            </w:r>
                            <w:r>
                              <w:rPr>
                                <w:sz w:val="20"/>
                                <w:szCs w:val="20"/>
                              </w:rPr>
                              <w:t xml:space="preserve"> : </w:t>
                            </w:r>
                            <w:r w:rsidR="006120CF">
                              <w:rPr>
                                <w:sz w:val="20"/>
                                <w:szCs w:val="20"/>
                              </w:rPr>
                              <w:t>22</w:t>
                            </w:r>
                          </w:p>
                          <w:p w14:paraId="43BF6ABA" w14:textId="77777777" w:rsidR="002D4E73" w:rsidRPr="00607FC1" w:rsidRDefault="002D4E73" w:rsidP="002D4E73">
                            <w:pPr>
                              <w:tabs>
                                <w:tab w:val="decimal" w:pos="426"/>
                                <w:tab w:val="decimal" w:pos="3686"/>
                                <w:tab w:val="decimal" w:pos="6946"/>
                              </w:tabs>
                              <w:spacing w:before="120"/>
                            </w:pPr>
                            <w:r>
                              <w:tab/>
                            </w:r>
                            <w:r w:rsidRPr="00A8116B">
                              <w:t xml:space="preserve">1. </w:t>
                            </w:r>
                            <w:r w:rsidR="00BB492D">
                              <w:t>Enrico Macia</w:t>
                            </w:r>
                            <w:r w:rsidR="002E702A">
                              <w:t>s</w:t>
                            </w:r>
                            <w:r w:rsidRPr="00A8116B">
                              <w:tab/>
                              <w:t xml:space="preserve">2. </w:t>
                            </w:r>
                            <w:r w:rsidR="00BB492D">
                              <w:t>Christophe Maé</w:t>
                            </w:r>
                            <w:r w:rsidRPr="00607FC1">
                              <w:t xml:space="preserve">          </w:t>
                            </w:r>
                            <w:r w:rsidRPr="00607FC1">
                              <w:tab/>
                              <w:t xml:space="preserve">3. </w:t>
                            </w:r>
                            <w:r w:rsidR="00BB492D">
                              <w:t>Jean-Pierre Manceau</w:t>
                            </w:r>
                          </w:p>
                          <w:p w14:paraId="216E3EB5" w14:textId="77777777" w:rsidR="002D4E73" w:rsidRPr="004D4FE5" w:rsidRDefault="002D4E73" w:rsidP="002D4E73">
                            <w:pPr>
                              <w:tabs>
                                <w:tab w:val="decimal" w:pos="426"/>
                                <w:tab w:val="decimal" w:pos="3686"/>
                                <w:tab w:val="decimal" w:pos="6946"/>
                              </w:tabs>
                            </w:pPr>
                            <w:r w:rsidRPr="00607FC1">
                              <w:tab/>
                              <w:t xml:space="preserve">4. </w:t>
                            </w:r>
                            <w:r w:rsidR="00BB492D">
                              <w:t>Luis Mariano</w:t>
                            </w:r>
                            <w:r w:rsidRPr="00607FC1">
                              <w:tab/>
                              <w:t xml:space="preserve">5. </w:t>
                            </w:r>
                            <w:r w:rsidR="00BB492D">
                              <w:t>Marie</w:t>
                            </w:r>
                            <w:r w:rsidR="00C022AB">
                              <w:t>-</w:t>
                            </w:r>
                            <w:r w:rsidR="00BB492D">
                              <w:t>Mai</w:t>
                            </w:r>
                            <w:r w:rsidRPr="00607FC1">
                              <w:tab/>
                              <w:t xml:space="preserve">6. </w:t>
                            </w:r>
                            <w:r w:rsidR="00BB492D">
                              <w:t>Martial Marion</w:t>
                            </w:r>
                          </w:p>
                          <w:p w14:paraId="1D687721" w14:textId="77777777" w:rsidR="002D4E73" w:rsidRDefault="002D4E73" w:rsidP="002D4E73">
                            <w:pPr>
                              <w:tabs>
                                <w:tab w:val="decimal" w:pos="426"/>
                                <w:tab w:val="decimal" w:pos="3686"/>
                                <w:tab w:val="decimal" w:pos="6946"/>
                              </w:tabs>
                            </w:pPr>
                            <w:r w:rsidRPr="004D4FE5">
                              <w:tab/>
                              <w:t xml:space="preserve">7. </w:t>
                            </w:r>
                            <w:r w:rsidR="00BB492D">
                              <w:t>Léo Marjane</w:t>
                            </w:r>
                            <w:r w:rsidRPr="004D4FE5">
                              <w:tab/>
                              <w:t xml:space="preserve">8. </w:t>
                            </w:r>
                            <w:r w:rsidR="00BB492D">
                              <w:t>Marjo</w:t>
                            </w:r>
                            <w:r w:rsidRPr="009741FD">
                              <w:tab/>
                              <w:t xml:space="preserve">9. </w:t>
                            </w:r>
                            <w:r w:rsidR="00BB492D">
                              <w:t>Marcel Martel</w:t>
                            </w:r>
                            <w:r w:rsidRPr="008927D8">
                              <w:t xml:space="preserve">      </w:t>
                            </w:r>
                          </w:p>
                          <w:p w14:paraId="4BAEEA81" w14:textId="77777777" w:rsidR="002D4E73" w:rsidRPr="008927D8" w:rsidRDefault="002D4E73" w:rsidP="002D4E73">
                            <w:pPr>
                              <w:tabs>
                                <w:tab w:val="decimal" w:pos="426"/>
                                <w:tab w:val="decimal" w:pos="3686"/>
                                <w:tab w:val="decimal" w:pos="6946"/>
                              </w:tabs>
                            </w:pPr>
                            <w:r>
                              <w:tab/>
                            </w:r>
                            <w:r w:rsidRPr="008927D8">
                              <w:t>10</w:t>
                            </w:r>
                            <w:r>
                              <w:t xml:space="preserve">. </w:t>
                            </w:r>
                            <w:r w:rsidR="00BB492D">
                              <w:t>Renée Martel</w:t>
                            </w:r>
                            <w:r w:rsidRPr="008927D8">
                              <w:t xml:space="preserve"> </w:t>
                            </w:r>
                            <w:r>
                              <w:tab/>
                            </w:r>
                            <w:r w:rsidRPr="008927D8">
                              <w:t>11</w:t>
                            </w:r>
                            <w:r>
                              <w:t xml:space="preserve">. </w:t>
                            </w:r>
                            <w:r w:rsidR="00BB492D">
                              <w:t>Nicole Martin</w:t>
                            </w:r>
                            <w:r>
                              <w:tab/>
                            </w:r>
                            <w:r w:rsidRPr="008927D8">
                              <w:t>12</w:t>
                            </w:r>
                            <w:r>
                              <w:t>.</w:t>
                            </w:r>
                            <w:r w:rsidRPr="008927D8">
                              <w:t xml:space="preserve"> </w:t>
                            </w:r>
                            <w:r w:rsidR="00BB492D">
                              <w:t>Tony Massarelli</w:t>
                            </w:r>
                          </w:p>
                          <w:p w14:paraId="10673593" w14:textId="77777777" w:rsidR="002D4E73" w:rsidRPr="0057105B" w:rsidRDefault="002D4E73" w:rsidP="002D4E73">
                            <w:pPr>
                              <w:tabs>
                                <w:tab w:val="decimal" w:pos="426"/>
                                <w:tab w:val="decimal" w:pos="3686"/>
                                <w:tab w:val="decimal" w:pos="6946"/>
                              </w:tabs>
                            </w:pPr>
                            <w:r>
                              <w:tab/>
                            </w:r>
                            <w:r w:rsidRPr="008927D8">
                              <w:t>13</w:t>
                            </w:r>
                            <w:r>
                              <w:t>.</w:t>
                            </w:r>
                            <w:r w:rsidRPr="008927D8">
                              <w:t xml:space="preserve"> </w:t>
                            </w:r>
                            <w:r w:rsidR="00440DCB">
                              <w:t>Julie Masse</w:t>
                            </w:r>
                            <w:r w:rsidRPr="008927D8">
                              <w:t xml:space="preserve">          </w:t>
                            </w:r>
                            <w:r>
                              <w:tab/>
                            </w:r>
                            <w:r w:rsidRPr="008927D8">
                              <w:t>14</w:t>
                            </w:r>
                            <w:r>
                              <w:t xml:space="preserve">. </w:t>
                            </w:r>
                            <w:r w:rsidR="00440DCB">
                              <w:t>Mireille Mathieu</w:t>
                            </w:r>
                            <w:r w:rsidRPr="009741FD">
                              <w:t xml:space="preserve"> </w:t>
                            </w:r>
                            <w:r w:rsidRPr="009741FD">
                              <w:tab/>
                              <w:t xml:space="preserve">15. </w:t>
                            </w:r>
                            <w:r w:rsidR="00440DCB">
                              <w:t>Maurane</w:t>
                            </w:r>
                          </w:p>
                          <w:p w14:paraId="627F12A8" w14:textId="77777777" w:rsidR="002D4E73" w:rsidRPr="00671219" w:rsidRDefault="002D4E73" w:rsidP="002D4E73">
                            <w:pPr>
                              <w:tabs>
                                <w:tab w:val="decimal" w:pos="426"/>
                                <w:tab w:val="decimal" w:pos="3686"/>
                                <w:tab w:val="decimal" w:pos="6946"/>
                              </w:tabs>
                            </w:pPr>
                            <w:r w:rsidRPr="0057105B">
                              <w:tab/>
                              <w:t xml:space="preserve">16. </w:t>
                            </w:r>
                            <w:r w:rsidR="00440DCB">
                              <w:t>Paul Mauriat</w:t>
                            </w:r>
                            <w:r w:rsidRPr="0057105B">
                              <w:tab/>
                              <w:t xml:space="preserve">17. </w:t>
                            </w:r>
                            <w:r w:rsidR="00440DCB">
                              <w:t>Les Ménestrels</w:t>
                            </w:r>
                            <w:r w:rsidRPr="00671219">
                              <w:tab/>
                              <w:t xml:space="preserve">           18. </w:t>
                            </w:r>
                            <w:r w:rsidR="00440DCB">
                              <w:t>Mélina Mercouri</w:t>
                            </w:r>
                          </w:p>
                          <w:p w14:paraId="3FFB9118" w14:textId="77777777" w:rsidR="002D4E73" w:rsidRPr="00440DCB" w:rsidRDefault="002D4E73" w:rsidP="002D4E73">
                            <w:pPr>
                              <w:tabs>
                                <w:tab w:val="decimal" w:pos="426"/>
                                <w:tab w:val="decimal" w:pos="3686"/>
                                <w:tab w:val="decimal" w:pos="6946"/>
                              </w:tabs>
                            </w:pPr>
                            <w:r w:rsidRPr="00671219">
                              <w:tab/>
                              <w:t xml:space="preserve">19. </w:t>
                            </w:r>
                            <w:r w:rsidR="00440DCB">
                              <w:t>Dominique Michel</w:t>
                            </w:r>
                            <w:r>
                              <w:tab/>
                              <w:t xml:space="preserve">20. </w:t>
                            </w:r>
                            <w:r w:rsidR="00440DCB">
                              <w:t>Jacques Michel</w:t>
                            </w:r>
                            <w:r>
                              <w:tab/>
                              <w:t xml:space="preserve">21. </w:t>
                            </w:r>
                            <w:r w:rsidR="00440DCB" w:rsidRPr="00440DCB">
                              <w:t>Fran</w:t>
                            </w:r>
                            <w:r w:rsidR="00440DCB">
                              <w:t>k Michae</w:t>
                            </w:r>
                            <w:r w:rsidR="00A109D9">
                              <w:t>l</w:t>
                            </w:r>
                          </w:p>
                          <w:p w14:paraId="30FA2C4C" w14:textId="77777777" w:rsidR="002D4E73" w:rsidRPr="003F11D8" w:rsidRDefault="002D4E73" w:rsidP="002D4E73">
                            <w:pPr>
                              <w:tabs>
                                <w:tab w:val="decimal" w:pos="426"/>
                                <w:tab w:val="decimal" w:pos="3686"/>
                                <w:tab w:val="decimal" w:pos="6946"/>
                              </w:tabs>
                            </w:pPr>
                            <w:r w:rsidRPr="00440DCB">
                              <w:tab/>
                              <w:t xml:space="preserve">22. </w:t>
                            </w:r>
                            <w:r w:rsidR="00440DCB" w:rsidRPr="00440DCB">
                              <w:t>Mika</w:t>
                            </w:r>
                            <w:r w:rsidRPr="00440DCB">
                              <w:tab/>
                              <w:t xml:space="preserve">23. </w:t>
                            </w:r>
                            <w:r w:rsidR="00440DCB" w:rsidRPr="00440DCB">
                              <w:t>Les Mila</w:t>
                            </w:r>
                            <w:r w:rsidR="00440DCB">
                              <w:t>dy’s</w:t>
                            </w:r>
                            <w:r w:rsidRPr="00440DCB">
                              <w:tab/>
                              <w:t xml:space="preserve">24. </w:t>
                            </w:r>
                            <w:r w:rsidR="001F04D6">
                              <w:t>Murielle</w:t>
                            </w:r>
                            <w:r w:rsidR="00440DCB">
                              <w:t xml:space="preserve"> Millard</w:t>
                            </w:r>
                          </w:p>
                          <w:p w14:paraId="08822CA4" w14:textId="77777777" w:rsidR="002D4E73" w:rsidRPr="002E702A" w:rsidRDefault="002D4E73" w:rsidP="002E702A">
                            <w:pPr>
                              <w:tabs>
                                <w:tab w:val="decimal" w:pos="426"/>
                                <w:tab w:val="decimal" w:pos="3686"/>
                                <w:tab w:val="decimal" w:pos="6946"/>
                              </w:tabs>
                              <w:spacing w:after="120"/>
                            </w:pPr>
                            <w:r w:rsidRPr="003F11D8">
                              <w:tab/>
                            </w:r>
                            <w:r w:rsidRPr="00C965CF">
                              <w:t xml:space="preserve">25. </w:t>
                            </w:r>
                            <w:r w:rsidR="00440DCB" w:rsidRPr="00C965CF">
                              <w:t>Mistinguett</w:t>
                            </w:r>
                            <w:r w:rsidRPr="00C965CF">
                              <w:tab/>
                              <w:t xml:space="preserve">26. </w:t>
                            </w:r>
                            <w:r w:rsidR="00440DCB" w:rsidRPr="002E702A">
                              <w:rPr>
                                <w:lang w:val="en-US"/>
                              </w:rPr>
                              <w:t>Eddy Mitchel</w:t>
                            </w:r>
                            <w:r w:rsidR="00440DCB" w:rsidRPr="002E702A">
                              <w:rPr>
                                <w:lang w:val="en-US"/>
                              </w:rPr>
                              <w:tab/>
                              <w:t>27. Mitsou</w:t>
                            </w:r>
                            <w:r w:rsidR="002E702A">
                              <w:rPr>
                                <w:lang w:val="en-US"/>
                              </w:rPr>
                              <w:br/>
                              <w:t xml:space="preserve">   2</w:t>
                            </w:r>
                            <w:r w:rsidR="002E702A" w:rsidRPr="002E702A">
                              <w:rPr>
                                <w:lang w:val="en-US"/>
                              </w:rPr>
                              <w:t xml:space="preserve">8. </w:t>
                            </w:r>
                            <w:r w:rsidR="002E702A" w:rsidRPr="00C965CF">
                              <w:rPr>
                                <w:lang w:val="en-US"/>
                              </w:rPr>
                              <w:t>Ariane Moff</w:t>
                            </w:r>
                            <w:r w:rsidR="001B545E">
                              <w:rPr>
                                <w:lang w:val="en-US"/>
                              </w:rPr>
                              <w:t>a</w:t>
                            </w:r>
                            <w:r w:rsidR="002E702A" w:rsidRPr="00C965CF">
                              <w:rPr>
                                <w:lang w:val="en-US"/>
                              </w:rPr>
                              <w:t>t</w:t>
                            </w:r>
                            <w:r w:rsidR="001B545E">
                              <w:rPr>
                                <w:lang w:val="en-US"/>
                              </w:rPr>
                              <w:t>t</w:t>
                            </w:r>
                            <w:r w:rsidR="002E702A" w:rsidRPr="00C965CF">
                              <w:rPr>
                                <w:lang w:val="en-US"/>
                              </w:rPr>
                              <w:tab/>
                              <w:t xml:space="preserve">29. </w:t>
                            </w:r>
                            <w:r w:rsidR="002E702A" w:rsidRPr="002E702A">
                              <w:t>Moïra</w:t>
                            </w:r>
                            <w:r w:rsidR="002E702A" w:rsidRPr="002E702A">
                              <w:tab/>
                              <w:t>30. Yves Mon</w:t>
                            </w:r>
                            <w:r w:rsidR="002E702A">
                              <w:t>tand</w:t>
                            </w:r>
                            <w:r w:rsidR="002E702A">
                              <w:br/>
                              <w:t xml:space="preserve">   31. Alain Morrissod</w:t>
                            </w:r>
                            <w:r w:rsidRPr="002E702A">
                              <w:br/>
                            </w:r>
                            <w:r w:rsidRPr="002E702A">
                              <w:br/>
                            </w:r>
                          </w:p>
                          <w:p w14:paraId="04F73891" w14:textId="77777777" w:rsidR="002D4E73" w:rsidRPr="002E702A" w:rsidRDefault="002D4E73" w:rsidP="002D4E73">
                            <w:pPr>
                              <w:tabs>
                                <w:tab w:val="decimal" w:pos="426"/>
                                <w:tab w:val="decimal" w:pos="3686"/>
                                <w:tab w:val="decimal" w:pos="6946"/>
                              </w:tabs>
                              <w:spacing w:after="120"/>
                            </w:pPr>
                          </w:p>
                          <w:p w14:paraId="1B41D3DE" w14:textId="77777777" w:rsidR="002D4E73" w:rsidRPr="002E702A" w:rsidRDefault="002D4E73" w:rsidP="002D4E73">
                            <w:pPr>
                              <w:tabs>
                                <w:tab w:val="decimal" w:pos="426"/>
                                <w:tab w:val="decimal" w:pos="3686"/>
                                <w:tab w:val="decimal" w:pos="6946"/>
                              </w:tabs>
                              <w:spacing w:after="120"/>
                            </w:pPr>
                            <w:r w:rsidRPr="002E702A">
                              <w:tab/>
                            </w:r>
                          </w:p>
                          <w:p w14:paraId="4769A02C" w14:textId="77777777" w:rsidR="002D4E73" w:rsidRPr="002E702A" w:rsidRDefault="002D4E73" w:rsidP="002D4E73">
                            <w:pPr>
                              <w:tabs>
                                <w:tab w:val="decimal" w:pos="426"/>
                                <w:tab w:val="decimal" w:pos="3686"/>
                                <w:tab w:val="decimal" w:pos="6946"/>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319A0A" id="Zone de texte 40457933" o:spid="_x0000_s1048" type="#_x0000_t202" style="position:absolute;left:0;text-align:left;margin-left:23.55pt;margin-top:458.6pt;width:472.75pt;height:191.2pt;flip:y;z-index:2530775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" fillcolor="white [3212]" strokecolor="#d8d8d8 [2732]" strokeweight="1pt">
                <v:shadow on="t" color="black" opacity="26214f" origin="-.5" offset="3pt,0"/>
                <v:textbox>
                  <w:txbxContent>
                    <w:p w14:paraId="0E8C9F14" w14:textId="77777777" w:rsidR="002D4E73" w:rsidRPr="0006109A" w:rsidRDefault="002D4E73" w:rsidP="002D4E73">
                      <w:pPr>
                        <w:tabs>
                          <w:tab w:val="decimal" w:pos="426"/>
                          <w:tab w:val="decimal" w:pos="3686"/>
                          <w:tab w:val="decimal" w:pos="6946"/>
                        </w:tabs>
                        <w:spacing w:before="120"/>
                        <w:rPr>
                          <w:sz w:val="20"/>
                          <w:szCs w:val="20"/>
                        </w:rPr>
                      </w:pPr>
                      <w:r w:rsidRPr="0006109A">
                        <w:rPr>
                          <w:sz w:val="20"/>
                          <w:szCs w:val="20"/>
                        </w:rPr>
                        <w:t>Réponse</w:t>
                      </w:r>
                      <w:r w:rsidR="006120CF">
                        <w:rPr>
                          <w:sz w:val="20"/>
                          <w:szCs w:val="20"/>
                        </w:rPr>
                        <w:t>s</w:t>
                      </w:r>
                      <w:r w:rsidRPr="0006109A">
                        <w:rPr>
                          <w:sz w:val="20"/>
                          <w:szCs w:val="20"/>
                        </w:rPr>
                        <w:t xml:space="preserve"> de la </w:t>
                      </w:r>
                      <w:r w:rsidRPr="006120CF">
                        <w:rPr>
                          <w:sz w:val="20"/>
                          <w:szCs w:val="20"/>
                        </w:rPr>
                        <w:t>pag</w:t>
                      </w:r>
                      <w:r w:rsidRPr="0006109A">
                        <w:rPr>
                          <w:sz w:val="20"/>
                          <w:szCs w:val="20"/>
                        </w:rPr>
                        <w:t>e</w:t>
                      </w:r>
                      <w:r>
                        <w:rPr>
                          <w:sz w:val="20"/>
                          <w:szCs w:val="20"/>
                        </w:rPr>
                        <w:t xml:space="preserve"> : </w:t>
                      </w:r>
                      <w:r w:rsidR="006120CF">
                        <w:rPr>
                          <w:sz w:val="20"/>
                          <w:szCs w:val="20"/>
                        </w:rPr>
                        <w:t>22</w:t>
                      </w:r>
                    </w:p>
                    <w:p w14:paraId="43BF6ABA" w14:textId="77777777" w:rsidR="002D4E73" w:rsidRPr="00607FC1" w:rsidRDefault="002D4E73" w:rsidP="002D4E73">
                      <w:pPr>
                        <w:tabs>
                          <w:tab w:val="decimal" w:pos="426"/>
                          <w:tab w:val="decimal" w:pos="3686"/>
                          <w:tab w:val="decimal" w:pos="6946"/>
                        </w:tabs>
                        <w:spacing w:before="120"/>
                      </w:pPr>
                      <w:r>
                        <w:tab/>
                      </w:r>
                      <w:r w:rsidRPr="00A8116B">
                        <w:t xml:space="preserve">1. </w:t>
                      </w:r>
                      <w:r w:rsidR="00BB492D">
                        <w:t>Enrico Macia</w:t>
                      </w:r>
                      <w:r w:rsidR="002E702A">
                        <w:t>s</w:t>
                      </w:r>
                      <w:r w:rsidRPr="00A8116B">
                        <w:tab/>
                        <w:t xml:space="preserve">2. </w:t>
                      </w:r>
                      <w:r w:rsidR="00BB492D">
                        <w:t>Christophe Maé</w:t>
                      </w:r>
                      <w:r w:rsidRPr="00607FC1">
                        <w:t xml:space="preserve">          </w:t>
                      </w:r>
                      <w:r w:rsidRPr="00607FC1">
                        <w:tab/>
                        <w:t xml:space="preserve">3. </w:t>
                      </w:r>
                      <w:r w:rsidR="00BB492D">
                        <w:t>Jean-Pierre Manceau</w:t>
                      </w:r>
                    </w:p>
                    <w:p w14:paraId="216E3EB5" w14:textId="77777777" w:rsidR="002D4E73" w:rsidRPr="004D4FE5" w:rsidRDefault="002D4E73" w:rsidP="002D4E73">
                      <w:pPr>
                        <w:tabs>
                          <w:tab w:val="decimal" w:pos="426"/>
                          <w:tab w:val="decimal" w:pos="3686"/>
                          <w:tab w:val="decimal" w:pos="6946"/>
                        </w:tabs>
                      </w:pPr>
                      <w:r w:rsidRPr="00607FC1">
                        <w:tab/>
                        <w:t xml:space="preserve">4. </w:t>
                      </w:r>
                      <w:r w:rsidR="00BB492D">
                        <w:t>Luis Mariano</w:t>
                      </w:r>
                      <w:r w:rsidRPr="00607FC1">
                        <w:tab/>
                        <w:t xml:space="preserve">5. </w:t>
                      </w:r>
                      <w:r w:rsidR="00BB492D">
                        <w:t>Marie</w:t>
                      </w:r>
                      <w:r w:rsidR="00C022AB">
                        <w:t>-</w:t>
                      </w:r>
                      <w:r w:rsidR="00BB492D">
                        <w:t>Mai</w:t>
                      </w:r>
                      <w:r w:rsidRPr="00607FC1">
                        <w:tab/>
                        <w:t xml:space="preserve">6. </w:t>
                      </w:r>
                      <w:r w:rsidR="00BB492D">
                        <w:t>Martial Marion</w:t>
                      </w:r>
                    </w:p>
                    <w:p w14:paraId="1D687721" w14:textId="77777777" w:rsidR="002D4E73" w:rsidRDefault="002D4E73" w:rsidP="002D4E73">
                      <w:pPr>
                        <w:tabs>
                          <w:tab w:val="decimal" w:pos="426"/>
                          <w:tab w:val="decimal" w:pos="3686"/>
                          <w:tab w:val="decimal" w:pos="6946"/>
                        </w:tabs>
                      </w:pPr>
                      <w:r w:rsidRPr="004D4FE5">
                        <w:tab/>
                        <w:t xml:space="preserve">7. </w:t>
                      </w:r>
                      <w:r w:rsidR="00BB492D">
                        <w:t>Léo Marjane</w:t>
                      </w:r>
                      <w:r w:rsidRPr="004D4FE5">
                        <w:tab/>
                        <w:t xml:space="preserve">8. </w:t>
                      </w:r>
                      <w:r w:rsidR="00BB492D">
                        <w:t>Marjo</w:t>
                      </w:r>
                      <w:r w:rsidRPr="009741FD">
                        <w:tab/>
                        <w:t xml:space="preserve">9. </w:t>
                      </w:r>
                      <w:r w:rsidR="00BB492D">
                        <w:t>Marcel Martel</w:t>
                      </w:r>
                      <w:r w:rsidRPr="008927D8">
                        <w:t xml:space="preserve">      </w:t>
                      </w:r>
                    </w:p>
                    <w:p w14:paraId="4BAEEA81" w14:textId="77777777" w:rsidR="002D4E73" w:rsidRPr="008927D8" w:rsidRDefault="002D4E73" w:rsidP="002D4E73">
                      <w:pPr>
                        <w:tabs>
                          <w:tab w:val="decimal" w:pos="426"/>
                          <w:tab w:val="decimal" w:pos="3686"/>
                          <w:tab w:val="decimal" w:pos="6946"/>
                        </w:tabs>
                      </w:pPr>
                      <w:r>
                        <w:tab/>
                      </w:r>
                      <w:r w:rsidRPr="008927D8">
                        <w:t>10</w:t>
                      </w:r>
                      <w:r>
                        <w:t xml:space="preserve">. </w:t>
                      </w:r>
                      <w:r w:rsidR="00BB492D">
                        <w:t>Renée Martel</w:t>
                      </w:r>
                      <w:r w:rsidRPr="008927D8">
                        <w:t xml:space="preserve"> </w:t>
                      </w:r>
                      <w:r>
                        <w:tab/>
                      </w:r>
                      <w:r w:rsidRPr="008927D8">
                        <w:t>11</w:t>
                      </w:r>
                      <w:r>
                        <w:t xml:space="preserve">. </w:t>
                      </w:r>
                      <w:r w:rsidR="00BB492D">
                        <w:t>Nicole Martin</w:t>
                      </w:r>
                      <w:r>
                        <w:tab/>
                      </w:r>
                      <w:r w:rsidRPr="008927D8">
                        <w:t>12</w:t>
                      </w:r>
                      <w:r>
                        <w:t>.</w:t>
                      </w:r>
                      <w:r w:rsidRPr="008927D8">
                        <w:t xml:space="preserve"> </w:t>
                      </w:r>
                      <w:r w:rsidR="00BB492D">
                        <w:t>Tony Massarelli</w:t>
                      </w:r>
                    </w:p>
                    <w:p w14:paraId="10673593" w14:textId="77777777" w:rsidR="002D4E73" w:rsidRPr="0057105B" w:rsidRDefault="002D4E73" w:rsidP="002D4E73">
                      <w:pPr>
                        <w:tabs>
                          <w:tab w:val="decimal" w:pos="426"/>
                          <w:tab w:val="decimal" w:pos="3686"/>
                          <w:tab w:val="decimal" w:pos="6946"/>
                        </w:tabs>
                      </w:pPr>
                      <w:r>
                        <w:tab/>
                      </w:r>
                      <w:r w:rsidRPr="008927D8">
                        <w:t>13</w:t>
                      </w:r>
                      <w:r>
                        <w:t>.</w:t>
                      </w:r>
                      <w:r w:rsidRPr="008927D8">
                        <w:t xml:space="preserve"> </w:t>
                      </w:r>
                      <w:r w:rsidR="00440DCB">
                        <w:t>Julie Masse</w:t>
                      </w:r>
                      <w:r w:rsidRPr="008927D8">
                        <w:t xml:space="preserve">          </w:t>
                      </w:r>
                      <w:r>
                        <w:tab/>
                      </w:r>
                      <w:r w:rsidRPr="008927D8">
                        <w:t>14</w:t>
                      </w:r>
                      <w:r>
                        <w:t xml:space="preserve">. </w:t>
                      </w:r>
                      <w:r w:rsidR="00440DCB">
                        <w:t>Mireille Mathieu</w:t>
                      </w:r>
                      <w:r w:rsidRPr="009741FD">
                        <w:t xml:space="preserve"> </w:t>
                      </w:r>
                      <w:r w:rsidRPr="009741FD">
                        <w:tab/>
                        <w:t xml:space="preserve">15. </w:t>
                      </w:r>
                      <w:r w:rsidR="00440DCB">
                        <w:t>Maurane</w:t>
                      </w:r>
                    </w:p>
                    <w:p w14:paraId="627F12A8" w14:textId="77777777" w:rsidR="002D4E73" w:rsidRPr="00671219" w:rsidRDefault="002D4E73" w:rsidP="002D4E73">
                      <w:pPr>
                        <w:tabs>
                          <w:tab w:val="decimal" w:pos="426"/>
                          <w:tab w:val="decimal" w:pos="3686"/>
                          <w:tab w:val="decimal" w:pos="6946"/>
                        </w:tabs>
                      </w:pPr>
                      <w:r w:rsidRPr="0057105B">
                        <w:tab/>
                        <w:t xml:space="preserve">16. </w:t>
                      </w:r>
                      <w:r w:rsidR="00440DCB">
                        <w:t>Paul Mauriat</w:t>
                      </w:r>
                      <w:r w:rsidRPr="0057105B">
                        <w:tab/>
                        <w:t xml:space="preserve">17. </w:t>
                      </w:r>
                      <w:r w:rsidR="00440DCB">
                        <w:t>Les Ménestrels</w:t>
                      </w:r>
                      <w:r w:rsidRPr="00671219">
                        <w:tab/>
                        <w:t xml:space="preserve">           18. </w:t>
                      </w:r>
                      <w:r w:rsidR="00440DCB">
                        <w:t>Mélina Mercouri</w:t>
                      </w:r>
                    </w:p>
                    <w:p w14:paraId="3FFB9118" w14:textId="77777777" w:rsidR="002D4E73" w:rsidRPr="00440DCB" w:rsidRDefault="002D4E73" w:rsidP="002D4E73">
                      <w:pPr>
                        <w:tabs>
                          <w:tab w:val="decimal" w:pos="426"/>
                          <w:tab w:val="decimal" w:pos="3686"/>
                          <w:tab w:val="decimal" w:pos="6946"/>
                        </w:tabs>
                      </w:pPr>
                      <w:r w:rsidRPr="00671219">
                        <w:tab/>
                        <w:t xml:space="preserve">19. </w:t>
                      </w:r>
                      <w:r w:rsidR="00440DCB">
                        <w:t>Dominique Michel</w:t>
                      </w:r>
                      <w:r>
                        <w:tab/>
                        <w:t xml:space="preserve">20. </w:t>
                      </w:r>
                      <w:r w:rsidR="00440DCB">
                        <w:t>Jacques Michel</w:t>
                      </w:r>
                      <w:r>
                        <w:tab/>
                        <w:t xml:space="preserve">21. </w:t>
                      </w:r>
                      <w:r w:rsidR="00440DCB" w:rsidRPr="00440DCB">
                        <w:t>Fran</w:t>
                      </w:r>
                      <w:r w:rsidR="00440DCB">
                        <w:t>k Michae</w:t>
                      </w:r>
                      <w:r w:rsidR="00A109D9">
                        <w:t>l</w:t>
                      </w:r>
                    </w:p>
                    <w:p w14:paraId="30FA2C4C" w14:textId="77777777" w:rsidR="002D4E73" w:rsidRPr="003F11D8" w:rsidRDefault="002D4E73" w:rsidP="002D4E73">
                      <w:pPr>
                        <w:tabs>
                          <w:tab w:val="decimal" w:pos="426"/>
                          <w:tab w:val="decimal" w:pos="3686"/>
                          <w:tab w:val="decimal" w:pos="6946"/>
                        </w:tabs>
                      </w:pPr>
                      <w:r w:rsidRPr="00440DCB">
                        <w:tab/>
                        <w:t xml:space="preserve">22. </w:t>
                      </w:r>
                      <w:r w:rsidR="00440DCB" w:rsidRPr="00440DCB">
                        <w:t>Mika</w:t>
                      </w:r>
                      <w:r w:rsidRPr="00440DCB">
                        <w:tab/>
                        <w:t xml:space="preserve">23. </w:t>
                      </w:r>
                      <w:r w:rsidR="00440DCB" w:rsidRPr="00440DCB">
                        <w:t>Les Mila</w:t>
                      </w:r>
                      <w:r w:rsidR="00440DCB">
                        <w:t>dy’s</w:t>
                      </w:r>
                      <w:r w:rsidRPr="00440DCB">
                        <w:tab/>
                        <w:t xml:space="preserve">24. </w:t>
                      </w:r>
                      <w:r w:rsidR="001F04D6">
                        <w:t>Murielle</w:t>
                      </w:r>
                      <w:r w:rsidR="00440DCB">
                        <w:t xml:space="preserve"> Millard</w:t>
                      </w:r>
                    </w:p>
                    <w:p w14:paraId="08822CA4" w14:textId="77777777" w:rsidR="002D4E73" w:rsidRPr="002E702A" w:rsidRDefault="002D4E73" w:rsidP="002E702A">
                      <w:pPr>
                        <w:tabs>
                          <w:tab w:val="decimal" w:pos="426"/>
                          <w:tab w:val="decimal" w:pos="3686"/>
                          <w:tab w:val="decimal" w:pos="6946"/>
                        </w:tabs>
                        <w:spacing w:after="120"/>
                      </w:pPr>
                      <w:r w:rsidRPr="003F11D8">
                        <w:tab/>
                      </w:r>
                      <w:r w:rsidRPr="00C965CF">
                        <w:t xml:space="preserve">25. </w:t>
                      </w:r>
                      <w:r w:rsidR="00440DCB" w:rsidRPr="00C965CF">
                        <w:t>Mistinguett</w:t>
                      </w:r>
                      <w:r w:rsidRPr="00C965CF">
                        <w:tab/>
                        <w:t xml:space="preserve">26. </w:t>
                      </w:r>
                      <w:r w:rsidR="00440DCB" w:rsidRPr="002E702A">
                        <w:rPr>
                          <w:lang w:val="en-US"/>
                        </w:rPr>
                        <w:t>Eddy Mitchel</w:t>
                      </w:r>
                      <w:r w:rsidR="00440DCB" w:rsidRPr="002E702A">
                        <w:rPr>
                          <w:lang w:val="en-US"/>
                        </w:rPr>
                        <w:tab/>
                        <w:t>27. Mitsou</w:t>
                      </w:r>
                      <w:r w:rsidR="002E702A">
                        <w:rPr>
                          <w:lang w:val="en-US"/>
                        </w:rPr>
                        <w:br/>
                        <w:t xml:space="preserve">   2</w:t>
                      </w:r>
                      <w:r w:rsidR="002E702A" w:rsidRPr="002E702A">
                        <w:rPr>
                          <w:lang w:val="en-US"/>
                        </w:rPr>
                        <w:t xml:space="preserve">8. </w:t>
                      </w:r>
                      <w:r w:rsidR="002E702A" w:rsidRPr="00C965CF">
                        <w:rPr>
                          <w:lang w:val="en-US"/>
                        </w:rPr>
                        <w:t>Ariane Moff</w:t>
                      </w:r>
                      <w:r w:rsidR="001B545E">
                        <w:rPr>
                          <w:lang w:val="en-US"/>
                        </w:rPr>
                        <w:t>a</w:t>
                      </w:r>
                      <w:r w:rsidR="002E702A" w:rsidRPr="00C965CF">
                        <w:rPr>
                          <w:lang w:val="en-US"/>
                        </w:rPr>
                        <w:t>t</w:t>
                      </w:r>
                      <w:r w:rsidR="001B545E">
                        <w:rPr>
                          <w:lang w:val="en-US"/>
                        </w:rPr>
                        <w:t>t</w:t>
                      </w:r>
                      <w:r w:rsidR="002E702A" w:rsidRPr="00C965CF">
                        <w:rPr>
                          <w:lang w:val="en-US"/>
                        </w:rPr>
                        <w:tab/>
                        <w:t xml:space="preserve">29. </w:t>
                      </w:r>
                      <w:r w:rsidR="002E702A" w:rsidRPr="002E702A">
                        <w:t>Moïra</w:t>
                      </w:r>
                      <w:r w:rsidR="002E702A" w:rsidRPr="002E702A">
                        <w:tab/>
                        <w:t>30. Yves Mon</w:t>
                      </w:r>
                      <w:r w:rsidR="002E702A">
                        <w:t>tand</w:t>
                      </w:r>
                      <w:r w:rsidR="002E702A">
                        <w:br/>
                        <w:t xml:space="preserve">   31. Alain Morrissod</w:t>
                      </w:r>
                      <w:r w:rsidRPr="002E702A">
                        <w:br/>
                      </w:r>
                      <w:r w:rsidRPr="002E702A">
                        <w:br/>
                      </w:r>
                    </w:p>
                    <w:p w14:paraId="04F73891" w14:textId="77777777" w:rsidR="002D4E73" w:rsidRPr="002E702A" w:rsidRDefault="002D4E73" w:rsidP="002D4E73">
                      <w:pPr>
                        <w:tabs>
                          <w:tab w:val="decimal" w:pos="426"/>
                          <w:tab w:val="decimal" w:pos="3686"/>
                          <w:tab w:val="decimal" w:pos="6946"/>
                        </w:tabs>
                        <w:spacing w:after="120"/>
                      </w:pPr>
                    </w:p>
                    <w:p w14:paraId="1B41D3DE" w14:textId="77777777" w:rsidR="002D4E73" w:rsidRPr="002E702A" w:rsidRDefault="002D4E73" w:rsidP="002D4E73">
                      <w:pPr>
                        <w:tabs>
                          <w:tab w:val="decimal" w:pos="426"/>
                          <w:tab w:val="decimal" w:pos="3686"/>
                          <w:tab w:val="decimal" w:pos="6946"/>
                        </w:tabs>
                        <w:spacing w:after="120"/>
                      </w:pPr>
                      <w:r w:rsidRPr="002E702A">
                        <w:tab/>
                      </w:r>
                    </w:p>
                    <w:p w14:paraId="4769A02C" w14:textId="77777777" w:rsidR="002D4E73" w:rsidRPr="002E702A" w:rsidRDefault="002D4E73" w:rsidP="002D4E73">
                      <w:pPr>
                        <w:tabs>
                          <w:tab w:val="decimal" w:pos="426"/>
                          <w:tab w:val="decimal" w:pos="3686"/>
                          <w:tab w:val="decimal" w:pos="6946"/>
                        </w:tabs>
                      </w:pPr>
                    </w:p>
                  </w:txbxContent>
                </v:textbox>
                <w10:wrap type="square" anchorx="margin" anchory="margin"/>
              </v:shape>
            </w:pict>
          </mc:Fallback>
        </mc:AlternateContent>
      </w:r>
    </w:p>
    <w:p w14:paraId="5A78C5BF" w14:textId="512EC88D" w:rsidR="00E56CB7" w:rsidRPr="00A15203" w:rsidRDefault="00E56CB7" w:rsidP="00E56CB7">
      <w:pPr>
        <w:autoSpaceDE w:val="0"/>
        <w:autoSpaceDN w:val="0"/>
        <w:adjustRightInd w:val="0"/>
        <w:spacing w:after="120"/>
        <w:rPr>
          <w:rFonts w:asciiTheme="majorHAnsi" w:hAnsiTheme="majorHAnsi" w:cstheme="majorHAnsi"/>
          <w:color w:val="444444"/>
        </w:rPr>
        <w:sectPr w:rsidR="00E56CB7" w:rsidRPr="00A15203" w:rsidSect="0099687C">
          <w:pgSz w:w="12240" w:h="15840"/>
          <w:pgMar w:top="1418" w:right="851" w:bottom="1418" w:left="851" w:header="709" w:footer="709" w:gutter="0"/>
          <w:cols w:space="708"/>
          <w:docGrid w:linePitch="360"/>
        </w:sectPr>
      </w:pPr>
    </w:p>
    <w:p w14:paraId="66470CD9" w14:textId="77777777" w:rsidR="00DD29F9" w:rsidRPr="00DD29F9" w:rsidRDefault="00881982" w:rsidP="0007336E">
      <w:pPr>
        <w:spacing w:before="240" w:after="240"/>
        <w:rPr>
          <w:rFonts w:ascii="Arial Black" w:hAnsi="Arial Black"/>
          <w:b/>
          <w:bCs/>
        </w:rPr>
      </w:pPr>
      <w:r>
        <w:rPr>
          <w:noProof/>
        </w:rPr>
        <w:lastRenderedPageBreak/>
        <mc:AlternateContent>
          <mc:Choice Requires="wpg">
            <w:drawing>
              <wp:anchor distT="0" distB="0" distL="114300" distR="114300" simplePos="0" relativeHeight="253024256" behindDoc="0" locked="0" layoutInCell="1" allowOverlap="1" wp14:anchorId="448B8583" wp14:editId="5AEF7FD1">
                <wp:simplePos x="0" y="0"/>
                <wp:positionH relativeFrom="margin">
                  <wp:posOffset>103251</wp:posOffset>
                </wp:positionH>
                <wp:positionV relativeFrom="margin">
                  <wp:posOffset>291211</wp:posOffset>
                </wp:positionV>
                <wp:extent cx="1099185" cy="1379855"/>
                <wp:effectExtent l="114300" t="76200" r="0" b="0"/>
                <wp:wrapSquare wrapText="bothSides"/>
                <wp:docPr id="1529443281" name="Groupe 9"/>
                <wp:cNvGraphicFramePr/>
                <a:graphic xmlns:a="http://schemas.openxmlformats.org/drawingml/2006/main">
                  <a:graphicData uri="http://schemas.microsoft.com/office/word/2010/wordprocessingGroup">
                    <wpg:wgp>
                      <wpg:cNvGrpSpPr/>
                      <wpg:grpSpPr>
                        <a:xfrm>
                          <a:off x="0" y="0"/>
                          <a:ext cx="1099185" cy="1379855"/>
                          <a:chOff x="0" y="0"/>
                          <a:chExt cx="963955" cy="1255776"/>
                        </a:xfrm>
                      </wpg:grpSpPr>
                      <wps:wsp>
                        <wps:cNvPr id="1332320012" name="Ellipse 7"/>
                        <wps:cNvSpPr/>
                        <wps:spPr>
                          <a:xfrm>
                            <a:off x="0" y="0"/>
                            <a:ext cx="829056" cy="981456"/>
                          </a:xfrm>
                          <a:prstGeom prst="ellipse">
                            <a:avLst/>
                          </a:prstGeom>
                          <a:blipFill dpi="0" rotWithShape="1">
                            <a:blip r:embed="rId103" cstate="print">
                              <a:extLst>
                                <a:ext uri="{28A0092B-C50C-407E-A947-70E740481C1C}">
                                  <a14:useLocalDpi xmlns:a14="http://schemas.microsoft.com/office/drawing/2010/main" val="0"/>
                                </a:ext>
                              </a:extLst>
                            </a:blip>
                            <a:srcRect/>
                            <a:stretch>
                              <a:fillRect/>
                            </a:stretch>
                          </a:blipFill>
                          <a:ln>
                            <a:noFill/>
                          </a:ln>
                          <a:effectLst>
                            <a:outerShdw blurRad="50800" dist="38100" dir="10800000" algn="r" rotWithShape="0">
                              <a:prstClr val="black">
                                <a:alpha val="40000"/>
                              </a:prstClr>
                            </a:outerShdw>
                          </a:effectLst>
                          <a:scene3d>
                            <a:camera prst="orthographicFront"/>
                            <a:lightRig rig="threePt" dir="t"/>
                          </a:scene3d>
                          <a:sp3d>
                            <a:bevelT w="152400" h="50800" prst="softRound"/>
                          </a:sp3d>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58332362" name="Zone de texte 8"/>
                        <wps:cNvSpPr txBox="1"/>
                        <wps:spPr>
                          <a:xfrm>
                            <a:off x="0" y="981456"/>
                            <a:ext cx="963955" cy="274320"/>
                          </a:xfrm>
                          <a:prstGeom prst="rect">
                            <a:avLst/>
                          </a:prstGeom>
                          <a:noFill/>
                          <a:ln w="6350">
                            <a:noFill/>
                          </a:ln>
                        </wps:spPr>
                        <wps:txbx>
                          <w:txbxContent>
                            <w:p w14:paraId="42F6E778" w14:textId="77777777" w:rsidR="006835DB" w:rsidRPr="00881982" w:rsidRDefault="006835DB">
                              <w:pPr>
                                <w:rPr>
                                  <w:i/>
                                  <w:iCs/>
                                  <w:sz w:val="22"/>
                                  <w:szCs w:val="22"/>
                                </w:rPr>
                              </w:pPr>
                              <w:r w:rsidRPr="00881982">
                                <w:rPr>
                                  <w:i/>
                                  <w:iCs/>
                                  <w:sz w:val="22"/>
                                  <w:szCs w:val="22"/>
                                </w:rPr>
                                <w:t>Lucie Huard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48B8583" id="Groupe 9" o:spid="_x0000_s1049" style="position:absolute;margin-left:8.15pt;margin-top:22.95pt;width:86.55pt;height:108.65pt;z-index:253024256;mso-position-horizontal-relative:margin;mso-position-vertical-relative:margin;mso-width-relative:margin;mso-height-relative:margin" coordsize="9639,12557"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">
                <v:oval id="Ellipse 7" o:spid="_x0000_s1050" style="position:absolute;width:8290;height:9814;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" stroked="f" strokeweight="1pt">
                  <v:fill r:id="rId104" o:title="" recolor="t" rotate="t" type="frame"/>
                  <v:stroke joinstyle="miter"/>
                  <v:shadow on="t" color="black" opacity="26214f" origin=".5" offset="-3pt,0"/>
                </v:oval>
                <v:shape id="Zone de texte 8" o:spid="_x0000_s1051" type="#_x0000_t202" style="position:absolute;top:9814;width:9639;height:274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" filled="f" stroked="f" strokeweight=".5pt">
                  <v:textbox>
                    <w:txbxContent>
                      <w:p w14:paraId="42F6E778" w14:textId="77777777" w:rsidR="006835DB" w:rsidRPr="00881982" w:rsidRDefault="006835DB">
                        <w:pPr>
                          <w:rPr>
                            <w:i/>
                            <w:iCs/>
                            <w:sz w:val="22"/>
                            <w:szCs w:val="22"/>
                          </w:rPr>
                        </w:pPr>
                        <w:r w:rsidRPr="00881982">
                          <w:rPr>
                            <w:i/>
                            <w:iCs/>
                            <w:sz w:val="22"/>
                            <w:szCs w:val="22"/>
                          </w:rPr>
                          <w:t>Lucie Huard</w:t>
                        </w:r>
                      </w:p>
                    </w:txbxContent>
                  </v:textbox>
                </v:shape>
                <w10:wrap type="square" anchorx="margin" anchory="margin"/>
              </v:group>
            </w:pict>
          </mc:Fallback>
        </mc:AlternateContent>
      </w:r>
      <w:r w:rsidR="0007336E" w:rsidRPr="00A15203">
        <w:rPr>
          <w:rFonts w:ascii="Arial Black" w:hAnsi="Arial Black"/>
          <w:b/>
          <w:bCs/>
          <w:sz w:val="28"/>
          <w:szCs w:val="28"/>
        </w:rPr>
        <w:t xml:space="preserve">                  </w:t>
      </w:r>
      <w:r w:rsidR="00972DF7">
        <w:rPr>
          <w:rFonts w:ascii="Arial Black" w:hAnsi="Arial Black"/>
          <w:b/>
          <w:bCs/>
          <w:sz w:val="28"/>
          <w:szCs w:val="28"/>
        </w:rPr>
        <w:t>VIVE LA TRADITION</w:t>
      </w:r>
      <w:r w:rsidR="0007336E">
        <w:rPr>
          <w:rFonts w:ascii="Arial Black" w:hAnsi="Arial Black"/>
          <w:b/>
          <w:bCs/>
          <w:sz w:val="28"/>
          <w:szCs w:val="28"/>
        </w:rPr>
        <w:t xml:space="preserve"> </w:t>
      </w:r>
    </w:p>
    <w:p w14:paraId="4EC4C037" w14:textId="77777777" w:rsidR="00972DF7" w:rsidRDefault="00972DF7" w:rsidP="00972DF7">
      <w:pPr>
        <w:spacing w:before="120" w:after="120"/>
        <w:jc w:val="both"/>
      </w:pPr>
      <w:r w:rsidRPr="00B76469">
        <w:t>La tradition se poursuit. Au Québec, à chaque printemps, les cabanes à sucre reprennent vie.  En mars et en avril, les acériculteurs ouvrent leurs portes pour la dégustation des produits de l'érable.</w:t>
      </w:r>
    </w:p>
    <w:p w14:paraId="6D0EE095" w14:textId="77777777" w:rsidR="00972DF7" w:rsidRDefault="0007336E" w:rsidP="00972DF7">
      <w:pPr>
        <w:spacing w:before="120" w:after="120"/>
        <w:jc w:val="both"/>
      </w:pPr>
      <w:r>
        <w:rPr>
          <w:noProof/>
        </w:rPr>
        <w:drawing>
          <wp:anchor distT="0" distB="71755" distL="114300" distR="114300" simplePos="0" relativeHeight="253028352" behindDoc="0" locked="0" layoutInCell="1" allowOverlap="1" wp14:anchorId="54057F5C" wp14:editId="320DCB7C">
            <wp:simplePos x="0" y="0"/>
            <wp:positionH relativeFrom="margin">
              <wp:posOffset>104267</wp:posOffset>
            </wp:positionH>
            <wp:positionV relativeFrom="margin">
              <wp:posOffset>1717167</wp:posOffset>
            </wp:positionV>
            <wp:extent cx="6455410" cy="4577080"/>
            <wp:effectExtent l="12700" t="12700" r="8890" b="7620"/>
            <wp:wrapSquare wrapText="bothSides"/>
            <wp:docPr id="50739749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397490" name="Image 507397490"/>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6455410" cy="4577080"/>
                    </a:xfrm>
                    <a:prstGeom prst="rect">
                      <a:avLst/>
                    </a:prstGeom>
                    <a:ln>
                      <a:solidFill>
                        <a:schemeClr val="bg1">
                          <a:lumMod val="85000"/>
                        </a:schemeClr>
                      </a:solidFill>
                    </a:ln>
                  </pic:spPr>
                </pic:pic>
              </a:graphicData>
            </a:graphic>
            <wp14:sizeRelH relativeFrom="margin">
              <wp14:pctWidth>0</wp14:pctWidth>
            </wp14:sizeRelH>
            <wp14:sizeRelV relativeFrom="margin">
              <wp14:pctHeight>0</wp14:pctHeight>
            </wp14:sizeRelV>
          </wp:anchor>
        </w:drawing>
      </w:r>
      <w:r w:rsidR="00972DF7" w:rsidRPr="00B76469">
        <w:t>C'est le 3 avril dernier que 73 membres de l'AREQ se sont réunis à l'Érablière du Cap à S</w:t>
      </w:r>
      <w:r w:rsidR="002F1D15">
        <w:t>ain</w:t>
      </w:r>
      <w:r w:rsidR="00972DF7" w:rsidRPr="00B76469">
        <w:t xml:space="preserve">t-Nicolas.  C'est dans la joie et dans une ambiance festive que les gens ont été accueillis par les membres du </w:t>
      </w:r>
      <w:r w:rsidR="00972DF7">
        <w:t>conseil</w:t>
      </w:r>
      <w:r w:rsidR="00972DF7" w:rsidRPr="00B76469">
        <w:t xml:space="preserve"> sectoriel.</w:t>
      </w:r>
    </w:p>
    <w:p w14:paraId="6ECAB5D4" w14:textId="6CDA3CD0" w:rsidR="00972DF7" w:rsidRDefault="00972DF7" w:rsidP="0007336E">
      <w:pPr>
        <w:spacing w:before="240" w:after="120"/>
        <w:jc w:val="both"/>
      </w:pPr>
      <w:r w:rsidRPr="00B76469">
        <w:t>Après le mot de bienvenue lu par Robert Hins, les convives ont dégusté un délicieux repas</w:t>
      </w:r>
      <w:r w:rsidR="009A04B0">
        <w:t>, préparé avec amour,</w:t>
      </w:r>
      <w:r w:rsidRPr="00B76469">
        <w:t xml:space="preserve"> dont les plats ont été cuisinés avec les merveilleux produits de l'érable.  Les échanges, les rires et les sourires ont été immortalisés grâce à l'</w:t>
      </w:r>
      <w:r w:rsidR="008303CE" w:rsidRPr="00B76469">
        <w:t>œil</w:t>
      </w:r>
      <w:r w:rsidRPr="00B76469">
        <w:t xml:space="preserve"> magique d'Yvan Gravel.  Les tirages ont permis à certains de gagner des certificats de l'AREQ et des produits de l'Érablière du Cap.</w:t>
      </w:r>
    </w:p>
    <w:p w14:paraId="71AE7009" w14:textId="77777777" w:rsidR="00972DF7" w:rsidRDefault="00972DF7" w:rsidP="00972DF7">
      <w:pPr>
        <w:spacing w:before="120" w:after="120"/>
        <w:jc w:val="both"/>
      </w:pPr>
      <w:r w:rsidRPr="00B76469">
        <w:t xml:space="preserve">Avant d'aller savourer la tire à l'extérieur, quelques-uns se sont lancés sur la piste de danse pour profiter de la musique jouée par les deux excellents interprètes.  D'autres ont opté </w:t>
      </w:r>
      <w:r>
        <w:t>pour aller</w:t>
      </w:r>
      <w:r w:rsidRPr="00B76469">
        <w:t xml:space="preserve"> respirer l'air pur et</w:t>
      </w:r>
      <w:r>
        <w:t xml:space="preserve"> </w:t>
      </w:r>
      <w:r w:rsidRPr="00B76469">
        <w:t>poursuivre leurs discussions.</w:t>
      </w:r>
    </w:p>
    <w:p w14:paraId="4C0D0A5F" w14:textId="22DBCCD1" w:rsidR="00DD29F9" w:rsidRPr="00B615E9" w:rsidRDefault="00972DF7" w:rsidP="00881982">
      <w:pPr>
        <w:spacing w:before="120" w:after="120"/>
        <w:jc w:val="both"/>
      </w:pPr>
      <w:r w:rsidRPr="00B76469">
        <w:t>Merci à l'équipe pour l'organisation de cette sortie qui nous rappelle nos traditions québécoises</w:t>
      </w:r>
      <w:r w:rsidR="000D5E11">
        <w:t>,</w:t>
      </w:r>
      <w:r w:rsidRPr="00B76469">
        <w:t xml:space="preserve"> et </w:t>
      </w:r>
      <w:r w:rsidR="000D5E11">
        <w:t xml:space="preserve">qui nous a </w:t>
      </w:r>
      <w:r w:rsidR="00845318">
        <w:t>surtout</w:t>
      </w:r>
      <w:r w:rsidR="000D5E11">
        <w:t xml:space="preserve"> </w:t>
      </w:r>
      <w:r w:rsidR="00845318">
        <w:t>permis</w:t>
      </w:r>
      <w:r>
        <w:t xml:space="preserve"> </w:t>
      </w:r>
      <w:r w:rsidRPr="00B76469">
        <w:t xml:space="preserve">de </w:t>
      </w:r>
      <w:r w:rsidR="00845318">
        <w:t>fraterniser</w:t>
      </w:r>
      <w:r w:rsidR="006F29EA">
        <w:t>.</w:t>
      </w:r>
    </w:p>
    <w:p w14:paraId="2B53B727" w14:textId="77777777" w:rsidR="00720A60" w:rsidRDefault="00720A60" w:rsidP="00DD29F9">
      <w:pPr>
        <w:pStyle w:val="Corpsdetexte"/>
        <w:spacing w:before="120" w:after="120"/>
        <w:sectPr w:rsidR="00720A60" w:rsidSect="0099687C">
          <w:headerReference w:type="first" r:id="rId106"/>
          <w:pgSz w:w="12240" w:h="15840"/>
          <w:pgMar w:top="1418" w:right="851" w:bottom="1418" w:left="851" w:header="709" w:footer="709" w:gutter="0"/>
          <w:cols w:space="52"/>
          <w:docGrid w:linePitch="360"/>
        </w:sectPr>
      </w:pPr>
    </w:p>
    <w:p w14:paraId="45A62870" w14:textId="670E85E4" w:rsidR="00720A60" w:rsidRPr="0054745B" w:rsidRDefault="00720A60" w:rsidP="005F5D93">
      <w:pPr>
        <w:spacing w:before="240" w:after="240"/>
        <w:jc w:val="center"/>
      </w:pPr>
      <w:r w:rsidRPr="0054745B">
        <w:rPr>
          <w:rFonts w:ascii="Arial Black" w:hAnsi="Arial Black"/>
          <w:b/>
          <w:bCs/>
          <w:caps/>
          <w:sz w:val="28"/>
          <w:szCs w:val="28"/>
        </w:rPr>
        <w:lastRenderedPageBreak/>
        <w:t>Salon des loisirs créatifs</w:t>
      </w:r>
      <w:r w:rsidRPr="00720A60">
        <w:rPr>
          <w:rFonts w:ascii="Arial Black" w:hAnsi="Arial Black"/>
          <w:b/>
          <w:bCs/>
          <w:sz w:val="28"/>
          <w:szCs w:val="28"/>
        </w:rPr>
        <w:t xml:space="preserve"> </w:t>
      </w:r>
      <w:r w:rsidR="0054745B">
        <w:rPr>
          <w:rFonts w:ascii="Arial Black" w:hAnsi="Arial Black"/>
          <w:b/>
          <w:bCs/>
          <w:sz w:val="28"/>
          <w:szCs w:val="28"/>
        </w:rPr>
        <w:br/>
      </w:r>
      <w:r w:rsidRPr="0054745B">
        <w:t>(6 et 7 avril 2024)</w:t>
      </w:r>
    </w:p>
    <w:p w14:paraId="126A1F4A" w14:textId="3333604F" w:rsidR="0054745B" w:rsidRDefault="005F5D93" w:rsidP="00A52DCF">
      <w:pPr>
        <w:spacing w:before="240" w:after="240"/>
        <w:jc w:val="both"/>
      </w:pPr>
      <w:r>
        <w:rPr>
          <w:noProof/>
        </w:rPr>
        <w:drawing>
          <wp:anchor distT="0" distB="0" distL="71755" distR="114300" simplePos="0" relativeHeight="253075456" behindDoc="0" locked="0" layoutInCell="1" allowOverlap="1" wp14:anchorId="303D87AF" wp14:editId="16F04F1F">
            <wp:simplePos x="0" y="0"/>
            <wp:positionH relativeFrom="margin">
              <wp:posOffset>3016885</wp:posOffset>
            </wp:positionH>
            <wp:positionV relativeFrom="margin">
              <wp:posOffset>732917</wp:posOffset>
            </wp:positionV>
            <wp:extent cx="3650400" cy="2739600"/>
            <wp:effectExtent l="38100" t="88900" r="83820" b="41910"/>
            <wp:wrapSquare wrapText="bothSides"/>
            <wp:docPr id="20630536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305360" name="Image 206305360"/>
                    <pic:cNvPicPr/>
                  </pic:nvPicPr>
                  <pic:blipFill>
                    <a:blip r:embed="rId107">
                      <a:extLst>
                        <a:ext uri="{28A0092B-C50C-407E-A947-70E740481C1C}">
                          <a14:useLocalDpi xmlns:a14="http://schemas.microsoft.com/office/drawing/2010/main" val="0"/>
                        </a:ext>
                      </a:extLst>
                    </a:blip>
                    <a:stretch>
                      <a:fillRect/>
                    </a:stretch>
                  </pic:blipFill>
                  <pic:spPr>
                    <a:xfrm>
                      <a:off x="0" y="0"/>
                      <a:ext cx="3650400" cy="2739600"/>
                    </a:xfrm>
                    <a:prstGeom prst="rect">
                      <a:avLst/>
                    </a:prstGeom>
                    <a:ln>
                      <a:solidFill>
                        <a:schemeClr val="accent6">
                          <a:lumMod val="60000"/>
                          <a:lumOff val="40000"/>
                        </a:schemeClr>
                      </a:solidFill>
                    </a:ln>
                    <a:effectLst>
                      <a:outerShdw blurRad="50800" dist="38100" dir="18900000" algn="bl" rotWithShape="0">
                        <a:prstClr val="black">
                          <a:alpha val="40000"/>
                        </a:prstClr>
                      </a:outerShdw>
                    </a:effectLst>
                  </pic:spPr>
                </pic:pic>
              </a:graphicData>
            </a:graphic>
            <wp14:sizeRelH relativeFrom="margin">
              <wp14:pctWidth>0</wp14:pctWidth>
            </wp14:sizeRelH>
            <wp14:sizeRelV relativeFrom="margin">
              <wp14:pctHeight>0</wp14:pctHeight>
            </wp14:sizeRelV>
          </wp:anchor>
        </w:drawing>
      </w:r>
      <w:r w:rsidR="00720A60" w:rsidRPr="009F1C3C">
        <w:t>Quelles découvertes intéressantes pour les visiteurs de notre quatorzième Salon</w:t>
      </w:r>
      <w:r w:rsidR="00741317">
        <w:t>!</w:t>
      </w:r>
      <w:r w:rsidR="00720A60" w:rsidRPr="009F1C3C">
        <w:t xml:space="preserve"> À l’honneur, les nombreux talents des exposan</w:t>
      </w:r>
      <w:r w:rsidR="006A4C5F">
        <w:t>t(e)s</w:t>
      </w:r>
      <w:r w:rsidR="00720A60" w:rsidRPr="009F1C3C">
        <w:t xml:space="preserve">, membres de notre </w:t>
      </w:r>
      <w:r w:rsidR="006A4C5F">
        <w:t>a</w:t>
      </w:r>
      <w:r w:rsidR="00720A60" w:rsidRPr="009F1C3C">
        <w:t xml:space="preserve">ssociation et de trois membres </w:t>
      </w:r>
      <w:r w:rsidR="00741317">
        <w:t>de l’AREQ D</w:t>
      </w:r>
      <w:r w:rsidR="00720A60" w:rsidRPr="009F1C3C">
        <w:t>es</w:t>
      </w:r>
      <w:r w:rsidR="00741317">
        <w:t>-</w:t>
      </w:r>
      <w:r w:rsidR="00720A60" w:rsidRPr="009F1C3C">
        <w:t>Deux</w:t>
      </w:r>
      <w:r w:rsidR="00741317">
        <w:t>-</w:t>
      </w:r>
      <w:r w:rsidR="00720A60" w:rsidRPr="009F1C3C">
        <w:t xml:space="preserve">Rives. </w:t>
      </w:r>
    </w:p>
    <w:p w14:paraId="0C3F221E" w14:textId="77B39636" w:rsidR="006F13FF" w:rsidRDefault="00720A60" w:rsidP="00A52DCF">
      <w:pPr>
        <w:snapToGrid w:val="0"/>
        <w:spacing w:before="240" w:after="240"/>
        <w:jc w:val="both"/>
      </w:pPr>
      <w:r w:rsidRPr="009F1C3C">
        <w:t>Les tables décorées de nappes blanches fourmillent d’œuvres des participant</w:t>
      </w:r>
      <w:r w:rsidR="006A4C5F">
        <w:t>(e)s</w:t>
      </w:r>
      <w:r w:rsidRPr="009F1C3C">
        <w:t xml:space="preserve"> : créations de bijoux, de cartes brodées à la main, de courtes-pointes, de sculptures sur bois, de jouets pour enfants, de toiles originales, de tricots,  vitraux,  de créations littéraires, de collections, de CD instrumental, etc. Bref une panoplie de trésors d’accomplissement et de nombreuses heures de travail et de </w:t>
      </w:r>
      <w:r w:rsidR="006A4C5F" w:rsidRPr="009F1C3C">
        <w:t>passions. Toutes</w:t>
      </w:r>
      <w:r w:rsidRPr="009F1C3C">
        <w:t xml:space="preserve"> mes félicitations! </w:t>
      </w:r>
    </w:p>
    <w:p w14:paraId="6D0C9045" w14:textId="3F9694B2" w:rsidR="0054745B" w:rsidRDefault="005F5D93" w:rsidP="00A52DCF">
      <w:pPr>
        <w:spacing w:before="240" w:after="240"/>
        <w:jc w:val="both"/>
      </w:pPr>
      <w:r>
        <w:rPr>
          <w:noProof/>
        </w:rPr>
        <w:drawing>
          <wp:anchor distT="0" distB="0" distL="71755" distR="107950" simplePos="0" relativeHeight="253074432" behindDoc="1" locked="0" layoutInCell="1" allowOverlap="1" wp14:anchorId="4B6B168F" wp14:editId="249950C6">
            <wp:simplePos x="0" y="0"/>
            <wp:positionH relativeFrom="margin">
              <wp:posOffset>1270</wp:posOffset>
            </wp:positionH>
            <wp:positionV relativeFrom="margin">
              <wp:posOffset>4224020</wp:posOffset>
            </wp:positionV>
            <wp:extent cx="4276800" cy="3207600"/>
            <wp:effectExtent l="12700" t="12700" r="15875" b="18415"/>
            <wp:wrapTight wrapText="bothSides">
              <wp:wrapPolygon edited="0">
                <wp:start x="-64" y="-86"/>
                <wp:lineTo x="-64" y="21638"/>
                <wp:lineTo x="21616" y="21638"/>
                <wp:lineTo x="21616" y="-86"/>
                <wp:lineTo x="-64" y="-86"/>
              </wp:wrapPolygon>
            </wp:wrapTight>
            <wp:docPr id="6190800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9080020" name="Image 619080020"/>
                    <pic:cNvPicPr/>
                  </pic:nvPicPr>
                  <pic:blipFill>
                    <a:blip r:embed="rId108">
                      <a:extLst>
                        <a:ext uri="{28A0092B-C50C-407E-A947-70E740481C1C}">
                          <a14:useLocalDpi xmlns:a14="http://schemas.microsoft.com/office/drawing/2010/main" val="0"/>
                        </a:ext>
                      </a:extLst>
                    </a:blip>
                    <a:stretch>
                      <a:fillRect/>
                    </a:stretch>
                  </pic:blipFill>
                  <pic:spPr>
                    <a:xfrm>
                      <a:off x="0" y="0"/>
                      <a:ext cx="4276800" cy="3207600"/>
                    </a:xfrm>
                    <a:prstGeom prst="rect">
                      <a:avLst/>
                    </a:prstGeom>
                    <a:ln>
                      <a:solidFill>
                        <a:schemeClr val="accent1">
                          <a:lumMod val="75000"/>
                        </a:schemeClr>
                      </a:solidFill>
                    </a:ln>
                    <a:effectLst/>
                  </pic:spPr>
                </pic:pic>
              </a:graphicData>
            </a:graphic>
            <wp14:sizeRelH relativeFrom="margin">
              <wp14:pctWidth>0</wp14:pctWidth>
            </wp14:sizeRelH>
            <wp14:sizeRelV relativeFrom="margin">
              <wp14:pctHeight>0</wp14:pctHeight>
            </wp14:sizeRelV>
          </wp:anchor>
        </w:drawing>
      </w:r>
      <w:r w:rsidR="00720A60" w:rsidRPr="009F1C3C">
        <w:t>Merci aux exposantes et exposants qui ont fait don d’une œuvre pour le tirage des prix de présence.</w:t>
      </w:r>
      <w:r w:rsidR="006F13FF">
        <w:t xml:space="preserve"> </w:t>
      </w:r>
      <w:r w:rsidR="00720A60" w:rsidRPr="009F1C3C">
        <w:t xml:space="preserve">On ne peut réaliser un tel succès sans la précieuse collaboration de nombreuses et nombreux bénévoles.  Sous la coordination de Claude Couture et de Robert Hins, membres du conseil sectoriel, l’exposition a été planifiée  grâce à l’expertise des membres du comité organisateur qui se dévouent à la préparation et à la diffusion publicitaire du </w:t>
      </w:r>
      <w:r w:rsidR="006A4C5F">
        <w:t>S</w:t>
      </w:r>
      <w:r w:rsidR="00720A60" w:rsidRPr="009F1C3C">
        <w:t xml:space="preserve">alon des </w:t>
      </w:r>
      <w:r w:rsidR="006A4C5F">
        <w:t>l</w:t>
      </w:r>
      <w:r w:rsidR="00720A60" w:rsidRPr="009F1C3C">
        <w:t xml:space="preserve">oisirs depuis plusieurs années. </w:t>
      </w:r>
    </w:p>
    <w:p w14:paraId="160789D3" w14:textId="77777777" w:rsidR="003D6A56" w:rsidRDefault="00720A60" w:rsidP="00A52DCF">
      <w:pPr>
        <w:spacing w:before="240" w:after="240"/>
        <w:jc w:val="both"/>
      </w:pPr>
      <w:r w:rsidRPr="009F1C3C">
        <w:t>Ce franc succès repose sur l’emplacement de la salle, l’accueil des visiteurs, l’espace de détente, la vente des livres usagés, des plantes et graines au profit de la Fondation Laure</w:t>
      </w:r>
      <w:r w:rsidR="006A4C5F">
        <w:t>-</w:t>
      </w:r>
      <w:r w:rsidRPr="009F1C3C">
        <w:t>Gaudreaul</w:t>
      </w:r>
      <w:r w:rsidR="00E40D0C">
        <w:t>t. M</w:t>
      </w:r>
      <w:r w:rsidRPr="009F1C3C">
        <w:t>erci à Gaston Brisson et à  Clément Latulippe. L’ambiance chaleureuse créée avec la musique de Michel Morin et tous les bénévoles qui ont consacré temps et énergie pour ces deux formidables journées au centre Raymond-Blais de la ville de Lévis sont incomparables.</w:t>
      </w:r>
      <w:r w:rsidR="00544F8B">
        <w:t xml:space="preserve"> </w:t>
      </w:r>
    </w:p>
    <w:p w14:paraId="3A3F26B7" w14:textId="77777777" w:rsidR="0054745B" w:rsidRDefault="00720A60" w:rsidP="00A52DCF">
      <w:pPr>
        <w:spacing w:before="240" w:after="240"/>
        <w:jc w:val="both"/>
      </w:pPr>
      <w:r w:rsidRPr="009F1C3C">
        <w:t>Merci à nos commanditaires et aux subventions à venir, aux membres du conseil sectoriel de l’A</w:t>
      </w:r>
      <w:r w:rsidR="006A4C5F">
        <w:t>REQ</w:t>
      </w:r>
      <w:r w:rsidRPr="009F1C3C">
        <w:t xml:space="preserve"> Louis-Fréchette pour leur disponibilité et leur support indéfectible.</w:t>
      </w:r>
    </w:p>
    <w:p w14:paraId="23BD03C3" w14:textId="77777777" w:rsidR="00720A60" w:rsidRPr="009F1C3C" w:rsidRDefault="00720A60" w:rsidP="00A52DCF">
      <w:pPr>
        <w:spacing w:before="240" w:after="240"/>
        <w:jc w:val="right"/>
      </w:pPr>
      <w:r w:rsidRPr="009F1C3C">
        <w:t>Claire Bégin, 2</w:t>
      </w:r>
      <w:r w:rsidRPr="009F1C3C">
        <w:rPr>
          <w:vertAlign w:val="superscript"/>
        </w:rPr>
        <w:t>e</w:t>
      </w:r>
      <w:r w:rsidRPr="009F1C3C">
        <w:t xml:space="preserve"> conseillère</w:t>
      </w:r>
    </w:p>
    <w:p w14:paraId="25461C0B" w14:textId="77777777" w:rsidR="0054745B" w:rsidRPr="00D140D1" w:rsidRDefault="0054745B" w:rsidP="00A52DCF">
      <w:pPr>
        <w:pStyle w:val="Corpsdetexte"/>
        <w:spacing w:before="240" w:after="240"/>
        <w:sectPr w:rsidR="0054745B" w:rsidRPr="00D140D1" w:rsidSect="0099687C">
          <w:pgSz w:w="12240" w:h="15840"/>
          <w:pgMar w:top="1418" w:right="851" w:bottom="1418" w:left="851" w:header="709" w:footer="709" w:gutter="0"/>
          <w:cols w:space="52"/>
          <w:docGrid w:linePitch="360"/>
        </w:sectPr>
      </w:pPr>
    </w:p>
    <w:p w14:paraId="0DAEA16C" w14:textId="77777777" w:rsidR="00D436BE" w:rsidRDefault="00B14988" w:rsidP="00B90F4D">
      <w:pPr>
        <w:tabs>
          <w:tab w:val="left" w:pos="4140"/>
        </w:tabs>
        <w:spacing w:before="240" w:after="360"/>
        <w:jc w:val="center"/>
        <w:rPr>
          <w:rFonts w:ascii="Arial Black" w:hAnsi="Arial Black"/>
          <w:b/>
          <w:bCs/>
        </w:rPr>
      </w:pPr>
      <w:r>
        <w:rPr>
          <w:noProof/>
        </w:rPr>
        <w:lastRenderedPageBreak/>
        <w:drawing>
          <wp:anchor distT="0" distB="0" distL="114300" distR="114300" simplePos="0" relativeHeight="253019136" behindDoc="0" locked="0" layoutInCell="1" allowOverlap="1" wp14:anchorId="3D5E6959" wp14:editId="75AF6A87">
            <wp:simplePos x="0" y="0"/>
            <wp:positionH relativeFrom="margin">
              <wp:posOffset>-10795</wp:posOffset>
            </wp:positionH>
            <wp:positionV relativeFrom="margin">
              <wp:posOffset>3302</wp:posOffset>
            </wp:positionV>
            <wp:extent cx="2828290" cy="1476375"/>
            <wp:effectExtent l="12700" t="12700" r="16510" b="9525"/>
            <wp:wrapSquare wrapText="bothSides"/>
            <wp:docPr id="21413084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308410" name="Image 2141308410"/>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2828290" cy="1476375"/>
                    </a:xfrm>
                    <a:prstGeom prst="rect">
                      <a:avLst/>
                    </a:prstGeom>
                    <a:ln>
                      <a:solidFill>
                        <a:schemeClr val="accent4">
                          <a:lumMod val="40000"/>
                          <a:lumOff val="60000"/>
                        </a:schemeClr>
                      </a:solidFill>
                    </a:ln>
                  </pic:spPr>
                </pic:pic>
              </a:graphicData>
            </a:graphic>
            <wp14:sizeRelH relativeFrom="margin">
              <wp14:pctWidth>0</wp14:pctWidth>
            </wp14:sizeRelH>
            <wp14:sizeRelV relativeFrom="margin">
              <wp14:pctHeight>0</wp14:pctHeight>
            </wp14:sizeRelV>
          </wp:anchor>
        </w:drawing>
      </w:r>
      <w:r w:rsidR="003209C4">
        <w:rPr>
          <w:rFonts w:ascii="Arial Black" w:hAnsi="Arial Black"/>
          <w:b/>
          <w:bCs/>
          <w:caps/>
          <w:sz w:val="28"/>
          <w:szCs w:val="28"/>
        </w:rPr>
        <w:t>ASSEMBLÉE GÉNÉRALE</w:t>
      </w:r>
      <w:r w:rsidR="003209C4">
        <w:rPr>
          <w:rFonts w:ascii="Arial Black" w:hAnsi="Arial Black"/>
          <w:b/>
          <w:bCs/>
          <w:caps/>
          <w:sz w:val="28"/>
          <w:szCs w:val="28"/>
        </w:rPr>
        <w:br/>
      </w:r>
      <w:r w:rsidR="003209C4" w:rsidRPr="003209C4">
        <w:rPr>
          <w:rFonts w:ascii="Arial Black" w:hAnsi="Arial Black"/>
          <w:b/>
          <w:bCs/>
        </w:rPr>
        <w:t>Secteur Louis-Fréchette</w:t>
      </w:r>
    </w:p>
    <w:p w14:paraId="7F737463" w14:textId="77777777" w:rsidR="002B537C" w:rsidRDefault="00B14988" w:rsidP="00B14988">
      <w:pPr>
        <w:spacing w:before="120" w:after="240"/>
        <w:jc w:val="both"/>
      </w:pPr>
      <w:r>
        <w:rPr>
          <w:noProof/>
        </w:rPr>
        <w:drawing>
          <wp:anchor distT="0" distB="0" distL="114300" distR="114300" simplePos="0" relativeHeight="253020160" behindDoc="0" locked="0" layoutInCell="1" allowOverlap="1" wp14:anchorId="10B84685" wp14:editId="1D98B856">
            <wp:simplePos x="0" y="0"/>
            <wp:positionH relativeFrom="margin">
              <wp:posOffset>4175125</wp:posOffset>
            </wp:positionH>
            <wp:positionV relativeFrom="margin">
              <wp:posOffset>1479042</wp:posOffset>
            </wp:positionV>
            <wp:extent cx="2514600" cy="1663700"/>
            <wp:effectExtent l="0" t="0" r="0" b="0"/>
            <wp:wrapSquare wrapText="bothSides"/>
            <wp:docPr id="147539124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5391243" name="Image 1475391243"/>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514600" cy="1663700"/>
                    </a:xfrm>
                    <a:prstGeom prst="rect">
                      <a:avLst/>
                    </a:prstGeom>
                  </pic:spPr>
                </pic:pic>
              </a:graphicData>
            </a:graphic>
            <wp14:sizeRelH relativeFrom="margin">
              <wp14:pctWidth>0</wp14:pctWidth>
            </wp14:sizeRelH>
            <wp14:sizeRelV relativeFrom="margin">
              <wp14:pctHeight>0</wp14:pctHeight>
            </wp14:sizeRelV>
          </wp:anchor>
        </w:drawing>
      </w:r>
      <w:r w:rsidR="002B537C" w:rsidRPr="0049728B">
        <w:t>En ce beau jeudi du 25 avril 2024, nous retrouvons 61 personnes à l'</w:t>
      </w:r>
      <w:r w:rsidR="0061329E">
        <w:t>H</w:t>
      </w:r>
      <w:r w:rsidR="002B537C" w:rsidRPr="0049728B">
        <w:t>ôtel l'Oie des Neiges (l'Oiselière) pour échanger et assister à l'</w:t>
      </w:r>
      <w:r w:rsidR="002B537C">
        <w:t>a</w:t>
      </w:r>
      <w:r w:rsidR="002B537C" w:rsidRPr="0049728B">
        <w:t xml:space="preserve">ssemblée des membres de l'AREQ secteur Louis-Fréchette. </w:t>
      </w:r>
    </w:p>
    <w:p w14:paraId="0B44F719" w14:textId="77777777" w:rsidR="002B537C" w:rsidRDefault="002B537C" w:rsidP="002B537C">
      <w:pPr>
        <w:spacing w:before="120" w:after="120"/>
        <w:jc w:val="both"/>
      </w:pPr>
      <w:r w:rsidRPr="0049728B">
        <w:t xml:space="preserve">Après un accueil chaleureux de notre présidente Nicole Talbot, l'assemblée débute par la nomination de la présidente de l'assemblée et du président à l'élection. Irène Guillemette nous fait part de l'ordre du jour. Par la suite, il y a présentation des rapports de la présidente, du trésorier et des responsables des comités suivants : condition des hommes, sociopolitique, condition des femmes, l'environnement, chaînes téléphoniques et voyages, nécrologie, </w:t>
      </w:r>
      <w:r>
        <w:t>F</w:t>
      </w:r>
      <w:r w:rsidRPr="0049728B">
        <w:t>ondation Laure</w:t>
      </w:r>
      <w:r>
        <w:t>-</w:t>
      </w:r>
      <w:r w:rsidRPr="0049728B">
        <w:t xml:space="preserve">Gaudreault, les Grands </w:t>
      </w:r>
      <w:r>
        <w:t>E</w:t>
      </w:r>
      <w:r w:rsidRPr="0049728B">
        <w:t xml:space="preserve">xplorateurs, cartes aux aînés et le </w:t>
      </w:r>
      <w:r w:rsidR="0061329E">
        <w:t>S</w:t>
      </w:r>
      <w:r w:rsidRPr="0049728B">
        <w:t xml:space="preserve">alon des </w:t>
      </w:r>
      <w:r w:rsidR="0061329E">
        <w:t>l</w:t>
      </w:r>
      <w:r w:rsidRPr="0049728B">
        <w:t xml:space="preserve">oisirs </w:t>
      </w:r>
      <w:r>
        <w:t>créatifs</w:t>
      </w:r>
      <w:r w:rsidRPr="0049728B">
        <w:t xml:space="preserve">. </w:t>
      </w:r>
    </w:p>
    <w:p w14:paraId="6FC83ABE" w14:textId="77777777" w:rsidR="002B537C" w:rsidRPr="0049728B" w:rsidRDefault="002B537C" w:rsidP="002B537C">
      <w:pPr>
        <w:spacing w:before="120" w:after="120"/>
        <w:jc w:val="both"/>
      </w:pPr>
      <w:r w:rsidRPr="0049728B">
        <w:t>Quelle besogne accomplie en un an</w:t>
      </w:r>
      <w:r>
        <w:t>!</w:t>
      </w:r>
      <w:r w:rsidRPr="0049728B">
        <w:t xml:space="preserve"> Plusieurs soulignent </w:t>
      </w:r>
      <w:r>
        <w:t xml:space="preserve">également </w:t>
      </w:r>
      <w:r w:rsidRPr="0049728B">
        <w:t xml:space="preserve">la précieuse collaboration de </w:t>
      </w:r>
      <w:r>
        <w:t>m</w:t>
      </w:r>
      <w:r w:rsidRPr="0049728B">
        <w:t xml:space="preserve">adame Martine Lagacé et </w:t>
      </w:r>
      <w:r>
        <w:t>m</w:t>
      </w:r>
      <w:r w:rsidRPr="0049728B">
        <w:t xml:space="preserve">onsieur Jacques Brochu pour la gestion du site </w:t>
      </w:r>
      <w:r>
        <w:t>Internet</w:t>
      </w:r>
      <w:r w:rsidRPr="0049728B">
        <w:t>.</w:t>
      </w:r>
    </w:p>
    <w:p w14:paraId="6F8281DB" w14:textId="34A99B1B" w:rsidR="002B537C" w:rsidRDefault="00CA452D" w:rsidP="002B537C">
      <w:pPr>
        <w:spacing w:before="120" w:after="120"/>
        <w:jc w:val="both"/>
      </w:pPr>
      <w:r>
        <w:rPr>
          <w:noProof/>
        </w:rPr>
        <w:drawing>
          <wp:anchor distT="0" distB="0" distL="114300" distR="114300" simplePos="0" relativeHeight="253029376" behindDoc="0" locked="0" layoutInCell="1" allowOverlap="1" wp14:anchorId="37734BF3" wp14:editId="611DE01F">
            <wp:simplePos x="0" y="0"/>
            <wp:positionH relativeFrom="margin">
              <wp:posOffset>3275965</wp:posOffset>
            </wp:positionH>
            <wp:positionV relativeFrom="margin">
              <wp:posOffset>4237990</wp:posOffset>
            </wp:positionV>
            <wp:extent cx="3414395" cy="2560320"/>
            <wp:effectExtent l="12700" t="12700" r="14605" b="17780"/>
            <wp:wrapSquare wrapText="bothSides"/>
            <wp:docPr id="804933660"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4933660" name="Image 804933660"/>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3414395" cy="2560320"/>
                    </a:xfrm>
                    <a:prstGeom prst="rect">
                      <a:avLst/>
                    </a:prstGeom>
                    <a:ln>
                      <a:solidFill>
                        <a:schemeClr val="bg1">
                          <a:lumMod val="75000"/>
                        </a:schemeClr>
                      </a:solidFill>
                    </a:ln>
                  </pic:spPr>
                </pic:pic>
              </a:graphicData>
            </a:graphic>
            <wp14:sizeRelH relativeFrom="margin">
              <wp14:pctWidth>0</wp14:pctWidth>
            </wp14:sizeRelH>
            <wp14:sizeRelV relativeFrom="margin">
              <wp14:pctHeight>0</wp14:pctHeight>
            </wp14:sizeRelV>
          </wp:anchor>
        </w:drawing>
      </w:r>
      <w:r w:rsidR="002B537C" w:rsidRPr="0049728B">
        <w:t xml:space="preserve">Au retour de la pause, le président des élections nous annonce la nomination de </w:t>
      </w:r>
      <w:r w:rsidR="0017648E">
        <w:t xml:space="preserve">madame </w:t>
      </w:r>
      <w:r w:rsidR="002B537C" w:rsidRPr="0049728B">
        <w:t xml:space="preserve">Claire Bégin </w:t>
      </w:r>
      <w:r w:rsidR="002B537C">
        <w:t>au poste de 2</w:t>
      </w:r>
      <w:r w:rsidR="002B537C">
        <w:rPr>
          <w:vertAlign w:val="superscript"/>
        </w:rPr>
        <w:t>e</w:t>
      </w:r>
      <w:r w:rsidR="002B537C">
        <w:t xml:space="preserve"> conseillère</w:t>
      </w:r>
      <w:r w:rsidR="002B537C" w:rsidRPr="0049728B">
        <w:t>. Madame Nicole Talbot nous présente le plan d'action pour 2023-2026. Notre président régional,</w:t>
      </w:r>
      <w:r w:rsidR="002B537C">
        <w:t xml:space="preserve"> m</w:t>
      </w:r>
      <w:r w:rsidR="002B537C" w:rsidRPr="0049728B">
        <w:t>onsieur Réjean Lemelin</w:t>
      </w:r>
      <w:r w:rsidR="0017648E">
        <w:t>,</w:t>
      </w:r>
      <w:r w:rsidR="002B537C" w:rsidRPr="0049728B">
        <w:t xml:space="preserve"> nous adresse un petit mot en nous disant que notre secteur Louis-Fréchette est très productif et actif pour ses membres. </w:t>
      </w:r>
    </w:p>
    <w:p w14:paraId="7CBCB20E" w14:textId="77777777" w:rsidR="002B537C" w:rsidRPr="0049728B" w:rsidRDefault="002B537C" w:rsidP="002B537C">
      <w:pPr>
        <w:spacing w:before="120" w:after="120"/>
        <w:jc w:val="both"/>
      </w:pPr>
      <w:r w:rsidRPr="0049728B">
        <w:t>Après la période des questions et commentaires, il y a la présentation des artistes</w:t>
      </w:r>
      <w:r>
        <w:t>, artisanes et artisans</w:t>
      </w:r>
      <w:r w:rsidRPr="0049728B">
        <w:t xml:space="preserve">. Madame Marthe Lamontagne (peinture à l'huile) </w:t>
      </w:r>
      <w:r>
        <w:t xml:space="preserve">a été choisie pour </w:t>
      </w:r>
      <w:r w:rsidRPr="0049728B">
        <w:t xml:space="preserve">représenter notre secteur à l'assemblée générale régionale </w:t>
      </w:r>
      <w:r>
        <w:t>du</w:t>
      </w:r>
      <w:r w:rsidRPr="0049728B">
        <w:t xml:space="preserve"> 30 mai.</w:t>
      </w:r>
      <w:r>
        <w:t xml:space="preserve"> </w:t>
      </w:r>
      <w:r w:rsidRPr="0049728B">
        <w:t>Puis  on procède au tirage des prix de présence.</w:t>
      </w:r>
    </w:p>
    <w:p w14:paraId="6E07BAE5" w14:textId="77777777" w:rsidR="002B537C" w:rsidRPr="0049728B" w:rsidRDefault="002B537C" w:rsidP="002B537C">
      <w:pPr>
        <w:spacing w:before="120" w:after="120"/>
        <w:jc w:val="both"/>
      </w:pPr>
      <w:r w:rsidRPr="0049728B">
        <w:rPr>
          <w:u w:val="single"/>
        </w:rPr>
        <w:t>Gagnants des prix de présence</w:t>
      </w:r>
      <w:r w:rsidRPr="0049728B">
        <w:t xml:space="preserve"> : </w:t>
      </w:r>
    </w:p>
    <w:p w14:paraId="3999CE1D" w14:textId="77777777" w:rsidR="002B537C" w:rsidRPr="0049728B" w:rsidRDefault="002B537C" w:rsidP="00B14988">
      <w:pPr>
        <w:widowControl w:val="0"/>
        <w:numPr>
          <w:ilvl w:val="0"/>
          <w:numId w:val="36"/>
        </w:numPr>
        <w:suppressAutoHyphens/>
        <w:spacing w:before="120" w:after="120"/>
        <w:ind w:left="567" w:hanging="207"/>
        <w:contextualSpacing/>
        <w:jc w:val="both"/>
      </w:pPr>
      <w:r>
        <w:t>D</w:t>
      </w:r>
      <w:r w:rsidRPr="0049728B">
        <w:t>oudou (Martine Lagacé)</w:t>
      </w:r>
    </w:p>
    <w:p w14:paraId="5C85102A" w14:textId="77777777" w:rsidR="002B537C" w:rsidRPr="0049728B" w:rsidRDefault="002B537C" w:rsidP="00B14988">
      <w:pPr>
        <w:widowControl w:val="0"/>
        <w:numPr>
          <w:ilvl w:val="0"/>
          <w:numId w:val="36"/>
        </w:numPr>
        <w:suppressAutoHyphens/>
        <w:spacing w:before="120" w:after="120"/>
        <w:ind w:left="567" w:hanging="207"/>
        <w:contextualSpacing/>
        <w:jc w:val="both"/>
      </w:pPr>
      <w:r w:rsidRPr="0049728B">
        <w:t>Serviette de plage (Marcel Morin)</w:t>
      </w:r>
    </w:p>
    <w:p w14:paraId="77CA0F18" w14:textId="77777777" w:rsidR="002B537C" w:rsidRPr="0049728B" w:rsidRDefault="002B537C" w:rsidP="00B14988">
      <w:pPr>
        <w:widowControl w:val="0"/>
        <w:numPr>
          <w:ilvl w:val="0"/>
          <w:numId w:val="36"/>
        </w:numPr>
        <w:suppressAutoHyphens/>
        <w:spacing w:before="120" w:after="120"/>
        <w:ind w:left="567" w:hanging="207"/>
        <w:contextualSpacing/>
        <w:jc w:val="both"/>
      </w:pPr>
      <w:r w:rsidRPr="0049728B">
        <w:t>Chargeur de téléphone (Robert Hins)</w:t>
      </w:r>
    </w:p>
    <w:p w14:paraId="1DB204E1" w14:textId="77777777" w:rsidR="002B537C" w:rsidRPr="0049728B" w:rsidRDefault="002B537C" w:rsidP="00B14988">
      <w:pPr>
        <w:widowControl w:val="0"/>
        <w:numPr>
          <w:ilvl w:val="0"/>
          <w:numId w:val="36"/>
        </w:numPr>
        <w:suppressAutoHyphens/>
        <w:spacing w:before="120" w:after="120"/>
        <w:ind w:left="567" w:hanging="207"/>
        <w:contextualSpacing/>
        <w:jc w:val="both"/>
      </w:pPr>
      <w:r w:rsidRPr="0049728B">
        <w:t>20</w:t>
      </w:r>
      <w:r>
        <w:t xml:space="preserve"> </w:t>
      </w:r>
      <w:r w:rsidRPr="0049728B">
        <w:t>$ de la Courtisane (Roger Poulin)</w:t>
      </w:r>
    </w:p>
    <w:p w14:paraId="5171FAA3" w14:textId="77777777" w:rsidR="00B14988" w:rsidRDefault="002B537C" w:rsidP="00B14988">
      <w:pPr>
        <w:widowControl w:val="0"/>
        <w:numPr>
          <w:ilvl w:val="0"/>
          <w:numId w:val="36"/>
        </w:numPr>
        <w:suppressAutoHyphens/>
        <w:spacing w:before="120" w:after="120"/>
        <w:ind w:left="567" w:hanging="207"/>
        <w:contextualSpacing/>
        <w:jc w:val="both"/>
      </w:pPr>
      <w:r w:rsidRPr="0049728B">
        <w:t>50</w:t>
      </w:r>
      <w:r>
        <w:t xml:space="preserve"> </w:t>
      </w:r>
      <w:r w:rsidRPr="0049728B">
        <w:t>$ de l'AREQ (Gilles Moreau )</w:t>
      </w:r>
    </w:p>
    <w:p w14:paraId="1CA92352" w14:textId="77777777" w:rsidR="00B14988" w:rsidRDefault="00B14988" w:rsidP="00B14988">
      <w:pPr>
        <w:widowControl w:val="0"/>
        <w:suppressAutoHyphens/>
        <w:spacing w:before="120" w:after="120"/>
        <w:ind w:left="357"/>
        <w:contextualSpacing/>
        <w:jc w:val="both"/>
      </w:pPr>
    </w:p>
    <w:p w14:paraId="1FBCCE0B" w14:textId="3DFE194B" w:rsidR="00E10B42" w:rsidRDefault="002B537C" w:rsidP="006D153F">
      <w:pPr>
        <w:widowControl w:val="0"/>
        <w:suppressAutoHyphens/>
        <w:spacing w:before="120" w:after="120"/>
        <w:contextualSpacing/>
        <w:jc w:val="both"/>
      </w:pPr>
      <w:r w:rsidRPr="0049728B">
        <w:t xml:space="preserve">Après la levée de l'assemblée, </w:t>
      </w:r>
      <w:r w:rsidR="00E10B42">
        <w:t>c’est</w:t>
      </w:r>
      <w:r w:rsidRPr="0049728B">
        <w:t xml:space="preserve"> </w:t>
      </w:r>
      <w:r w:rsidR="00E10B42">
        <w:t xml:space="preserve">la </w:t>
      </w:r>
      <w:r w:rsidRPr="0049728B">
        <w:t>reconnaissance aux bénévoles pour leur implication</w:t>
      </w:r>
      <w:r w:rsidR="0017648E">
        <w:t xml:space="preserve"> et p</w:t>
      </w:r>
      <w:r w:rsidR="00E10B42">
        <w:t xml:space="preserve">our </w:t>
      </w:r>
      <w:r w:rsidRPr="0049728B">
        <w:t xml:space="preserve">terminer cette merveilleuse </w:t>
      </w:r>
      <w:r w:rsidR="00E10B42">
        <w:t>rencontre</w:t>
      </w:r>
      <w:r w:rsidRPr="0049728B">
        <w:t xml:space="preserve">, les membres ont droit à un excellent repas du traiteur </w:t>
      </w:r>
      <w:r>
        <w:t>« </w:t>
      </w:r>
      <w:r w:rsidRPr="0049728B">
        <w:t>La Courtisane</w:t>
      </w:r>
      <w:r>
        <w:t> »</w:t>
      </w:r>
      <w:r w:rsidRPr="0049728B">
        <w:t xml:space="preserve">, agrémenté d’une coupe de vin. </w:t>
      </w:r>
    </w:p>
    <w:p w14:paraId="293939E3" w14:textId="77777777" w:rsidR="00E10B42" w:rsidRDefault="00E10B42" w:rsidP="006D153F">
      <w:pPr>
        <w:widowControl w:val="0"/>
        <w:suppressAutoHyphens/>
        <w:spacing w:before="120" w:after="120"/>
        <w:contextualSpacing/>
        <w:jc w:val="both"/>
      </w:pPr>
    </w:p>
    <w:p w14:paraId="5DB1E7AE" w14:textId="77777777" w:rsidR="0017648E" w:rsidRDefault="002B537C" w:rsidP="00E10B42">
      <w:pPr>
        <w:widowControl w:val="0"/>
        <w:suppressAutoHyphens/>
        <w:spacing w:before="120" w:after="120"/>
        <w:contextualSpacing/>
        <w:jc w:val="both"/>
      </w:pPr>
      <w:r w:rsidRPr="0049728B">
        <w:t xml:space="preserve">Merci à notre comité pour </w:t>
      </w:r>
      <w:r w:rsidR="001A4814">
        <w:t>le</w:t>
      </w:r>
      <w:r w:rsidRPr="0049728B">
        <w:t xml:space="preserve"> merveilleux travail accompli au cours de l'année. </w:t>
      </w:r>
    </w:p>
    <w:p w14:paraId="1449A6AF" w14:textId="6231102A" w:rsidR="00B91DD8" w:rsidRPr="001E078F" w:rsidRDefault="0017648E" w:rsidP="00E10B42">
      <w:pPr>
        <w:widowControl w:val="0"/>
        <w:suppressAutoHyphens/>
        <w:spacing w:before="120" w:after="120"/>
        <w:contextualSpacing/>
        <w:jc w:val="both"/>
      </w:pPr>
      <w:r>
        <w:rPr>
          <w:noProof/>
        </w:rPr>
        <mc:AlternateContent>
          <mc:Choice Requires="wps">
            <w:drawing>
              <wp:anchor distT="0" distB="0" distL="114300" distR="114300" simplePos="0" relativeHeight="253026304" behindDoc="1" locked="0" layoutInCell="1" allowOverlap="1" wp14:anchorId="67337BBE" wp14:editId="00899D9B">
                <wp:simplePos x="0" y="0"/>
                <wp:positionH relativeFrom="margin">
                  <wp:posOffset>5302631</wp:posOffset>
                </wp:positionH>
                <wp:positionV relativeFrom="margin">
                  <wp:posOffset>7980553</wp:posOffset>
                </wp:positionV>
                <wp:extent cx="1389380" cy="302260"/>
                <wp:effectExtent l="0" t="0" r="0" b="0"/>
                <wp:wrapNone/>
                <wp:docPr id="1952240288" name="Zone de texte 11"/>
                <wp:cNvGraphicFramePr/>
                <a:graphic xmlns:a="http://schemas.openxmlformats.org/drawingml/2006/main">
                  <a:graphicData uri="http://schemas.microsoft.com/office/word/2010/wordprocessingShape">
                    <wps:wsp>
                      <wps:cNvSpPr txBox="1"/>
                      <wps:spPr>
                        <a:xfrm>
                          <a:off x="0" y="0"/>
                          <a:ext cx="1389380" cy="302260"/>
                        </a:xfrm>
                        <a:prstGeom prst="rect">
                          <a:avLst/>
                        </a:prstGeom>
                        <a:noFill/>
                        <a:ln w="6350">
                          <a:noFill/>
                        </a:ln>
                      </wps:spPr>
                      <wps:txbx>
                        <w:txbxContent>
                          <w:p w14:paraId="3D60DEFD" w14:textId="77777777" w:rsidR="001E078F" w:rsidRDefault="001E078F">
                            <w:r w:rsidRPr="0049728B">
                              <w:t xml:space="preserve">Suzanne Laliberté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337BBE" id="Zone de texte 11" o:spid="_x0000_s1052" type="#_x0000_t202" style="position:absolute;left:0;text-align:left;margin-left:417.55pt;margin-top:628.4pt;width:109.4pt;height:23.8pt;z-index:-25029017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" filled="f" stroked="f" strokeweight=".5pt">
                <v:textbox>
                  <w:txbxContent>
                    <w:p w14:paraId="3D60DEFD" w14:textId="77777777" w:rsidR="001E078F" w:rsidRDefault="001E078F">
                      <w:r w:rsidRPr="0049728B">
                        <w:t xml:space="preserve">Suzanne Laliberté       </w:t>
                      </w:r>
                    </w:p>
                  </w:txbxContent>
                </v:textbox>
                <w10:wrap anchorx="margin" anchory="margin"/>
              </v:shape>
            </w:pict>
          </mc:Fallback>
        </mc:AlternateContent>
      </w:r>
      <w:r>
        <w:br/>
      </w:r>
      <w:r w:rsidR="002B537C" w:rsidRPr="0049728B">
        <w:t xml:space="preserve">Bravo pour cette magnifique journée!                                         </w:t>
      </w:r>
    </w:p>
    <w:p w14:paraId="688C3D25" w14:textId="77777777" w:rsidR="00B90F4D" w:rsidRDefault="00B90F4D" w:rsidP="0031151B">
      <w:pPr>
        <w:tabs>
          <w:tab w:val="right" w:pos="8647"/>
        </w:tabs>
        <w:autoSpaceDE w:val="0"/>
        <w:autoSpaceDN w:val="0"/>
        <w:adjustRightInd w:val="0"/>
        <w:spacing w:before="240" w:after="240"/>
        <w:jc w:val="center"/>
        <w:rPr>
          <w:rFonts w:ascii="Arial Black" w:hAnsi="Arial Black" w:cstheme="majorHAnsi"/>
          <w:b/>
          <w:color w:val="000000"/>
          <w:sz w:val="28"/>
          <w:szCs w:val="28"/>
        </w:rPr>
        <w:sectPr w:rsidR="00B90F4D" w:rsidSect="0099687C">
          <w:pgSz w:w="12240" w:h="15840"/>
          <w:pgMar w:top="1418" w:right="851" w:bottom="1418" w:left="851" w:header="709" w:footer="709" w:gutter="0"/>
          <w:cols w:space="52"/>
          <w:docGrid w:linePitch="360"/>
        </w:sectPr>
      </w:pPr>
    </w:p>
    <w:p w14:paraId="6712AFC5" w14:textId="77777777" w:rsidR="003846BE" w:rsidRPr="00AD57D7" w:rsidRDefault="003846BE" w:rsidP="006A1335">
      <w:pPr>
        <w:tabs>
          <w:tab w:val="right" w:pos="8647"/>
        </w:tabs>
        <w:autoSpaceDE w:val="0"/>
        <w:autoSpaceDN w:val="0"/>
        <w:adjustRightInd w:val="0"/>
        <w:spacing w:before="240" w:after="240"/>
        <w:jc w:val="center"/>
        <w:rPr>
          <w:rFonts w:ascii="Arial Black" w:hAnsi="Arial Black" w:cstheme="majorHAnsi"/>
          <w:b/>
          <w:color w:val="000000"/>
          <w:sz w:val="28"/>
          <w:szCs w:val="28"/>
        </w:rPr>
      </w:pPr>
      <w:r>
        <w:rPr>
          <w:rFonts w:ascii="Arial Black" w:hAnsi="Arial Black" w:cstheme="majorHAnsi"/>
          <w:b/>
          <w:color w:val="000000"/>
          <w:sz w:val="28"/>
          <w:szCs w:val="28"/>
        </w:rPr>
        <w:lastRenderedPageBreak/>
        <w:t>COUPONS-RÉPONSE</w:t>
      </w:r>
    </w:p>
    <w:p w14:paraId="52EE1805" w14:textId="77777777" w:rsidR="00AA2951" w:rsidRPr="00AA2951" w:rsidRDefault="003846BE">
      <w:pPr>
        <w:pStyle w:val="Paragraphedeliste"/>
        <w:numPr>
          <w:ilvl w:val="0"/>
          <w:numId w:val="9"/>
        </w:numPr>
        <w:spacing w:before="240" w:after="240"/>
        <w:rPr>
          <w:rFonts w:ascii="Times New Roman" w:hAnsi="Times New Roman" w:cs="Times New Roman"/>
          <w:color w:val="000000"/>
        </w:rPr>
      </w:pPr>
      <w:r w:rsidRPr="00AA2951">
        <w:rPr>
          <w:rFonts w:ascii="Times New Roman" w:hAnsi="Times New Roman" w:cs="Times New Roman"/>
          <w:b/>
          <w:bCs/>
          <w:color w:val="000000"/>
        </w:rPr>
        <w:t>L’inscription est obligatoire en tout temps et sera effective à la réception de votre paiement</w:t>
      </w:r>
      <w:r w:rsidRPr="00AA2951">
        <w:rPr>
          <w:rFonts w:ascii="Times New Roman" w:hAnsi="Times New Roman" w:cs="Times New Roman"/>
          <w:color w:val="000000"/>
        </w:rPr>
        <w:t>.</w:t>
      </w:r>
    </w:p>
    <w:p w14:paraId="131C5089" w14:textId="77777777" w:rsidR="00AA2951" w:rsidRPr="00AA2951" w:rsidRDefault="003846BE">
      <w:pPr>
        <w:pStyle w:val="Paragraphedeliste"/>
        <w:numPr>
          <w:ilvl w:val="0"/>
          <w:numId w:val="9"/>
        </w:numPr>
        <w:spacing w:before="240" w:after="240"/>
        <w:rPr>
          <w:rFonts w:ascii="Times New Roman" w:hAnsi="Times New Roman" w:cs="Times New Roman"/>
          <w:color w:val="000000"/>
        </w:rPr>
      </w:pPr>
      <w:r w:rsidRPr="00AA2951">
        <w:rPr>
          <w:rFonts w:ascii="Times New Roman" w:hAnsi="Times New Roman" w:cs="Times New Roman"/>
          <w:b/>
          <w:bCs/>
          <w:color w:val="000000"/>
        </w:rPr>
        <w:t>Aucun paiement ne pourra être effectué à l’entrée</w:t>
      </w:r>
      <w:r w:rsidRPr="00AA2951">
        <w:rPr>
          <w:rFonts w:ascii="Times New Roman" w:hAnsi="Times New Roman" w:cs="Times New Roman"/>
          <w:color w:val="000000"/>
        </w:rPr>
        <w:t xml:space="preserve">.  </w:t>
      </w:r>
    </w:p>
    <w:p w14:paraId="404A4DA5" w14:textId="77777777" w:rsidR="00AA2951" w:rsidRPr="00AA2951" w:rsidRDefault="003846BE">
      <w:pPr>
        <w:pStyle w:val="Paragraphedeliste"/>
        <w:numPr>
          <w:ilvl w:val="0"/>
          <w:numId w:val="9"/>
        </w:numPr>
        <w:spacing w:before="240" w:after="240"/>
        <w:rPr>
          <w:rFonts w:ascii="Times New Roman" w:hAnsi="Times New Roman" w:cs="Times New Roman"/>
          <w:color w:val="000000"/>
        </w:rPr>
      </w:pPr>
      <w:r w:rsidRPr="00AA2951">
        <w:rPr>
          <w:rFonts w:ascii="Times New Roman" w:hAnsi="Times New Roman" w:cs="Times New Roman"/>
          <w:color w:val="000000"/>
        </w:rPr>
        <w:t xml:space="preserve">MERCI de </w:t>
      </w:r>
      <w:r w:rsidRPr="00F1328D">
        <w:rPr>
          <w:rFonts w:ascii="Times New Roman" w:hAnsi="Times New Roman" w:cs="Times New Roman"/>
          <w:b/>
          <w:bCs/>
          <w:color w:val="000000"/>
          <w:u w:val="single"/>
        </w:rPr>
        <w:t>respecter la date limite d’inscription</w:t>
      </w:r>
      <w:r w:rsidRPr="00AA2951">
        <w:rPr>
          <w:rFonts w:ascii="Times New Roman" w:hAnsi="Times New Roman" w:cs="Times New Roman"/>
        </w:rPr>
        <w:t xml:space="preserve">. </w:t>
      </w:r>
    </w:p>
    <w:p w14:paraId="7D917D6B" w14:textId="77777777" w:rsidR="00AA2951" w:rsidRPr="00AA2951" w:rsidRDefault="00AA2951">
      <w:pPr>
        <w:pStyle w:val="Paragraphedeliste"/>
        <w:numPr>
          <w:ilvl w:val="0"/>
          <w:numId w:val="9"/>
        </w:numPr>
        <w:spacing w:before="240" w:after="240"/>
        <w:rPr>
          <w:rFonts w:ascii="Times New Roman" w:hAnsi="Times New Roman" w:cs="Times New Roman"/>
          <w:color w:val="000000"/>
        </w:rPr>
      </w:pPr>
      <w:r w:rsidRPr="00AA2951">
        <w:rPr>
          <w:rFonts w:ascii="Times New Roman" w:hAnsi="Times New Roman" w:cs="Times New Roman"/>
        </w:rPr>
        <w:t>F</w:t>
      </w:r>
      <w:r w:rsidR="003846BE" w:rsidRPr="00AA2951">
        <w:rPr>
          <w:rFonts w:ascii="Times New Roman" w:hAnsi="Times New Roman" w:cs="Times New Roman"/>
        </w:rPr>
        <w:t xml:space="preserve">aire </w:t>
      </w:r>
      <w:r w:rsidR="003846BE" w:rsidRPr="00AA2951">
        <w:rPr>
          <w:rFonts w:ascii="Times New Roman" w:hAnsi="Times New Roman" w:cs="Times New Roman"/>
          <w:b/>
          <w:bCs/>
        </w:rPr>
        <w:t>un chèque</w:t>
      </w:r>
      <w:r w:rsidR="003846BE" w:rsidRPr="00AA2951">
        <w:rPr>
          <w:rFonts w:ascii="Times New Roman" w:hAnsi="Times New Roman" w:cs="Times New Roman"/>
        </w:rPr>
        <w:t xml:space="preserve"> à l’ordre de AREQ 03G pour </w:t>
      </w:r>
      <w:r w:rsidR="003846BE" w:rsidRPr="00AA2951">
        <w:rPr>
          <w:rFonts w:ascii="Times New Roman" w:hAnsi="Times New Roman" w:cs="Times New Roman"/>
          <w:b/>
          <w:bCs/>
        </w:rPr>
        <w:t>chaque activité</w:t>
      </w:r>
      <w:r w:rsidR="003846BE" w:rsidRPr="00AA2951">
        <w:rPr>
          <w:rFonts w:ascii="Times New Roman" w:hAnsi="Times New Roman" w:cs="Times New Roman"/>
        </w:rPr>
        <w:t xml:space="preserve"> en précisant le </w:t>
      </w:r>
      <w:r w:rsidR="003846BE" w:rsidRPr="00AA2951">
        <w:rPr>
          <w:rFonts w:ascii="Times New Roman" w:hAnsi="Times New Roman" w:cs="Times New Roman"/>
          <w:b/>
          <w:bCs/>
        </w:rPr>
        <w:t>nom de l’activité</w:t>
      </w:r>
      <w:r w:rsidR="003846BE" w:rsidRPr="00AA2951">
        <w:rPr>
          <w:rFonts w:ascii="Times New Roman" w:hAnsi="Times New Roman" w:cs="Times New Roman"/>
        </w:rPr>
        <w:t xml:space="preserve">.  </w:t>
      </w:r>
    </w:p>
    <w:p w14:paraId="518560D7" w14:textId="77777777" w:rsidR="00853B1C" w:rsidRPr="00853B1C" w:rsidRDefault="003846BE" w:rsidP="00E16DAB">
      <w:pPr>
        <w:pStyle w:val="Paragraphedeliste"/>
        <w:numPr>
          <w:ilvl w:val="0"/>
          <w:numId w:val="9"/>
        </w:numPr>
        <w:autoSpaceDE w:val="0"/>
        <w:autoSpaceDN w:val="0"/>
        <w:adjustRightInd w:val="0"/>
        <w:spacing w:before="240" w:after="120"/>
        <w:rPr>
          <w:rFonts w:asciiTheme="majorHAnsi" w:hAnsiTheme="majorHAnsi" w:cstheme="majorHAnsi"/>
          <w:color w:val="444444"/>
        </w:rPr>
      </w:pPr>
      <w:r w:rsidRPr="00AA2951">
        <w:rPr>
          <w:rFonts w:ascii="Times New Roman" w:hAnsi="Times New Roman" w:cs="Times New Roman"/>
        </w:rPr>
        <w:t>Ne pas agrafer votre cou</w:t>
      </w:r>
      <w:r w:rsidR="007F3822">
        <w:rPr>
          <w:rFonts w:ascii="Times New Roman" w:hAnsi="Times New Roman" w:cs="Times New Roman"/>
        </w:rPr>
        <w:t>p</w:t>
      </w:r>
      <w:r w:rsidRPr="00AA2951">
        <w:rPr>
          <w:rFonts w:ascii="Times New Roman" w:hAnsi="Times New Roman" w:cs="Times New Roman"/>
        </w:rPr>
        <w:t>on-réponse à votre chèque.</w:t>
      </w:r>
      <w:r w:rsidR="00AA2951" w:rsidRPr="00AA2951">
        <w:rPr>
          <w:rFonts w:ascii="Times New Roman" w:hAnsi="Times New Roman" w:cs="Times New Roman"/>
        </w:rPr>
        <w:t xml:space="preserve"> </w:t>
      </w:r>
    </w:p>
    <w:p w14:paraId="04E0F266" w14:textId="77777777" w:rsidR="00B53289" w:rsidRPr="00853B1C" w:rsidRDefault="00B53289" w:rsidP="00853B1C">
      <w:pPr>
        <w:autoSpaceDE w:val="0"/>
        <w:autoSpaceDN w:val="0"/>
        <w:adjustRightInd w:val="0"/>
        <w:spacing w:before="240" w:after="120"/>
        <w:rPr>
          <w:rFonts w:asciiTheme="majorHAnsi" w:hAnsiTheme="majorHAnsi" w:cstheme="majorHAnsi"/>
          <w:color w:val="444444"/>
        </w:rPr>
      </w:pPr>
      <w:r>
        <w:rPr>
          <w:b/>
        </w:rPr>
        <w:sym w:font="Wingdings 2" w:char="F026"/>
      </w:r>
      <w:r w:rsidRPr="00853B1C">
        <w:rPr>
          <w:rFonts w:asciiTheme="majorHAnsi" w:hAnsiTheme="majorHAnsi" w:cstheme="majorHAnsi"/>
          <w:color w:val="444444"/>
        </w:rPr>
        <w:t>--------------------------------------------------------------------------------------------------------------------------------------------</w:t>
      </w:r>
    </w:p>
    <w:p w14:paraId="44BFE1CF" w14:textId="77777777" w:rsidR="00B53289" w:rsidRPr="00181C36" w:rsidRDefault="0063538B" w:rsidP="00EB7F23">
      <w:pPr>
        <w:spacing w:before="240" w:after="60"/>
        <w:rPr>
          <w:sz w:val="20"/>
          <w:szCs w:val="20"/>
        </w:rPr>
      </w:pPr>
      <w:r>
        <w:rPr>
          <w:rFonts w:ascii="Arial Black" w:hAnsi="Arial Black" w:cstheme="majorHAnsi"/>
          <w:b/>
          <w:bCs/>
        </w:rPr>
        <w:t>Retrouvailles et accueil des nouveaux</w:t>
      </w:r>
      <w:r w:rsidR="00B53289">
        <w:rPr>
          <w:rFonts w:ascii="Arial Black" w:hAnsi="Arial Black" w:cstheme="majorHAnsi"/>
          <w:b/>
          <w:bCs/>
        </w:rPr>
        <w:tab/>
      </w:r>
      <w:r w:rsidR="00B53289">
        <w:rPr>
          <w:rFonts w:ascii="Arial Black" w:hAnsi="Arial Black" w:cstheme="majorHAnsi"/>
          <w:b/>
          <w:bCs/>
        </w:rPr>
        <w:tab/>
        <w:t xml:space="preserve">         </w:t>
      </w:r>
      <w:r w:rsidR="004659BB">
        <w:rPr>
          <w:rFonts w:ascii="Arial Black" w:hAnsi="Arial Black" w:cstheme="majorHAnsi"/>
          <w:b/>
          <w:bCs/>
        </w:rPr>
        <w:t>Jeu</w:t>
      </w:r>
      <w:r w:rsidR="00B53289">
        <w:rPr>
          <w:rFonts w:ascii="Arial Black" w:hAnsi="Arial Black" w:cstheme="majorHAnsi"/>
          <w:b/>
          <w:bCs/>
        </w:rPr>
        <w:t xml:space="preserve">di, </w:t>
      </w:r>
      <w:r>
        <w:rPr>
          <w:rFonts w:ascii="Arial Black" w:hAnsi="Arial Black" w:cstheme="majorHAnsi"/>
          <w:b/>
          <w:bCs/>
        </w:rPr>
        <w:t>12 septembre</w:t>
      </w:r>
      <w:r w:rsidR="00B53289">
        <w:rPr>
          <w:rFonts w:ascii="Arial Black" w:hAnsi="Arial Black" w:cstheme="majorHAnsi"/>
          <w:b/>
          <w:bCs/>
        </w:rPr>
        <w:t xml:space="preserve"> 2024</w:t>
      </w:r>
    </w:p>
    <w:p w14:paraId="1046A93B" w14:textId="77777777" w:rsidR="00B53289" w:rsidRPr="00D85BE4" w:rsidRDefault="00B53289" w:rsidP="00B53289">
      <w:r w:rsidRPr="00316916">
        <w:rPr>
          <w:b/>
        </w:rPr>
        <w:t>Lieu</w:t>
      </w:r>
      <w:r w:rsidRPr="00316916">
        <w:t xml:space="preserve"> : </w:t>
      </w:r>
      <w:r w:rsidR="0063538B">
        <w:rPr>
          <w:b/>
          <w:bCs/>
        </w:rPr>
        <w:t>Aréna de Saint-Henri</w:t>
      </w:r>
      <w:r w:rsidR="0063538B">
        <w:t xml:space="preserve"> (salle Desjardins), 120, rue Belleau, Saint-Henri</w:t>
      </w:r>
    </w:p>
    <w:p w14:paraId="01D6E68C" w14:textId="77777777" w:rsidR="00B53289" w:rsidRPr="00316916" w:rsidRDefault="00B53289" w:rsidP="00B53289">
      <w:pPr>
        <w:tabs>
          <w:tab w:val="left" w:pos="1033"/>
        </w:tabs>
        <w:spacing w:before="60" w:after="120"/>
        <w:ind w:right="45"/>
        <w:rPr>
          <w:iCs/>
        </w:rPr>
      </w:pPr>
      <w:r w:rsidRPr="00316916">
        <w:rPr>
          <w:b/>
          <w:iCs/>
        </w:rPr>
        <w:t xml:space="preserve">Coût </w:t>
      </w:r>
      <w:r w:rsidRPr="00316916">
        <w:rPr>
          <w:bCs/>
          <w:iCs/>
        </w:rPr>
        <w:t>:</w:t>
      </w:r>
      <w:r w:rsidRPr="00316916">
        <w:rPr>
          <w:iCs/>
        </w:rPr>
        <w:t xml:space="preserve"> </w:t>
      </w:r>
      <w:r w:rsidRPr="00316916">
        <w:rPr>
          <w:iCs/>
        </w:rPr>
        <w:tab/>
      </w:r>
      <w:r w:rsidR="0063538B">
        <w:rPr>
          <w:b/>
          <w:bCs/>
          <w:iCs/>
        </w:rPr>
        <w:t>20</w:t>
      </w:r>
      <w:r w:rsidRPr="0027194E">
        <w:rPr>
          <w:b/>
          <w:bCs/>
          <w:iCs/>
        </w:rPr>
        <w:t xml:space="preserve"> </w:t>
      </w:r>
      <w:r w:rsidRPr="00316916">
        <w:rPr>
          <w:b/>
          <w:bCs/>
          <w:iCs/>
        </w:rPr>
        <w:t>$</w:t>
      </w:r>
      <w:r w:rsidRPr="00316916">
        <w:rPr>
          <w:iCs/>
        </w:rPr>
        <w:t xml:space="preserve"> pour les membres </w:t>
      </w:r>
      <w:r w:rsidRPr="00316916">
        <w:rPr>
          <w:iCs/>
        </w:rPr>
        <w:tab/>
      </w:r>
      <w:r w:rsidR="0063538B">
        <w:rPr>
          <w:b/>
          <w:bCs/>
          <w:iCs/>
        </w:rPr>
        <w:t>3</w:t>
      </w:r>
      <w:r w:rsidRPr="0027194E">
        <w:rPr>
          <w:b/>
          <w:bCs/>
          <w:iCs/>
        </w:rPr>
        <w:t>0</w:t>
      </w:r>
      <w:r>
        <w:rPr>
          <w:iCs/>
        </w:rPr>
        <w:t xml:space="preserve"> </w:t>
      </w:r>
      <w:r w:rsidRPr="00316916">
        <w:rPr>
          <w:b/>
          <w:bCs/>
          <w:iCs/>
        </w:rPr>
        <w:t>$</w:t>
      </w:r>
      <w:r w:rsidRPr="00316916">
        <w:rPr>
          <w:iCs/>
        </w:rPr>
        <w:t xml:space="preserve"> pour les non-membres </w:t>
      </w:r>
      <w:r w:rsidRPr="00316916">
        <w:rPr>
          <w:iCs/>
        </w:rPr>
        <w:tab/>
      </w:r>
      <w:r w:rsidR="004659BB">
        <w:rPr>
          <w:iCs/>
        </w:rPr>
        <w:t xml:space="preserve"> </w:t>
      </w:r>
      <w:r w:rsidR="0063538B">
        <w:rPr>
          <w:b/>
          <w:bCs/>
          <w:iCs/>
        </w:rPr>
        <w:t>10 $</w:t>
      </w:r>
      <w:r w:rsidR="004659BB">
        <w:rPr>
          <w:iCs/>
        </w:rPr>
        <w:t xml:space="preserve"> pour les </w:t>
      </w:r>
      <w:r w:rsidR="0063538B">
        <w:rPr>
          <w:iCs/>
        </w:rPr>
        <w:t>nouveaux</w:t>
      </w:r>
      <w:r w:rsidRPr="00316916">
        <w:rPr>
          <w:iCs/>
        </w:rPr>
        <w:tab/>
      </w:r>
    </w:p>
    <w:p w14:paraId="2C573F7C" w14:textId="77777777" w:rsidR="00B53289" w:rsidRPr="00316916" w:rsidRDefault="00B53289" w:rsidP="00B53289">
      <w:pPr>
        <w:pStyle w:val="ecxmsonormal"/>
        <w:shd w:val="clear" w:color="auto" w:fill="FFFFFF"/>
        <w:tabs>
          <w:tab w:val="left" w:pos="6480"/>
          <w:tab w:val="left" w:pos="7797"/>
          <w:tab w:val="left" w:pos="8080"/>
          <w:tab w:val="right" w:pos="9720"/>
        </w:tabs>
        <w:spacing w:before="120" w:after="120"/>
        <w:rPr>
          <w:color w:val="444444"/>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p>
    <w:p w14:paraId="2A2B3B7D" w14:textId="77777777" w:rsidR="00B53289" w:rsidRPr="00316916" w:rsidRDefault="00B53289" w:rsidP="00B53289">
      <w:pPr>
        <w:pStyle w:val="ecxmsonormal"/>
        <w:shd w:val="clear" w:color="auto" w:fill="FFFFFF"/>
        <w:tabs>
          <w:tab w:val="left" w:pos="7797"/>
          <w:tab w:val="left" w:pos="8080"/>
          <w:tab w:val="right" w:pos="9270"/>
        </w:tabs>
        <w:spacing w:before="120" w:after="120"/>
        <w:rPr>
          <w:color w:val="444444"/>
          <w:szCs w:val="24"/>
        </w:rPr>
      </w:pPr>
      <w:r w:rsidRPr="00316916">
        <w:rPr>
          <w:color w:val="000000"/>
          <w:szCs w:val="24"/>
        </w:rPr>
        <w:t>Numéro de téléphone : ____________________________</w:t>
      </w:r>
      <w:r w:rsidRPr="00316916">
        <w:rPr>
          <w:color w:val="000000"/>
          <w:szCs w:val="24"/>
        </w:rPr>
        <w:tab/>
      </w:r>
    </w:p>
    <w:p w14:paraId="5795E0CF" w14:textId="77777777" w:rsidR="00B53289" w:rsidRPr="00316916" w:rsidRDefault="00B53289" w:rsidP="00B53289">
      <w:pPr>
        <w:pStyle w:val="ecxmsonormal"/>
        <w:shd w:val="clear" w:color="auto" w:fill="FFFFFF"/>
        <w:tabs>
          <w:tab w:val="left" w:pos="6480"/>
          <w:tab w:val="left" w:pos="7797"/>
          <w:tab w:val="left" w:pos="8080"/>
          <w:tab w:val="right" w:pos="9450"/>
        </w:tabs>
        <w:spacing w:before="120" w:after="120"/>
        <w:rPr>
          <w:color w:val="000000"/>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r>
      <w:r w:rsidRPr="00316916">
        <w:rPr>
          <w:color w:val="000000"/>
          <w:szCs w:val="24"/>
        </w:rPr>
        <w:tab/>
        <w:t xml:space="preserve">Non-membre </w:t>
      </w:r>
      <w:r w:rsidRPr="00316916">
        <w:rPr>
          <w:color w:val="000000"/>
          <w:szCs w:val="24"/>
        </w:rPr>
        <w:sym w:font="Wingdings 2" w:char="F035"/>
      </w:r>
    </w:p>
    <w:p w14:paraId="2BDE3A18" w14:textId="77777777" w:rsidR="00B53289" w:rsidRPr="00316916" w:rsidRDefault="00B53289" w:rsidP="00B53289">
      <w:pPr>
        <w:pStyle w:val="ecxmsonormal"/>
        <w:shd w:val="clear" w:color="auto" w:fill="FFFFFF"/>
        <w:tabs>
          <w:tab w:val="right" w:pos="9270"/>
        </w:tabs>
        <w:spacing w:before="120" w:after="120"/>
        <w:rPr>
          <w:color w:val="444444"/>
          <w:szCs w:val="24"/>
        </w:rPr>
      </w:pPr>
      <w:r w:rsidRPr="00316916">
        <w:rPr>
          <w:color w:val="000000"/>
          <w:szCs w:val="24"/>
        </w:rPr>
        <w:t>Numéro de téléphone : ____________________________</w:t>
      </w:r>
      <w:r w:rsidRPr="00316916">
        <w:rPr>
          <w:color w:val="000000"/>
          <w:szCs w:val="24"/>
        </w:rPr>
        <w:tab/>
      </w:r>
    </w:p>
    <w:p w14:paraId="07677CD8" w14:textId="77777777" w:rsidR="00B53289" w:rsidRDefault="00B53289" w:rsidP="00EB7F23">
      <w:pPr>
        <w:autoSpaceDE w:val="0"/>
        <w:autoSpaceDN w:val="0"/>
        <w:adjustRightInd w:val="0"/>
        <w:spacing w:before="120" w:after="240"/>
        <w:rPr>
          <w:rStyle w:val="Hyperlien"/>
          <w:rFonts w:ascii="Times New Roman" w:hAnsi="Times New Roman"/>
        </w:rPr>
      </w:pPr>
      <w:r>
        <w:t>I</w:t>
      </w:r>
      <w:r w:rsidRPr="001F2D14">
        <w:t xml:space="preserve">nscription obligatoire </w:t>
      </w:r>
      <w:r w:rsidRPr="001F2D14">
        <w:rPr>
          <w:b/>
        </w:rPr>
        <w:t xml:space="preserve">avant </w:t>
      </w:r>
      <w:r w:rsidR="0063538B">
        <w:rPr>
          <w:b/>
        </w:rPr>
        <w:t>jeudi,</w:t>
      </w:r>
      <w:r>
        <w:rPr>
          <w:b/>
        </w:rPr>
        <w:t xml:space="preserve"> </w:t>
      </w:r>
      <w:r w:rsidR="0063538B">
        <w:rPr>
          <w:b/>
        </w:rPr>
        <w:t>29 août</w:t>
      </w:r>
      <w:r>
        <w:rPr>
          <w:b/>
        </w:rPr>
        <w:t xml:space="preserve"> 2024</w:t>
      </w:r>
      <w:r w:rsidRPr="001F2D14">
        <w:t xml:space="preserve"> </w:t>
      </w:r>
      <w:r>
        <w:t xml:space="preserve">            </w:t>
      </w:r>
      <w:r>
        <w:br/>
      </w:r>
      <w:r w:rsidRPr="001F2D14">
        <w:t xml:space="preserve">Chèque à l’ordre de : </w:t>
      </w:r>
      <w:r w:rsidRPr="001F2D14">
        <w:rPr>
          <w:b/>
        </w:rPr>
        <w:t>AREQ 03 G</w:t>
      </w:r>
      <w:r w:rsidRPr="001F2D14">
        <w:rPr>
          <w:bCs/>
        </w:rPr>
        <w:t>. Le faire parvenir</w:t>
      </w:r>
      <w:r w:rsidRPr="001F2D14">
        <w:t xml:space="preserve"> à Louise Guay, 3899, rue des Opales, Lévis G6W 7M2</w:t>
      </w:r>
      <w:r w:rsidRPr="001F2D14">
        <w:rPr>
          <w:b/>
        </w:rPr>
        <w:t xml:space="preserve"> </w:t>
      </w:r>
      <w:r w:rsidRPr="00816637">
        <w:t xml:space="preserve">ou </w:t>
      </w:r>
      <w:r>
        <w:t xml:space="preserve">paiement </w:t>
      </w:r>
      <w:r w:rsidRPr="00816637">
        <w:t xml:space="preserve">par </w:t>
      </w:r>
      <w:r w:rsidRPr="00816637">
        <w:rPr>
          <w:b/>
          <w:bCs/>
        </w:rPr>
        <w:t>INTERAC</w:t>
      </w:r>
      <w:r w:rsidRPr="00816637">
        <w:t xml:space="preserve"> </w:t>
      </w:r>
      <w:r>
        <w:t xml:space="preserve">et inscription par courriel </w:t>
      </w:r>
      <w:r w:rsidRPr="00816637">
        <w:t xml:space="preserve">à : </w:t>
      </w:r>
      <w:hyperlink r:id="rId112" w:history="1">
        <w:r>
          <w:rPr>
            <w:rStyle w:val="Hyperlien"/>
            <w:rFonts w:ascii="Times New Roman" w:hAnsi="Times New Roman"/>
          </w:rPr>
          <w:t>lisepatoine@telus.net</w:t>
        </w:r>
      </w:hyperlink>
      <w:r w:rsidRPr="00816637">
        <w:t xml:space="preserve"> </w:t>
      </w:r>
      <w:r>
        <w:t xml:space="preserve">  </w:t>
      </w:r>
      <w:r w:rsidRPr="00983AEC">
        <w:rPr>
          <w:b/>
          <w:bCs/>
        </w:rPr>
        <w:t xml:space="preserve">Voir </w:t>
      </w:r>
      <w:r w:rsidRPr="00983AEC">
        <w:rPr>
          <w:b/>
          <w:bCs/>
          <w:color w:val="000000" w:themeColor="text1"/>
        </w:rPr>
        <w:t>texte : page </w:t>
      </w:r>
      <w:r>
        <w:rPr>
          <w:b/>
          <w:bCs/>
          <w:color w:val="000000" w:themeColor="text1"/>
        </w:rPr>
        <w:t>2</w:t>
      </w:r>
      <w:r>
        <w:br/>
      </w:r>
      <w:r w:rsidRPr="001F2D14">
        <w:t>Information :  418</w:t>
      </w:r>
      <w:r w:rsidRPr="001F2D14">
        <w:rPr>
          <w:vertAlign w:val="superscript"/>
        </w:rPr>
        <w:t xml:space="preserve"> </w:t>
      </w:r>
      <w:r w:rsidRPr="001F2D14">
        <w:t xml:space="preserve">833-9809 ou par courriel : </w:t>
      </w:r>
      <w:hyperlink r:id="rId113" w:history="1">
        <w:r w:rsidRPr="001F2D14">
          <w:rPr>
            <w:rStyle w:val="Hyperlien"/>
            <w:rFonts w:ascii="Times New Roman" w:hAnsi="Times New Roman"/>
          </w:rPr>
          <w:t>camarine@videotron.ca</w:t>
        </w:r>
      </w:hyperlink>
      <w:r w:rsidRPr="007D079E">
        <w:rPr>
          <w:rStyle w:val="Hyperlien"/>
          <w:rFonts w:ascii="Times New Roman" w:hAnsi="Times New Roman"/>
          <w:u w:val="none"/>
        </w:rPr>
        <w:t xml:space="preserve">               </w:t>
      </w:r>
      <w:r>
        <w:rPr>
          <w:rStyle w:val="Hyperlien"/>
          <w:rFonts w:ascii="Times New Roman" w:hAnsi="Times New Roman"/>
          <w:u w:val="none"/>
        </w:rPr>
        <w:tab/>
      </w:r>
      <w:r w:rsidRPr="00283EE8">
        <w:rPr>
          <w:rStyle w:val="Hyperlien"/>
          <w:rFonts w:ascii="Times New Roman" w:hAnsi="Times New Roman"/>
          <w:color w:val="000000" w:themeColor="text1"/>
          <w:u w:val="none"/>
        </w:rPr>
        <w:t>(Détai</w:t>
      </w:r>
      <w:r w:rsidRPr="00595E93">
        <w:rPr>
          <w:rStyle w:val="Hyperlien"/>
          <w:rFonts w:ascii="Times New Roman" w:hAnsi="Times New Roman"/>
          <w:color w:val="000000" w:themeColor="text1"/>
          <w:u w:val="none"/>
        </w:rPr>
        <w:t>ls</w:t>
      </w:r>
      <w:r w:rsidRPr="00283EE8">
        <w:rPr>
          <w:rStyle w:val="Hyperlien"/>
          <w:rFonts w:ascii="Times New Roman" w:hAnsi="Times New Roman"/>
          <w:color w:val="000000" w:themeColor="text1"/>
          <w:u w:val="none"/>
        </w:rPr>
        <w:t xml:space="preserve"> : </w:t>
      </w:r>
      <w:r w:rsidRPr="00F54BE3">
        <w:rPr>
          <w:rStyle w:val="Hyperlien"/>
          <w:rFonts w:ascii="Times New Roman" w:hAnsi="Times New Roman"/>
          <w:color w:val="000000" w:themeColor="text1"/>
          <w:u w:val="none"/>
        </w:rPr>
        <w:t>p</w:t>
      </w:r>
      <w:r w:rsidRPr="00283EE8">
        <w:rPr>
          <w:rStyle w:val="Hyperlien"/>
          <w:rFonts w:ascii="Times New Roman" w:hAnsi="Times New Roman"/>
          <w:color w:val="000000" w:themeColor="text1"/>
          <w:u w:val="none"/>
        </w:rPr>
        <w:t>.</w:t>
      </w:r>
      <w:r w:rsidR="00595E93">
        <w:rPr>
          <w:rStyle w:val="Hyperlien"/>
          <w:rFonts w:ascii="Times New Roman" w:hAnsi="Times New Roman"/>
          <w:color w:val="000000" w:themeColor="text1"/>
          <w:u w:val="none"/>
        </w:rPr>
        <w:t xml:space="preserve"> </w:t>
      </w:r>
      <w:r w:rsidR="00FC4F8C">
        <w:rPr>
          <w:rStyle w:val="Hyperlien"/>
          <w:rFonts w:ascii="Times New Roman" w:hAnsi="Times New Roman"/>
          <w:color w:val="000000" w:themeColor="text1"/>
          <w:u w:val="none"/>
        </w:rPr>
        <w:t>10</w:t>
      </w:r>
      <w:r w:rsidRPr="00283EE8">
        <w:rPr>
          <w:rStyle w:val="Hyperlien"/>
          <w:rFonts w:ascii="Times New Roman" w:hAnsi="Times New Roman"/>
          <w:color w:val="000000" w:themeColor="text1"/>
          <w:u w:val="none"/>
        </w:rPr>
        <w:t>)</w:t>
      </w:r>
    </w:p>
    <w:p w14:paraId="282D20F2" w14:textId="77777777" w:rsidR="00B53289" w:rsidRDefault="00B53289" w:rsidP="00B53289">
      <w:pPr>
        <w:autoSpaceDE w:val="0"/>
        <w:autoSpaceDN w:val="0"/>
        <w:adjustRightInd w:val="0"/>
        <w:spacing w:after="120"/>
        <w:rPr>
          <w:rFonts w:asciiTheme="majorHAnsi" w:hAnsiTheme="majorHAnsi" w:cstheme="majorHAnsi"/>
          <w:color w:val="444444"/>
        </w:rPr>
      </w:pPr>
      <w:r>
        <w:rPr>
          <w:b/>
          <w:color w:val="444444"/>
        </w:rPr>
        <w:sym w:font="Wingdings 2" w:char="F026"/>
      </w:r>
      <w:r>
        <w:rPr>
          <w:rFonts w:asciiTheme="majorHAnsi" w:hAnsiTheme="majorHAnsi" w:cstheme="majorHAnsi"/>
          <w:color w:val="444444"/>
        </w:rPr>
        <w:t>--------------------------------------------------------------------------------------------------------------------------------------------</w:t>
      </w:r>
    </w:p>
    <w:p w14:paraId="66559969" w14:textId="7CAC4946" w:rsidR="007C2E25" w:rsidRPr="00181C36" w:rsidRDefault="00E2011C" w:rsidP="00E2011C">
      <w:pPr>
        <w:spacing w:before="240" w:after="60"/>
        <w:jc w:val="center"/>
        <w:rPr>
          <w:sz w:val="20"/>
          <w:szCs w:val="20"/>
        </w:rPr>
      </w:pPr>
      <w:r>
        <w:rPr>
          <w:rFonts w:ascii="Arial Black" w:hAnsi="Arial Black" w:cstheme="majorHAnsi"/>
          <w:b/>
          <w:bCs/>
        </w:rPr>
        <w:t>Sociopolitique</w:t>
      </w:r>
      <w:r w:rsidR="007C2E25">
        <w:rPr>
          <w:rFonts w:ascii="Arial Black" w:hAnsi="Arial Black" w:cstheme="majorHAnsi"/>
          <w:b/>
          <w:bCs/>
        </w:rPr>
        <w:tab/>
      </w:r>
      <w:r w:rsidR="007C2E25">
        <w:rPr>
          <w:rFonts w:ascii="Arial Black" w:hAnsi="Arial Black" w:cstheme="majorHAnsi"/>
          <w:b/>
          <w:bCs/>
        </w:rPr>
        <w:tab/>
      </w:r>
      <w:r w:rsidR="007C2E25">
        <w:rPr>
          <w:rFonts w:ascii="Arial Black" w:hAnsi="Arial Black" w:cstheme="majorHAnsi"/>
          <w:b/>
          <w:bCs/>
        </w:rPr>
        <w:tab/>
        <w:t xml:space="preserve">   </w:t>
      </w:r>
      <w:r>
        <w:rPr>
          <w:rFonts w:ascii="Arial Black" w:hAnsi="Arial Black" w:cstheme="majorHAnsi"/>
          <w:b/>
          <w:bCs/>
        </w:rPr>
        <w:t xml:space="preserve">                                          </w:t>
      </w:r>
      <w:r w:rsidR="00605DBC">
        <w:rPr>
          <w:rFonts w:ascii="Arial Black" w:hAnsi="Arial Black" w:cstheme="majorHAnsi"/>
          <w:b/>
          <w:bCs/>
        </w:rPr>
        <w:t xml:space="preserve"> Mercredi</w:t>
      </w:r>
      <w:r w:rsidR="007C2E25">
        <w:rPr>
          <w:rFonts w:ascii="Arial Black" w:hAnsi="Arial Black" w:cstheme="majorHAnsi"/>
          <w:b/>
          <w:bCs/>
        </w:rPr>
        <w:t xml:space="preserve">, </w:t>
      </w:r>
      <w:r>
        <w:rPr>
          <w:rFonts w:ascii="Arial Black" w:hAnsi="Arial Black" w:cstheme="majorHAnsi"/>
          <w:b/>
          <w:bCs/>
        </w:rPr>
        <w:t>9 octobre</w:t>
      </w:r>
      <w:r w:rsidR="007C2E25">
        <w:rPr>
          <w:rFonts w:ascii="Arial Black" w:hAnsi="Arial Black" w:cstheme="majorHAnsi"/>
          <w:b/>
          <w:bCs/>
        </w:rPr>
        <w:t xml:space="preserve"> 2024</w:t>
      </w:r>
    </w:p>
    <w:p w14:paraId="7CEB4581" w14:textId="77777777" w:rsidR="007C2E25" w:rsidRPr="00D85BE4" w:rsidRDefault="007C2E25" w:rsidP="007C2E25">
      <w:r w:rsidRPr="00316916">
        <w:rPr>
          <w:b/>
        </w:rPr>
        <w:t>Lieu</w:t>
      </w:r>
      <w:r w:rsidRPr="00316916">
        <w:t xml:space="preserve"> : </w:t>
      </w:r>
      <w:r w:rsidRPr="00181C36">
        <w:rPr>
          <w:b/>
          <w:bCs/>
          <w:color w:val="222222"/>
          <w:shd w:val="clear" w:color="auto" w:fill="FFFFFF"/>
        </w:rPr>
        <w:t xml:space="preserve">Hôtel </w:t>
      </w:r>
      <w:r w:rsidR="00E2011C">
        <w:rPr>
          <w:b/>
          <w:bCs/>
          <w:color w:val="222222"/>
          <w:shd w:val="clear" w:color="auto" w:fill="FFFFFF"/>
        </w:rPr>
        <w:t>Québec</w:t>
      </w:r>
      <w:r w:rsidRPr="00D85BE4">
        <w:rPr>
          <w:color w:val="222222"/>
          <w:shd w:val="clear" w:color="auto" w:fill="FFFFFF"/>
        </w:rPr>
        <w:t xml:space="preserve">, </w:t>
      </w:r>
      <w:r>
        <w:rPr>
          <w:color w:val="222222"/>
          <w:shd w:val="clear" w:color="auto" w:fill="FFFFFF"/>
        </w:rPr>
        <w:t>3</w:t>
      </w:r>
      <w:r w:rsidR="00E2011C">
        <w:rPr>
          <w:color w:val="222222"/>
          <w:shd w:val="clear" w:color="auto" w:fill="FFFFFF"/>
        </w:rPr>
        <w:t>115</w:t>
      </w:r>
      <w:r>
        <w:rPr>
          <w:color w:val="222222"/>
          <w:shd w:val="clear" w:color="auto" w:fill="FFFFFF"/>
        </w:rPr>
        <w:t xml:space="preserve">, </w:t>
      </w:r>
      <w:r w:rsidR="00E2011C">
        <w:rPr>
          <w:color w:val="222222"/>
          <w:shd w:val="clear" w:color="auto" w:fill="FFFFFF"/>
        </w:rPr>
        <w:t>av. des Hôtels</w:t>
      </w:r>
      <w:r w:rsidRPr="00D85BE4">
        <w:rPr>
          <w:color w:val="222222"/>
          <w:shd w:val="clear" w:color="auto" w:fill="FFFFFF"/>
        </w:rPr>
        <w:t>, Québec</w:t>
      </w:r>
      <w:r>
        <w:rPr>
          <w:color w:val="222222"/>
          <w:shd w:val="clear" w:color="auto" w:fill="FFFFFF"/>
        </w:rPr>
        <w:t xml:space="preserve">  </w:t>
      </w:r>
    </w:p>
    <w:p w14:paraId="68D6696F" w14:textId="77777777" w:rsidR="007C2E25" w:rsidRPr="00316916" w:rsidRDefault="007C2E25" w:rsidP="007C2E25">
      <w:pPr>
        <w:tabs>
          <w:tab w:val="left" w:pos="1033"/>
        </w:tabs>
        <w:spacing w:before="60" w:after="120"/>
        <w:ind w:right="45"/>
        <w:rPr>
          <w:iCs/>
        </w:rPr>
      </w:pPr>
      <w:r w:rsidRPr="00316916">
        <w:rPr>
          <w:b/>
          <w:iCs/>
        </w:rPr>
        <w:t xml:space="preserve">Coût </w:t>
      </w:r>
      <w:r w:rsidRPr="00316916">
        <w:rPr>
          <w:bCs/>
          <w:iCs/>
        </w:rPr>
        <w:t>:</w:t>
      </w:r>
      <w:r w:rsidRPr="00316916">
        <w:rPr>
          <w:iCs/>
        </w:rPr>
        <w:t xml:space="preserve"> </w:t>
      </w:r>
      <w:r w:rsidRPr="00316916">
        <w:rPr>
          <w:iCs/>
        </w:rPr>
        <w:tab/>
      </w:r>
      <w:r>
        <w:rPr>
          <w:b/>
          <w:bCs/>
          <w:iCs/>
        </w:rPr>
        <w:t>20</w:t>
      </w:r>
      <w:r w:rsidRPr="0027194E">
        <w:rPr>
          <w:b/>
          <w:bCs/>
          <w:iCs/>
        </w:rPr>
        <w:t xml:space="preserve"> </w:t>
      </w:r>
      <w:r w:rsidRPr="00316916">
        <w:rPr>
          <w:b/>
          <w:bCs/>
          <w:iCs/>
        </w:rPr>
        <w:t>$</w:t>
      </w:r>
      <w:r w:rsidRPr="00316916">
        <w:rPr>
          <w:iCs/>
        </w:rPr>
        <w:t xml:space="preserve"> pour les membres </w:t>
      </w:r>
      <w:r w:rsidRPr="00316916">
        <w:rPr>
          <w:iCs/>
        </w:rPr>
        <w:tab/>
      </w:r>
      <w:r w:rsidR="00E2011C">
        <w:rPr>
          <w:b/>
          <w:bCs/>
          <w:iCs/>
        </w:rPr>
        <w:t>4</w:t>
      </w:r>
      <w:r w:rsidR="00E2011C" w:rsidRPr="0027194E">
        <w:rPr>
          <w:b/>
          <w:bCs/>
          <w:iCs/>
        </w:rPr>
        <w:t>0</w:t>
      </w:r>
      <w:r w:rsidR="00E2011C">
        <w:rPr>
          <w:iCs/>
        </w:rPr>
        <w:t xml:space="preserve"> </w:t>
      </w:r>
      <w:r w:rsidR="00E2011C" w:rsidRPr="00316916">
        <w:rPr>
          <w:b/>
          <w:bCs/>
          <w:iCs/>
        </w:rPr>
        <w:t>$</w:t>
      </w:r>
      <w:r w:rsidR="00E2011C" w:rsidRPr="00316916">
        <w:rPr>
          <w:iCs/>
        </w:rPr>
        <w:t xml:space="preserve"> pour les non-membres</w:t>
      </w:r>
      <w:r w:rsidRPr="00316916">
        <w:rPr>
          <w:iCs/>
        </w:rPr>
        <w:tab/>
      </w:r>
      <w:r w:rsidRPr="00316916">
        <w:rPr>
          <w:iCs/>
        </w:rPr>
        <w:tab/>
      </w:r>
    </w:p>
    <w:p w14:paraId="0497C608" w14:textId="77777777" w:rsidR="007C2E25" w:rsidRPr="00316916" w:rsidRDefault="007C2E25" w:rsidP="007C2E25">
      <w:pPr>
        <w:pStyle w:val="ecxmsonormal"/>
        <w:shd w:val="clear" w:color="auto" w:fill="FFFFFF"/>
        <w:tabs>
          <w:tab w:val="left" w:pos="6480"/>
          <w:tab w:val="left" w:pos="7797"/>
          <w:tab w:val="left" w:pos="8080"/>
          <w:tab w:val="right" w:pos="9720"/>
        </w:tabs>
        <w:spacing w:before="120" w:after="120"/>
        <w:rPr>
          <w:color w:val="444444"/>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r>
      <w:r w:rsidR="00E2011C" w:rsidRPr="00316916">
        <w:rPr>
          <w:color w:val="000000"/>
          <w:szCs w:val="24"/>
        </w:rPr>
        <w:t xml:space="preserve">Non-membre </w:t>
      </w:r>
      <w:r w:rsidR="00E2011C" w:rsidRPr="00316916">
        <w:rPr>
          <w:color w:val="000000"/>
          <w:szCs w:val="24"/>
        </w:rPr>
        <w:sym w:font="Wingdings 2" w:char="F035"/>
      </w:r>
    </w:p>
    <w:p w14:paraId="4D94DA4D" w14:textId="77777777" w:rsidR="007C2E25" w:rsidRPr="00316916" w:rsidRDefault="007C2E25" w:rsidP="007C2E25">
      <w:pPr>
        <w:pStyle w:val="ecxmsonormal"/>
        <w:shd w:val="clear" w:color="auto" w:fill="FFFFFF"/>
        <w:tabs>
          <w:tab w:val="left" w:pos="7797"/>
          <w:tab w:val="left" w:pos="8080"/>
          <w:tab w:val="right" w:pos="9270"/>
        </w:tabs>
        <w:spacing w:before="120" w:after="120"/>
        <w:rPr>
          <w:color w:val="444444"/>
          <w:szCs w:val="24"/>
        </w:rPr>
      </w:pPr>
      <w:r w:rsidRPr="00316916">
        <w:rPr>
          <w:color w:val="000000"/>
          <w:szCs w:val="24"/>
        </w:rPr>
        <w:t>Numéro de téléphone : ____________________________</w:t>
      </w:r>
      <w:r w:rsidRPr="00316916">
        <w:rPr>
          <w:color w:val="000000"/>
          <w:szCs w:val="24"/>
        </w:rPr>
        <w:tab/>
      </w:r>
    </w:p>
    <w:p w14:paraId="62879B0E" w14:textId="77777777" w:rsidR="007C2E25" w:rsidRPr="00316916" w:rsidRDefault="007C2E25" w:rsidP="007C2E25">
      <w:pPr>
        <w:pStyle w:val="ecxmsonormal"/>
        <w:shd w:val="clear" w:color="auto" w:fill="FFFFFF"/>
        <w:tabs>
          <w:tab w:val="left" w:pos="6480"/>
          <w:tab w:val="left" w:pos="7797"/>
          <w:tab w:val="left" w:pos="8080"/>
          <w:tab w:val="right" w:pos="9450"/>
        </w:tabs>
        <w:spacing w:before="120" w:after="120"/>
        <w:rPr>
          <w:color w:val="000000"/>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r>
      <w:r w:rsidR="00E2011C" w:rsidRPr="00316916">
        <w:rPr>
          <w:color w:val="000000"/>
          <w:szCs w:val="24"/>
        </w:rPr>
        <w:t xml:space="preserve">Non-membre </w:t>
      </w:r>
      <w:r w:rsidR="00E2011C" w:rsidRPr="00316916">
        <w:rPr>
          <w:color w:val="000000"/>
          <w:szCs w:val="24"/>
        </w:rPr>
        <w:sym w:font="Wingdings 2" w:char="F035"/>
      </w:r>
      <w:r w:rsidRPr="00316916">
        <w:rPr>
          <w:color w:val="000000"/>
          <w:szCs w:val="24"/>
        </w:rPr>
        <w:tab/>
      </w:r>
    </w:p>
    <w:p w14:paraId="0754552F" w14:textId="77777777" w:rsidR="007C2E25" w:rsidRPr="00316916" w:rsidRDefault="007C2E25" w:rsidP="007C2E25">
      <w:pPr>
        <w:pStyle w:val="ecxmsonormal"/>
        <w:shd w:val="clear" w:color="auto" w:fill="FFFFFF"/>
        <w:tabs>
          <w:tab w:val="right" w:pos="9270"/>
        </w:tabs>
        <w:spacing w:before="120" w:after="120"/>
        <w:rPr>
          <w:color w:val="444444"/>
          <w:szCs w:val="24"/>
        </w:rPr>
      </w:pPr>
      <w:r w:rsidRPr="00316916">
        <w:rPr>
          <w:color w:val="000000"/>
          <w:szCs w:val="24"/>
        </w:rPr>
        <w:t>Numéro de téléphone : ____________________________</w:t>
      </w:r>
      <w:r w:rsidRPr="00316916">
        <w:rPr>
          <w:color w:val="000000"/>
          <w:szCs w:val="24"/>
        </w:rPr>
        <w:tab/>
      </w:r>
    </w:p>
    <w:p w14:paraId="4954B188" w14:textId="408E6BC4" w:rsidR="007C2E25" w:rsidRDefault="007C2E25" w:rsidP="00EB7F23">
      <w:pPr>
        <w:autoSpaceDE w:val="0"/>
        <w:autoSpaceDN w:val="0"/>
        <w:adjustRightInd w:val="0"/>
        <w:spacing w:before="120" w:after="240"/>
        <w:rPr>
          <w:rStyle w:val="Hyperlien"/>
          <w:rFonts w:ascii="Times New Roman" w:hAnsi="Times New Roman"/>
        </w:rPr>
      </w:pPr>
      <w:r>
        <w:t>I</w:t>
      </w:r>
      <w:r w:rsidRPr="001F2D14">
        <w:t xml:space="preserve">nscription obligatoire </w:t>
      </w:r>
      <w:r w:rsidRPr="001F2D14">
        <w:rPr>
          <w:b/>
        </w:rPr>
        <w:t xml:space="preserve">avant </w:t>
      </w:r>
      <w:r w:rsidR="00E2011C">
        <w:rPr>
          <w:b/>
        </w:rPr>
        <w:t>mercredi,</w:t>
      </w:r>
      <w:r>
        <w:rPr>
          <w:b/>
        </w:rPr>
        <w:t xml:space="preserve"> </w:t>
      </w:r>
      <w:r w:rsidR="00E2011C">
        <w:rPr>
          <w:b/>
        </w:rPr>
        <w:t>25 septembre</w:t>
      </w:r>
      <w:r>
        <w:rPr>
          <w:b/>
        </w:rPr>
        <w:t xml:space="preserve"> 2024</w:t>
      </w:r>
      <w:r w:rsidRPr="001F2D14">
        <w:t xml:space="preserve"> </w:t>
      </w:r>
      <w:r>
        <w:t xml:space="preserve">            </w:t>
      </w:r>
      <w:r>
        <w:br/>
      </w:r>
      <w:r w:rsidRPr="001F2D14">
        <w:t xml:space="preserve">Chèque à l’ordre de : </w:t>
      </w:r>
      <w:r w:rsidRPr="001F2D14">
        <w:rPr>
          <w:b/>
        </w:rPr>
        <w:t>AREQ 03 G</w:t>
      </w:r>
      <w:r w:rsidRPr="001F2D14">
        <w:rPr>
          <w:bCs/>
        </w:rPr>
        <w:t>. Le faire parvenir</w:t>
      </w:r>
      <w:r w:rsidRPr="001F2D14">
        <w:t xml:space="preserve"> à Louise Guay, 3899, rue des Opales, Lévis G6W 7M2</w:t>
      </w:r>
      <w:r w:rsidRPr="001F2D14">
        <w:rPr>
          <w:b/>
        </w:rPr>
        <w:t xml:space="preserve"> </w:t>
      </w:r>
      <w:r w:rsidRPr="00816637">
        <w:t xml:space="preserve">ou </w:t>
      </w:r>
      <w:r>
        <w:t xml:space="preserve">paiement </w:t>
      </w:r>
      <w:r w:rsidRPr="00816637">
        <w:t xml:space="preserve">par </w:t>
      </w:r>
      <w:r w:rsidRPr="00816637">
        <w:rPr>
          <w:b/>
          <w:bCs/>
        </w:rPr>
        <w:t>INTERAC</w:t>
      </w:r>
      <w:r w:rsidRPr="00816637">
        <w:t xml:space="preserve"> </w:t>
      </w:r>
      <w:r>
        <w:t xml:space="preserve">et inscription par courriel </w:t>
      </w:r>
      <w:r w:rsidRPr="00816637">
        <w:t xml:space="preserve">à : </w:t>
      </w:r>
      <w:hyperlink r:id="rId114" w:history="1">
        <w:r>
          <w:rPr>
            <w:rStyle w:val="Hyperlien"/>
            <w:rFonts w:ascii="Times New Roman" w:hAnsi="Times New Roman"/>
          </w:rPr>
          <w:t>lisepatoine@telus.net</w:t>
        </w:r>
      </w:hyperlink>
      <w:r w:rsidRPr="00816637">
        <w:t xml:space="preserve"> </w:t>
      </w:r>
      <w:r>
        <w:t xml:space="preserve">  </w:t>
      </w:r>
      <w:r w:rsidRPr="00983AEC">
        <w:rPr>
          <w:b/>
          <w:bCs/>
        </w:rPr>
        <w:t xml:space="preserve">Voir </w:t>
      </w:r>
      <w:r w:rsidRPr="00983AEC">
        <w:rPr>
          <w:b/>
          <w:bCs/>
          <w:color w:val="000000" w:themeColor="text1"/>
        </w:rPr>
        <w:t>texte : page </w:t>
      </w:r>
      <w:r>
        <w:rPr>
          <w:b/>
          <w:bCs/>
          <w:color w:val="000000" w:themeColor="text1"/>
        </w:rPr>
        <w:t>2</w:t>
      </w:r>
      <w:r>
        <w:br/>
      </w:r>
      <w:r w:rsidRPr="001F2D14">
        <w:t>Information :  418</w:t>
      </w:r>
      <w:r w:rsidRPr="001F2D14">
        <w:rPr>
          <w:vertAlign w:val="superscript"/>
        </w:rPr>
        <w:t xml:space="preserve"> </w:t>
      </w:r>
      <w:r w:rsidRPr="001F2D14">
        <w:t xml:space="preserve">833-9809 ou par courriel : </w:t>
      </w:r>
      <w:hyperlink r:id="rId115" w:history="1">
        <w:r w:rsidRPr="001F2D14">
          <w:rPr>
            <w:rStyle w:val="Hyperlien"/>
            <w:rFonts w:ascii="Times New Roman" w:hAnsi="Times New Roman"/>
          </w:rPr>
          <w:t>camarine@videotron.ca</w:t>
        </w:r>
      </w:hyperlink>
      <w:r w:rsidRPr="007D079E">
        <w:rPr>
          <w:rStyle w:val="Hyperlien"/>
          <w:rFonts w:ascii="Times New Roman" w:hAnsi="Times New Roman"/>
          <w:u w:val="none"/>
        </w:rPr>
        <w:t xml:space="preserve">               </w:t>
      </w:r>
      <w:r>
        <w:rPr>
          <w:rStyle w:val="Hyperlien"/>
          <w:rFonts w:ascii="Times New Roman" w:hAnsi="Times New Roman"/>
          <w:u w:val="none"/>
        </w:rPr>
        <w:tab/>
      </w:r>
      <w:r w:rsidRPr="00283EE8">
        <w:rPr>
          <w:rStyle w:val="Hyperlien"/>
          <w:rFonts w:ascii="Times New Roman" w:hAnsi="Times New Roman"/>
          <w:color w:val="000000" w:themeColor="text1"/>
          <w:u w:val="none"/>
        </w:rPr>
        <w:t>(Détai</w:t>
      </w:r>
      <w:r w:rsidRPr="00595E93">
        <w:rPr>
          <w:rStyle w:val="Hyperlien"/>
          <w:rFonts w:ascii="Times New Roman" w:hAnsi="Times New Roman"/>
          <w:color w:val="000000" w:themeColor="text1"/>
          <w:u w:val="none"/>
        </w:rPr>
        <w:t>ls</w:t>
      </w:r>
      <w:r w:rsidRPr="00283EE8">
        <w:rPr>
          <w:rStyle w:val="Hyperlien"/>
          <w:rFonts w:ascii="Times New Roman" w:hAnsi="Times New Roman"/>
          <w:color w:val="000000" w:themeColor="text1"/>
          <w:u w:val="none"/>
        </w:rPr>
        <w:t xml:space="preserve"> : </w:t>
      </w:r>
      <w:r w:rsidRPr="00F54BE3">
        <w:rPr>
          <w:rStyle w:val="Hyperlien"/>
          <w:rFonts w:ascii="Times New Roman" w:hAnsi="Times New Roman"/>
          <w:color w:val="000000" w:themeColor="text1"/>
          <w:u w:val="none"/>
        </w:rPr>
        <w:t>p</w:t>
      </w:r>
      <w:r w:rsidRPr="00FC4F8C">
        <w:rPr>
          <w:rStyle w:val="Hyperlien"/>
          <w:rFonts w:ascii="Times New Roman" w:hAnsi="Times New Roman"/>
          <w:color w:val="000000" w:themeColor="text1"/>
          <w:u w:val="none"/>
        </w:rPr>
        <w:t>.</w:t>
      </w:r>
      <w:r w:rsidR="00744271">
        <w:rPr>
          <w:rStyle w:val="Hyperlien"/>
          <w:rFonts w:ascii="Times New Roman" w:hAnsi="Times New Roman"/>
          <w:color w:val="000000" w:themeColor="text1"/>
          <w:u w:val="none"/>
        </w:rPr>
        <w:t xml:space="preserve"> 7 et </w:t>
      </w:r>
      <w:r w:rsidR="00FC4F8C">
        <w:rPr>
          <w:rStyle w:val="Hyperlien"/>
          <w:rFonts w:ascii="Times New Roman" w:hAnsi="Times New Roman"/>
          <w:color w:val="000000" w:themeColor="text1"/>
          <w:u w:val="none"/>
        </w:rPr>
        <w:t>10</w:t>
      </w:r>
      <w:r w:rsidRPr="00283EE8">
        <w:rPr>
          <w:rStyle w:val="Hyperlien"/>
          <w:rFonts w:ascii="Times New Roman" w:hAnsi="Times New Roman"/>
          <w:color w:val="000000" w:themeColor="text1"/>
          <w:u w:val="none"/>
        </w:rPr>
        <w:t>)</w:t>
      </w:r>
    </w:p>
    <w:p w14:paraId="512B96DB" w14:textId="77777777" w:rsidR="007C2E25" w:rsidRDefault="007C2E25" w:rsidP="00450A1D">
      <w:pPr>
        <w:autoSpaceDE w:val="0"/>
        <w:autoSpaceDN w:val="0"/>
        <w:adjustRightInd w:val="0"/>
        <w:rPr>
          <w:rFonts w:asciiTheme="majorHAnsi" w:hAnsiTheme="majorHAnsi" w:cstheme="majorHAnsi"/>
          <w:color w:val="444444"/>
        </w:rPr>
      </w:pPr>
      <w:r>
        <w:rPr>
          <w:b/>
          <w:color w:val="444444"/>
        </w:rPr>
        <w:sym w:font="Wingdings 2" w:char="F026"/>
      </w:r>
      <w:r>
        <w:rPr>
          <w:rFonts w:asciiTheme="majorHAnsi" w:hAnsiTheme="majorHAnsi" w:cstheme="majorHAnsi"/>
          <w:color w:val="444444"/>
        </w:rPr>
        <w:t>--------------------------------------------------------------------------------------------------------------------------------------------</w:t>
      </w:r>
    </w:p>
    <w:p w14:paraId="10473158" w14:textId="77777777" w:rsidR="0031151B" w:rsidRDefault="007B14FB" w:rsidP="00450A1D">
      <w:pPr>
        <w:rPr>
          <w:rFonts w:ascii="Arial Black" w:hAnsi="Arial Black"/>
          <w:b/>
          <w:bCs/>
          <w:sz w:val="28"/>
          <w:szCs w:val="28"/>
        </w:rPr>
      </w:pPr>
      <w:r>
        <w:rPr>
          <w:rFonts w:ascii="Arial Black" w:hAnsi="Arial Black"/>
          <w:b/>
          <w:bCs/>
          <w:noProof/>
          <w:sz w:val="28"/>
          <w:szCs w:val="28"/>
        </w:rPr>
        <w:drawing>
          <wp:anchor distT="0" distB="0" distL="114300" distR="114300" simplePos="0" relativeHeight="253039616" behindDoc="0" locked="0" layoutInCell="1" allowOverlap="1" wp14:anchorId="6DE15B8D" wp14:editId="45FA5251">
            <wp:simplePos x="0" y="0"/>
            <wp:positionH relativeFrom="margin">
              <wp:posOffset>1725295</wp:posOffset>
            </wp:positionH>
            <wp:positionV relativeFrom="margin">
              <wp:posOffset>7589520</wp:posOffset>
            </wp:positionV>
            <wp:extent cx="3241675" cy="773430"/>
            <wp:effectExtent l="0" t="0" r="0" b="1270"/>
            <wp:wrapSquare wrapText="bothSides"/>
            <wp:docPr id="1233704795"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704795" name="Image 1233704795"/>
                    <pic:cNvPicPr/>
                  </pic:nvPicPr>
                  <pic:blipFill>
                    <a:blip r:embed="rId116">
                      <a:extLst>
                        <a:ext uri="{28A0092B-C50C-407E-A947-70E740481C1C}">
                          <a14:useLocalDpi xmlns:a14="http://schemas.microsoft.com/office/drawing/2010/main" val="0"/>
                        </a:ext>
                      </a:extLst>
                    </a:blip>
                    <a:stretch>
                      <a:fillRect/>
                    </a:stretch>
                  </pic:blipFill>
                  <pic:spPr>
                    <a:xfrm>
                      <a:off x="0" y="0"/>
                      <a:ext cx="3241675" cy="773430"/>
                    </a:xfrm>
                    <a:prstGeom prst="rect">
                      <a:avLst/>
                    </a:prstGeom>
                  </pic:spPr>
                </pic:pic>
              </a:graphicData>
            </a:graphic>
            <wp14:sizeRelH relativeFrom="margin">
              <wp14:pctWidth>0</wp14:pctWidth>
            </wp14:sizeRelH>
            <wp14:sizeRelV relativeFrom="margin">
              <wp14:pctHeight>0</wp14:pctHeight>
            </wp14:sizeRelV>
          </wp:anchor>
        </w:drawing>
      </w:r>
    </w:p>
    <w:p w14:paraId="163CB205" w14:textId="77777777" w:rsidR="00E539DF" w:rsidRDefault="00E539DF" w:rsidP="00D66972">
      <w:pPr>
        <w:rPr>
          <w:rFonts w:ascii="Arial Black" w:hAnsi="Arial Black"/>
          <w:b/>
          <w:bCs/>
          <w:sz w:val="28"/>
          <w:szCs w:val="28"/>
        </w:rPr>
        <w:sectPr w:rsidR="00E539DF" w:rsidSect="0099687C">
          <w:pgSz w:w="12240" w:h="15840"/>
          <w:pgMar w:top="1418" w:right="851" w:bottom="1418" w:left="851" w:header="709" w:footer="709" w:gutter="0"/>
          <w:cols w:space="52"/>
          <w:docGrid w:linePitch="360"/>
        </w:sectPr>
      </w:pPr>
    </w:p>
    <w:p w14:paraId="3186345F" w14:textId="77777777" w:rsidR="00E539DF" w:rsidRPr="00181C36" w:rsidRDefault="00E539DF" w:rsidP="006A1335">
      <w:pPr>
        <w:spacing w:before="240" w:after="60"/>
        <w:jc w:val="center"/>
        <w:rPr>
          <w:sz w:val="20"/>
          <w:szCs w:val="20"/>
        </w:rPr>
      </w:pPr>
      <w:r>
        <w:rPr>
          <w:rFonts w:ascii="Arial Black" w:hAnsi="Arial Black" w:cstheme="majorHAnsi"/>
          <w:b/>
          <w:bCs/>
        </w:rPr>
        <w:lastRenderedPageBreak/>
        <w:t>Hommage à nos sages</w:t>
      </w:r>
      <w:r>
        <w:rPr>
          <w:rFonts w:ascii="Arial Black" w:hAnsi="Arial Black" w:cstheme="majorHAnsi"/>
          <w:b/>
          <w:bCs/>
        </w:rPr>
        <w:tab/>
      </w:r>
      <w:r>
        <w:rPr>
          <w:rFonts w:ascii="Arial Black" w:hAnsi="Arial Black" w:cstheme="majorHAnsi"/>
          <w:b/>
          <w:bCs/>
        </w:rPr>
        <w:tab/>
        <w:t xml:space="preserve">                                        Jeudi, 17 octobre 2024</w:t>
      </w:r>
    </w:p>
    <w:p w14:paraId="0493F017" w14:textId="77777777" w:rsidR="00E539DF" w:rsidRPr="00D85BE4" w:rsidRDefault="00E539DF" w:rsidP="00297028">
      <w:r w:rsidRPr="00316916">
        <w:rPr>
          <w:b/>
        </w:rPr>
        <w:t>Lieu</w:t>
      </w:r>
      <w:r w:rsidRPr="00316916">
        <w:t xml:space="preserve"> : </w:t>
      </w:r>
      <w:r>
        <w:rPr>
          <w:b/>
          <w:bCs/>
        </w:rPr>
        <w:t>Aréna de Saint-Henri</w:t>
      </w:r>
      <w:r>
        <w:t xml:space="preserve"> (salle Desjardins), 120, rue Belleau, Saint-Henri</w:t>
      </w:r>
    </w:p>
    <w:p w14:paraId="3A6E5216" w14:textId="77777777" w:rsidR="00E539DF" w:rsidRDefault="00E539DF" w:rsidP="00297028">
      <w:pPr>
        <w:tabs>
          <w:tab w:val="left" w:pos="1033"/>
        </w:tabs>
        <w:spacing w:before="60" w:after="60"/>
        <w:ind w:right="45"/>
        <w:rPr>
          <w:iCs/>
        </w:rPr>
      </w:pPr>
      <w:r w:rsidRPr="00316916">
        <w:rPr>
          <w:b/>
          <w:iCs/>
        </w:rPr>
        <w:t xml:space="preserve">Coût </w:t>
      </w:r>
      <w:r w:rsidRPr="00316916">
        <w:rPr>
          <w:bCs/>
          <w:iCs/>
        </w:rPr>
        <w:t>:</w:t>
      </w:r>
      <w:r w:rsidRPr="00316916">
        <w:rPr>
          <w:iCs/>
        </w:rPr>
        <w:t xml:space="preserve"> </w:t>
      </w:r>
      <w:r w:rsidRPr="00316916">
        <w:rPr>
          <w:iCs/>
        </w:rPr>
        <w:tab/>
      </w:r>
      <w:r>
        <w:rPr>
          <w:b/>
          <w:bCs/>
          <w:iCs/>
        </w:rPr>
        <w:t>25</w:t>
      </w:r>
      <w:r w:rsidRPr="0027194E">
        <w:rPr>
          <w:b/>
          <w:bCs/>
          <w:iCs/>
        </w:rPr>
        <w:t xml:space="preserve"> </w:t>
      </w:r>
      <w:r w:rsidRPr="00316916">
        <w:rPr>
          <w:b/>
          <w:bCs/>
          <w:iCs/>
        </w:rPr>
        <w:t>$</w:t>
      </w:r>
      <w:r w:rsidRPr="00316916">
        <w:rPr>
          <w:iCs/>
        </w:rPr>
        <w:t xml:space="preserve"> pour les membres </w:t>
      </w:r>
      <w:r w:rsidRPr="00316916">
        <w:rPr>
          <w:iCs/>
        </w:rPr>
        <w:tab/>
      </w:r>
      <w:r>
        <w:rPr>
          <w:b/>
          <w:bCs/>
          <w:iCs/>
        </w:rPr>
        <w:t>35</w:t>
      </w:r>
      <w:r>
        <w:rPr>
          <w:iCs/>
        </w:rPr>
        <w:t xml:space="preserve"> </w:t>
      </w:r>
      <w:r w:rsidRPr="00316916">
        <w:rPr>
          <w:b/>
          <w:bCs/>
          <w:iCs/>
        </w:rPr>
        <w:t>$</w:t>
      </w:r>
      <w:r w:rsidRPr="00316916">
        <w:rPr>
          <w:iCs/>
        </w:rPr>
        <w:t xml:space="preserve"> pour les non-membres </w:t>
      </w:r>
      <w:r w:rsidRPr="00316916">
        <w:rPr>
          <w:iCs/>
        </w:rPr>
        <w:tab/>
      </w:r>
      <w:r>
        <w:rPr>
          <w:iCs/>
        </w:rPr>
        <w:t xml:space="preserve"> </w:t>
      </w:r>
      <w:r>
        <w:rPr>
          <w:b/>
          <w:bCs/>
          <w:iCs/>
        </w:rPr>
        <w:t>20 $</w:t>
      </w:r>
      <w:r>
        <w:rPr>
          <w:iCs/>
        </w:rPr>
        <w:t xml:space="preserve"> pour les sages</w:t>
      </w:r>
    </w:p>
    <w:p w14:paraId="354FE485" w14:textId="77777777" w:rsidR="00CB4A9D" w:rsidRPr="00316916" w:rsidRDefault="00CB4A9D" w:rsidP="00CB4A9D">
      <w:pPr>
        <w:tabs>
          <w:tab w:val="left" w:pos="1033"/>
        </w:tabs>
        <w:spacing w:before="60" w:after="120"/>
        <w:ind w:right="45"/>
        <w:rPr>
          <w:iCs/>
        </w:rPr>
      </w:pPr>
      <w:r>
        <w:rPr>
          <w:iCs/>
        </w:rPr>
        <w:tab/>
      </w:r>
      <w:r w:rsidRPr="00CB4A9D">
        <w:rPr>
          <w:b/>
          <w:bCs/>
          <w:iCs/>
        </w:rPr>
        <w:t>5 $</w:t>
      </w:r>
      <w:r>
        <w:rPr>
          <w:iCs/>
        </w:rPr>
        <w:t xml:space="preserve"> pour tous (conférence seulement - </w:t>
      </w:r>
      <w:r w:rsidRPr="00CB4A9D">
        <w:rPr>
          <w:b/>
          <w:bCs/>
          <w:iCs/>
        </w:rPr>
        <w:t>payable à l’entrée</w:t>
      </w:r>
      <w:r>
        <w:rPr>
          <w:iCs/>
        </w:rPr>
        <w:t>)</w:t>
      </w:r>
    </w:p>
    <w:p w14:paraId="54FE8394" w14:textId="77777777" w:rsidR="00E539DF" w:rsidRPr="00316916" w:rsidRDefault="00E539DF" w:rsidP="00297028">
      <w:pPr>
        <w:pStyle w:val="ecxmsonormal"/>
        <w:shd w:val="clear" w:color="auto" w:fill="FFFFFF"/>
        <w:tabs>
          <w:tab w:val="left" w:pos="6480"/>
          <w:tab w:val="left" w:pos="7797"/>
          <w:tab w:val="left" w:pos="8080"/>
          <w:tab w:val="right" w:pos="9720"/>
        </w:tabs>
        <w:spacing w:before="100" w:after="100"/>
        <w:rPr>
          <w:color w:val="444444"/>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p>
    <w:p w14:paraId="430AA69F" w14:textId="77777777" w:rsidR="00E539DF" w:rsidRPr="00316916" w:rsidRDefault="00E539DF" w:rsidP="00297028">
      <w:pPr>
        <w:pStyle w:val="ecxmsonormal"/>
        <w:shd w:val="clear" w:color="auto" w:fill="FFFFFF"/>
        <w:tabs>
          <w:tab w:val="left" w:pos="7797"/>
          <w:tab w:val="left" w:pos="8080"/>
          <w:tab w:val="right" w:pos="9270"/>
        </w:tabs>
        <w:spacing w:before="100" w:after="100"/>
        <w:rPr>
          <w:color w:val="444444"/>
          <w:szCs w:val="24"/>
        </w:rPr>
      </w:pPr>
      <w:r w:rsidRPr="00316916">
        <w:rPr>
          <w:color w:val="000000"/>
          <w:szCs w:val="24"/>
        </w:rPr>
        <w:t>Numéro de téléphone : ____________________________</w:t>
      </w:r>
      <w:r w:rsidR="00CB4A9D">
        <w:rPr>
          <w:color w:val="000000"/>
          <w:szCs w:val="24"/>
        </w:rPr>
        <w:tab/>
      </w:r>
      <w:r w:rsidRPr="00316916">
        <w:rPr>
          <w:color w:val="000000"/>
          <w:szCs w:val="24"/>
        </w:rPr>
        <w:tab/>
      </w:r>
    </w:p>
    <w:p w14:paraId="0AA70425" w14:textId="77777777" w:rsidR="00E539DF" w:rsidRPr="00316916" w:rsidRDefault="00E539DF" w:rsidP="00297028">
      <w:pPr>
        <w:pStyle w:val="ecxmsonormal"/>
        <w:shd w:val="clear" w:color="auto" w:fill="FFFFFF"/>
        <w:tabs>
          <w:tab w:val="left" w:pos="6480"/>
          <w:tab w:val="left" w:pos="7797"/>
          <w:tab w:val="left" w:pos="8080"/>
          <w:tab w:val="right" w:pos="9450"/>
        </w:tabs>
        <w:spacing w:before="100" w:after="100"/>
        <w:rPr>
          <w:color w:val="000000"/>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r>
      <w:r w:rsidRPr="00316916">
        <w:rPr>
          <w:color w:val="000000"/>
          <w:szCs w:val="24"/>
        </w:rPr>
        <w:tab/>
        <w:t xml:space="preserve">Non-membre </w:t>
      </w:r>
      <w:r w:rsidRPr="00316916">
        <w:rPr>
          <w:color w:val="000000"/>
          <w:szCs w:val="24"/>
        </w:rPr>
        <w:sym w:font="Wingdings 2" w:char="F035"/>
      </w:r>
    </w:p>
    <w:p w14:paraId="4456C5E0" w14:textId="77777777" w:rsidR="00E539DF" w:rsidRPr="00316916" w:rsidRDefault="00E539DF" w:rsidP="00297028">
      <w:pPr>
        <w:pStyle w:val="ecxmsonormal"/>
        <w:shd w:val="clear" w:color="auto" w:fill="FFFFFF"/>
        <w:tabs>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4FF1F253" w14:textId="77777777" w:rsidR="00E539DF" w:rsidRDefault="00E539DF" w:rsidP="00297028">
      <w:pPr>
        <w:autoSpaceDE w:val="0"/>
        <w:autoSpaceDN w:val="0"/>
        <w:adjustRightInd w:val="0"/>
        <w:spacing w:before="120" w:after="120"/>
        <w:rPr>
          <w:rStyle w:val="Hyperlien"/>
          <w:rFonts w:ascii="Times New Roman" w:hAnsi="Times New Roman"/>
        </w:rPr>
      </w:pPr>
      <w:r>
        <w:t>I</w:t>
      </w:r>
      <w:r w:rsidRPr="001F2D14">
        <w:t xml:space="preserve">nscription obligatoire </w:t>
      </w:r>
      <w:r w:rsidR="007F47A1">
        <w:t xml:space="preserve">(activité et conférence) </w:t>
      </w:r>
      <w:r w:rsidRPr="001F2D14">
        <w:rPr>
          <w:b/>
        </w:rPr>
        <w:t xml:space="preserve">avant </w:t>
      </w:r>
      <w:r>
        <w:rPr>
          <w:b/>
        </w:rPr>
        <w:t xml:space="preserve">jeudi, </w:t>
      </w:r>
      <w:r w:rsidR="00EA6B84">
        <w:rPr>
          <w:b/>
        </w:rPr>
        <w:t>3 octobre</w:t>
      </w:r>
      <w:r>
        <w:rPr>
          <w:b/>
        </w:rPr>
        <w:t xml:space="preserve"> 2024</w:t>
      </w:r>
      <w:r w:rsidRPr="001F2D14">
        <w:t xml:space="preserve"> </w:t>
      </w:r>
      <w:r>
        <w:t xml:space="preserve">            </w:t>
      </w:r>
      <w:r>
        <w:br/>
      </w:r>
      <w:r w:rsidRPr="001F2D14">
        <w:t xml:space="preserve">Chèque à l’ordre de : </w:t>
      </w:r>
      <w:r w:rsidRPr="001F2D14">
        <w:rPr>
          <w:b/>
        </w:rPr>
        <w:t>AREQ 03 G</w:t>
      </w:r>
      <w:r w:rsidRPr="001F2D14">
        <w:rPr>
          <w:bCs/>
        </w:rPr>
        <w:t>. Le faire parvenir</w:t>
      </w:r>
      <w:r w:rsidRPr="001F2D14">
        <w:t xml:space="preserve"> à Louise Guay, 3899, rue des Opales, Lévis G6W 7M2</w:t>
      </w:r>
      <w:r w:rsidRPr="001F2D14">
        <w:rPr>
          <w:b/>
        </w:rPr>
        <w:t xml:space="preserve"> </w:t>
      </w:r>
      <w:r w:rsidRPr="00816637">
        <w:t xml:space="preserve">ou </w:t>
      </w:r>
      <w:r>
        <w:t xml:space="preserve">paiement </w:t>
      </w:r>
      <w:r w:rsidRPr="00816637">
        <w:t xml:space="preserve">par </w:t>
      </w:r>
      <w:r w:rsidRPr="00816637">
        <w:rPr>
          <w:b/>
          <w:bCs/>
        </w:rPr>
        <w:t>INTERAC</w:t>
      </w:r>
      <w:r w:rsidRPr="00816637">
        <w:t xml:space="preserve"> </w:t>
      </w:r>
      <w:r>
        <w:t xml:space="preserve">et inscription par courriel </w:t>
      </w:r>
      <w:r w:rsidRPr="00816637">
        <w:t xml:space="preserve">à : </w:t>
      </w:r>
      <w:hyperlink r:id="rId117" w:history="1">
        <w:r>
          <w:rPr>
            <w:rStyle w:val="Hyperlien"/>
            <w:rFonts w:ascii="Times New Roman" w:hAnsi="Times New Roman"/>
          </w:rPr>
          <w:t>lisepatoine@telus.net</w:t>
        </w:r>
      </w:hyperlink>
      <w:r w:rsidRPr="00816637">
        <w:t xml:space="preserve"> </w:t>
      </w:r>
      <w:r>
        <w:t xml:space="preserve">  </w:t>
      </w:r>
      <w:r w:rsidRPr="00983AEC">
        <w:rPr>
          <w:b/>
          <w:bCs/>
        </w:rPr>
        <w:t xml:space="preserve">Voir </w:t>
      </w:r>
      <w:r w:rsidRPr="00983AEC">
        <w:rPr>
          <w:b/>
          <w:bCs/>
          <w:color w:val="000000" w:themeColor="text1"/>
        </w:rPr>
        <w:t>texte : page </w:t>
      </w:r>
      <w:r>
        <w:rPr>
          <w:b/>
          <w:bCs/>
          <w:color w:val="000000" w:themeColor="text1"/>
        </w:rPr>
        <w:t>2</w:t>
      </w:r>
      <w:r>
        <w:br/>
      </w:r>
      <w:r w:rsidRPr="001F2D14">
        <w:t>Information :  418</w:t>
      </w:r>
      <w:r w:rsidRPr="001F2D14">
        <w:rPr>
          <w:vertAlign w:val="superscript"/>
        </w:rPr>
        <w:t xml:space="preserve"> </w:t>
      </w:r>
      <w:r w:rsidRPr="001F2D14">
        <w:t xml:space="preserve">833-9809 ou par courriel : </w:t>
      </w:r>
      <w:hyperlink r:id="rId118" w:history="1">
        <w:r w:rsidRPr="001F2D14">
          <w:rPr>
            <w:rStyle w:val="Hyperlien"/>
            <w:rFonts w:ascii="Times New Roman" w:hAnsi="Times New Roman"/>
          </w:rPr>
          <w:t>camarine@videotron.ca</w:t>
        </w:r>
      </w:hyperlink>
      <w:r w:rsidRPr="007D079E">
        <w:rPr>
          <w:rStyle w:val="Hyperlien"/>
          <w:rFonts w:ascii="Times New Roman" w:hAnsi="Times New Roman"/>
          <w:u w:val="none"/>
        </w:rPr>
        <w:t xml:space="preserve">               </w:t>
      </w:r>
      <w:r>
        <w:rPr>
          <w:rStyle w:val="Hyperlien"/>
          <w:rFonts w:ascii="Times New Roman" w:hAnsi="Times New Roman"/>
          <w:u w:val="none"/>
        </w:rPr>
        <w:tab/>
      </w:r>
      <w:r w:rsidRPr="00283EE8">
        <w:rPr>
          <w:rStyle w:val="Hyperlien"/>
          <w:rFonts w:ascii="Times New Roman" w:hAnsi="Times New Roman"/>
          <w:color w:val="000000" w:themeColor="text1"/>
          <w:u w:val="none"/>
        </w:rPr>
        <w:t>(Détai</w:t>
      </w:r>
      <w:r w:rsidRPr="00595E93">
        <w:rPr>
          <w:rStyle w:val="Hyperlien"/>
          <w:rFonts w:ascii="Times New Roman" w:hAnsi="Times New Roman"/>
          <w:color w:val="000000" w:themeColor="text1"/>
          <w:u w:val="none"/>
        </w:rPr>
        <w:t>ls</w:t>
      </w:r>
      <w:r w:rsidRPr="00283EE8">
        <w:rPr>
          <w:rStyle w:val="Hyperlien"/>
          <w:rFonts w:ascii="Times New Roman" w:hAnsi="Times New Roman"/>
          <w:color w:val="000000" w:themeColor="text1"/>
          <w:u w:val="none"/>
        </w:rPr>
        <w:t xml:space="preserve"> : </w:t>
      </w:r>
      <w:r w:rsidRPr="00F54BE3">
        <w:rPr>
          <w:rStyle w:val="Hyperlien"/>
          <w:rFonts w:ascii="Times New Roman" w:hAnsi="Times New Roman"/>
          <w:color w:val="000000" w:themeColor="text1"/>
          <w:u w:val="none"/>
        </w:rPr>
        <w:t>p</w:t>
      </w:r>
      <w:r w:rsidRPr="00283EE8">
        <w:rPr>
          <w:rStyle w:val="Hyperlien"/>
          <w:rFonts w:ascii="Times New Roman" w:hAnsi="Times New Roman"/>
          <w:color w:val="000000" w:themeColor="text1"/>
          <w:u w:val="none"/>
        </w:rPr>
        <w:t>.</w:t>
      </w:r>
      <w:r>
        <w:rPr>
          <w:rStyle w:val="Hyperlien"/>
          <w:rFonts w:ascii="Times New Roman" w:hAnsi="Times New Roman"/>
          <w:color w:val="000000" w:themeColor="text1"/>
          <w:u w:val="none"/>
        </w:rPr>
        <w:t xml:space="preserve"> </w:t>
      </w:r>
      <w:r w:rsidR="00D818EE">
        <w:rPr>
          <w:rStyle w:val="Hyperlien"/>
          <w:rFonts w:ascii="Times New Roman" w:hAnsi="Times New Roman"/>
          <w:color w:val="000000" w:themeColor="text1"/>
          <w:u w:val="none"/>
        </w:rPr>
        <w:t>11</w:t>
      </w:r>
      <w:r w:rsidRPr="00283EE8">
        <w:rPr>
          <w:rStyle w:val="Hyperlien"/>
          <w:rFonts w:ascii="Times New Roman" w:hAnsi="Times New Roman"/>
          <w:color w:val="000000" w:themeColor="text1"/>
          <w:u w:val="none"/>
        </w:rPr>
        <w:t>)</w:t>
      </w:r>
    </w:p>
    <w:p w14:paraId="0FEA2CBA" w14:textId="77777777" w:rsidR="00E539DF" w:rsidRDefault="00E539DF" w:rsidP="00297028">
      <w:pPr>
        <w:autoSpaceDE w:val="0"/>
        <w:autoSpaceDN w:val="0"/>
        <w:adjustRightInd w:val="0"/>
        <w:spacing w:before="120" w:after="120"/>
        <w:rPr>
          <w:rFonts w:asciiTheme="majorHAnsi" w:hAnsiTheme="majorHAnsi" w:cstheme="majorHAnsi"/>
          <w:color w:val="444444"/>
        </w:rPr>
      </w:pPr>
      <w:r>
        <w:rPr>
          <w:b/>
          <w:color w:val="444444"/>
        </w:rPr>
        <w:sym w:font="Wingdings 2" w:char="F026"/>
      </w:r>
      <w:r>
        <w:rPr>
          <w:rFonts w:asciiTheme="majorHAnsi" w:hAnsiTheme="majorHAnsi" w:cstheme="majorHAnsi"/>
          <w:color w:val="444444"/>
        </w:rPr>
        <w:t>--------------------------------------------------------------------------------------------------------------------------------------------</w:t>
      </w:r>
    </w:p>
    <w:p w14:paraId="25C2957E" w14:textId="77777777" w:rsidR="00E539DF" w:rsidRPr="00181C36" w:rsidRDefault="00297028" w:rsidP="00297028">
      <w:pPr>
        <w:spacing w:before="120" w:after="60"/>
        <w:jc w:val="center"/>
        <w:rPr>
          <w:sz w:val="20"/>
          <w:szCs w:val="20"/>
        </w:rPr>
      </w:pPr>
      <w:r>
        <w:rPr>
          <w:rFonts w:ascii="Arial Black" w:hAnsi="Arial Black" w:cstheme="majorHAnsi"/>
          <w:b/>
          <w:bCs/>
        </w:rPr>
        <w:t>Environnement</w:t>
      </w:r>
      <w:r w:rsidR="00E539DF">
        <w:rPr>
          <w:rFonts w:ascii="Arial Black" w:hAnsi="Arial Black" w:cstheme="majorHAnsi"/>
          <w:b/>
          <w:bCs/>
        </w:rPr>
        <w:tab/>
      </w:r>
      <w:r w:rsidR="00E539DF">
        <w:rPr>
          <w:rFonts w:ascii="Arial Black" w:hAnsi="Arial Black" w:cstheme="majorHAnsi"/>
          <w:b/>
          <w:bCs/>
        </w:rPr>
        <w:tab/>
      </w:r>
      <w:r w:rsidR="00E539DF">
        <w:rPr>
          <w:rFonts w:ascii="Arial Black" w:hAnsi="Arial Black" w:cstheme="majorHAnsi"/>
          <w:b/>
          <w:bCs/>
        </w:rPr>
        <w:tab/>
        <w:t xml:space="preserve">                                            </w:t>
      </w:r>
      <w:r>
        <w:rPr>
          <w:rFonts w:ascii="Arial Black" w:hAnsi="Arial Black" w:cstheme="majorHAnsi"/>
          <w:b/>
          <w:bCs/>
        </w:rPr>
        <w:t>Vendredi, 25 octobre</w:t>
      </w:r>
      <w:r w:rsidR="00E539DF">
        <w:rPr>
          <w:rFonts w:ascii="Arial Black" w:hAnsi="Arial Black" w:cstheme="majorHAnsi"/>
          <w:b/>
          <w:bCs/>
        </w:rPr>
        <w:t xml:space="preserve"> 2024</w:t>
      </w:r>
    </w:p>
    <w:p w14:paraId="34EDC5E9" w14:textId="77777777" w:rsidR="00E539DF" w:rsidRPr="00D85BE4" w:rsidRDefault="00E539DF" w:rsidP="00E539DF">
      <w:r w:rsidRPr="00316916">
        <w:rPr>
          <w:b/>
        </w:rPr>
        <w:t>Lieu</w:t>
      </w:r>
      <w:r w:rsidRPr="00316916">
        <w:t xml:space="preserve"> : </w:t>
      </w:r>
      <w:r w:rsidRPr="00181C36">
        <w:rPr>
          <w:b/>
          <w:bCs/>
          <w:color w:val="222222"/>
          <w:shd w:val="clear" w:color="auto" w:fill="FFFFFF"/>
        </w:rPr>
        <w:t xml:space="preserve">Hôtel </w:t>
      </w:r>
      <w:r>
        <w:rPr>
          <w:b/>
          <w:bCs/>
          <w:color w:val="222222"/>
          <w:shd w:val="clear" w:color="auto" w:fill="FFFFFF"/>
        </w:rPr>
        <w:t>Québec</w:t>
      </w:r>
      <w:r w:rsidRPr="00D85BE4">
        <w:rPr>
          <w:color w:val="222222"/>
          <w:shd w:val="clear" w:color="auto" w:fill="FFFFFF"/>
        </w:rPr>
        <w:t xml:space="preserve">, </w:t>
      </w:r>
      <w:r>
        <w:rPr>
          <w:color w:val="222222"/>
          <w:shd w:val="clear" w:color="auto" w:fill="FFFFFF"/>
        </w:rPr>
        <w:t>3115, av. des Hôtels</w:t>
      </w:r>
      <w:r w:rsidRPr="00D85BE4">
        <w:rPr>
          <w:color w:val="222222"/>
          <w:shd w:val="clear" w:color="auto" w:fill="FFFFFF"/>
        </w:rPr>
        <w:t>, Québec</w:t>
      </w:r>
      <w:r>
        <w:rPr>
          <w:color w:val="222222"/>
          <w:shd w:val="clear" w:color="auto" w:fill="FFFFFF"/>
        </w:rPr>
        <w:t xml:space="preserve">  </w:t>
      </w:r>
    </w:p>
    <w:p w14:paraId="20CE4BE5" w14:textId="77777777" w:rsidR="00E539DF" w:rsidRPr="00316916" w:rsidRDefault="00E539DF" w:rsidP="00E539DF">
      <w:pPr>
        <w:tabs>
          <w:tab w:val="left" w:pos="1033"/>
        </w:tabs>
        <w:spacing w:before="60" w:after="120"/>
        <w:ind w:right="45"/>
        <w:rPr>
          <w:iCs/>
        </w:rPr>
      </w:pPr>
      <w:r w:rsidRPr="00316916">
        <w:rPr>
          <w:b/>
          <w:iCs/>
        </w:rPr>
        <w:t xml:space="preserve">Coût </w:t>
      </w:r>
      <w:r w:rsidRPr="00316916">
        <w:rPr>
          <w:bCs/>
          <w:iCs/>
        </w:rPr>
        <w:t>:</w:t>
      </w:r>
      <w:r w:rsidRPr="00316916">
        <w:rPr>
          <w:iCs/>
        </w:rPr>
        <w:t xml:space="preserve"> </w:t>
      </w:r>
      <w:r w:rsidRPr="00316916">
        <w:rPr>
          <w:iCs/>
        </w:rPr>
        <w:tab/>
      </w:r>
      <w:r>
        <w:rPr>
          <w:b/>
          <w:bCs/>
          <w:iCs/>
        </w:rPr>
        <w:t>20</w:t>
      </w:r>
      <w:r w:rsidRPr="0027194E">
        <w:rPr>
          <w:b/>
          <w:bCs/>
          <w:iCs/>
        </w:rPr>
        <w:t xml:space="preserve"> </w:t>
      </w:r>
      <w:r w:rsidRPr="00316916">
        <w:rPr>
          <w:b/>
          <w:bCs/>
          <w:iCs/>
        </w:rPr>
        <w:t>$</w:t>
      </w:r>
      <w:r w:rsidRPr="00316916">
        <w:rPr>
          <w:iCs/>
        </w:rPr>
        <w:t xml:space="preserve"> pour les membres </w:t>
      </w:r>
      <w:r w:rsidRPr="00316916">
        <w:rPr>
          <w:iCs/>
        </w:rPr>
        <w:tab/>
      </w:r>
      <w:r>
        <w:rPr>
          <w:b/>
          <w:bCs/>
          <w:iCs/>
        </w:rPr>
        <w:t>4</w:t>
      </w:r>
      <w:r w:rsidRPr="0027194E">
        <w:rPr>
          <w:b/>
          <w:bCs/>
          <w:iCs/>
        </w:rPr>
        <w:t>0</w:t>
      </w:r>
      <w:r>
        <w:rPr>
          <w:iCs/>
        </w:rPr>
        <w:t xml:space="preserve"> </w:t>
      </w:r>
      <w:r w:rsidRPr="00316916">
        <w:rPr>
          <w:b/>
          <w:bCs/>
          <w:iCs/>
        </w:rPr>
        <w:t>$</w:t>
      </w:r>
      <w:r w:rsidRPr="00316916">
        <w:rPr>
          <w:iCs/>
        </w:rPr>
        <w:t xml:space="preserve"> pour les non-membres</w:t>
      </w:r>
      <w:r w:rsidRPr="00316916">
        <w:rPr>
          <w:iCs/>
        </w:rPr>
        <w:tab/>
      </w:r>
      <w:r w:rsidRPr="00316916">
        <w:rPr>
          <w:iCs/>
        </w:rPr>
        <w:tab/>
      </w:r>
    </w:p>
    <w:p w14:paraId="25425846" w14:textId="77777777" w:rsidR="00E539DF" w:rsidRPr="00316916" w:rsidRDefault="00E539DF" w:rsidP="00297028">
      <w:pPr>
        <w:pStyle w:val="ecxmsonormal"/>
        <w:shd w:val="clear" w:color="auto" w:fill="FFFFFF"/>
        <w:tabs>
          <w:tab w:val="left" w:pos="6480"/>
          <w:tab w:val="left" w:pos="7797"/>
          <w:tab w:val="left" w:pos="8080"/>
          <w:tab w:val="right" w:pos="9720"/>
        </w:tabs>
        <w:spacing w:before="100" w:after="100"/>
        <w:rPr>
          <w:color w:val="444444"/>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p>
    <w:p w14:paraId="7D41453A" w14:textId="77777777" w:rsidR="00E539DF" w:rsidRPr="00316916" w:rsidRDefault="00E539DF" w:rsidP="00297028">
      <w:pPr>
        <w:pStyle w:val="ecxmsonormal"/>
        <w:shd w:val="clear" w:color="auto" w:fill="FFFFFF"/>
        <w:tabs>
          <w:tab w:val="left" w:pos="7797"/>
          <w:tab w:val="left" w:pos="8080"/>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4C09AD11" w14:textId="77777777" w:rsidR="00E539DF" w:rsidRPr="00316916" w:rsidRDefault="00E539DF" w:rsidP="00297028">
      <w:pPr>
        <w:pStyle w:val="ecxmsonormal"/>
        <w:shd w:val="clear" w:color="auto" w:fill="FFFFFF"/>
        <w:tabs>
          <w:tab w:val="left" w:pos="6480"/>
          <w:tab w:val="left" w:pos="7797"/>
          <w:tab w:val="left" w:pos="8080"/>
          <w:tab w:val="right" w:pos="9450"/>
        </w:tabs>
        <w:spacing w:before="100" w:after="100"/>
        <w:rPr>
          <w:color w:val="000000"/>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r w:rsidRPr="00316916">
        <w:rPr>
          <w:color w:val="000000"/>
          <w:szCs w:val="24"/>
        </w:rPr>
        <w:tab/>
      </w:r>
    </w:p>
    <w:p w14:paraId="2A414DB4" w14:textId="77777777" w:rsidR="00E539DF" w:rsidRPr="00316916" w:rsidRDefault="00E539DF" w:rsidP="00297028">
      <w:pPr>
        <w:pStyle w:val="ecxmsonormal"/>
        <w:shd w:val="clear" w:color="auto" w:fill="FFFFFF"/>
        <w:tabs>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264EB4C7" w14:textId="291F9241" w:rsidR="00E539DF" w:rsidRDefault="00E539DF" w:rsidP="00297028">
      <w:pPr>
        <w:autoSpaceDE w:val="0"/>
        <w:autoSpaceDN w:val="0"/>
        <w:adjustRightInd w:val="0"/>
        <w:spacing w:before="120" w:after="120"/>
        <w:rPr>
          <w:rStyle w:val="Hyperlien"/>
          <w:rFonts w:ascii="Times New Roman" w:hAnsi="Times New Roman"/>
        </w:rPr>
      </w:pPr>
      <w:r>
        <w:t>I</w:t>
      </w:r>
      <w:r w:rsidRPr="001F2D14">
        <w:t xml:space="preserve">nscription obligatoire </w:t>
      </w:r>
      <w:r w:rsidRPr="001F2D14">
        <w:rPr>
          <w:b/>
        </w:rPr>
        <w:t xml:space="preserve">avant </w:t>
      </w:r>
      <w:r w:rsidR="00297028">
        <w:rPr>
          <w:b/>
        </w:rPr>
        <w:t>vendre</w:t>
      </w:r>
      <w:r>
        <w:rPr>
          <w:b/>
        </w:rPr>
        <w:t xml:space="preserve">di, </w:t>
      </w:r>
      <w:r w:rsidR="00297028">
        <w:rPr>
          <w:b/>
        </w:rPr>
        <w:t>11 octobre</w:t>
      </w:r>
      <w:r>
        <w:rPr>
          <w:b/>
        </w:rPr>
        <w:t xml:space="preserve"> 2024</w:t>
      </w:r>
      <w:r w:rsidRPr="001F2D14">
        <w:t xml:space="preserve"> </w:t>
      </w:r>
      <w:r>
        <w:t xml:space="preserve">            </w:t>
      </w:r>
      <w:r>
        <w:br/>
      </w:r>
      <w:r w:rsidRPr="001F2D14">
        <w:t xml:space="preserve">Chèque à l’ordre de : </w:t>
      </w:r>
      <w:r w:rsidRPr="001F2D14">
        <w:rPr>
          <w:b/>
        </w:rPr>
        <w:t>AREQ 03 G</w:t>
      </w:r>
      <w:r w:rsidRPr="001F2D14">
        <w:rPr>
          <w:bCs/>
        </w:rPr>
        <w:t>. Le faire parvenir</w:t>
      </w:r>
      <w:r w:rsidRPr="001F2D14">
        <w:t xml:space="preserve"> à Louise Guay, 3899, rue des Opales, Lévis G6W 7M2</w:t>
      </w:r>
      <w:r w:rsidRPr="001F2D14">
        <w:rPr>
          <w:b/>
        </w:rPr>
        <w:t xml:space="preserve"> </w:t>
      </w:r>
      <w:r w:rsidRPr="00816637">
        <w:t xml:space="preserve">ou </w:t>
      </w:r>
      <w:r>
        <w:t xml:space="preserve">paiement </w:t>
      </w:r>
      <w:r w:rsidRPr="00816637">
        <w:t xml:space="preserve">par </w:t>
      </w:r>
      <w:r w:rsidRPr="00816637">
        <w:rPr>
          <w:b/>
          <w:bCs/>
        </w:rPr>
        <w:t>INTERAC</w:t>
      </w:r>
      <w:r w:rsidRPr="00816637">
        <w:t xml:space="preserve"> </w:t>
      </w:r>
      <w:r>
        <w:t xml:space="preserve">et inscription par courriel </w:t>
      </w:r>
      <w:r w:rsidRPr="00816637">
        <w:t xml:space="preserve">à : </w:t>
      </w:r>
      <w:hyperlink r:id="rId119" w:history="1">
        <w:r>
          <w:rPr>
            <w:rStyle w:val="Hyperlien"/>
            <w:rFonts w:ascii="Times New Roman" w:hAnsi="Times New Roman"/>
          </w:rPr>
          <w:t>lisepatoine@telus.net</w:t>
        </w:r>
      </w:hyperlink>
      <w:r w:rsidRPr="00816637">
        <w:t xml:space="preserve"> </w:t>
      </w:r>
      <w:r>
        <w:t xml:space="preserve">  </w:t>
      </w:r>
      <w:r w:rsidRPr="00983AEC">
        <w:rPr>
          <w:b/>
          <w:bCs/>
        </w:rPr>
        <w:t xml:space="preserve">Voir </w:t>
      </w:r>
      <w:r w:rsidRPr="00983AEC">
        <w:rPr>
          <w:b/>
          <w:bCs/>
          <w:color w:val="000000" w:themeColor="text1"/>
        </w:rPr>
        <w:t>texte : page </w:t>
      </w:r>
      <w:r>
        <w:rPr>
          <w:b/>
          <w:bCs/>
          <w:color w:val="000000" w:themeColor="text1"/>
        </w:rPr>
        <w:t>2</w:t>
      </w:r>
      <w:r>
        <w:br/>
      </w:r>
      <w:r w:rsidRPr="001F2D14">
        <w:t>Information :  418</w:t>
      </w:r>
      <w:r w:rsidRPr="001F2D14">
        <w:rPr>
          <w:vertAlign w:val="superscript"/>
        </w:rPr>
        <w:t xml:space="preserve"> </w:t>
      </w:r>
      <w:r w:rsidRPr="001F2D14">
        <w:t xml:space="preserve">833-9809 ou par courriel : </w:t>
      </w:r>
      <w:hyperlink r:id="rId120" w:history="1">
        <w:r w:rsidRPr="001F2D14">
          <w:rPr>
            <w:rStyle w:val="Hyperlien"/>
            <w:rFonts w:ascii="Times New Roman" w:hAnsi="Times New Roman"/>
          </w:rPr>
          <w:t>camarine@videotron.ca</w:t>
        </w:r>
      </w:hyperlink>
      <w:r w:rsidRPr="007D079E">
        <w:rPr>
          <w:rStyle w:val="Hyperlien"/>
          <w:rFonts w:ascii="Times New Roman" w:hAnsi="Times New Roman"/>
          <w:u w:val="none"/>
        </w:rPr>
        <w:t xml:space="preserve">               </w:t>
      </w:r>
      <w:r>
        <w:rPr>
          <w:rStyle w:val="Hyperlien"/>
          <w:rFonts w:ascii="Times New Roman" w:hAnsi="Times New Roman"/>
          <w:u w:val="none"/>
        </w:rPr>
        <w:tab/>
      </w:r>
      <w:r w:rsidRPr="00283EE8">
        <w:rPr>
          <w:rStyle w:val="Hyperlien"/>
          <w:rFonts w:ascii="Times New Roman" w:hAnsi="Times New Roman"/>
          <w:color w:val="000000" w:themeColor="text1"/>
          <w:u w:val="none"/>
        </w:rPr>
        <w:t>(Détai</w:t>
      </w:r>
      <w:r w:rsidRPr="00595E93">
        <w:rPr>
          <w:rStyle w:val="Hyperlien"/>
          <w:rFonts w:ascii="Times New Roman" w:hAnsi="Times New Roman"/>
          <w:color w:val="000000" w:themeColor="text1"/>
          <w:u w:val="none"/>
        </w:rPr>
        <w:t>ls</w:t>
      </w:r>
      <w:r w:rsidRPr="00283EE8">
        <w:rPr>
          <w:rStyle w:val="Hyperlien"/>
          <w:rFonts w:ascii="Times New Roman" w:hAnsi="Times New Roman"/>
          <w:color w:val="000000" w:themeColor="text1"/>
          <w:u w:val="none"/>
        </w:rPr>
        <w:t xml:space="preserve"> : </w:t>
      </w:r>
      <w:r w:rsidRPr="00F54BE3">
        <w:rPr>
          <w:rStyle w:val="Hyperlien"/>
          <w:rFonts w:ascii="Times New Roman" w:hAnsi="Times New Roman"/>
          <w:color w:val="000000" w:themeColor="text1"/>
          <w:u w:val="none"/>
        </w:rPr>
        <w:t>p</w:t>
      </w:r>
      <w:r w:rsidRPr="00283EE8">
        <w:rPr>
          <w:rStyle w:val="Hyperlien"/>
          <w:rFonts w:ascii="Times New Roman" w:hAnsi="Times New Roman"/>
          <w:color w:val="000000" w:themeColor="text1"/>
          <w:u w:val="none"/>
        </w:rPr>
        <w:t>.</w:t>
      </w:r>
      <w:r>
        <w:rPr>
          <w:rStyle w:val="Hyperlien"/>
          <w:rFonts w:ascii="Times New Roman" w:hAnsi="Times New Roman"/>
          <w:color w:val="000000" w:themeColor="text1"/>
          <w:u w:val="none"/>
        </w:rPr>
        <w:t xml:space="preserve"> </w:t>
      </w:r>
      <w:r w:rsidR="009E328B">
        <w:rPr>
          <w:rStyle w:val="Hyperlien"/>
          <w:rFonts w:ascii="Times New Roman" w:hAnsi="Times New Roman"/>
          <w:color w:val="000000" w:themeColor="text1"/>
          <w:u w:val="none"/>
        </w:rPr>
        <w:t xml:space="preserve">8 et </w:t>
      </w:r>
      <w:r w:rsidR="00D818EE">
        <w:rPr>
          <w:rStyle w:val="Hyperlien"/>
          <w:rFonts w:ascii="Times New Roman" w:hAnsi="Times New Roman"/>
          <w:color w:val="000000" w:themeColor="text1"/>
          <w:u w:val="none"/>
        </w:rPr>
        <w:t>11</w:t>
      </w:r>
      <w:r w:rsidRPr="00283EE8">
        <w:rPr>
          <w:rStyle w:val="Hyperlien"/>
          <w:rFonts w:ascii="Times New Roman" w:hAnsi="Times New Roman"/>
          <w:color w:val="000000" w:themeColor="text1"/>
          <w:u w:val="none"/>
        </w:rPr>
        <w:t>)</w:t>
      </w:r>
    </w:p>
    <w:p w14:paraId="347A0D96" w14:textId="77777777" w:rsidR="00E539DF" w:rsidRDefault="00E539DF" w:rsidP="00297028">
      <w:pPr>
        <w:autoSpaceDE w:val="0"/>
        <w:autoSpaceDN w:val="0"/>
        <w:adjustRightInd w:val="0"/>
        <w:rPr>
          <w:rFonts w:asciiTheme="majorHAnsi" w:hAnsiTheme="majorHAnsi" w:cstheme="majorHAnsi"/>
          <w:color w:val="444444"/>
        </w:rPr>
      </w:pPr>
      <w:r>
        <w:rPr>
          <w:b/>
          <w:color w:val="444444"/>
        </w:rPr>
        <w:sym w:font="Wingdings 2" w:char="F026"/>
      </w:r>
      <w:r>
        <w:rPr>
          <w:rFonts w:asciiTheme="majorHAnsi" w:hAnsiTheme="majorHAnsi" w:cstheme="majorHAnsi"/>
          <w:color w:val="444444"/>
        </w:rPr>
        <w:t>--------------------------------------------------------------------------------------------------------------------------------------------</w:t>
      </w:r>
    </w:p>
    <w:p w14:paraId="4967FE6C" w14:textId="77777777" w:rsidR="00297028" w:rsidRPr="00181C36" w:rsidRDefault="00297028" w:rsidP="00297028">
      <w:pPr>
        <w:spacing w:before="120" w:after="60"/>
        <w:jc w:val="center"/>
        <w:rPr>
          <w:sz w:val="20"/>
          <w:szCs w:val="20"/>
        </w:rPr>
      </w:pPr>
      <w:r>
        <w:rPr>
          <w:rFonts w:ascii="Arial Black" w:hAnsi="Arial Black" w:cstheme="majorHAnsi"/>
          <w:b/>
          <w:bCs/>
        </w:rPr>
        <w:t>Journée des hommes</w:t>
      </w:r>
      <w:r>
        <w:rPr>
          <w:rFonts w:ascii="Arial Black" w:hAnsi="Arial Black" w:cstheme="majorHAnsi"/>
          <w:b/>
          <w:bCs/>
        </w:rPr>
        <w:tab/>
      </w:r>
      <w:r>
        <w:rPr>
          <w:rFonts w:ascii="Arial Black" w:hAnsi="Arial Black" w:cstheme="majorHAnsi"/>
          <w:b/>
          <w:bCs/>
        </w:rPr>
        <w:tab/>
        <w:t xml:space="preserve">                                              Mardi, 19 novembre 2024</w:t>
      </w:r>
    </w:p>
    <w:p w14:paraId="3598414A" w14:textId="77777777" w:rsidR="00297028" w:rsidRPr="00D85BE4" w:rsidRDefault="00297028" w:rsidP="00297028">
      <w:r w:rsidRPr="00316916">
        <w:rPr>
          <w:b/>
        </w:rPr>
        <w:t>Lieu</w:t>
      </w:r>
      <w:r w:rsidRPr="00316916">
        <w:t xml:space="preserve"> : </w:t>
      </w:r>
      <w:r w:rsidRPr="00181C36">
        <w:rPr>
          <w:b/>
          <w:bCs/>
          <w:color w:val="222222"/>
          <w:shd w:val="clear" w:color="auto" w:fill="FFFFFF"/>
        </w:rPr>
        <w:t xml:space="preserve">Hôtel </w:t>
      </w:r>
      <w:r>
        <w:rPr>
          <w:b/>
          <w:bCs/>
          <w:color w:val="222222"/>
          <w:shd w:val="clear" w:color="auto" w:fill="FFFFFF"/>
        </w:rPr>
        <w:t>Québec</w:t>
      </w:r>
      <w:r w:rsidRPr="00D85BE4">
        <w:rPr>
          <w:color w:val="222222"/>
          <w:shd w:val="clear" w:color="auto" w:fill="FFFFFF"/>
        </w:rPr>
        <w:t xml:space="preserve">, </w:t>
      </w:r>
      <w:r>
        <w:rPr>
          <w:color w:val="222222"/>
          <w:shd w:val="clear" w:color="auto" w:fill="FFFFFF"/>
        </w:rPr>
        <w:t>3115, av. des Hôtels</w:t>
      </w:r>
      <w:r w:rsidRPr="00D85BE4">
        <w:rPr>
          <w:color w:val="222222"/>
          <w:shd w:val="clear" w:color="auto" w:fill="FFFFFF"/>
        </w:rPr>
        <w:t>, Québec</w:t>
      </w:r>
      <w:r>
        <w:rPr>
          <w:color w:val="222222"/>
          <w:shd w:val="clear" w:color="auto" w:fill="FFFFFF"/>
        </w:rPr>
        <w:t xml:space="preserve">  </w:t>
      </w:r>
    </w:p>
    <w:p w14:paraId="2D0D755F" w14:textId="77777777" w:rsidR="00297028" w:rsidRPr="00316916" w:rsidRDefault="00297028" w:rsidP="00297028">
      <w:pPr>
        <w:tabs>
          <w:tab w:val="left" w:pos="1033"/>
        </w:tabs>
        <w:spacing w:before="60" w:after="120"/>
        <w:ind w:right="45"/>
        <w:rPr>
          <w:iCs/>
        </w:rPr>
      </w:pPr>
      <w:r w:rsidRPr="00316916">
        <w:rPr>
          <w:b/>
          <w:iCs/>
        </w:rPr>
        <w:t xml:space="preserve">Coût </w:t>
      </w:r>
      <w:r w:rsidRPr="00316916">
        <w:rPr>
          <w:bCs/>
          <w:iCs/>
        </w:rPr>
        <w:t>:</w:t>
      </w:r>
      <w:r w:rsidRPr="00316916">
        <w:rPr>
          <w:iCs/>
        </w:rPr>
        <w:t xml:space="preserve"> </w:t>
      </w:r>
      <w:r w:rsidRPr="00316916">
        <w:rPr>
          <w:iCs/>
        </w:rPr>
        <w:tab/>
      </w:r>
      <w:r>
        <w:rPr>
          <w:b/>
          <w:bCs/>
          <w:iCs/>
        </w:rPr>
        <w:t>20</w:t>
      </w:r>
      <w:r w:rsidRPr="0027194E">
        <w:rPr>
          <w:b/>
          <w:bCs/>
          <w:iCs/>
        </w:rPr>
        <w:t xml:space="preserve"> </w:t>
      </w:r>
      <w:r w:rsidRPr="00316916">
        <w:rPr>
          <w:b/>
          <w:bCs/>
          <w:iCs/>
        </w:rPr>
        <w:t>$</w:t>
      </w:r>
      <w:r w:rsidRPr="00316916">
        <w:rPr>
          <w:iCs/>
        </w:rPr>
        <w:t xml:space="preserve"> pour les membres </w:t>
      </w:r>
      <w:r w:rsidRPr="00316916">
        <w:rPr>
          <w:iCs/>
        </w:rPr>
        <w:tab/>
      </w:r>
      <w:r>
        <w:rPr>
          <w:b/>
          <w:bCs/>
          <w:iCs/>
        </w:rPr>
        <w:t>4</w:t>
      </w:r>
      <w:r w:rsidRPr="0027194E">
        <w:rPr>
          <w:b/>
          <w:bCs/>
          <w:iCs/>
        </w:rPr>
        <w:t>0</w:t>
      </w:r>
      <w:r>
        <w:rPr>
          <w:iCs/>
        </w:rPr>
        <w:t xml:space="preserve"> </w:t>
      </w:r>
      <w:r w:rsidRPr="00316916">
        <w:rPr>
          <w:b/>
          <w:bCs/>
          <w:iCs/>
        </w:rPr>
        <w:t>$</w:t>
      </w:r>
      <w:r w:rsidRPr="00316916">
        <w:rPr>
          <w:iCs/>
        </w:rPr>
        <w:t xml:space="preserve"> pour les non-membres</w:t>
      </w:r>
      <w:r w:rsidRPr="00316916">
        <w:rPr>
          <w:iCs/>
        </w:rPr>
        <w:tab/>
      </w:r>
      <w:r w:rsidRPr="00316916">
        <w:rPr>
          <w:iCs/>
        </w:rPr>
        <w:tab/>
      </w:r>
    </w:p>
    <w:p w14:paraId="785C8DE8" w14:textId="77777777" w:rsidR="00297028" w:rsidRPr="00316916" w:rsidRDefault="00297028" w:rsidP="00297028">
      <w:pPr>
        <w:pStyle w:val="ecxmsonormal"/>
        <w:shd w:val="clear" w:color="auto" w:fill="FFFFFF"/>
        <w:tabs>
          <w:tab w:val="left" w:pos="6480"/>
          <w:tab w:val="left" w:pos="7797"/>
          <w:tab w:val="left" w:pos="8080"/>
          <w:tab w:val="right" w:pos="9720"/>
        </w:tabs>
        <w:spacing w:before="100" w:after="100"/>
        <w:rPr>
          <w:color w:val="444444"/>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p>
    <w:p w14:paraId="11BCF9AA" w14:textId="77777777" w:rsidR="00297028" w:rsidRPr="00316916" w:rsidRDefault="00297028" w:rsidP="00297028">
      <w:pPr>
        <w:pStyle w:val="ecxmsonormal"/>
        <w:shd w:val="clear" w:color="auto" w:fill="FFFFFF"/>
        <w:tabs>
          <w:tab w:val="left" w:pos="7797"/>
          <w:tab w:val="left" w:pos="8080"/>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19C2B651" w14:textId="77777777" w:rsidR="00297028" w:rsidRPr="00316916" w:rsidRDefault="00297028" w:rsidP="00297028">
      <w:pPr>
        <w:pStyle w:val="ecxmsonormal"/>
        <w:shd w:val="clear" w:color="auto" w:fill="FFFFFF"/>
        <w:tabs>
          <w:tab w:val="left" w:pos="6480"/>
          <w:tab w:val="left" w:pos="7797"/>
          <w:tab w:val="left" w:pos="8080"/>
          <w:tab w:val="right" w:pos="9450"/>
        </w:tabs>
        <w:spacing w:before="100" w:after="100"/>
        <w:rPr>
          <w:color w:val="000000"/>
          <w:szCs w:val="24"/>
        </w:rPr>
      </w:pPr>
      <w:r w:rsidRPr="00316916">
        <w:rPr>
          <w:color w:val="000000"/>
          <w:szCs w:val="24"/>
        </w:rPr>
        <w:t>Nom et prénom : ___________________________________</w:t>
      </w:r>
      <w:r w:rsidRPr="00316916">
        <w:rPr>
          <w:color w:val="000000"/>
          <w:szCs w:val="24"/>
        </w:rPr>
        <w:tab/>
        <w:t xml:space="preserve">Membre </w:t>
      </w:r>
      <w:r w:rsidRPr="00316916">
        <w:rPr>
          <w:color w:val="000000"/>
          <w:szCs w:val="24"/>
        </w:rPr>
        <w:sym w:font="Wingdings 2" w:char="F035"/>
      </w:r>
      <w:r w:rsidRPr="00316916">
        <w:rPr>
          <w:color w:val="000000"/>
          <w:szCs w:val="24"/>
        </w:rPr>
        <w:t xml:space="preserve"> </w:t>
      </w:r>
      <w:r w:rsidRPr="00316916">
        <w:rPr>
          <w:color w:val="000000"/>
          <w:szCs w:val="24"/>
        </w:rPr>
        <w:tab/>
      </w:r>
      <w:r w:rsidRPr="00316916">
        <w:rPr>
          <w:color w:val="000000"/>
          <w:szCs w:val="24"/>
        </w:rPr>
        <w:tab/>
        <w:t xml:space="preserve">Non-membre </w:t>
      </w:r>
      <w:r w:rsidRPr="00316916">
        <w:rPr>
          <w:color w:val="000000"/>
          <w:szCs w:val="24"/>
        </w:rPr>
        <w:sym w:font="Wingdings 2" w:char="F035"/>
      </w:r>
      <w:r w:rsidRPr="00316916">
        <w:rPr>
          <w:color w:val="000000"/>
          <w:szCs w:val="24"/>
        </w:rPr>
        <w:tab/>
      </w:r>
    </w:p>
    <w:p w14:paraId="5DD906CF" w14:textId="77777777" w:rsidR="00297028" w:rsidRPr="00316916" w:rsidRDefault="00297028" w:rsidP="00297028">
      <w:pPr>
        <w:pStyle w:val="ecxmsonormal"/>
        <w:shd w:val="clear" w:color="auto" w:fill="FFFFFF"/>
        <w:tabs>
          <w:tab w:val="right" w:pos="9270"/>
        </w:tabs>
        <w:spacing w:before="100" w:after="100"/>
        <w:rPr>
          <w:color w:val="444444"/>
          <w:szCs w:val="24"/>
        </w:rPr>
      </w:pPr>
      <w:r w:rsidRPr="00316916">
        <w:rPr>
          <w:color w:val="000000"/>
          <w:szCs w:val="24"/>
        </w:rPr>
        <w:t>Numéro de téléphone : ____________________________</w:t>
      </w:r>
      <w:r w:rsidRPr="00316916">
        <w:rPr>
          <w:color w:val="000000"/>
          <w:szCs w:val="24"/>
        </w:rPr>
        <w:tab/>
      </w:r>
    </w:p>
    <w:p w14:paraId="69E714AE" w14:textId="44CFA086" w:rsidR="00297028" w:rsidRPr="009E33B2" w:rsidRDefault="00297028" w:rsidP="009E33B2">
      <w:pPr>
        <w:autoSpaceDE w:val="0"/>
        <w:autoSpaceDN w:val="0"/>
        <w:adjustRightInd w:val="0"/>
        <w:spacing w:before="120"/>
        <w:rPr>
          <w:color w:val="001AF5"/>
          <w:u w:val="single"/>
        </w:rPr>
        <w:sectPr w:rsidR="00297028" w:rsidRPr="009E33B2" w:rsidSect="0099687C">
          <w:pgSz w:w="12240" w:h="15840"/>
          <w:pgMar w:top="1418" w:right="851" w:bottom="1418" w:left="851" w:header="709" w:footer="709" w:gutter="0"/>
          <w:cols w:space="52"/>
          <w:docGrid w:linePitch="360"/>
        </w:sectPr>
      </w:pPr>
      <w:r>
        <w:t>I</w:t>
      </w:r>
      <w:r w:rsidRPr="001F2D14">
        <w:t xml:space="preserve">nscription obligatoire </w:t>
      </w:r>
      <w:r w:rsidRPr="001F2D14">
        <w:rPr>
          <w:b/>
        </w:rPr>
        <w:t xml:space="preserve">avant </w:t>
      </w:r>
      <w:r>
        <w:rPr>
          <w:b/>
        </w:rPr>
        <w:t xml:space="preserve">mardi, </w:t>
      </w:r>
      <w:r w:rsidR="00050059">
        <w:rPr>
          <w:b/>
        </w:rPr>
        <w:t>5</w:t>
      </w:r>
      <w:r>
        <w:rPr>
          <w:b/>
        </w:rPr>
        <w:t xml:space="preserve"> novembre 2024</w:t>
      </w:r>
      <w:r w:rsidRPr="001F2D14">
        <w:t xml:space="preserve"> </w:t>
      </w:r>
      <w:r>
        <w:t xml:space="preserve">            </w:t>
      </w:r>
      <w:r>
        <w:br/>
      </w:r>
      <w:r w:rsidRPr="001F2D14">
        <w:t xml:space="preserve">Chèque à l’ordre de : </w:t>
      </w:r>
      <w:r w:rsidRPr="001F2D14">
        <w:rPr>
          <w:b/>
        </w:rPr>
        <w:t>AREQ 03 G</w:t>
      </w:r>
      <w:r w:rsidRPr="001F2D14">
        <w:rPr>
          <w:bCs/>
        </w:rPr>
        <w:t>. Le faire parvenir</w:t>
      </w:r>
      <w:r w:rsidRPr="001F2D14">
        <w:t xml:space="preserve"> à Louise Guay, 3899, rue des Opales, Lévis G6W 7M2</w:t>
      </w:r>
      <w:r w:rsidRPr="001F2D14">
        <w:rPr>
          <w:b/>
        </w:rPr>
        <w:t xml:space="preserve"> </w:t>
      </w:r>
      <w:r w:rsidRPr="00816637">
        <w:t xml:space="preserve">ou </w:t>
      </w:r>
      <w:r>
        <w:t xml:space="preserve">paiement </w:t>
      </w:r>
      <w:r w:rsidRPr="00816637">
        <w:t xml:space="preserve">par </w:t>
      </w:r>
      <w:r w:rsidRPr="00816637">
        <w:rPr>
          <w:b/>
          <w:bCs/>
        </w:rPr>
        <w:t>INTERAC</w:t>
      </w:r>
      <w:r w:rsidRPr="00816637">
        <w:t xml:space="preserve"> </w:t>
      </w:r>
      <w:r>
        <w:t xml:space="preserve">et inscription par courriel </w:t>
      </w:r>
      <w:r w:rsidRPr="00816637">
        <w:t xml:space="preserve">à : </w:t>
      </w:r>
      <w:hyperlink r:id="rId121" w:history="1">
        <w:r>
          <w:rPr>
            <w:rStyle w:val="Hyperlien"/>
            <w:rFonts w:ascii="Times New Roman" w:hAnsi="Times New Roman"/>
          </w:rPr>
          <w:t>lisepatoine@telus.net</w:t>
        </w:r>
      </w:hyperlink>
      <w:r w:rsidRPr="00816637">
        <w:t xml:space="preserve"> </w:t>
      </w:r>
      <w:r>
        <w:t xml:space="preserve">  </w:t>
      </w:r>
      <w:r w:rsidRPr="00983AEC">
        <w:rPr>
          <w:b/>
          <w:bCs/>
        </w:rPr>
        <w:t xml:space="preserve">Voir </w:t>
      </w:r>
      <w:r w:rsidRPr="00983AEC">
        <w:rPr>
          <w:b/>
          <w:bCs/>
          <w:color w:val="000000" w:themeColor="text1"/>
        </w:rPr>
        <w:t>texte : page </w:t>
      </w:r>
      <w:r>
        <w:rPr>
          <w:b/>
          <w:bCs/>
          <w:color w:val="000000" w:themeColor="text1"/>
        </w:rPr>
        <w:t>2</w:t>
      </w:r>
      <w:r>
        <w:br/>
      </w:r>
      <w:r w:rsidRPr="001F2D14">
        <w:t>Information :  418</w:t>
      </w:r>
      <w:r w:rsidRPr="001F2D14">
        <w:rPr>
          <w:vertAlign w:val="superscript"/>
        </w:rPr>
        <w:t xml:space="preserve"> </w:t>
      </w:r>
      <w:r w:rsidRPr="001F2D14">
        <w:t xml:space="preserve">833-9809 ou par courriel : </w:t>
      </w:r>
      <w:hyperlink r:id="rId122" w:history="1">
        <w:r w:rsidRPr="001F2D14">
          <w:rPr>
            <w:rStyle w:val="Hyperlien"/>
            <w:rFonts w:ascii="Times New Roman" w:hAnsi="Times New Roman"/>
          </w:rPr>
          <w:t>camarine@videotron.ca</w:t>
        </w:r>
      </w:hyperlink>
      <w:r w:rsidRPr="007D079E">
        <w:rPr>
          <w:rStyle w:val="Hyperlien"/>
          <w:rFonts w:ascii="Times New Roman" w:hAnsi="Times New Roman"/>
          <w:u w:val="none"/>
        </w:rPr>
        <w:t xml:space="preserve">               </w:t>
      </w:r>
      <w:r>
        <w:rPr>
          <w:rStyle w:val="Hyperlien"/>
          <w:rFonts w:ascii="Times New Roman" w:hAnsi="Times New Roman"/>
          <w:u w:val="none"/>
        </w:rPr>
        <w:tab/>
      </w:r>
      <w:r w:rsidRPr="00283EE8">
        <w:rPr>
          <w:rStyle w:val="Hyperlien"/>
          <w:rFonts w:ascii="Times New Roman" w:hAnsi="Times New Roman"/>
          <w:color w:val="000000" w:themeColor="text1"/>
          <w:u w:val="none"/>
        </w:rPr>
        <w:t>(Détai</w:t>
      </w:r>
      <w:r w:rsidRPr="00595E93">
        <w:rPr>
          <w:rStyle w:val="Hyperlien"/>
          <w:rFonts w:ascii="Times New Roman" w:hAnsi="Times New Roman"/>
          <w:color w:val="000000" w:themeColor="text1"/>
          <w:u w:val="none"/>
        </w:rPr>
        <w:t>ls</w:t>
      </w:r>
      <w:r w:rsidRPr="00283EE8">
        <w:rPr>
          <w:rStyle w:val="Hyperlien"/>
          <w:rFonts w:ascii="Times New Roman" w:hAnsi="Times New Roman"/>
          <w:color w:val="000000" w:themeColor="text1"/>
          <w:u w:val="none"/>
        </w:rPr>
        <w:t xml:space="preserve"> : </w:t>
      </w:r>
      <w:r w:rsidRPr="00F54BE3">
        <w:rPr>
          <w:rStyle w:val="Hyperlien"/>
          <w:rFonts w:ascii="Times New Roman" w:hAnsi="Times New Roman"/>
          <w:color w:val="000000" w:themeColor="text1"/>
          <w:u w:val="none"/>
        </w:rPr>
        <w:t>p</w:t>
      </w:r>
      <w:r w:rsidRPr="00283EE8">
        <w:rPr>
          <w:rStyle w:val="Hyperlien"/>
          <w:rFonts w:ascii="Times New Roman" w:hAnsi="Times New Roman"/>
          <w:color w:val="000000" w:themeColor="text1"/>
          <w:u w:val="none"/>
        </w:rPr>
        <w:t>.</w:t>
      </w:r>
      <w:r>
        <w:rPr>
          <w:rStyle w:val="Hyperlien"/>
          <w:rFonts w:ascii="Times New Roman" w:hAnsi="Times New Roman"/>
          <w:color w:val="000000" w:themeColor="text1"/>
          <w:u w:val="none"/>
        </w:rPr>
        <w:t xml:space="preserve"> </w:t>
      </w:r>
      <w:r w:rsidR="00A94852">
        <w:rPr>
          <w:rStyle w:val="Hyperlien"/>
          <w:rFonts w:ascii="Times New Roman" w:hAnsi="Times New Roman"/>
          <w:color w:val="000000" w:themeColor="text1"/>
          <w:u w:val="none"/>
        </w:rPr>
        <w:t xml:space="preserve">9 et </w:t>
      </w:r>
      <w:r w:rsidR="00D818EE">
        <w:rPr>
          <w:rStyle w:val="Hyperlien"/>
          <w:rFonts w:ascii="Times New Roman" w:hAnsi="Times New Roman"/>
          <w:color w:val="000000" w:themeColor="text1"/>
          <w:u w:val="none"/>
        </w:rPr>
        <w:t>11</w:t>
      </w:r>
      <w:r w:rsidRPr="00283EE8">
        <w:rPr>
          <w:rStyle w:val="Hyperlien"/>
          <w:rFonts w:ascii="Times New Roman" w:hAnsi="Times New Roman"/>
          <w:color w:val="000000" w:themeColor="text1"/>
          <w:u w:val="none"/>
        </w:rPr>
        <w:t>)</w:t>
      </w:r>
    </w:p>
    <w:p w14:paraId="61113D1D" w14:textId="77777777" w:rsidR="0067478D" w:rsidRPr="001A61CB" w:rsidRDefault="00925A04" w:rsidP="001A61CB">
      <w:pPr>
        <w:autoSpaceDE w:val="0"/>
        <w:autoSpaceDN w:val="0"/>
        <w:adjustRightInd w:val="0"/>
        <w:rPr>
          <w:rFonts w:ascii="Arial Black" w:hAnsi="Arial Black" w:cs="Arial"/>
          <w:b/>
          <w:sz w:val="28"/>
          <w:szCs w:val="28"/>
        </w:rPr>
      </w:pPr>
      <w:r>
        <w:rPr>
          <w:rFonts w:ascii="Arial Black" w:hAnsi="Arial Black" w:cs="Arial"/>
          <w:b/>
          <w:noProof/>
          <w:sz w:val="28"/>
          <w:szCs w:val="28"/>
        </w:rPr>
        <w:lastRenderedPageBreak/>
        <w:drawing>
          <wp:anchor distT="0" distB="0" distL="114300" distR="114300" simplePos="0" relativeHeight="253000704" behindDoc="0" locked="0" layoutInCell="1" allowOverlap="1" wp14:anchorId="12439A74" wp14:editId="1D80B651">
            <wp:simplePos x="0" y="0"/>
            <wp:positionH relativeFrom="margin">
              <wp:posOffset>5288480</wp:posOffset>
            </wp:positionH>
            <wp:positionV relativeFrom="margin">
              <wp:posOffset>7487</wp:posOffset>
            </wp:positionV>
            <wp:extent cx="1507490" cy="748665"/>
            <wp:effectExtent l="0" t="0" r="3810" b="635"/>
            <wp:wrapSquare wrapText="bothSides"/>
            <wp:docPr id="1288893967"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893967" name="Image 1288893967"/>
                    <pic:cNvPicPr/>
                  </pic:nvPicPr>
                  <pic:blipFill>
                    <a:blip r:embed="rId123">
                      <a:extLst>
                        <a:ext uri="{28A0092B-C50C-407E-A947-70E740481C1C}">
                          <a14:useLocalDpi xmlns:a14="http://schemas.microsoft.com/office/drawing/2010/main" val="0"/>
                        </a:ext>
                      </a:extLst>
                    </a:blip>
                    <a:stretch>
                      <a:fillRect/>
                    </a:stretch>
                  </pic:blipFill>
                  <pic:spPr>
                    <a:xfrm>
                      <a:off x="0" y="0"/>
                      <a:ext cx="1507490" cy="748665"/>
                    </a:xfrm>
                    <a:prstGeom prst="rect">
                      <a:avLst/>
                    </a:prstGeom>
                  </pic:spPr>
                </pic:pic>
              </a:graphicData>
            </a:graphic>
            <wp14:sizeRelH relativeFrom="margin">
              <wp14:pctWidth>0</wp14:pctWidth>
            </wp14:sizeRelH>
            <wp14:sizeRelV relativeFrom="margin">
              <wp14:pctHeight>0</wp14:pctHeight>
            </wp14:sizeRelV>
          </wp:anchor>
        </w:drawing>
      </w:r>
      <w:r w:rsidR="0067478D">
        <w:rPr>
          <w:rFonts w:ascii="Arial Black" w:hAnsi="Arial Black" w:cs="Arial"/>
          <w:b/>
          <w:noProof/>
          <w:sz w:val="28"/>
          <w:szCs w:val="28"/>
        </w:rPr>
        <mc:AlternateContent>
          <mc:Choice Requires="wps">
            <w:drawing>
              <wp:anchor distT="0" distB="0" distL="114300" distR="114300" simplePos="0" relativeHeight="252271616" behindDoc="0" locked="0" layoutInCell="1" allowOverlap="1" wp14:anchorId="10861AA1" wp14:editId="190F6DB7">
                <wp:simplePos x="0" y="0"/>
                <wp:positionH relativeFrom="margin">
                  <wp:posOffset>2489835</wp:posOffset>
                </wp:positionH>
                <wp:positionV relativeFrom="margin">
                  <wp:posOffset>81681</wp:posOffset>
                </wp:positionV>
                <wp:extent cx="1769745" cy="410210"/>
                <wp:effectExtent l="0" t="0" r="0" b="0"/>
                <wp:wrapSquare wrapText="bothSides"/>
                <wp:docPr id="96" name="Zone de texte 96"/>
                <wp:cNvGraphicFramePr/>
                <a:graphic xmlns:a="http://schemas.openxmlformats.org/drawingml/2006/main">
                  <a:graphicData uri="http://schemas.microsoft.com/office/word/2010/wordprocessingShape">
                    <wps:wsp>
                      <wps:cNvSpPr txBox="1"/>
                      <wps:spPr>
                        <a:xfrm>
                          <a:off x="0" y="0"/>
                          <a:ext cx="1769745" cy="410210"/>
                        </a:xfrm>
                        <a:prstGeom prst="rect">
                          <a:avLst/>
                        </a:prstGeom>
                        <a:noFill/>
                        <a:ln w="6350">
                          <a:noFill/>
                        </a:ln>
                      </wps:spPr>
                      <wps:txbx>
                        <w:txbxContent>
                          <w:p w14:paraId="5D301488" w14:textId="77777777" w:rsidR="00CC6814" w:rsidRDefault="006A162B" w:rsidP="006A162B">
                            <w:pPr>
                              <w:jc w:val="center"/>
                            </w:pPr>
                            <w:r>
                              <w:rPr>
                                <w:rFonts w:ascii="Arial Black" w:hAnsi="Arial Black" w:cs="Arial"/>
                                <w:b/>
                                <w:sz w:val="28"/>
                                <w:szCs w:val="28"/>
                              </w:rPr>
                              <w:t>NÉCROLOGIE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0861AA1" id="Zone de texte 96" o:spid="_x0000_s1053" type="#_x0000_t202" style="position:absolute;margin-left:196.05pt;margin-top:6.45pt;width:139.35pt;height:32.3pt;z-index:252271616;visibility:visible;mso-wrap-style:square;mso-width-percent:0;mso-wrap-distance-left:9pt;mso-wrap-distance-top:0;mso-wrap-distance-right:9pt;mso-wrap-distance-bottom:0;mso-position-horizontal:absolute;mso-position-horizontal-relative:margin;mso-position-vertical:absolute;mso-position-vertical-relative:margin;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" filled="f" stroked="f" strokeweight=".5pt">
                <v:textbox>
                  <w:txbxContent>
                    <w:p w14:paraId="5D301488" w14:textId="77777777" w:rsidR="00CC6814" w:rsidRDefault="006A162B" w:rsidP="006A162B">
                      <w:pPr>
                        <w:jc w:val="center"/>
                      </w:pPr>
                      <w:r>
                        <w:rPr>
                          <w:rFonts w:ascii="Arial Black" w:hAnsi="Arial Black" w:cs="Arial"/>
                          <w:b/>
                          <w:sz w:val="28"/>
                          <w:szCs w:val="28"/>
                        </w:rPr>
                        <w:t>NÉCROLOGIE</w:t>
                      </w:r>
                    </w:p>
                  </w:txbxContent>
                </v:textbox>
                <w10:wrap type="square" anchorx="margin" anchory="margin"/>
              </v:shape>
            </w:pict>
          </mc:Fallback>
        </mc:AlternateContent>
      </w:r>
    </w:p>
    <w:p w14:paraId="02108AAE" w14:textId="2DF97C5D" w:rsidR="00FD7B24" w:rsidRDefault="00E72A81" w:rsidP="00CB5CBD">
      <w:pPr>
        <w:spacing w:before="360" w:after="120"/>
        <w:ind w:right="743"/>
        <w:jc w:val="both"/>
        <w:rPr>
          <w:b/>
          <w:i/>
          <w:sz w:val="28"/>
          <w:szCs w:val="28"/>
        </w:rPr>
      </w:pPr>
      <w:r>
        <w:rPr>
          <w:b/>
          <w:i/>
          <w:noProof/>
          <w:sz w:val="28"/>
          <w:szCs w:val="28"/>
        </w:rPr>
        <mc:AlternateContent>
          <mc:Choice Requires="wps">
            <w:drawing>
              <wp:anchor distT="0" distB="0" distL="114300" distR="114300" simplePos="0" relativeHeight="253153280" behindDoc="0" locked="0" layoutInCell="1" allowOverlap="1" wp14:anchorId="5D5D25BA" wp14:editId="48E8F64B">
                <wp:simplePos x="0" y="0"/>
                <wp:positionH relativeFrom="margin">
                  <wp:posOffset>15875</wp:posOffset>
                </wp:positionH>
                <wp:positionV relativeFrom="margin">
                  <wp:posOffset>7078345</wp:posOffset>
                </wp:positionV>
                <wp:extent cx="414020" cy="523875"/>
                <wp:effectExtent l="0" t="0" r="17780" b="9525"/>
                <wp:wrapSquare wrapText="bothSides"/>
                <wp:docPr id="2034278874" name="Rectangle 1"/>
                <wp:cNvGraphicFramePr/>
                <a:graphic xmlns:a="http://schemas.openxmlformats.org/drawingml/2006/main">
                  <a:graphicData uri="http://schemas.microsoft.com/office/word/2010/wordprocessingShape">
                    <wps:wsp>
                      <wps:cNvSpPr/>
                      <wps:spPr>
                        <a:xfrm>
                          <a:off x="0" y="0"/>
                          <a:ext cx="414020" cy="523875"/>
                        </a:xfrm>
                        <a:prstGeom prst="rect">
                          <a:avLst/>
                        </a:prstGeom>
                        <a:blipFill dpi="0" rotWithShape="1">
                          <a:blip r:embed="rId124"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DD57AD" id="Rectangle 1" o:spid="_x0000_s1026" style="position:absolute;margin-left:1.25pt;margin-top:557.35pt;width:32.6pt;height:41.25pt;z-index:2531532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" strokecolor="#bfbfbf [2412]" strokeweight="1pt">
                <v:fill r:id="rId125" o:title="" recolor="t" rotate="t" type="frame"/>
                <w10:wrap type="square" anchorx="margin" anchory="margin"/>
              </v:rect>
            </w:pict>
          </mc:Fallback>
        </mc:AlternateContent>
      </w:r>
      <w:r>
        <w:rPr>
          <w:b/>
          <w:i/>
          <w:noProof/>
          <w:sz w:val="28"/>
          <w:szCs w:val="28"/>
        </w:rPr>
        <mc:AlternateContent>
          <mc:Choice Requires="wps">
            <w:drawing>
              <wp:anchor distT="0" distB="0" distL="114300" distR="114300" simplePos="0" relativeHeight="253149184" behindDoc="0" locked="0" layoutInCell="1" allowOverlap="1" wp14:anchorId="6113047D" wp14:editId="645C6DB0">
                <wp:simplePos x="0" y="0"/>
                <wp:positionH relativeFrom="margin">
                  <wp:posOffset>17780</wp:posOffset>
                </wp:positionH>
                <wp:positionV relativeFrom="margin">
                  <wp:posOffset>757555</wp:posOffset>
                </wp:positionV>
                <wp:extent cx="414020" cy="523875"/>
                <wp:effectExtent l="0" t="0" r="17780" b="9525"/>
                <wp:wrapSquare wrapText="bothSides"/>
                <wp:docPr id="1303804128" name="Rectangle 1"/>
                <wp:cNvGraphicFramePr/>
                <a:graphic xmlns:a="http://schemas.openxmlformats.org/drawingml/2006/main">
                  <a:graphicData uri="http://schemas.microsoft.com/office/word/2010/wordprocessingShape">
                    <wps:wsp>
                      <wps:cNvSpPr/>
                      <wps:spPr>
                        <a:xfrm>
                          <a:off x="0" y="0"/>
                          <a:ext cx="414020" cy="523875"/>
                        </a:xfrm>
                        <a:prstGeom prst="rect">
                          <a:avLst/>
                        </a:prstGeom>
                        <a:blipFill dpi="0" rotWithShape="1">
                          <a:blip r:embed="rId126"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E37B84" id="Rectangle 1" o:spid="_x0000_s1026" style="position:absolute;margin-left:1.4pt;margin-top:59.65pt;width:32.6pt;height:41.25pt;z-index:25314918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" strokecolor="#bfbfbf [2412]" strokeweight="1pt">
                <v:fill r:id="rId127" o:title="" recolor="t" rotate="t" type="frame"/>
                <w10:wrap type="square" anchorx="margin" anchory="margin"/>
              </v:rect>
            </w:pict>
          </mc:Fallback>
        </mc:AlternateContent>
      </w:r>
      <w:r>
        <w:rPr>
          <w:b/>
          <w:i/>
          <w:noProof/>
          <w:sz w:val="28"/>
          <w:szCs w:val="28"/>
        </w:rPr>
        <mc:AlternateContent>
          <mc:Choice Requires="wps">
            <w:drawing>
              <wp:anchor distT="0" distB="0" distL="114300" distR="114300" simplePos="0" relativeHeight="253136896" behindDoc="0" locked="0" layoutInCell="1" allowOverlap="1" wp14:anchorId="259E91D4" wp14:editId="3D0783EA">
                <wp:simplePos x="0" y="0"/>
                <wp:positionH relativeFrom="margin">
                  <wp:posOffset>19685</wp:posOffset>
                </wp:positionH>
                <wp:positionV relativeFrom="margin">
                  <wp:posOffset>1316355</wp:posOffset>
                </wp:positionV>
                <wp:extent cx="414020" cy="523875"/>
                <wp:effectExtent l="0" t="0" r="17780" b="9525"/>
                <wp:wrapSquare wrapText="bothSides"/>
                <wp:docPr id="1103744279" name="Rectangle 1"/>
                <wp:cNvGraphicFramePr/>
                <a:graphic xmlns:a="http://schemas.openxmlformats.org/drawingml/2006/main">
                  <a:graphicData uri="http://schemas.microsoft.com/office/word/2010/wordprocessingShape">
                    <wps:wsp>
                      <wps:cNvSpPr/>
                      <wps:spPr>
                        <a:xfrm>
                          <a:off x="0" y="0"/>
                          <a:ext cx="414020" cy="523875"/>
                        </a:xfrm>
                        <a:prstGeom prst="rect">
                          <a:avLst/>
                        </a:prstGeom>
                        <a:blipFill dpi="0" rotWithShape="1">
                          <a:blip r:embed="rId128"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D999B0" id="Rectangle 1" o:spid="_x0000_s1026" style="position:absolute;margin-left:1.55pt;margin-top:103.65pt;width:32.6pt;height:41.25pt;z-index:25313689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" strokecolor="#bfbfbf [2412]" strokeweight="1pt">
                <v:fill r:id="rId129" o:title="" recolor="t" rotate="t" type="frame"/>
                <w10:wrap type="square" anchorx="margin" anchory="margin"/>
              </v:rect>
            </w:pict>
          </mc:Fallback>
        </mc:AlternateContent>
      </w:r>
      <w:r>
        <w:rPr>
          <w:b/>
          <w:i/>
          <w:noProof/>
          <w:sz w:val="28"/>
          <w:szCs w:val="28"/>
        </w:rPr>
        <mc:AlternateContent>
          <mc:Choice Requires="wps">
            <w:drawing>
              <wp:anchor distT="0" distB="0" distL="114300" distR="114300" simplePos="0" relativeHeight="252929024" behindDoc="0" locked="0" layoutInCell="1" allowOverlap="1" wp14:anchorId="64129640" wp14:editId="1D06E775">
                <wp:simplePos x="0" y="0"/>
                <wp:positionH relativeFrom="margin">
                  <wp:posOffset>19685</wp:posOffset>
                </wp:positionH>
                <wp:positionV relativeFrom="margin">
                  <wp:posOffset>1888490</wp:posOffset>
                </wp:positionV>
                <wp:extent cx="414020" cy="523875"/>
                <wp:effectExtent l="0" t="0" r="17780" b="9525"/>
                <wp:wrapSquare wrapText="bothSides"/>
                <wp:docPr id="184633443" name="Rectangle 1"/>
                <wp:cNvGraphicFramePr/>
                <a:graphic xmlns:a="http://schemas.openxmlformats.org/drawingml/2006/main">
                  <a:graphicData uri="http://schemas.microsoft.com/office/word/2010/wordprocessingShape">
                    <wps:wsp>
                      <wps:cNvSpPr/>
                      <wps:spPr>
                        <a:xfrm>
                          <a:off x="0" y="0"/>
                          <a:ext cx="414020" cy="523875"/>
                        </a:xfrm>
                        <a:prstGeom prst="rect">
                          <a:avLst/>
                        </a:prstGeom>
                        <a:blipFill dpi="0" rotWithShape="1">
                          <a:blip r:embed="rId130"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09CC9FA" id="Rectangle 1" o:spid="_x0000_s1026" style="position:absolute;margin-left:1.55pt;margin-top:148.7pt;width:32.6pt;height:41.25pt;z-index:2529290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" strokecolor="#bfbfbf [2412]" strokeweight="1pt">
                <v:fill r:id="rId131" o:title="" recolor="t" rotate="t" type="frame"/>
                <w10:wrap type="square" anchorx="margin" anchory="margin"/>
              </v:rect>
            </w:pict>
          </mc:Fallback>
        </mc:AlternateContent>
      </w:r>
      <w:r>
        <w:rPr>
          <w:b/>
          <w:i/>
          <w:noProof/>
          <w:sz w:val="28"/>
          <w:szCs w:val="28"/>
        </w:rPr>
        <mc:AlternateContent>
          <mc:Choice Requires="wps">
            <w:drawing>
              <wp:anchor distT="0" distB="0" distL="114300" distR="114300" simplePos="0" relativeHeight="252935168" behindDoc="0" locked="0" layoutInCell="1" allowOverlap="1" wp14:anchorId="45F09FF9" wp14:editId="38E75078">
                <wp:simplePos x="0" y="0"/>
                <wp:positionH relativeFrom="margin">
                  <wp:posOffset>19685</wp:posOffset>
                </wp:positionH>
                <wp:positionV relativeFrom="margin">
                  <wp:posOffset>4229735</wp:posOffset>
                </wp:positionV>
                <wp:extent cx="414020" cy="524510"/>
                <wp:effectExtent l="0" t="0" r="17780" b="8890"/>
                <wp:wrapSquare wrapText="bothSides"/>
                <wp:docPr id="1591198280" name="Rectangle 1"/>
                <wp:cNvGraphicFramePr/>
                <a:graphic xmlns:a="http://schemas.openxmlformats.org/drawingml/2006/main">
                  <a:graphicData uri="http://schemas.microsoft.com/office/word/2010/wordprocessingShape">
                    <wps:wsp>
                      <wps:cNvSpPr/>
                      <wps:spPr>
                        <a:xfrm>
                          <a:off x="0" y="0"/>
                          <a:ext cx="414020" cy="524510"/>
                        </a:xfrm>
                        <a:prstGeom prst="rect">
                          <a:avLst/>
                        </a:prstGeom>
                        <a:blipFill dpi="0" rotWithShape="1">
                          <a:blip r:embed="rId132"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D19A6" id="Rectangle 1" o:spid="_x0000_s1026" style="position:absolute;margin-left:1.55pt;margin-top:333.05pt;width:32.6pt;height:41.3pt;z-index:252935168;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" strokecolor="#bfbfbf [2412]" strokeweight="1pt">
                <v:fill r:id="rId133" o:title="" recolor="t" rotate="t" type="frame"/>
                <w10:wrap type="square" anchorx="margin" anchory="margin"/>
              </v:rect>
            </w:pict>
          </mc:Fallback>
        </mc:AlternateContent>
      </w:r>
      <w:r>
        <w:rPr>
          <w:b/>
          <w:i/>
          <w:noProof/>
          <w:sz w:val="28"/>
          <w:szCs w:val="28"/>
        </w:rPr>
        <mc:AlternateContent>
          <mc:Choice Requires="wps">
            <w:drawing>
              <wp:anchor distT="0" distB="0" distL="114300" distR="114300" simplePos="0" relativeHeight="253151232" behindDoc="0" locked="0" layoutInCell="1" allowOverlap="1" wp14:anchorId="2FB9C930" wp14:editId="4F45840A">
                <wp:simplePos x="0" y="0"/>
                <wp:positionH relativeFrom="margin">
                  <wp:posOffset>17145</wp:posOffset>
                </wp:positionH>
                <wp:positionV relativeFrom="margin">
                  <wp:posOffset>4801870</wp:posOffset>
                </wp:positionV>
                <wp:extent cx="414020" cy="524510"/>
                <wp:effectExtent l="0" t="0" r="17780" b="8890"/>
                <wp:wrapSquare wrapText="bothSides"/>
                <wp:docPr id="1407948712" name="Rectangle 1"/>
                <wp:cNvGraphicFramePr/>
                <a:graphic xmlns:a="http://schemas.openxmlformats.org/drawingml/2006/main">
                  <a:graphicData uri="http://schemas.microsoft.com/office/word/2010/wordprocessingShape">
                    <wps:wsp>
                      <wps:cNvSpPr/>
                      <wps:spPr>
                        <a:xfrm>
                          <a:off x="0" y="0"/>
                          <a:ext cx="414020" cy="524510"/>
                        </a:xfrm>
                        <a:prstGeom prst="rect">
                          <a:avLst/>
                        </a:prstGeom>
                        <a:blipFill dpi="0" rotWithShape="1">
                          <a:blip r:embed="rId132"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A80274" id="Rectangle 1" o:spid="_x0000_s1026" style="position:absolute;margin-left:1.35pt;margin-top:378.1pt;width:32.6pt;height:41.3pt;z-index:2531512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" strokecolor="#bfbfbf [2412]" strokeweight="1pt">
                <v:fill r:id="rId133" o:title="" recolor="t" rotate="t" type="frame"/>
                <w10:wrap type="square" anchorx="margin" anchory="margin"/>
              </v:rect>
            </w:pict>
          </mc:Fallback>
        </mc:AlternateContent>
      </w:r>
      <w:r>
        <w:rPr>
          <w:b/>
          <w:i/>
          <w:noProof/>
          <w:sz w:val="28"/>
          <w:szCs w:val="28"/>
        </w:rPr>
        <mc:AlternateContent>
          <mc:Choice Requires="wps">
            <w:drawing>
              <wp:anchor distT="0" distB="0" distL="114300" distR="114300" simplePos="0" relativeHeight="252937216" behindDoc="0" locked="0" layoutInCell="1" allowOverlap="1" wp14:anchorId="20E568DF" wp14:editId="133395D3">
                <wp:simplePos x="0" y="0"/>
                <wp:positionH relativeFrom="margin">
                  <wp:posOffset>13335</wp:posOffset>
                </wp:positionH>
                <wp:positionV relativeFrom="margin">
                  <wp:posOffset>5369560</wp:posOffset>
                </wp:positionV>
                <wp:extent cx="414020" cy="523875"/>
                <wp:effectExtent l="0" t="0" r="17780" b="9525"/>
                <wp:wrapSquare wrapText="bothSides"/>
                <wp:docPr id="1204771432" name="Rectangle 1"/>
                <wp:cNvGraphicFramePr/>
                <a:graphic xmlns:a="http://schemas.openxmlformats.org/drawingml/2006/main">
                  <a:graphicData uri="http://schemas.microsoft.com/office/word/2010/wordprocessingShape">
                    <wps:wsp>
                      <wps:cNvSpPr/>
                      <wps:spPr>
                        <a:xfrm>
                          <a:off x="0" y="0"/>
                          <a:ext cx="414020" cy="523875"/>
                        </a:xfrm>
                        <a:prstGeom prst="rect">
                          <a:avLst/>
                        </a:prstGeom>
                        <a:blipFill dpi="0" rotWithShape="1">
                          <a:blip r:embed="rId134"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8B8B04" id="Rectangle 1" o:spid="_x0000_s1026" style="position:absolute;margin-left:1.05pt;margin-top:422.8pt;width:32.6pt;height:41.25pt;z-index:25293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" strokecolor="#bfbfbf [2412]" strokeweight="1pt">
                <v:fill r:id="rId135" o:title="" recolor="t" rotate="t" type="frame"/>
                <w10:wrap type="square" anchorx="margin" anchory="margin"/>
              </v:rect>
            </w:pict>
          </mc:Fallback>
        </mc:AlternateContent>
      </w:r>
      <w:r>
        <w:rPr>
          <w:b/>
          <w:i/>
          <w:noProof/>
          <w:sz w:val="28"/>
          <w:szCs w:val="28"/>
        </w:rPr>
        <mc:AlternateContent>
          <mc:Choice Requires="wps">
            <w:drawing>
              <wp:anchor distT="0" distB="0" distL="114300" distR="114300" simplePos="0" relativeHeight="252939264" behindDoc="0" locked="0" layoutInCell="1" allowOverlap="1" wp14:anchorId="28BD35DE" wp14:editId="7D2F1B34">
                <wp:simplePos x="0" y="0"/>
                <wp:positionH relativeFrom="margin">
                  <wp:posOffset>15875</wp:posOffset>
                </wp:positionH>
                <wp:positionV relativeFrom="margin">
                  <wp:posOffset>5941695</wp:posOffset>
                </wp:positionV>
                <wp:extent cx="414020" cy="524510"/>
                <wp:effectExtent l="0" t="0" r="17780" b="8890"/>
                <wp:wrapSquare wrapText="bothSides"/>
                <wp:docPr id="1844171930" name="Rectangle 1"/>
                <wp:cNvGraphicFramePr/>
                <a:graphic xmlns:a="http://schemas.openxmlformats.org/drawingml/2006/main">
                  <a:graphicData uri="http://schemas.microsoft.com/office/word/2010/wordprocessingShape">
                    <wps:wsp>
                      <wps:cNvSpPr/>
                      <wps:spPr>
                        <a:xfrm>
                          <a:off x="0" y="0"/>
                          <a:ext cx="414020" cy="524510"/>
                        </a:xfrm>
                        <a:prstGeom prst="rect">
                          <a:avLst/>
                        </a:prstGeom>
                        <a:blipFill dpi="0" rotWithShape="1">
                          <a:blip r:embed="rId136"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C522490" id="Rectangle 1" o:spid="_x0000_s1026" style="position:absolute;margin-left:1.25pt;margin-top:467.85pt;width:32.6pt;height:41.3pt;z-index:25293926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" strokecolor="#bfbfbf [2412]" strokeweight="1pt">
                <v:fill r:id="rId137" o:title="" recolor="t" rotate="t" type="frame"/>
                <w10:wrap type="square" anchorx="margin" anchory="margin"/>
              </v:rect>
            </w:pict>
          </mc:Fallback>
        </mc:AlternateContent>
      </w:r>
      <w:r>
        <w:rPr>
          <w:b/>
          <w:i/>
          <w:noProof/>
          <w:sz w:val="28"/>
          <w:szCs w:val="28"/>
        </w:rPr>
        <mc:AlternateContent>
          <mc:Choice Requires="wps">
            <w:drawing>
              <wp:anchor distT="0" distB="0" distL="114300" distR="114300" simplePos="0" relativeHeight="253128704" behindDoc="0" locked="0" layoutInCell="1" allowOverlap="1" wp14:anchorId="45EDF0C5" wp14:editId="0F59A582">
                <wp:simplePos x="0" y="0"/>
                <wp:positionH relativeFrom="margin">
                  <wp:posOffset>19685</wp:posOffset>
                </wp:positionH>
                <wp:positionV relativeFrom="margin">
                  <wp:posOffset>6503035</wp:posOffset>
                </wp:positionV>
                <wp:extent cx="414020" cy="523875"/>
                <wp:effectExtent l="0" t="0" r="17780" b="9525"/>
                <wp:wrapSquare wrapText="bothSides"/>
                <wp:docPr id="2123057084" name="Rectangle 1"/>
                <wp:cNvGraphicFramePr/>
                <a:graphic xmlns:a="http://schemas.openxmlformats.org/drawingml/2006/main">
                  <a:graphicData uri="http://schemas.microsoft.com/office/word/2010/wordprocessingShape">
                    <wps:wsp>
                      <wps:cNvSpPr/>
                      <wps:spPr>
                        <a:xfrm>
                          <a:off x="0" y="0"/>
                          <a:ext cx="414020" cy="523875"/>
                        </a:xfrm>
                        <a:prstGeom prst="rect">
                          <a:avLst/>
                        </a:prstGeom>
                        <a:blipFill dpi="0" rotWithShape="1">
                          <a:blip r:embed="rId138"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6B038E" id="Rectangle 1" o:spid="_x0000_s1026" style="position:absolute;margin-left:1.55pt;margin-top:512.05pt;width:32.6pt;height:41.25pt;z-index:25312870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" strokecolor="#bfbfbf [2412]" strokeweight="1pt">
                <v:fill r:id="rId139" o:title="" recolor="t" rotate="t" type="frame"/>
                <w10:wrap type="square" anchorx="margin" anchory="margin"/>
              </v:rect>
            </w:pict>
          </mc:Fallback>
        </mc:AlternateContent>
      </w:r>
      <w:r>
        <w:rPr>
          <w:b/>
          <w:i/>
          <w:noProof/>
          <w:sz w:val="28"/>
          <w:szCs w:val="28"/>
        </w:rPr>
        <mc:AlternateContent>
          <mc:Choice Requires="wps">
            <w:drawing>
              <wp:anchor distT="0" distB="0" distL="114300" distR="114300" simplePos="0" relativeHeight="253159424" behindDoc="0" locked="0" layoutInCell="1" allowOverlap="1" wp14:anchorId="341FDB88" wp14:editId="72C1C96F">
                <wp:simplePos x="0" y="0"/>
                <wp:positionH relativeFrom="margin">
                  <wp:posOffset>5715</wp:posOffset>
                </wp:positionH>
                <wp:positionV relativeFrom="margin">
                  <wp:posOffset>7637145</wp:posOffset>
                </wp:positionV>
                <wp:extent cx="414020" cy="523875"/>
                <wp:effectExtent l="0" t="0" r="17780" b="9525"/>
                <wp:wrapSquare wrapText="bothSides"/>
                <wp:docPr id="1232993759" name="Rectangle 1"/>
                <wp:cNvGraphicFramePr/>
                <a:graphic xmlns:a="http://schemas.openxmlformats.org/drawingml/2006/main">
                  <a:graphicData uri="http://schemas.microsoft.com/office/word/2010/wordprocessingShape">
                    <wps:wsp>
                      <wps:cNvSpPr/>
                      <wps:spPr>
                        <a:xfrm>
                          <a:off x="0" y="0"/>
                          <a:ext cx="414020" cy="523875"/>
                        </a:xfrm>
                        <a:prstGeom prst="rect">
                          <a:avLst/>
                        </a:prstGeom>
                        <a:blipFill dpi="0" rotWithShape="1">
                          <a:blip r:embed="rId140"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C6972C1" id="Rectangle 1" o:spid="_x0000_s1026" style="position:absolute;margin-left:.45pt;margin-top:601.35pt;width:32.6pt;height:41.25pt;z-index:25315942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" strokecolor="#bfbfbf [2412]" strokeweight="1pt">
                <v:fill r:id="rId141" o:title="" recolor="t" rotate="t" type="frame"/>
                <w10:wrap type="square" anchorx="margin" anchory="margin"/>
              </v:rect>
            </w:pict>
          </mc:Fallback>
        </mc:AlternateContent>
      </w:r>
      <w:r w:rsidR="00CC6814" w:rsidRPr="00EE7F92">
        <w:rPr>
          <w:b/>
          <w:i/>
          <w:sz w:val="28"/>
          <w:szCs w:val="28"/>
        </w:rPr>
        <w:t>Membre</w:t>
      </w:r>
      <w:r w:rsidR="00CE7ADD">
        <w:rPr>
          <w:b/>
          <w:i/>
          <w:sz w:val="28"/>
          <w:szCs w:val="28"/>
        </w:rPr>
        <w:t>s</w:t>
      </w:r>
      <w:r w:rsidR="00CC6814" w:rsidRPr="00EE7F92">
        <w:rPr>
          <w:b/>
          <w:i/>
          <w:sz w:val="28"/>
          <w:szCs w:val="28"/>
        </w:rPr>
        <w:t xml:space="preserve"> qui nous</w:t>
      </w:r>
      <w:r w:rsidR="00CE7ADD">
        <w:rPr>
          <w:b/>
          <w:i/>
          <w:sz w:val="28"/>
          <w:szCs w:val="28"/>
        </w:rPr>
        <w:t xml:space="preserve"> ont</w:t>
      </w:r>
      <w:r w:rsidR="00CC6814" w:rsidRPr="00EE7F92">
        <w:rPr>
          <w:b/>
          <w:i/>
          <w:sz w:val="28"/>
          <w:szCs w:val="28"/>
        </w:rPr>
        <w:t xml:space="preserve"> quittés :</w:t>
      </w:r>
    </w:p>
    <w:p w14:paraId="7F6CBD3B" w14:textId="26CB6840" w:rsidR="00FD7B24" w:rsidRDefault="00FD7B24" w:rsidP="00CB5CBD">
      <w:pPr>
        <w:spacing w:before="240" w:after="360"/>
        <w:ind w:right="45"/>
        <w:jc w:val="both"/>
        <w:rPr>
          <w:color w:val="000000"/>
        </w:rPr>
      </w:pPr>
      <w:r>
        <w:rPr>
          <w:color w:val="000000"/>
        </w:rPr>
        <w:t>Madame Jacqueline Langlois Mercier, décédée le 12 juin 2023 à l’âge de 89 ans.  Elle habitait à Beaumont (Bellechasse).</w:t>
      </w:r>
    </w:p>
    <w:p w14:paraId="546B8091" w14:textId="7842E089" w:rsidR="00E40D24" w:rsidRPr="00E40D24" w:rsidRDefault="00CF4444" w:rsidP="00CB5CBD">
      <w:pPr>
        <w:spacing w:before="120" w:after="120"/>
        <w:ind w:right="45"/>
        <w:jc w:val="both"/>
        <w:rPr>
          <w:bCs/>
          <w:iCs/>
          <w:sz w:val="28"/>
          <w:szCs w:val="28"/>
        </w:rPr>
      </w:pPr>
      <w:r>
        <w:rPr>
          <w:color w:val="000000"/>
        </w:rPr>
        <w:t xml:space="preserve">Monsieur Alain Létourneau, décédé le </w:t>
      </w:r>
      <w:r w:rsidRPr="00CF4444">
        <w:rPr>
          <w:color w:val="000000"/>
        </w:rPr>
        <w:t>14 juin 2023 à l</w:t>
      </w:r>
      <w:r>
        <w:rPr>
          <w:color w:val="000000"/>
        </w:rPr>
        <w:t>’</w:t>
      </w:r>
      <w:r w:rsidRPr="00CF4444">
        <w:rPr>
          <w:color w:val="000000"/>
        </w:rPr>
        <w:t>âge de 65 ans.</w:t>
      </w:r>
      <w:r>
        <w:rPr>
          <w:color w:val="000000"/>
        </w:rPr>
        <w:t xml:space="preserve"> </w:t>
      </w:r>
      <w:r w:rsidRPr="00CF4444">
        <w:rPr>
          <w:color w:val="000000"/>
        </w:rPr>
        <w:t>Il a enseigné les arts</w:t>
      </w:r>
      <w:r>
        <w:rPr>
          <w:color w:val="000000"/>
        </w:rPr>
        <w:t xml:space="preserve"> </w:t>
      </w:r>
      <w:r w:rsidRPr="00CF4444">
        <w:rPr>
          <w:color w:val="000000"/>
        </w:rPr>
        <w:t>plastiques.</w:t>
      </w:r>
      <w:r>
        <w:rPr>
          <w:color w:val="000000"/>
        </w:rPr>
        <w:t xml:space="preserve"> </w:t>
      </w:r>
      <w:r w:rsidRPr="00CF4444">
        <w:rPr>
          <w:color w:val="000000"/>
        </w:rPr>
        <w:t>Il demeurait à Lévis</w:t>
      </w:r>
      <w:r w:rsidR="00E40D24">
        <w:rPr>
          <w:color w:val="000000"/>
        </w:rPr>
        <w:t>.</w:t>
      </w:r>
    </w:p>
    <w:p w14:paraId="11C44393" w14:textId="5326099C" w:rsidR="00FD7B24" w:rsidRDefault="00FD7B24" w:rsidP="00CB5CBD">
      <w:pPr>
        <w:spacing w:before="240"/>
        <w:ind w:right="45"/>
        <w:jc w:val="both"/>
      </w:pPr>
      <w:r>
        <w:rPr>
          <w:b/>
          <w:i/>
          <w:noProof/>
          <w:sz w:val="28"/>
          <w:szCs w:val="28"/>
        </w:rPr>
        <mc:AlternateContent>
          <mc:Choice Requires="wps">
            <w:drawing>
              <wp:anchor distT="0" distB="0" distL="114300" distR="114300" simplePos="0" relativeHeight="252931072" behindDoc="0" locked="0" layoutInCell="1" allowOverlap="1" wp14:anchorId="01B11937" wp14:editId="16E88EFA">
                <wp:simplePos x="0" y="0"/>
                <wp:positionH relativeFrom="margin">
                  <wp:posOffset>19685</wp:posOffset>
                </wp:positionH>
                <wp:positionV relativeFrom="margin">
                  <wp:posOffset>2462657</wp:posOffset>
                </wp:positionV>
                <wp:extent cx="414020" cy="523875"/>
                <wp:effectExtent l="0" t="0" r="17780" b="9525"/>
                <wp:wrapSquare wrapText="bothSides"/>
                <wp:docPr id="488386286" name="Rectangle 1"/>
                <wp:cNvGraphicFramePr/>
                <a:graphic xmlns:a="http://schemas.openxmlformats.org/drawingml/2006/main">
                  <a:graphicData uri="http://schemas.microsoft.com/office/word/2010/wordprocessingShape">
                    <wps:wsp>
                      <wps:cNvSpPr/>
                      <wps:spPr>
                        <a:xfrm>
                          <a:off x="0" y="0"/>
                          <a:ext cx="414020" cy="523875"/>
                        </a:xfrm>
                        <a:prstGeom prst="rect">
                          <a:avLst/>
                        </a:prstGeom>
                        <a:blipFill dpi="0" rotWithShape="1">
                          <a:blip r:embed="rId142"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FBE1994" id="Rectangle 1" o:spid="_x0000_s1026" style="position:absolute;margin-left:1.55pt;margin-top:193.9pt;width:32.6pt;height:41.25pt;z-index:25293107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" strokecolor="#bfbfbf [2412]" strokeweight="1pt">
                <v:fill r:id="rId143" o:title="" recolor="t" rotate="t" type="frame"/>
                <w10:wrap type="square" anchorx="margin" anchory="margin"/>
              </v:rect>
            </w:pict>
          </mc:Fallback>
        </mc:AlternateContent>
      </w:r>
      <w:r w:rsidR="004A4C23" w:rsidRPr="00F74420">
        <w:t>Madame Mariette Pelchat</w:t>
      </w:r>
      <w:r w:rsidR="004A4C23">
        <w:t xml:space="preserve">, </w:t>
      </w:r>
      <w:r w:rsidR="004A4C23" w:rsidRPr="00F74420">
        <w:t>décédée le 21 septembre 2023 à l</w:t>
      </w:r>
      <w:r w:rsidR="004A4C23">
        <w:t>’</w:t>
      </w:r>
      <w:r w:rsidR="004A4C23" w:rsidRPr="00F74420">
        <w:t>âge de 87 ans et 7 mois. Elle a enseigné pendant plusieurs années  la musique à l</w:t>
      </w:r>
      <w:r w:rsidR="00F153FF">
        <w:t>’</w:t>
      </w:r>
      <w:r w:rsidR="004A4C23" w:rsidRPr="00F74420">
        <w:t>école M</w:t>
      </w:r>
      <w:r w:rsidR="00F153FF">
        <w:t>onsei</w:t>
      </w:r>
      <w:r w:rsidR="004A4C23" w:rsidRPr="00F74420">
        <w:t>g</w:t>
      </w:r>
      <w:r w:rsidR="00F153FF">
        <w:t>neu</w:t>
      </w:r>
      <w:r w:rsidR="004A4C23" w:rsidRPr="00F74420">
        <w:t>r Feuiltault à S</w:t>
      </w:r>
      <w:r w:rsidR="00F153FF">
        <w:t>ain</w:t>
      </w:r>
      <w:r w:rsidR="004A4C23" w:rsidRPr="00F74420">
        <w:t>te-Marie. Elle demeurait à Scott, Beauce.</w:t>
      </w:r>
    </w:p>
    <w:p w14:paraId="6CB00138" w14:textId="0BA6560F" w:rsidR="003A5AD9" w:rsidRDefault="00FD7B24" w:rsidP="00CB5CBD">
      <w:pPr>
        <w:spacing w:before="120" w:after="240"/>
        <w:ind w:right="45"/>
        <w:jc w:val="both"/>
      </w:pPr>
      <w:r>
        <w:rPr>
          <w:b/>
          <w:i/>
          <w:noProof/>
          <w:sz w:val="28"/>
          <w:szCs w:val="28"/>
        </w:rPr>
        <mc:AlternateContent>
          <mc:Choice Requires="wps">
            <w:drawing>
              <wp:anchor distT="0" distB="0" distL="114300" distR="114300" simplePos="0" relativeHeight="253138944" behindDoc="0" locked="0" layoutInCell="1" allowOverlap="1" wp14:anchorId="67707EEB" wp14:editId="285D1B2E">
                <wp:simplePos x="0" y="0"/>
                <wp:positionH relativeFrom="margin">
                  <wp:posOffset>19685</wp:posOffset>
                </wp:positionH>
                <wp:positionV relativeFrom="margin">
                  <wp:posOffset>3035427</wp:posOffset>
                </wp:positionV>
                <wp:extent cx="414020" cy="553085"/>
                <wp:effectExtent l="0" t="0" r="17780" b="18415"/>
                <wp:wrapSquare wrapText="bothSides"/>
                <wp:docPr id="1842519989" name="Rectangle 1"/>
                <wp:cNvGraphicFramePr/>
                <a:graphic xmlns:a="http://schemas.openxmlformats.org/drawingml/2006/main">
                  <a:graphicData uri="http://schemas.microsoft.com/office/word/2010/wordprocessingShape">
                    <wps:wsp>
                      <wps:cNvSpPr/>
                      <wps:spPr>
                        <a:xfrm>
                          <a:off x="0" y="0"/>
                          <a:ext cx="414020" cy="553085"/>
                        </a:xfrm>
                        <a:prstGeom prst="rect">
                          <a:avLst/>
                        </a:prstGeom>
                        <a:blipFill dpi="0" rotWithShape="1">
                          <a:blip r:embed="rId144"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517CE1" id="Rectangle 1" o:spid="_x0000_s1026" style="position:absolute;margin-left:1.55pt;margin-top:239pt;width:32.6pt;height:43.55pt;z-index:253138944;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" strokecolor="#bfbfbf [2412]" strokeweight="1pt">
                <v:fill r:id="rId145" o:title="" recolor="t" rotate="t" type="frame"/>
                <w10:wrap type="square" anchorx="margin" anchory="margin"/>
              </v:rect>
            </w:pict>
          </mc:Fallback>
        </mc:AlternateContent>
      </w:r>
      <w:r w:rsidR="003A5AD9" w:rsidRPr="00F74420">
        <w:t>Monsieur Denis Boutin, décédé le 29 novembre 2023</w:t>
      </w:r>
      <w:r w:rsidR="003A5AD9">
        <w:t xml:space="preserve"> </w:t>
      </w:r>
      <w:r w:rsidR="003A5AD9" w:rsidRPr="00F74420">
        <w:t>à l</w:t>
      </w:r>
      <w:r w:rsidR="005E7922">
        <w:t>’</w:t>
      </w:r>
      <w:r w:rsidR="003A5AD9" w:rsidRPr="00F74420">
        <w:t>âge de 74 ans. Il enseignait à Saint-Michel-de-Bellechasse, paroisse où il demeurait.</w:t>
      </w:r>
    </w:p>
    <w:p w14:paraId="0644A04A" w14:textId="77777777" w:rsidR="00FD7B24" w:rsidRDefault="00FD7B24" w:rsidP="00E40D24">
      <w:pPr>
        <w:spacing w:before="120" w:after="240"/>
        <w:jc w:val="both"/>
      </w:pPr>
      <w:r>
        <w:rPr>
          <w:b/>
          <w:i/>
          <w:noProof/>
          <w:sz w:val="28"/>
          <w:szCs w:val="28"/>
        </w:rPr>
        <mc:AlternateContent>
          <mc:Choice Requires="wps">
            <w:drawing>
              <wp:anchor distT="0" distB="0" distL="114300" distR="114300" simplePos="0" relativeHeight="252933120" behindDoc="0" locked="0" layoutInCell="1" allowOverlap="1" wp14:anchorId="4DDFB7BB" wp14:editId="3DA61AC0">
                <wp:simplePos x="0" y="0"/>
                <wp:positionH relativeFrom="margin">
                  <wp:posOffset>19685</wp:posOffset>
                </wp:positionH>
                <wp:positionV relativeFrom="margin">
                  <wp:posOffset>3632962</wp:posOffset>
                </wp:positionV>
                <wp:extent cx="414020" cy="553085"/>
                <wp:effectExtent l="0" t="0" r="17780" b="18415"/>
                <wp:wrapSquare wrapText="bothSides"/>
                <wp:docPr id="1253380851" name="Rectangle 1"/>
                <wp:cNvGraphicFramePr/>
                <a:graphic xmlns:a="http://schemas.openxmlformats.org/drawingml/2006/main">
                  <a:graphicData uri="http://schemas.microsoft.com/office/word/2010/wordprocessingShape">
                    <wps:wsp>
                      <wps:cNvSpPr/>
                      <wps:spPr>
                        <a:xfrm>
                          <a:off x="0" y="0"/>
                          <a:ext cx="414020" cy="553085"/>
                        </a:xfrm>
                        <a:prstGeom prst="rect">
                          <a:avLst/>
                        </a:prstGeom>
                        <a:blipFill dpi="0" rotWithShape="1">
                          <a:blip r:embed="rId146" cstate="print">
                            <a:extLst>
                              <a:ext uri="{28A0092B-C50C-407E-A947-70E740481C1C}">
                                <a14:useLocalDpi xmlns:a14="http://schemas.microsoft.com/office/drawing/2010/main" val="0"/>
                              </a:ext>
                            </a:extLst>
                          </a:blip>
                          <a:srcRect/>
                          <a:stretch>
                            <a:fillRect/>
                          </a:stretch>
                        </a:blipFill>
                        <a:ln>
                          <a:solidFill>
                            <a:schemeClr val="bg1">
                              <a:lumMod val="75000"/>
                            </a:schemeClr>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AAC91F" id="Rectangle 1" o:spid="_x0000_s1026" style="position:absolute;margin-left:1.55pt;margin-top:286.05pt;width:32.6pt;height:43.55pt;z-index:25293312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" strokecolor="#bfbfbf [2412]" strokeweight="1pt">
                <v:fill r:id="rId147" o:title="" recolor="t" rotate="t" type="frame"/>
                <w10:wrap type="square" anchorx="margin" anchory="margin"/>
              </v:rect>
            </w:pict>
          </mc:Fallback>
        </mc:AlternateContent>
      </w:r>
      <w:r w:rsidR="00CF4444">
        <w:t xml:space="preserve">Monsieur Maurice Martineau, décédé le 24 décembre 2023 à l’âge de 80 ans et 7 mois. </w:t>
      </w:r>
      <w:r w:rsidR="00CF4444" w:rsidRPr="00CF4444">
        <w:rPr>
          <w:color w:val="000000"/>
        </w:rPr>
        <w:t>Il a travaillé toute sa vie dans le domaine de l</w:t>
      </w:r>
      <w:r w:rsidR="00CF4444">
        <w:rPr>
          <w:color w:val="000000"/>
        </w:rPr>
        <w:t>’</w:t>
      </w:r>
      <w:r w:rsidR="00CF4444" w:rsidRPr="00CF4444">
        <w:rPr>
          <w:color w:val="000000"/>
        </w:rPr>
        <w:t>enseignement, soit comme professeur ou directeur d</w:t>
      </w:r>
      <w:r w:rsidR="00CF4444">
        <w:rPr>
          <w:color w:val="000000"/>
        </w:rPr>
        <w:t>’</w:t>
      </w:r>
      <w:r w:rsidR="00CF4444" w:rsidRPr="00CF4444">
        <w:rPr>
          <w:color w:val="000000"/>
        </w:rPr>
        <w:t>école. Domicilié auparavant à Saint-Jacques-de-Leeds</w:t>
      </w:r>
    </w:p>
    <w:p w14:paraId="5D146A70" w14:textId="0446A3F6" w:rsidR="00FD7B24" w:rsidRDefault="005E7922" w:rsidP="00CB5CBD">
      <w:pPr>
        <w:spacing w:before="120" w:after="480"/>
        <w:jc w:val="both"/>
      </w:pPr>
      <w:r w:rsidRPr="00F74420">
        <w:t>Madame Lucette Gagné, décédée le 17 janvier 2024</w:t>
      </w:r>
      <w:r>
        <w:t xml:space="preserve"> </w:t>
      </w:r>
      <w:r w:rsidRPr="00F74420">
        <w:t>à l</w:t>
      </w:r>
      <w:r>
        <w:t>’</w:t>
      </w:r>
      <w:r w:rsidRPr="00F74420">
        <w:t>âge de 81 ans et 8 mois. Elle était enseignante au niveau primaire à l</w:t>
      </w:r>
      <w:r>
        <w:t>’</w:t>
      </w:r>
      <w:r w:rsidRPr="00F74420">
        <w:t xml:space="preserve">école Notre-Dame de Lévis. Elle habitait à Lévis. </w:t>
      </w:r>
    </w:p>
    <w:p w14:paraId="53CAD763" w14:textId="5A0D2665" w:rsidR="00991481" w:rsidRDefault="00FD7B24" w:rsidP="00CB5CBD">
      <w:pPr>
        <w:spacing w:after="480"/>
        <w:jc w:val="both"/>
      </w:pPr>
      <w:r>
        <w:t>Madame Bibiane Fortier, décédée le 31 janvier 2024.  Elle habitait à Beaumont (Bellechasse)</w:t>
      </w:r>
    </w:p>
    <w:p w14:paraId="01C15FB9" w14:textId="60590315" w:rsidR="00991481" w:rsidRPr="00F74420" w:rsidRDefault="00991481" w:rsidP="00913465">
      <w:pPr>
        <w:jc w:val="both"/>
      </w:pPr>
      <w:r w:rsidRPr="00F74420">
        <w:t>Madame Jocelyne Dionne, décédée le 8 février 2024</w:t>
      </w:r>
      <w:r>
        <w:t xml:space="preserve"> </w:t>
      </w:r>
      <w:r w:rsidRPr="00F74420">
        <w:t>à l</w:t>
      </w:r>
      <w:r w:rsidR="00430EBB">
        <w:t>’</w:t>
      </w:r>
      <w:r w:rsidRPr="00F74420">
        <w:t xml:space="preserve">âge de 81 ans. Elle a enseigné à </w:t>
      </w:r>
      <w:r>
        <w:t xml:space="preserve">la maternelle à </w:t>
      </w:r>
      <w:r w:rsidRPr="00F74420">
        <w:t>l</w:t>
      </w:r>
      <w:r>
        <w:t>’</w:t>
      </w:r>
      <w:r w:rsidRPr="00F74420">
        <w:t>école du Boisé à Pintendre. Elle habitait à Québec.</w:t>
      </w:r>
    </w:p>
    <w:p w14:paraId="200B57CF" w14:textId="22239C8E" w:rsidR="00430EBB" w:rsidRDefault="00430EBB" w:rsidP="00430EBB">
      <w:pPr>
        <w:jc w:val="both"/>
      </w:pPr>
    </w:p>
    <w:p w14:paraId="7331D46C" w14:textId="55331AED" w:rsidR="00FD7B24" w:rsidRDefault="00430EBB" w:rsidP="002C7B69">
      <w:pPr>
        <w:spacing w:before="120" w:after="240"/>
        <w:jc w:val="both"/>
      </w:pPr>
      <w:r w:rsidRPr="00F74420">
        <w:t>Madame Thérèse Lachance,</w:t>
      </w:r>
      <w:r>
        <w:t xml:space="preserve"> </w:t>
      </w:r>
      <w:r w:rsidRPr="00F74420">
        <w:t>décédée le 26 février 2024</w:t>
      </w:r>
      <w:r>
        <w:t xml:space="preserve"> </w:t>
      </w:r>
      <w:r w:rsidRPr="00F74420">
        <w:t>à l</w:t>
      </w:r>
      <w:r>
        <w:t>’</w:t>
      </w:r>
      <w:r w:rsidRPr="00F74420">
        <w:t>âge de 86 ans.</w:t>
      </w:r>
      <w:r>
        <w:t xml:space="preserve"> </w:t>
      </w:r>
      <w:r w:rsidRPr="00F74420">
        <w:t>Elle travaillait à titre de directrice générale pour la commission scolaire Côte-du-Sud, au siège social à S</w:t>
      </w:r>
      <w:r>
        <w:t>ain</w:t>
      </w:r>
      <w:r w:rsidRPr="00F74420">
        <w:t>t-Pamphile</w:t>
      </w:r>
      <w:r>
        <w:t>.</w:t>
      </w:r>
    </w:p>
    <w:p w14:paraId="608B17E0" w14:textId="66CBF71F" w:rsidR="00FD7B24" w:rsidRDefault="00920430" w:rsidP="00FD7B24">
      <w:pPr>
        <w:jc w:val="both"/>
      </w:pPr>
      <w:r>
        <w:t xml:space="preserve">Monsieur </w:t>
      </w:r>
      <w:r w:rsidR="00582575" w:rsidRPr="00F74420">
        <w:t>Réal Bilodeau, décédé le 29 mai 2024 à l</w:t>
      </w:r>
      <w:r w:rsidR="00582575">
        <w:t>’</w:t>
      </w:r>
      <w:r w:rsidR="00582575" w:rsidRPr="00F74420">
        <w:t>âge de 80 ans et 5 mois. Il était l</w:t>
      </w:r>
      <w:r w:rsidR="00582575">
        <w:t>’</w:t>
      </w:r>
      <w:r w:rsidR="00582575" w:rsidRPr="00F74420">
        <w:t xml:space="preserve">époux de dame Lise Lehoux. Il a enseigné </w:t>
      </w:r>
      <w:r w:rsidR="00582575">
        <w:t>les sciences physiques</w:t>
      </w:r>
      <w:r w:rsidR="00582575" w:rsidRPr="00F74420">
        <w:t xml:space="preserve"> à la polyvalente de S</w:t>
      </w:r>
      <w:r w:rsidR="00582575">
        <w:t>ain</w:t>
      </w:r>
      <w:r w:rsidR="00582575" w:rsidRPr="00F74420">
        <w:t>t-Anselme. Il demeurait à Saints-Anges,</w:t>
      </w:r>
      <w:r w:rsidR="00582575">
        <w:t xml:space="preserve"> </w:t>
      </w:r>
      <w:r w:rsidR="00582575" w:rsidRPr="00F74420">
        <w:t>Beauce.</w:t>
      </w:r>
    </w:p>
    <w:p w14:paraId="65F13241" w14:textId="6D585AA7" w:rsidR="00430EBB" w:rsidRDefault="00920430" w:rsidP="00CB5CBD">
      <w:pPr>
        <w:spacing w:before="180" w:after="240"/>
        <w:jc w:val="both"/>
        <w:rPr>
          <w:color w:val="000000"/>
        </w:rPr>
      </w:pPr>
      <w:r>
        <w:rPr>
          <w:color w:val="000000"/>
        </w:rPr>
        <w:t>M</w:t>
      </w:r>
      <w:r w:rsidRPr="00920430">
        <w:rPr>
          <w:color w:val="000000"/>
        </w:rPr>
        <w:t xml:space="preserve">onsieur Pierre Gonthier, époux de </w:t>
      </w:r>
      <w:r w:rsidR="00AC108B">
        <w:rPr>
          <w:color w:val="000000"/>
        </w:rPr>
        <w:t xml:space="preserve">madame </w:t>
      </w:r>
      <w:r w:rsidRPr="00920430">
        <w:rPr>
          <w:color w:val="000000"/>
        </w:rPr>
        <w:t>Diane Langevin</w:t>
      </w:r>
      <w:r>
        <w:rPr>
          <w:color w:val="000000"/>
        </w:rPr>
        <w:t xml:space="preserve">, décédé le </w:t>
      </w:r>
      <w:r w:rsidR="00147681">
        <w:rPr>
          <w:color w:val="000000"/>
        </w:rPr>
        <w:t>7 juin 2024 à l’âge de 77 ans et 11 mois</w:t>
      </w:r>
      <w:r w:rsidRPr="00920430">
        <w:rPr>
          <w:color w:val="000000"/>
        </w:rPr>
        <w:t xml:space="preserve">. Il </w:t>
      </w:r>
      <w:r w:rsidR="00147681">
        <w:rPr>
          <w:color w:val="000000"/>
        </w:rPr>
        <w:t xml:space="preserve">a </w:t>
      </w:r>
      <w:r w:rsidRPr="00920430">
        <w:rPr>
          <w:color w:val="000000"/>
        </w:rPr>
        <w:t>enseign</w:t>
      </w:r>
      <w:r w:rsidR="00147681">
        <w:rPr>
          <w:color w:val="000000"/>
        </w:rPr>
        <w:t>é</w:t>
      </w:r>
      <w:r w:rsidRPr="00920430">
        <w:rPr>
          <w:color w:val="000000"/>
        </w:rPr>
        <w:t xml:space="preserve"> l</w:t>
      </w:r>
      <w:r w:rsidR="00147681">
        <w:rPr>
          <w:color w:val="000000"/>
        </w:rPr>
        <w:t>’</w:t>
      </w:r>
      <w:r w:rsidRPr="00920430">
        <w:rPr>
          <w:color w:val="000000"/>
        </w:rPr>
        <w:t>éducation physique à la polyvalente de Lévis. Il demeurait à Lévis</w:t>
      </w:r>
      <w:r w:rsidR="00FD7B24">
        <w:rPr>
          <w:color w:val="000000"/>
        </w:rPr>
        <w:t>.</w:t>
      </w:r>
    </w:p>
    <w:p w14:paraId="580D9FD4" w14:textId="0EFA6F0F" w:rsidR="00FD7B24" w:rsidRDefault="00FD7B24" w:rsidP="00CB5CBD">
      <w:pPr>
        <w:spacing w:before="280" w:after="240"/>
        <w:jc w:val="both"/>
        <w:rPr>
          <w:color w:val="000000"/>
        </w:rPr>
      </w:pPr>
      <w:r>
        <w:rPr>
          <w:color w:val="000000"/>
        </w:rPr>
        <w:t xml:space="preserve">Monsieur Réal Mercier, décédé le 7 juin 2024 à l’âge de 75 ans.  Il a enseigné le français au niveau secondaire à </w:t>
      </w:r>
      <w:r w:rsidR="00AF588F">
        <w:rPr>
          <w:color w:val="000000"/>
        </w:rPr>
        <w:t>Lévis, Saint-Damien-de-Buckland et Saint-Charles-de-Bellechasse.</w:t>
      </w:r>
    </w:p>
    <w:p w14:paraId="2A894A97" w14:textId="4B96111B" w:rsidR="002C1836" w:rsidRPr="00920430" w:rsidRDefault="002C1836" w:rsidP="00CB5CBD">
      <w:pPr>
        <w:spacing w:before="360"/>
        <w:jc w:val="both"/>
      </w:pPr>
      <w:r>
        <w:rPr>
          <w:color w:val="000000"/>
        </w:rPr>
        <w:t xml:space="preserve">Madame Monique Turcotte, décédée le 12 juin 2024 à l’âge de 88 ans. Elle a enseigné à Sainte-Marie (Beauce) à l’Externat </w:t>
      </w:r>
      <w:r w:rsidR="00032B13">
        <w:rPr>
          <w:color w:val="000000"/>
        </w:rPr>
        <w:t>(</w:t>
      </w:r>
      <w:r>
        <w:rPr>
          <w:color w:val="000000"/>
        </w:rPr>
        <w:t>Maribel</w:t>
      </w:r>
      <w:r w:rsidR="00032B13">
        <w:rPr>
          <w:color w:val="000000"/>
        </w:rPr>
        <w:t>)</w:t>
      </w:r>
      <w:r>
        <w:rPr>
          <w:color w:val="000000"/>
        </w:rPr>
        <w:t xml:space="preserve"> et à l’école Mgr Feuilteault.  Elle résidait à Saint-Elzéar-de-Beauce.</w:t>
      </w:r>
    </w:p>
    <w:p w14:paraId="2179B408" w14:textId="0659B556" w:rsidR="005A0A56" w:rsidRPr="00FD7B24" w:rsidRDefault="005A0A56" w:rsidP="00FD7B24">
      <w:pPr>
        <w:spacing w:before="480" w:after="480"/>
        <w:ind w:left="357"/>
        <w:jc w:val="both"/>
        <w:sectPr w:rsidR="005A0A56" w:rsidRPr="00FD7B24" w:rsidSect="0099687C">
          <w:headerReference w:type="first" r:id="rId148"/>
          <w:footerReference w:type="first" r:id="rId149"/>
          <w:pgSz w:w="12240" w:h="15840"/>
          <w:pgMar w:top="1418" w:right="851" w:bottom="1418" w:left="851" w:header="709" w:footer="709" w:gutter="0"/>
          <w:cols w:space="52"/>
          <w:docGrid w:linePitch="360"/>
        </w:sectPr>
      </w:pPr>
    </w:p>
    <w:p w14:paraId="324B4EDC" w14:textId="77777777" w:rsidR="00637D45" w:rsidRDefault="00637D45" w:rsidP="00637D45">
      <w:pPr>
        <w:spacing w:before="120" w:after="120"/>
        <w:jc w:val="both"/>
        <w:rPr>
          <w:b/>
          <w:i/>
          <w:sz w:val="28"/>
          <w:szCs w:val="28"/>
        </w:rPr>
      </w:pPr>
    </w:p>
    <w:p w14:paraId="54FC57B8" w14:textId="3B7FD641" w:rsidR="00933349" w:rsidRPr="004B5DD2" w:rsidRDefault="004B5DD2" w:rsidP="00637D45">
      <w:pPr>
        <w:spacing w:after="240"/>
        <w:jc w:val="both"/>
        <w:rPr>
          <w:bCs/>
        </w:rPr>
      </w:pPr>
      <w:r w:rsidRPr="0008724A">
        <w:rPr>
          <w:b/>
          <w:i/>
          <w:sz w:val="28"/>
          <w:szCs w:val="28"/>
        </w:rPr>
        <w:t>Condoléances à</w:t>
      </w:r>
      <w:r w:rsidR="00271B77">
        <w:rPr>
          <w:b/>
          <w:i/>
          <w:sz w:val="28"/>
          <w:szCs w:val="28"/>
        </w:rPr>
        <w:t xml:space="preserve"> </w:t>
      </w:r>
      <w:r w:rsidRPr="0008724A">
        <w:rPr>
          <w:b/>
          <w:i/>
          <w:sz w:val="28"/>
          <w:szCs w:val="28"/>
        </w:rPr>
        <w:t>:</w:t>
      </w:r>
    </w:p>
    <w:p w14:paraId="08D01DDE" w14:textId="5434CABC" w:rsidR="00637D45" w:rsidRPr="00637D45" w:rsidRDefault="00637D45" w:rsidP="00637D45">
      <w:pPr>
        <w:pStyle w:val="Paragraphedeliste"/>
        <w:numPr>
          <w:ilvl w:val="0"/>
          <w:numId w:val="43"/>
        </w:numPr>
        <w:spacing w:before="120" w:after="120"/>
        <w:ind w:left="714" w:hanging="357"/>
        <w:contextualSpacing w:val="0"/>
        <w:jc w:val="both"/>
        <w:rPr>
          <w:rFonts w:ascii="Times New Roman" w:hAnsi="Times New Roman" w:cs="Times New Roman"/>
        </w:rPr>
      </w:pPr>
      <w:r w:rsidRPr="00637D45">
        <w:rPr>
          <w:rFonts w:ascii="Times New Roman" w:hAnsi="Times New Roman" w:cs="Times New Roman"/>
        </w:rPr>
        <w:t>Monsieur  Camille Lessard pour le décès de sa sœur, madame Henriette Lessard, décédée le 4 mars 2024</w:t>
      </w:r>
      <w:r>
        <w:rPr>
          <w:rFonts w:ascii="Times New Roman" w:hAnsi="Times New Roman" w:cs="Times New Roman"/>
        </w:rPr>
        <w:t xml:space="preserve"> </w:t>
      </w:r>
      <w:r w:rsidRPr="00637D45">
        <w:rPr>
          <w:rFonts w:ascii="Times New Roman" w:hAnsi="Times New Roman" w:cs="Times New Roman"/>
        </w:rPr>
        <w:t>à l</w:t>
      </w:r>
      <w:r>
        <w:rPr>
          <w:rFonts w:ascii="Times New Roman" w:hAnsi="Times New Roman" w:cs="Times New Roman"/>
        </w:rPr>
        <w:t>’</w:t>
      </w:r>
      <w:r w:rsidRPr="00637D45">
        <w:rPr>
          <w:rFonts w:ascii="Times New Roman" w:hAnsi="Times New Roman" w:cs="Times New Roman"/>
        </w:rPr>
        <w:t>âge de 97 ans et 9 mois. Elle habitait à Notre-Dame</w:t>
      </w:r>
      <w:r>
        <w:rPr>
          <w:rFonts w:ascii="Times New Roman" w:hAnsi="Times New Roman" w:cs="Times New Roman"/>
        </w:rPr>
        <w:t>-</w:t>
      </w:r>
      <w:r w:rsidRPr="00637D45">
        <w:rPr>
          <w:rFonts w:ascii="Times New Roman" w:hAnsi="Times New Roman" w:cs="Times New Roman"/>
        </w:rPr>
        <w:t>des</w:t>
      </w:r>
      <w:r>
        <w:rPr>
          <w:rFonts w:ascii="Times New Roman" w:hAnsi="Times New Roman" w:cs="Times New Roman"/>
        </w:rPr>
        <w:t>-</w:t>
      </w:r>
      <w:r w:rsidRPr="00637D45">
        <w:rPr>
          <w:rFonts w:ascii="Times New Roman" w:hAnsi="Times New Roman" w:cs="Times New Roman"/>
        </w:rPr>
        <w:t>Pins, Beauce.</w:t>
      </w:r>
    </w:p>
    <w:p w14:paraId="331674D6" w14:textId="0BFE23AE" w:rsidR="00637D45" w:rsidRPr="00637D45" w:rsidRDefault="00637D45" w:rsidP="00637D45">
      <w:pPr>
        <w:pStyle w:val="Paragraphedeliste"/>
        <w:numPr>
          <w:ilvl w:val="0"/>
          <w:numId w:val="43"/>
        </w:numPr>
        <w:spacing w:before="120" w:after="120"/>
        <w:ind w:left="714" w:hanging="357"/>
        <w:contextualSpacing w:val="0"/>
        <w:jc w:val="both"/>
        <w:rPr>
          <w:rFonts w:ascii="Times New Roman" w:hAnsi="Times New Roman" w:cs="Times New Roman"/>
        </w:rPr>
      </w:pPr>
      <w:r w:rsidRPr="00637D45">
        <w:rPr>
          <w:rFonts w:ascii="Times New Roman" w:hAnsi="Times New Roman" w:cs="Times New Roman"/>
        </w:rPr>
        <w:t>Madame Sylvia Beaulieu pour le décès de son frère, monsieur  Denis Beaulieu, décédé le 26 mars 2024</w:t>
      </w:r>
      <w:r>
        <w:rPr>
          <w:rFonts w:ascii="Times New Roman" w:hAnsi="Times New Roman" w:cs="Times New Roman"/>
        </w:rPr>
        <w:t xml:space="preserve"> </w:t>
      </w:r>
      <w:r w:rsidRPr="00637D45">
        <w:rPr>
          <w:rFonts w:ascii="Times New Roman" w:hAnsi="Times New Roman" w:cs="Times New Roman"/>
        </w:rPr>
        <w:t>à l</w:t>
      </w:r>
      <w:r>
        <w:rPr>
          <w:rFonts w:ascii="Times New Roman" w:hAnsi="Times New Roman" w:cs="Times New Roman"/>
        </w:rPr>
        <w:t>’</w:t>
      </w:r>
      <w:r w:rsidRPr="00637D45">
        <w:rPr>
          <w:rFonts w:ascii="Times New Roman" w:hAnsi="Times New Roman" w:cs="Times New Roman"/>
        </w:rPr>
        <w:t>âge  de 86 ans.</w:t>
      </w:r>
      <w:r>
        <w:rPr>
          <w:rFonts w:ascii="Times New Roman" w:hAnsi="Times New Roman" w:cs="Times New Roman"/>
        </w:rPr>
        <w:t xml:space="preserve"> </w:t>
      </w:r>
      <w:r w:rsidRPr="00637D45">
        <w:rPr>
          <w:rFonts w:ascii="Times New Roman" w:hAnsi="Times New Roman" w:cs="Times New Roman"/>
        </w:rPr>
        <w:t>Il habitait à Rivière-Ouelle,</w:t>
      </w:r>
      <w:r>
        <w:rPr>
          <w:rFonts w:ascii="Times New Roman" w:hAnsi="Times New Roman" w:cs="Times New Roman"/>
        </w:rPr>
        <w:t xml:space="preserve"> </w:t>
      </w:r>
      <w:r w:rsidRPr="00637D45">
        <w:rPr>
          <w:rFonts w:ascii="Times New Roman" w:hAnsi="Times New Roman" w:cs="Times New Roman"/>
        </w:rPr>
        <w:t xml:space="preserve">Comté de Kamouraska. </w:t>
      </w:r>
    </w:p>
    <w:p w14:paraId="6C23CF18" w14:textId="77777777" w:rsidR="00CF7D3D" w:rsidRDefault="00CF7D3D" w:rsidP="00637D45">
      <w:pPr>
        <w:pStyle w:val="Paragraphedeliste"/>
        <w:numPr>
          <w:ilvl w:val="0"/>
          <w:numId w:val="43"/>
        </w:numPr>
        <w:spacing w:before="120" w:after="120"/>
        <w:ind w:left="714" w:hanging="357"/>
        <w:contextualSpacing w:val="0"/>
        <w:jc w:val="both"/>
        <w:rPr>
          <w:rFonts w:ascii="Times New Roman" w:hAnsi="Times New Roman" w:cs="Times New Roman"/>
        </w:rPr>
      </w:pPr>
      <w:r w:rsidRPr="00637D45">
        <w:rPr>
          <w:rFonts w:ascii="Times New Roman" w:hAnsi="Times New Roman" w:cs="Times New Roman"/>
        </w:rPr>
        <w:t>Madame Louise Nadeau pour le décès de sa sœur, madame Dorothée Nadeau</w:t>
      </w:r>
      <w:r>
        <w:rPr>
          <w:rFonts w:ascii="Times New Roman" w:hAnsi="Times New Roman" w:cs="Times New Roman"/>
        </w:rPr>
        <w:t>,</w:t>
      </w:r>
      <w:r w:rsidRPr="00637D45">
        <w:rPr>
          <w:rFonts w:ascii="Times New Roman" w:hAnsi="Times New Roman" w:cs="Times New Roman"/>
        </w:rPr>
        <w:t xml:space="preserve"> décédée le 19 avril 2024.</w:t>
      </w:r>
      <w:r>
        <w:rPr>
          <w:rFonts w:ascii="Times New Roman" w:hAnsi="Times New Roman" w:cs="Times New Roman"/>
        </w:rPr>
        <w:t xml:space="preserve"> </w:t>
      </w:r>
      <w:r w:rsidRPr="00637D45">
        <w:rPr>
          <w:rFonts w:ascii="Times New Roman" w:hAnsi="Times New Roman" w:cs="Times New Roman"/>
        </w:rPr>
        <w:t xml:space="preserve">Elle </w:t>
      </w:r>
      <w:r>
        <w:rPr>
          <w:rFonts w:ascii="Times New Roman" w:hAnsi="Times New Roman" w:cs="Times New Roman"/>
        </w:rPr>
        <w:t>était âgée</w:t>
      </w:r>
      <w:r w:rsidRPr="00637D45">
        <w:rPr>
          <w:rFonts w:ascii="Times New Roman" w:hAnsi="Times New Roman" w:cs="Times New Roman"/>
        </w:rPr>
        <w:t xml:space="preserve"> 89 ans et elle était native de Saint-Gervais- de-Bellechasse.</w:t>
      </w:r>
    </w:p>
    <w:p w14:paraId="6198B8EE" w14:textId="09E41FF0" w:rsidR="00637D45" w:rsidRPr="00CF7D3D" w:rsidRDefault="00637D45" w:rsidP="00CF7D3D">
      <w:pPr>
        <w:pStyle w:val="Paragraphedeliste"/>
        <w:numPr>
          <w:ilvl w:val="0"/>
          <w:numId w:val="43"/>
        </w:numPr>
        <w:spacing w:before="120" w:after="120"/>
        <w:ind w:left="714" w:hanging="357"/>
        <w:contextualSpacing w:val="0"/>
        <w:jc w:val="both"/>
        <w:rPr>
          <w:rFonts w:ascii="Times New Roman" w:hAnsi="Times New Roman" w:cs="Times New Roman"/>
        </w:rPr>
      </w:pPr>
      <w:r w:rsidRPr="00637D45">
        <w:rPr>
          <w:rFonts w:ascii="Times New Roman" w:hAnsi="Times New Roman" w:cs="Times New Roman"/>
        </w:rPr>
        <w:t>Madame Marthe Godbout Brousseau pour le décès de son frère, monsieur Jean-Yves Godbout, époux de madame Rolande Lacroix. Il est décédé le 20 avril 2024</w:t>
      </w:r>
      <w:r>
        <w:rPr>
          <w:rFonts w:ascii="Times New Roman" w:hAnsi="Times New Roman" w:cs="Times New Roman"/>
        </w:rPr>
        <w:t xml:space="preserve"> </w:t>
      </w:r>
      <w:r w:rsidRPr="00637D45">
        <w:rPr>
          <w:rFonts w:ascii="Times New Roman" w:hAnsi="Times New Roman" w:cs="Times New Roman"/>
        </w:rPr>
        <w:t>à l</w:t>
      </w:r>
      <w:r>
        <w:rPr>
          <w:rFonts w:ascii="Times New Roman" w:hAnsi="Times New Roman" w:cs="Times New Roman"/>
        </w:rPr>
        <w:t>’</w:t>
      </w:r>
      <w:r w:rsidRPr="00637D45">
        <w:rPr>
          <w:rFonts w:ascii="Times New Roman" w:hAnsi="Times New Roman" w:cs="Times New Roman"/>
        </w:rPr>
        <w:t>âge de 94 ans et 6 mois. Il demeurait  à Saint-Gervais-de-Bellechasse.</w:t>
      </w:r>
    </w:p>
    <w:p w14:paraId="3AFB600C" w14:textId="20DB38E1" w:rsidR="00637D45" w:rsidRDefault="00637D45" w:rsidP="00637D45">
      <w:pPr>
        <w:pStyle w:val="Paragraphedeliste"/>
        <w:numPr>
          <w:ilvl w:val="0"/>
          <w:numId w:val="43"/>
        </w:numPr>
        <w:spacing w:before="120" w:after="120"/>
        <w:ind w:left="714" w:hanging="357"/>
        <w:contextualSpacing w:val="0"/>
        <w:jc w:val="both"/>
        <w:rPr>
          <w:rFonts w:ascii="Times New Roman" w:hAnsi="Times New Roman" w:cs="Times New Roman"/>
        </w:rPr>
      </w:pPr>
      <w:r w:rsidRPr="00637D45">
        <w:rPr>
          <w:rFonts w:ascii="Times New Roman" w:hAnsi="Times New Roman" w:cs="Times New Roman"/>
        </w:rPr>
        <w:t>Madame Clémence Labrie pour le décès de son frère, monsieur Laval Labrie, décédé le 4 mai 2024.</w:t>
      </w:r>
      <w:r w:rsidR="00BC4305">
        <w:rPr>
          <w:rFonts w:ascii="Times New Roman" w:hAnsi="Times New Roman" w:cs="Times New Roman"/>
        </w:rPr>
        <w:t xml:space="preserve"> </w:t>
      </w:r>
      <w:r w:rsidRPr="00637D45">
        <w:rPr>
          <w:rFonts w:ascii="Times New Roman" w:hAnsi="Times New Roman" w:cs="Times New Roman"/>
        </w:rPr>
        <w:t xml:space="preserve">Il était âgé de 77 ans et il </w:t>
      </w:r>
      <w:r w:rsidR="00BC4305" w:rsidRPr="00637D45">
        <w:rPr>
          <w:rFonts w:ascii="Times New Roman" w:hAnsi="Times New Roman" w:cs="Times New Roman"/>
        </w:rPr>
        <w:t>demeurait</w:t>
      </w:r>
      <w:r w:rsidRPr="00637D45">
        <w:rPr>
          <w:rFonts w:ascii="Times New Roman" w:hAnsi="Times New Roman" w:cs="Times New Roman"/>
        </w:rPr>
        <w:t xml:space="preserve"> à Saint-Charles-de-Bellechasse.</w:t>
      </w:r>
    </w:p>
    <w:p w14:paraId="66FCCAA1" w14:textId="06C08DB5" w:rsidR="00CF7D3D" w:rsidRPr="00CF7D3D" w:rsidRDefault="00CF7D3D" w:rsidP="00CF7D3D">
      <w:pPr>
        <w:pStyle w:val="Paragraphedeliste"/>
        <w:numPr>
          <w:ilvl w:val="0"/>
          <w:numId w:val="43"/>
        </w:numPr>
        <w:spacing w:before="120" w:after="120"/>
        <w:ind w:left="714" w:hanging="357"/>
        <w:contextualSpacing w:val="0"/>
        <w:jc w:val="both"/>
        <w:rPr>
          <w:rFonts w:ascii="Times New Roman" w:hAnsi="Times New Roman" w:cs="Times New Roman"/>
        </w:rPr>
      </w:pPr>
      <w:r w:rsidRPr="00637D45">
        <w:rPr>
          <w:rFonts w:ascii="Times New Roman" w:hAnsi="Times New Roman" w:cs="Times New Roman"/>
        </w:rPr>
        <w:t>Monsieur Gérard Lacasse pour la perte de son frère, monsieur Armand Lacasse, décédé le 9 mai 2024 à l</w:t>
      </w:r>
      <w:r>
        <w:rPr>
          <w:rFonts w:ascii="Times New Roman" w:hAnsi="Times New Roman" w:cs="Times New Roman"/>
        </w:rPr>
        <w:t>’</w:t>
      </w:r>
      <w:r w:rsidRPr="00637D45">
        <w:rPr>
          <w:rFonts w:ascii="Times New Roman" w:hAnsi="Times New Roman" w:cs="Times New Roman"/>
        </w:rPr>
        <w:t>âge de 83 ans et 6 mois. Il demeurait  à Saint-Lazare-de-Bellechasse.</w:t>
      </w:r>
    </w:p>
    <w:p w14:paraId="58A0812D" w14:textId="299CFCBA" w:rsidR="00637D45" w:rsidRDefault="00637D45" w:rsidP="00637D45">
      <w:pPr>
        <w:pStyle w:val="Paragraphedeliste"/>
        <w:numPr>
          <w:ilvl w:val="0"/>
          <w:numId w:val="43"/>
        </w:numPr>
        <w:spacing w:before="120" w:after="120"/>
        <w:ind w:left="714" w:hanging="357"/>
        <w:contextualSpacing w:val="0"/>
        <w:jc w:val="both"/>
        <w:rPr>
          <w:rFonts w:ascii="Times New Roman" w:hAnsi="Times New Roman" w:cs="Times New Roman"/>
        </w:rPr>
      </w:pPr>
      <w:r w:rsidRPr="00637D45">
        <w:rPr>
          <w:rFonts w:ascii="Times New Roman" w:hAnsi="Times New Roman" w:cs="Times New Roman"/>
        </w:rPr>
        <w:t>Madame Gisèle Fillion</w:t>
      </w:r>
      <w:r w:rsidR="00BC4305">
        <w:rPr>
          <w:rFonts w:ascii="Times New Roman" w:hAnsi="Times New Roman" w:cs="Times New Roman"/>
        </w:rPr>
        <w:t xml:space="preserve"> </w:t>
      </w:r>
      <w:r w:rsidRPr="00637D45">
        <w:rPr>
          <w:rFonts w:ascii="Times New Roman" w:hAnsi="Times New Roman" w:cs="Times New Roman"/>
        </w:rPr>
        <w:t>pour le décès de sa mère,</w:t>
      </w:r>
      <w:r w:rsidR="00BC4305">
        <w:rPr>
          <w:rFonts w:ascii="Times New Roman" w:hAnsi="Times New Roman" w:cs="Times New Roman"/>
        </w:rPr>
        <w:t xml:space="preserve"> </w:t>
      </w:r>
      <w:r w:rsidRPr="00637D45">
        <w:rPr>
          <w:rFonts w:ascii="Times New Roman" w:hAnsi="Times New Roman" w:cs="Times New Roman"/>
        </w:rPr>
        <w:t>madame Simonne Labranche, décédée le 18 mai 202</w:t>
      </w:r>
      <w:r w:rsidR="00BC4305">
        <w:rPr>
          <w:rFonts w:ascii="Times New Roman" w:hAnsi="Times New Roman" w:cs="Times New Roman"/>
        </w:rPr>
        <w:t xml:space="preserve">4 </w:t>
      </w:r>
      <w:r w:rsidRPr="00637D45">
        <w:rPr>
          <w:rFonts w:ascii="Times New Roman" w:hAnsi="Times New Roman" w:cs="Times New Roman"/>
        </w:rPr>
        <w:t>à l</w:t>
      </w:r>
      <w:r w:rsidR="00BC4305">
        <w:rPr>
          <w:rFonts w:ascii="Times New Roman" w:hAnsi="Times New Roman" w:cs="Times New Roman"/>
        </w:rPr>
        <w:t>’</w:t>
      </w:r>
      <w:r w:rsidRPr="00637D45">
        <w:rPr>
          <w:rFonts w:ascii="Times New Roman" w:hAnsi="Times New Roman" w:cs="Times New Roman"/>
        </w:rPr>
        <w:t>âge de 96 ans et 10 mois. Elle habitait à Saint-Bernard, autrefois de Saint-Sylvestre.</w:t>
      </w:r>
    </w:p>
    <w:p w14:paraId="0A356476" w14:textId="3E0E139E" w:rsidR="00CF7D3D" w:rsidRPr="00637D45" w:rsidRDefault="00B92328" w:rsidP="00637D45">
      <w:pPr>
        <w:pStyle w:val="Paragraphedeliste"/>
        <w:numPr>
          <w:ilvl w:val="0"/>
          <w:numId w:val="43"/>
        </w:numPr>
        <w:spacing w:before="120" w:after="120"/>
        <w:ind w:left="714" w:hanging="357"/>
        <w:contextualSpacing w:val="0"/>
        <w:jc w:val="both"/>
        <w:rPr>
          <w:rFonts w:ascii="Times New Roman" w:hAnsi="Times New Roman" w:cs="Times New Roman"/>
        </w:rPr>
      </w:pPr>
      <w:r>
        <w:rPr>
          <w:noProof/>
        </w:rPr>
        <w:drawing>
          <wp:anchor distT="0" distB="0" distL="114300" distR="114300" simplePos="0" relativeHeight="253126656" behindDoc="0" locked="0" layoutInCell="1" allowOverlap="1" wp14:anchorId="1278985F" wp14:editId="4207027D">
            <wp:simplePos x="0" y="0"/>
            <wp:positionH relativeFrom="margin">
              <wp:posOffset>1767840</wp:posOffset>
            </wp:positionH>
            <wp:positionV relativeFrom="margin">
              <wp:posOffset>4465955</wp:posOffset>
            </wp:positionV>
            <wp:extent cx="3154680" cy="1494155"/>
            <wp:effectExtent l="0" t="0" r="0" b="0"/>
            <wp:wrapSquare wrapText="bothSides"/>
            <wp:docPr id="166781315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7813151" name="Image 1667813151"/>
                    <pic:cNvPicPr/>
                  </pic:nvPicPr>
                  <pic:blipFill>
                    <a:blip r:embed="rId150">
                      <a:extLst>
                        <a:ext uri="{28A0092B-C50C-407E-A947-70E740481C1C}">
                          <a14:useLocalDpi xmlns:a14="http://schemas.microsoft.com/office/drawing/2010/main" val="0"/>
                        </a:ext>
                      </a:extLst>
                    </a:blip>
                    <a:stretch>
                      <a:fillRect/>
                    </a:stretch>
                  </pic:blipFill>
                  <pic:spPr>
                    <a:xfrm>
                      <a:off x="0" y="0"/>
                      <a:ext cx="3154680" cy="1494155"/>
                    </a:xfrm>
                    <a:prstGeom prst="rect">
                      <a:avLst/>
                    </a:prstGeom>
                  </pic:spPr>
                </pic:pic>
              </a:graphicData>
            </a:graphic>
            <wp14:sizeRelH relativeFrom="margin">
              <wp14:pctWidth>0</wp14:pctWidth>
            </wp14:sizeRelH>
            <wp14:sizeRelV relativeFrom="margin">
              <wp14:pctHeight>0</wp14:pctHeight>
            </wp14:sizeRelV>
          </wp:anchor>
        </w:drawing>
      </w:r>
      <w:r w:rsidR="00CF7D3D">
        <w:rPr>
          <w:rFonts w:ascii="Times New Roman" w:hAnsi="Times New Roman" w:cs="Times New Roman"/>
        </w:rPr>
        <w:t>Mesdames Pierrette et Denise Mercier ainsi qu’à monsieur Germain Mercier pour le décès de leur frère, monsieur Réal Mercier, décédé le 7 juin 2024 à l’âge de 75 ans.  Il demeurait à Saint-Lazare-de-Bellechasse.</w:t>
      </w:r>
    </w:p>
    <w:p w14:paraId="3A7E5C5B" w14:textId="72478D8B" w:rsidR="00FC2605" w:rsidRDefault="00FC2605" w:rsidP="00FC2605">
      <w:pPr>
        <w:spacing w:before="120" w:after="120"/>
        <w:ind w:left="357"/>
        <w:jc w:val="both"/>
      </w:pPr>
    </w:p>
    <w:p w14:paraId="128FD694" w14:textId="069012BD" w:rsidR="00FC2605" w:rsidRDefault="00FC2605" w:rsidP="00FC2605">
      <w:pPr>
        <w:spacing w:before="120" w:after="120"/>
        <w:ind w:left="357"/>
        <w:jc w:val="both"/>
      </w:pPr>
    </w:p>
    <w:p w14:paraId="2EE87E1F" w14:textId="49C98FB7" w:rsidR="003A2DE3" w:rsidRDefault="003A2DE3" w:rsidP="00FC2605">
      <w:pPr>
        <w:spacing w:before="120" w:after="120"/>
        <w:ind w:left="357"/>
        <w:jc w:val="both"/>
      </w:pPr>
    </w:p>
    <w:p w14:paraId="59CB9707" w14:textId="0BAC0B61" w:rsidR="003A2DE3" w:rsidRDefault="003A2DE3" w:rsidP="00FC2605">
      <w:pPr>
        <w:spacing w:before="120" w:after="120"/>
        <w:ind w:left="357"/>
        <w:jc w:val="both"/>
      </w:pPr>
    </w:p>
    <w:p w14:paraId="7A977C21" w14:textId="148DDB5B" w:rsidR="003A2DE3" w:rsidRDefault="003A2DE3" w:rsidP="00FC2605">
      <w:pPr>
        <w:spacing w:before="120" w:after="120"/>
        <w:ind w:left="357"/>
        <w:jc w:val="both"/>
      </w:pPr>
    </w:p>
    <w:p w14:paraId="33E507DD" w14:textId="64E0F81C" w:rsidR="003A2DE3" w:rsidRDefault="003A2DE3" w:rsidP="00FC2605">
      <w:pPr>
        <w:spacing w:before="120" w:after="120"/>
        <w:ind w:left="357"/>
        <w:jc w:val="both"/>
      </w:pPr>
    </w:p>
    <w:p w14:paraId="57EBFE54" w14:textId="259B39BE" w:rsidR="003A2DE3" w:rsidRDefault="00B92328" w:rsidP="00FC2605">
      <w:pPr>
        <w:spacing w:before="120" w:after="120"/>
        <w:ind w:left="357"/>
        <w:jc w:val="both"/>
      </w:pPr>
      <w:r>
        <w:rPr>
          <w:noProof/>
          <w:sz w:val="20"/>
          <w:szCs w:val="20"/>
        </w:rPr>
        <mc:AlternateContent>
          <mc:Choice Requires="wps">
            <w:drawing>
              <wp:anchor distT="0" distB="0" distL="114300" distR="114300" simplePos="0" relativeHeight="253157376" behindDoc="0" locked="0" layoutInCell="1" allowOverlap="1" wp14:anchorId="7CC07DD9" wp14:editId="4B75A91C">
                <wp:simplePos x="0" y="0"/>
                <wp:positionH relativeFrom="margin">
                  <wp:posOffset>535940</wp:posOffset>
                </wp:positionH>
                <wp:positionV relativeFrom="margin">
                  <wp:posOffset>6182995</wp:posOffset>
                </wp:positionV>
                <wp:extent cx="5705475" cy="1023620"/>
                <wp:effectExtent l="0" t="0" r="0" b="0"/>
                <wp:wrapSquare wrapText="bothSides"/>
                <wp:docPr id="643242702" name="Zone de texte 1"/>
                <wp:cNvGraphicFramePr/>
                <a:graphic xmlns:a="http://schemas.openxmlformats.org/drawingml/2006/main">
                  <a:graphicData uri="http://schemas.microsoft.com/office/word/2010/wordprocessingShape">
                    <wps:wsp>
                      <wps:cNvSpPr txBox="1"/>
                      <wps:spPr>
                        <a:xfrm>
                          <a:off x="0" y="0"/>
                          <a:ext cx="5705475" cy="1023620"/>
                        </a:xfrm>
                        <a:prstGeom prst="rect">
                          <a:avLst/>
                        </a:prstGeom>
                        <a:noFill/>
                        <a:ln w="6350">
                          <a:noFill/>
                        </a:ln>
                      </wps:spPr>
                      <wps:txbx>
                        <w:txbxContent>
                          <w:p w14:paraId="12334A0A" w14:textId="77777777" w:rsidR="00AF588F" w:rsidRPr="00115D75" w:rsidRDefault="00AF588F" w:rsidP="00AF588F">
                            <w:pPr>
                              <w:spacing w:before="120" w:after="120"/>
                              <w:jc w:val="center"/>
                              <w:rPr>
                                <w:i/>
                                <w:iCs/>
                              </w:rPr>
                            </w:pPr>
                            <w:r>
                              <w:t>« </w:t>
                            </w:r>
                            <w:r w:rsidRPr="00FC2605">
                              <w:rPr>
                                <w:i/>
                                <w:iCs/>
                              </w:rPr>
                              <w:t xml:space="preserve">Ce que nous avons jadis apprécié et profondément aimé, </w:t>
                            </w:r>
                            <w:r w:rsidRPr="00115D75">
                              <w:rPr>
                                <w:i/>
                                <w:iCs/>
                              </w:rPr>
                              <w:br/>
                            </w:r>
                            <w:r w:rsidRPr="00FC2605">
                              <w:rPr>
                                <w:i/>
                                <w:iCs/>
                              </w:rPr>
                              <w:t xml:space="preserve">nous ne pouvons jamais le perdre, </w:t>
                            </w:r>
                            <w:r w:rsidRPr="00115D75">
                              <w:rPr>
                                <w:i/>
                                <w:iCs/>
                              </w:rPr>
                              <w:br/>
                            </w:r>
                            <w:r w:rsidRPr="00FC2605">
                              <w:rPr>
                                <w:i/>
                                <w:iCs/>
                              </w:rPr>
                              <w:t>car tout ce que nous aimons profondément fait partie de nous.</w:t>
                            </w:r>
                            <w:r w:rsidRPr="00115D75">
                              <w:rPr>
                                <w:i/>
                                <w:iCs/>
                              </w:rPr>
                              <w:t> »</w:t>
                            </w:r>
                            <w:r w:rsidRPr="00FC2605">
                              <w:rPr>
                                <w:i/>
                                <w:iCs/>
                              </w:rPr>
                              <w:t xml:space="preserve"> </w:t>
                            </w:r>
                          </w:p>
                          <w:p w14:paraId="54AC22D2" w14:textId="77777777" w:rsidR="00AF588F" w:rsidRPr="00115D75" w:rsidRDefault="00AF588F" w:rsidP="00AF588F">
                            <w:pPr>
                              <w:spacing w:before="120" w:after="120"/>
                              <w:jc w:val="center"/>
                              <w:rPr>
                                <w:i/>
                                <w:iCs/>
                                <w:sz w:val="20"/>
                                <w:szCs w:val="20"/>
                              </w:rPr>
                            </w:pPr>
                            <w:r w:rsidRPr="00115D75">
                              <w:rPr>
                                <w:i/>
                                <w:iCs/>
                                <w:sz w:val="20"/>
                                <w:szCs w:val="20"/>
                              </w:rPr>
                              <w:t>(</w:t>
                            </w:r>
                            <w:r w:rsidRPr="00FC2605">
                              <w:rPr>
                                <w:i/>
                                <w:iCs/>
                                <w:sz w:val="20"/>
                                <w:szCs w:val="20"/>
                              </w:rPr>
                              <w:t>Helen Keller</w:t>
                            </w:r>
                            <w:r w:rsidRPr="00115D75">
                              <w:rPr>
                                <w:i/>
                                <w:iCs/>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CC07DD9" id="_x0000_s1055" type="#_x0000_t202" style="position:absolute;left:0;text-align:left;margin-left:42.2pt;margin-top:486.85pt;width:449.25pt;height:80.6pt;z-index:253157376;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" filled="f" stroked="f" strokeweight=".5pt">
                <v:textbox>
                  <w:txbxContent>
                    <w:p w14:paraId="12334A0A" w14:textId="77777777" w:rsidR="00AF588F" w:rsidRPr="00115D75" w:rsidRDefault="00AF588F" w:rsidP="00AF588F">
                      <w:pPr>
                        <w:spacing w:before="120" w:after="120"/>
                        <w:jc w:val="center"/>
                        <w:rPr>
                          <w:i/>
                          <w:iCs/>
                        </w:rPr>
                      </w:pPr>
                      <w:r>
                        <w:t>« </w:t>
                      </w:r>
                      <w:r w:rsidRPr="00FC2605">
                        <w:rPr>
                          <w:i/>
                          <w:iCs/>
                        </w:rPr>
                        <w:t xml:space="preserve">Ce que nous avons jadis apprécié et profondément aimé, </w:t>
                      </w:r>
                      <w:r w:rsidRPr="00115D75">
                        <w:rPr>
                          <w:i/>
                          <w:iCs/>
                        </w:rPr>
                        <w:br/>
                      </w:r>
                      <w:r w:rsidRPr="00FC2605">
                        <w:rPr>
                          <w:i/>
                          <w:iCs/>
                        </w:rPr>
                        <w:t xml:space="preserve">nous ne pouvons jamais le perdre, </w:t>
                      </w:r>
                      <w:r w:rsidRPr="00115D75">
                        <w:rPr>
                          <w:i/>
                          <w:iCs/>
                        </w:rPr>
                        <w:br/>
                      </w:r>
                      <w:r w:rsidRPr="00FC2605">
                        <w:rPr>
                          <w:i/>
                          <w:iCs/>
                        </w:rPr>
                        <w:t>car tout ce que nous aimons profondément fait partie de nous.</w:t>
                      </w:r>
                      <w:r w:rsidRPr="00115D75">
                        <w:rPr>
                          <w:i/>
                          <w:iCs/>
                        </w:rPr>
                        <w:t> »</w:t>
                      </w:r>
                      <w:r w:rsidRPr="00FC2605">
                        <w:rPr>
                          <w:i/>
                          <w:iCs/>
                        </w:rPr>
                        <w:t xml:space="preserve"> </w:t>
                      </w:r>
                    </w:p>
                    <w:p w14:paraId="54AC22D2" w14:textId="77777777" w:rsidR="00AF588F" w:rsidRPr="00115D75" w:rsidRDefault="00AF588F" w:rsidP="00AF588F">
                      <w:pPr>
                        <w:spacing w:before="120" w:after="120"/>
                        <w:jc w:val="center"/>
                        <w:rPr>
                          <w:i/>
                          <w:iCs/>
                          <w:sz w:val="20"/>
                          <w:szCs w:val="20"/>
                        </w:rPr>
                      </w:pPr>
                      <w:r w:rsidRPr="00115D75">
                        <w:rPr>
                          <w:i/>
                          <w:iCs/>
                          <w:sz w:val="20"/>
                          <w:szCs w:val="20"/>
                        </w:rPr>
                        <w:t>(</w:t>
                      </w:r>
                      <w:r w:rsidRPr="00FC2605">
                        <w:rPr>
                          <w:i/>
                          <w:iCs/>
                          <w:sz w:val="20"/>
                          <w:szCs w:val="20"/>
                        </w:rPr>
                        <w:t>Helen Keller</w:t>
                      </w:r>
                      <w:r w:rsidRPr="00115D75">
                        <w:rPr>
                          <w:i/>
                          <w:iCs/>
                          <w:sz w:val="20"/>
                          <w:szCs w:val="20"/>
                        </w:rPr>
                        <w:t>)</w:t>
                      </w:r>
                    </w:p>
                  </w:txbxContent>
                </v:textbox>
                <w10:wrap type="square" anchorx="margin" anchory="margin"/>
              </v:shape>
            </w:pict>
          </mc:Fallback>
        </mc:AlternateContent>
      </w:r>
    </w:p>
    <w:p w14:paraId="7E38D931" w14:textId="6886FC7B" w:rsidR="003A2DE3" w:rsidRDefault="003A2DE3" w:rsidP="00FC2605">
      <w:pPr>
        <w:spacing w:before="120" w:after="120"/>
        <w:ind w:left="357"/>
        <w:jc w:val="both"/>
      </w:pPr>
    </w:p>
    <w:p w14:paraId="043E6EFA" w14:textId="09A18693" w:rsidR="003A2DE3" w:rsidRPr="00FC2605" w:rsidRDefault="003A2DE3" w:rsidP="00FC2605">
      <w:pPr>
        <w:spacing w:before="120" w:after="120"/>
        <w:ind w:left="357"/>
        <w:jc w:val="both"/>
      </w:pPr>
    </w:p>
    <w:p w14:paraId="3B3E0AD3" w14:textId="398817E4" w:rsidR="009E33B2" w:rsidRDefault="00EF697B" w:rsidP="00637D45">
      <w:pPr>
        <w:spacing w:before="120" w:after="120"/>
        <w:rPr>
          <w:sz w:val="20"/>
          <w:szCs w:val="20"/>
        </w:rPr>
      </w:pPr>
      <w:r w:rsidRPr="003B626F">
        <w:rPr>
          <w:i/>
          <w:iCs/>
          <w:noProof/>
          <w:sz w:val="20"/>
          <w:szCs w:val="20"/>
        </w:rPr>
        <mc:AlternateContent>
          <mc:Choice Requires="wps">
            <w:drawing>
              <wp:anchor distT="0" distB="0" distL="114300" distR="114300" simplePos="0" relativeHeight="253140992" behindDoc="0" locked="0" layoutInCell="1" allowOverlap="1" wp14:anchorId="1F914282" wp14:editId="5615DE0D">
                <wp:simplePos x="0" y="0"/>
                <wp:positionH relativeFrom="margin">
                  <wp:posOffset>0</wp:posOffset>
                </wp:positionH>
                <wp:positionV relativeFrom="margin">
                  <wp:posOffset>7452995</wp:posOffset>
                </wp:positionV>
                <wp:extent cx="6063615" cy="981075"/>
                <wp:effectExtent l="0" t="0" r="0" b="0"/>
                <wp:wrapSquare wrapText="bothSides"/>
                <wp:docPr id="250076970" name="Zone de texte 250076970"/>
                <wp:cNvGraphicFramePr/>
                <a:graphic xmlns:a="http://schemas.openxmlformats.org/drawingml/2006/main">
                  <a:graphicData uri="http://schemas.microsoft.com/office/word/2010/wordprocessingShape">
                    <wps:wsp>
                      <wps:cNvSpPr txBox="1"/>
                      <wps:spPr>
                        <a:xfrm>
                          <a:off x="0" y="0"/>
                          <a:ext cx="6063615" cy="981075"/>
                        </a:xfrm>
                        <a:prstGeom prst="rect">
                          <a:avLst/>
                        </a:prstGeom>
                        <a:noFill/>
                        <a:ln w="6350">
                          <a:noFill/>
                        </a:ln>
                      </wps:spPr>
                      <wps:txbx>
                        <w:txbxContent>
                          <w:p w14:paraId="0F8ECDA1" w14:textId="77777777" w:rsidR="00CF4444" w:rsidRPr="006A162B" w:rsidRDefault="00CF4444" w:rsidP="00CF4444">
                            <w:pPr>
                              <w:pBdr>
                                <w:left w:val="single" w:sz="4" w:space="4" w:color="auto"/>
                              </w:pBdr>
                              <w:spacing w:before="120" w:after="120"/>
                              <w:ind w:right="227"/>
                              <w:rPr>
                                <w:iCs/>
                                <w:sz w:val="22"/>
                                <w:szCs w:val="22"/>
                              </w:rPr>
                            </w:pPr>
                            <w:r w:rsidRPr="006A162B">
                              <w:rPr>
                                <w:iCs/>
                                <w:sz w:val="22"/>
                                <w:szCs w:val="22"/>
                              </w:rPr>
                              <w:t>La liste des « </w:t>
                            </w:r>
                            <w:r w:rsidRPr="006A162B">
                              <w:rPr>
                                <w:b/>
                                <w:bCs/>
                                <w:iCs/>
                                <w:sz w:val="22"/>
                                <w:szCs w:val="22"/>
                              </w:rPr>
                              <w:t>Membres qui nous ont quittés</w:t>
                            </w:r>
                            <w:r w:rsidRPr="006A162B">
                              <w:rPr>
                                <w:iCs/>
                                <w:sz w:val="22"/>
                                <w:szCs w:val="22"/>
                              </w:rPr>
                              <w:t> » comprend également nos personnes-amies, alors que : « </w:t>
                            </w:r>
                            <w:r w:rsidRPr="006A162B">
                              <w:rPr>
                                <w:b/>
                                <w:bCs/>
                                <w:iCs/>
                                <w:sz w:val="22"/>
                                <w:szCs w:val="22"/>
                              </w:rPr>
                              <w:t>Condoléances à </w:t>
                            </w:r>
                            <w:r w:rsidRPr="006A162B">
                              <w:rPr>
                                <w:iCs/>
                                <w:sz w:val="22"/>
                                <w:szCs w:val="22"/>
                              </w:rPr>
                              <w:t xml:space="preserve">» inclut le décès d’un enfant, conjoint, père, mère, frère et sœur. </w:t>
                            </w:r>
                          </w:p>
                          <w:p w14:paraId="74735820" w14:textId="77777777" w:rsidR="00CF4444" w:rsidRPr="006A162B" w:rsidRDefault="00CF4444" w:rsidP="00CF4444">
                            <w:pPr>
                              <w:pBdr>
                                <w:left w:val="single" w:sz="4" w:space="4" w:color="auto"/>
                              </w:pBdr>
                              <w:spacing w:before="60"/>
                              <w:ind w:right="227"/>
                              <w:rPr>
                                <w:iCs/>
                                <w:sz w:val="22"/>
                                <w:szCs w:val="22"/>
                              </w:rPr>
                            </w:pPr>
                            <w:r w:rsidRPr="006A162B">
                              <w:rPr>
                                <w:iCs/>
                                <w:sz w:val="22"/>
                                <w:szCs w:val="22"/>
                              </w:rPr>
                              <w:t xml:space="preserve">Pour qu’un avis de décès soit publié dans </w:t>
                            </w:r>
                            <w:r>
                              <w:rPr>
                                <w:iCs/>
                                <w:sz w:val="22"/>
                                <w:szCs w:val="22"/>
                              </w:rPr>
                              <w:t>le Nouvel Envol</w:t>
                            </w:r>
                            <w:r w:rsidRPr="006A162B">
                              <w:rPr>
                                <w:iCs/>
                                <w:sz w:val="22"/>
                                <w:szCs w:val="22"/>
                              </w:rPr>
                              <w:t xml:space="preserve">, il est </w:t>
                            </w:r>
                            <w:r w:rsidRPr="006A162B">
                              <w:rPr>
                                <w:b/>
                                <w:bCs/>
                                <w:iCs/>
                                <w:sz w:val="22"/>
                                <w:szCs w:val="22"/>
                                <w:u w:val="single"/>
                              </w:rPr>
                              <w:t>IMPORTANT</w:t>
                            </w:r>
                            <w:r w:rsidRPr="006A162B">
                              <w:rPr>
                                <w:iCs/>
                                <w:sz w:val="22"/>
                                <w:szCs w:val="22"/>
                              </w:rPr>
                              <w:t xml:space="preserve"> d’en informer :</w:t>
                            </w:r>
                            <w:r w:rsidRPr="006A162B">
                              <w:rPr>
                                <w:iCs/>
                                <w:sz w:val="22"/>
                                <w:szCs w:val="22"/>
                              </w:rPr>
                              <w:br/>
                              <w:t xml:space="preserve">Madeleine St-Hilaire au 418 885-9232 ou </w:t>
                            </w:r>
                            <w:hyperlink r:id="rId151" w:history="1">
                              <w:r w:rsidRPr="006A162B">
                                <w:rPr>
                                  <w:rStyle w:val="Hyperlien"/>
                                  <w:rFonts w:ascii="Times New Roman" w:hAnsi="Times New Roman"/>
                                  <w:iCs/>
                                  <w:sz w:val="22"/>
                                  <w:szCs w:val="22"/>
                                </w:rPr>
                                <w:t>msth1950@hotmail.com</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914282" id="Zone de texte 250076970" o:spid="_x0000_s1056" type="#_x0000_t202" style="position:absolute;margin-left:0;margin-top:586.85pt;width:477.45pt;height:77.25pt;z-index:25314099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" filled="f" stroked="f" strokeweight=".5pt">
                <v:textbox>
                  <w:txbxContent>
                    <w:p w14:paraId="0F8ECDA1" w14:textId="77777777" w:rsidR="00CF4444" w:rsidRPr="006A162B" w:rsidRDefault="00CF4444" w:rsidP="00CF4444">
                      <w:pPr>
                        <w:pBdr>
                          <w:left w:val="single" w:sz="4" w:space="4" w:color="auto"/>
                        </w:pBdr>
                        <w:spacing w:before="120" w:after="120"/>
                        <w:ind w:right="227"/>
                        <w:rPr>
                          <w:iCs/>
                          <w:sz w:val="22"/>
                          <w:szCs w:val="22"/>
                        </w:rPr>
                      </w:pPr>
                      <w:r w:rsidRPr="006A162B">
                        <w:rPr>
                          <w:iCs/>
                          <w:sz w:val="22"/>
                          <w:szCs w:val="22"/>
                        </w:rPr>
                        <w:t>La liste des « </w:t>
                      </w:r>
                      <w:r w:rsidRPr="006A162B">
                        <w:rPr>
                          <w:b/>
                          <w:bCs/>
                          <w:iCs/>
                          <w:sz w:val="22"/>
                          <w:szCs w:val="22"/>
                        </w:rPr>
                        <w:t>Membres qui nous ont quittés</w:t>
                      </w:r>
                      <w:r w:rsidRPr="006A162B">
                        <w:rPr>
                          <w:iCs/>
                          <w:sz w:val="22"/>
                          <w:szCs w:val="22"/>
                        </w:rPr>
                        <w:t> » comprend également nos personnes-amies, alors que : « </w:t>
                      </w:r>
                      <w:r w:rsidRPr="006A162B">
                        <w:rPr>
                          <w:b/>
                          <w:bCs/>
                          <w:iCs/>
                          <w:sz w:val="22"/>
                          <w:szCs w:val="22"/>
                        </w:rPr>
                        <w:t>Condoléances à </w:t>
                      </w:r>
                      <w:r w:rsidRPr="006A162B">
                        <w:rPr>
                          <w:iCs/>
                          <w:sz w:val="22"/>
                          <w:szCs w:val="22"/>
                        </w:rPr>
                        <w:t xml:space="preserve">» inclut le décès d’un enfant, conjoint, père, mère, frère et sœur. </w:t>
                      </w:r>
                    </w:p>
                    <w:p w14:paraId="74735820" w14:textId="77777777" w:rsidR="00CF4444" w:rsidRPr="006A162B" w:rsidRDefault="00CF4444" w:rsidP="00CF4444">
                      <w:pPr>
                        <w:pBdr>
                          <w:left w:val="single" w:sz="4" w:space="4" w:color="auto"/>
                        </w:pBdr>
                        <w:spacing w:before="60"/>
                        <w:ind w:right="227"/>
                        <w:rPr>
                          <w:iCs/>
                          <w:sz w:val="22"/>
                          <w:szCs w:val="22"/>
                        </w:rPr>
                      </w:pPr>
                      <w:r w:rsidRPr="006A162B">
                        <w:rPr>
                          <w:iCs/>
                          <w:sz w:val="22"/>
                          <w:szCs w:val="22"/>
                        </w:rPr>
                        <w:t xml:space="preserve">Pour qu’un avis de décès soit publié dans </w:t>
                      </w:r>
                      <w:r>
                        <w:rPr>
                          <w:iCs/>
                          <w:sz w:val="22"/>
                          <w:szCs w:val="22"/>
                        </w:rPr>
                        <w:t>le Nouvel Envol</w:t>
                      </w:r>
                      <w:r w:rsidRPr="006A162B">
                        <w:rPr>
                          <w:iCs/>
                          <w:sz w:val="22"/>
                          <w:szCs w:val="22"/>
                        </w:rPr>
                        <w:t xml:space="preserve">, il est </w:t>
                      </w:r>
                      <w:r w:rsidRPr="006A162B">
                        <w:rPr>
                          <w:b/>
                          <w:bCs/>
                          <w:iCs/>
                          <w:sz w:val="22"/>
                          <w:szCs w:val="22"/>
                          <w:u w:val="single"/>
                        </w:rPr>
                        <w:t>IMPORTANT</w:t>
                      </w:r>
                      <w:r w:rsidRPr="006A162B">
                        <w:rPr>
                          <w:iCs/>
                          <w:sz w:val="22"/>
                          <w:szCs w:val="22"/>
                        </w:rPr>
                        <w:t xml:space="preserve"> d’en informer :</w:t>
                      </w:r>
                      <w:r w:rsidRPr="006A162B">
                        <w:rPr>
                          <w:iCs/>
                          <w:sz w:val="22"/>
                          <w:szCs w:val="22"/>
                        </w:rPr>
                        <w:br/>
                        <w:t xml:space="preserve">Madeleine St-Hilaire au 418 885-9232 ou </w:t>
                      </w:r>
                      <w:hyperlink r:id="rId158" w:history="1">
                        <w:r w:rsidRPr="006A162B">
                          <w:rPr>
                            <w:rStyle w:val="Hyperlien"/>
                            <w:rFonts w:ascii="Times New Roman" w:hAnsi="Times New Roman"/>
                            <w:iCs/>
                            <w:sz w:val="22"/>
                            <w:szCs w:val="22"/>
                          </w:rPr>
                          <w:t>msth1950@hotmail.com</w:t>
                        </w:r>
                      </w:hyperlink>
                    </w:p>
                  </w:txbxContent>
                </v:textbox>
                <w10:wrap type="square" anchorx="margin" anchory="margin"/>
              </v:shape>
            </w:pict>
          </mc:Fallback>
        </mc:AlternateContent>
      </w:r>
    </w:p>
    <w:p w14:paraId="56322475" w14:textId="7E22C6A3" w:rsidR="009E33B2" w:rsidRDefault="009E33B2" w:rsidP="00BF33DC">
      <w:pPr>
        <w:rPr>
          <w:sz w:val="20"/>
          <w:szCs w:val="20"/>
        </w:rPr>
        <w:sectPr w:rsidR="009E33B2" w:rsidSect="0099687C">
          <w:headerReference w:type="first" r:id="rId159"/>
          <w:footerReference w:type="first" r:id="rId160"/>
          <w:pgSz w:w="12240" w:h="15840"/>
          <w:pgMar w:top="1418" w:right="851" w:bottom="1418" w:left="851" w:header="709" w:footer="709" w:gutter="0"/>
          <w:cols w:space="52"/>
          <w:docGrid w:linePitch="360"/>
        </w:sectPr>
      </w:pPr>
    </w:p>
    <w:p w14:paraId="5CAD743E" w14:textId="77777777" w:rsidR="009E33B2" w:rsidRPr="00CA0014" w:rsidRDefault="005B3978" w:rsidP="009E33B2">
      <w:pPr>
        <w:rPr>
          <w:rFonts w:ascii="Arial Black" w:hAnsi="Arial Black"/>
          <w:b/>
          <w:bCs/>
          <w:sz w:val="28"/>
          <w:szCs w:val="28"/>
        </w:rPr>
      </w:pPr>
      <w:r>
        <w:rPr>
          <w:noProof/>
        </w:rPr>
        <w:lastRenderedPageBreak/>
        <w:drawing>
          <wp:anchor distT="0" distB="0" distL="114300" distR="114300" simplePos="0" relativeHeight="253118464" behindDoc="1" locked="0" layoutInCell="1" allowOverlap="1" wp14:anchorId="05ADF92F" wp14:editId="7E3D2C34">
            <wp:simplePos x="0" y="0"/>
            <wp:positionH relativeFrom="margin">
              <wp:posOffset>5643880</wp:posOffset>
            </wp:positionH>
            <wp:positionV relativeFrom="margin">
              <wp:posOffset>80010</wp:posOffset>
            </wp:positionV>
            <wp:extent cx="1072459" cy="914400"/>
            <wp:effectExtent l="0" t="0" r="0" b="0"/>
            <wp:wrapNone/>
            <wp:docPr id="209508511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445842" name="Image 1050445842"/>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1072459" cy="914400"/>
                    </a:xfrm>
                    <a:prstGeom prst="rect">
                      <a:avLst/>
                    </a:prstGeom>
                  </pic:spPr>
                </pic:pic>
              </a:graphicData>
            </a:graphic>
            <wp14:sizeRelH relativeFrom="margin">
              <wp14:pctWidth>0</wp14:pctWidth>
            </wp14:sizeRelH>
            <wp14:sizeRelV relativeFrom="margin">
              <wp14:pctHeight>0</wp14:pctHeight>
            </wp14:sizeRelV>
          </wp:anchor>
        </w:drawing>
      </w:r>
      <w:r w:rsidR="009E33B2">
        <w:rPr>
          <w:rFonts w:ascii="Arial Black" w:hAnsi="Arial Black"/>
          <w:b/>
          <w:bCs/>
          <w:noProof/>
          <w:sz w:val="28"/>
          <w:szCs w:val="28"/>
        </w:rPr>
        <mc:AlternateContent>
          <mc:Choice Requires="wps">
            <w:drawing>
              <wp:anchor distT="0" distB="0" distL="114300" distR="114300" simplePos="0" relativeHeight="253120512" behindDoc="1" locked="0" layoutInCell="1" allowOverlap="1" wp14:anchorId="0BD5C692" wp14:editId="232F964C">
                <wp:simplePos x="0" y="0"/>
                <wp:positionH relativeFrom="margin">
                  <wp:align>center</wp:align>
                </wp:positionH>
                <wp:positionV relativeFrom="margin">
                  <wp:posOffset>1778</wp:posOffset>
                </wp:positionV>
                <wp:extent cx="4406900" cy="383540"/>
                <wp:effectExtent l="0" t="0" r="0" b="0"/>
                <wp:wrapNone/>
                <wp:docPr id="175032625" name="Zone de texte 175032625"/>
                <wp:cNvGraphicFramePr/>
                <a:graphic xmlns:a="http://schemas.openxmlformats.org/drawingml/2006/main">
                  <a:graphicData uri="http://schemas.microsoft.com/office/word/2010/wordprocessingShape">
                    <wps:wsp>
                      <wps:cNvSpPr txBox="1"/>
                      <wps:spPr>
                        <a:xfrm>
                          <a:off x="0" y="0"/>
                          <a:ext cx="4406900" cy="383540"/>
                        </a:xfrm>
                        <a:prstGeom prst="rect">
                          <a:avLst/>
                        </a:prstGeom>
                        <a:noFill/>
                        <a:ln w="6350">
                          <a:noFill/>
                        </a:ln>
                      </wps:spPr>
                      <wps:txbx>
                        <w:txbxContent>
                          <w:p w14:paraId="631B1FF6" w14:textId="77777777" w:rsidR="009E33B2" w:rsidRDefault="009E33B2" w:rsidP="009E33B2">
                            <w:pPr>
                              <w:jc w:val="center"/>
                            </w:pPr>
                            <w:r w:rsidRPr="00BD7999">
                              <w:rPr>
                                <w:rFonts w:ascii="Arial Black" w:hAnsi="Arial Black"/>
                                <w:b/>
                                <w:bCs/>
                                <w:sz w:val="28"/>
                                <w:szCs w:val="28"/>
                              </w:rPr>
                              <w:t xml:space="preserve">Quiz </w:t>
                            </w:r>
                            <w:r>
                              <w:rPr>
                                <w:rFonts w:ascii="Arial Black" w:hAnsi="Arial Black"/>
                                <w:b/>
                                <w:bCs/>
                                <w:sz w:val="28"/>
                                <w:szCs w:val="28"/>
                              </w:rPr>
                              <w:t xml:space="preserve"> « M » </w:t>
                            </w:r>
                            <w:r w:rsidRPr="00BD7999">
                              <w:rPr>
                                <w:rFonts w:ascii="Arial Black" w:hAnsi="Arial Black"/>
                                <w:b/>
                                <w:bCs/>
                                <w:sz w:val="28"/>
                                <w:szCs w:val="28"/>
                              </w:rPr>
                              <w:t>sur les chansons francophones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D5C692" id="Zone de texte 175032625" o:spid="_x0000_s1057" type="#_x0000_t202" style="position:absolute;margin-left:0;margin-top:.15pt;width:347pt;height:30.2pt;z-index:-250195968;visibility:visible;mso-wrap-style:square;mso-width-percent:0;mso-height-percent:0;mso-wrap-distance-left:9pt;mso-wrap-distance-top:0;mso-wrap-distance-right:9pt;mso-wrap-distance-bottom:0;mso-position-horizontal:center;mso-position-horizontal-relative:margin;mso-position-vertical:absolute;mso-position-vertical-relative:margin;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" filled="f" stroked="f" strokeweight=".5pt">
                <v:textbox>
                  <w:txbxContent>
                    <w:p w14:paraId="631B1FF6" w14:textId="77777777" w:rsidR="009E33B2" w:rsidRDefault="009E33B2" w:rsidP="009E33B2">
                      <w:pPr>
                        <w:jc w:val="center"/>
                      </w:pPr>
                      <w:r w:rsidRPr="00BD7999">
                        <w:rPr>
                          <w:rFonts w:ascii="Arial Black" w:hAnsi="Arial Black"/>
                          <w:b/>
                          <w:bCs/>
                          <w:sz w:val="28"/>
                          <w:szCs w:val="28"/>
                        </w:rPr>
                        <w:t xml:space="preserve">Quiz </w:t>
                      </w:r>
                      <w:r>
                        <w:rPr>
                          <w:rFonts w:ascii="Arial Black" w:hAnsi="Arial Black"/>
                          <w:b/>
                          <w:bCs/>
                          <w:sz w:val="28"/>
                          <w:szCs w:val="28"/>
                        </w:rPr>
                        <w:t xml:space="preserve"> « M » </w:t>
                      </w:r>
                      <w:r w:rsidRPr="00BD7999">
                        <w:rPr>
                          <w:rFonts w:ascii="Arial Black" w:hAnsi="Arial Black"/>
                          <w:b/>
                          <w:bCs/>
                          <w:sz w:val="28"/>
                          <w:szCs w:val="28"/>
                        </w:rPr>
                        <w:t>sur les chansons francophones</w:t>
                      </w:r>
                    </w:p>
                  </w:txbxContent>
                </v:textbox>
                <w10:wrap anchorx="margin" anchory="margin"/>
              </v:shape>
            </w:pict>
          </mc:Fallback>
        </mc:AlternateContent>
      </w:r>
    </w:p>
    <w:p w14:paraId="05516344" w14:textId="77777777" w:rsidR="009E33B2" w:rsidRPr="00BD7999" w:rsidRDefault="009E33B2" w:rsidP="009E33B2">
      <w:pPr>
        <w:spacing w:before="240" w:after="240"/>
      </w:pPr>
      <w:r w:rsidRPr="00BD7999">
        <w:t>Associez à la colonne</w:t>
      </w:r>
      <w:r>
        <w:t xml:space="preserve"> </w:t>
      </w:r>
      <w:r w:rsidRPr="00BD7999">
        <w:t>de gauche chacun des chanteurs, interprètes, groupes ou chansonniers</w:t>
      </w:r>
      <w:r>
        <w:br/>
      </w:r>
      <w:r w:rsidRPr="00BD7999">
        <w:t>qui ont interprété les chansons</w:t>
      </w:r>
      <w:r>
        <w:t xml:space="preserve"> suivantes</w:t>
      </w:r>
      <w:r w:rsidRPr="00BD7999">
        <w:t>.</w:t>
      </w:r>
      <w:r>
        <w:t xml:space="preserve">  </w:t>
      </w:r>
      <w:r>
        <w:br/>
        <w:t xml:space="preserve">Origines : </w:t>
      </w:r>
      <w:r w:rsidRPr="00BD7999">
        <w:t xml:space="preserve">Québec (Q) </w:t>
      </w:r>
      <w:r>
        <w:t xml:space="preserve"> </w:t>
      </w:r>
      <w:r w:rsidRPr="00BD7999">
        <w:t>France (F)</w:t>
      </w:r>
      <w:r>
        <w:t xml:space="preserve">  Italie (I)  Grèce (G)  Autre (A)</w:t>
      </w:r>
    </w:p>
    <w:p w14:paraId="1E59DB08" w14:textId="77777777" w:rsidR="009E33B2" w:rsidRDefault="009E33B2" w:rsidP="009E33B2">
      <w:pPr>
        <w:tabs>
          <w:tab w:val="left" w:pos="1260"/>
          <w:tab w:val="left" w:pos="4860"/>
          <w:tab w:val="left" w:pos="7938"/>
        </w:tabs>
        <w:snapToGrid w:val="0"/>
        <w:spacing w:before="120"/>
      </w:pPr>
      <w:r>
        <w:rPr>
          <w:b/>
          <w:bCs/>
        </w:rPr>
        <w:tab/>
      </w:r>
      <w:r w:rsidRPr="0055788E">
        <w:rPr>
          <w:b/>
          <w:bCs/>
        </w:rPr>
        <w:t>Titre des chansons</w:t>
      </w:r>
      <w:r w:rsidRPr="00BD7999">
        <w:tab/>
      </w:r>
      <w:r w:rsidRPr="0055788E">
        <w:rPr>
          <w:b/>
          <w:bCs/>
        </w:rPr>
        <w:t>Année</w:t>
      </w:r>
      <w:r w:rsidRPr="00BD7999">
        <w:t xml:space="preserve">      </w:t>
      </w:r>
      <w:r>
        <w:t xml:space="preserve">    </w:t>
      </w:r>
      <w:r>
        <w:rPr>
          <w:b/>
          <w:bCs/>
        </w:rPr>
        <w:t>O</w:t>
      </w:r>
      <w:r w:rsidRPr="0055788E">
        <w:rPr>
          <w:b/>
          <w:bCs/>
        </w:rPr>
        <w:t>rigine</w:t>
      </w:r>
      <w:r w:rsidRPr="00BD7999">
        <w:t xml:space="preserve">              </w:t>
      </w:r>
      <w:r>
        <w:tab/>
      </w:r>
      <w:r w:rsidRPr="0055788E">
        <w:rPr>
          <w:b/>
          <w:bCs/>
        </w:rPr>
        <w:t>Le nom des artistes</w:t>
      </w:r>
    </w:p>
    <w:p w14:paraId="783485A3" w14:textId="77777777" w:rsidR="009E33B2" w:rsidRPr="00EC62BE" w:rsidRDefault="009E33B2" w:rsidP="009E33B2">
      <w:pPr>
        <w:pStyle w:val="Paragraphedeliste"/>
        <w:numPr>
          <w:ilvl w:val="0"/>
          <w:numId w:val="11"/>
        </w:numPr>
        <w:tabs>
          <w:tab w:val="decimal" w:pos="0"/>
          <w:tab w:val="left" w:pos="4820"/>
        </w:tabs>
        <w:spacing w:before="120" w:after="60"/>
        <w:contextualSpacing w:val="0"/>
        <w:rPr>
          <w:rFonts w:ascii="Times New Roman" w:hAnsi="Times New Roman" w:cs="Times New Roman"/>
        </w:rPr>
      </w:pPr>
      <w:r>
        <w:rPr>
          <w:rFonts w:ascii="Times New Roman" w:hAnsi="Times New Roman" w:cs="Times New Roman"/>
        </w:rPr>
        <w:t>Enfants de tous les pays</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1963</w:t>
      </w:r>
      <w:r w:rsidRPr="00EC62BE">
        <w:rPr>
          <w:rFonts w:ascii="Times New Roman" w:hAnsi="Times New Roman" w:cs="Times New Roman"/>
        </w:rPr>
        <w:tab/>
        <w:t xml:space="preserve">     </w:t>
      </w:r>
      <w:r w:rsidRPr="00EC62BE">
        <w:rPr>
          <w:rFonts w:ascii="Times New Roman" w:hAnsi="Times New Roman" w:cs="Times New Roman"/>
        </w:rPr>
        <w:tab/>
        <w:t>(</w:t>
      </w:r>
      <w:r>
        <w:rPr>
          <w:rFonts w:ascii="Times New Roman" w:hAnsi="Times New Roman" w:cs="Times New Roman"/>
        </w:rPr>
        <w:t>A</w:t>
      </w:r>
      <w:r w:rsidRPr="00EC62BE">
        <w:rPr>
          <w:rFonts w:ascii="Times New Roman" w:hAnsi="Times New Roman" w:cs="Times New Roman"/>
        </w:rPr>
        <w:t>)</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Mac</w:t>
      </w:r>
      <w:r>
        <w:rPr>
          <w:rFonts w:ascii="Times New Roman" w:hAnsi="Times New Roman" w:cs="Times New Roman"/>
        </w:rPr>
        <w:tab/>
      </w:r>
      <w:r>
        <w:rPr>
          <w:rFonts w:ascii="Times New Roman" w:hAnsi="Times New Roman" w:cs="Times New Roman"/>
          <w:u w:val="single"/>
        </w:rPr>
        <w:t>_______________</w:t>
      </w:r>
    </w:p>
    <w:p w14:paraId="11F7C636" w14:textId="77777777" w:rsidR="009E33B2" w:rsidRPr="00EC62BE" w:rsidRDefault="009E33B2" w:rsidP="009E33B2">
      <w:pPr>
        <w:pStyle w:val="Paragraphedeliste"/>
        <w:numPr>
          <w:ilvl w:val="0"/>
          <w:numId w:val="11"/>
        </w:numPr>
        <w:tabs>
          <w:tab w:val="decimal" w:pos="0"/>
          <w:tab w:val="left" w:pos="4820"/>
        </w:tabs>
        <w:spacing w:before="60" w:after="60"/>
        <w:contextualSpacing w:val="0"/>
        <w:rPr>
          <w:rFonts w:ascii="Times New Roman" w:hAnsi="Times New Roman" w:cs="Times New Roman"/>
        </w:rPr>
      </w:pPr>
      <w:r>
        <w:rPr>
          <w:rFonts w:ascii="Times New Roman" w:hAnsi="Times New Roman" w:cs="Times New Roman"/>
        </w:rPr>
        <w:t>Il où le bonheur?</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2016</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F</w:t>
      </w:r>
      <w:r w:rsidRPr="00EC62BE">
        <w:rPr>
          <w:rFonts w:ascii="Times New Roman" w:hAnsi="Times New Roman" w:cs="Times New Roman"/>
        </w:rPr>
        <w:t>)</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Maé</w:t>
      </w:r>
      <w:r w:rsidRPr="00DC0F89">
        <w:rPr>
          <w:rFonts w:ascii="Times New Roman" w:hAnsi="Times New Roman" w:cs="Times New Roman"/>
        </w:rPr>
        <w:t xml:space="preserve">  </w:t>
      </w:r>
      <w:r>
        <w:rPr>
          <w:rFonts w:ascii="Times New Roman" w:hAnsi="Times New Roman" w:cs="Times New Roman"/>
        </w:rPr>
        <w:tab/>
        <w:t>_______________</w:t>
      </w:r>
      <w:r w:rsidRPr="00DC0F89">
        <w:rPr>
          <w:rFonts w:ascii="Times New Roman" w:hAnsi="Times New Roman" w:cs="Times New Roman"/>
        </w:rPr>
        <w:t xml:space="preserve">            </w:t>
      </w:r>
    </w:p>
    <w:p w14:paraId="697BD32A"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sz w:val="22"/>
          <w:szCs w:val="22"/>
        </w:rPr>
        <w:t>Théo et Antoinette</w:t>
      </w:r>
      <w:r w:rsidRPr="00EC62BE">
        <w:rPr>
          <w:rFonts w:ascii="Times New Roman" w:hAnsi="Times New Roman" w:cs="Times New Roman"/>
        </w:rPr>
        <w:tab/>
      </w:r>
      <w:r w:rsidRPr="00EC62BE">
        <w:rPr>
          <w:rFonts w:ascii="Times New Roman" w:hAnsi="Times New Roman" w:cs="Times New Roman"/>
        </w:rPr>
        <w:tab/>
        <w:t>19</w:t>
      </w:r>
      <w:r>
        <w:rPr>
          <w:rFonts w:ascii="Times New Roman" w:hAnsi="Times New Roman" w:cs="Times New Roman"/>
        </w:rPr>
        <w:t>74</w:t>
      </w:r>
      <w:r w:rsidRPr="00EC62BE">
        <w:rPr>
          <w:rFonts w:ascii="Times New Roman" w:hAnsi="Times New Roman" w:cs="Times New Roman"/>
        </w:rPr>
        <w:tab/>
        <w:t xml:space="preserve">     </w:t>
      </w:r>
      <w:r w:rsidRPr="00EC62BE">
        <w:rPr>
          <w:rFonts w:ascii="Times New Roman" w:hAnsi="Times New Roman" w:cs="Times New Roman"/>
        </w:rPr>
        <w:tab/>
        <w:t>(Q)</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Man</w:t>
      </w:r>
      <w:r>
        <w:rPr>
          <w:rFonts w:ascii="Times New Roman" w:hAnsi="Times New Roman" w:cs="Times New Roman"/>
        </w:rPr>
        <w:tab/>
      </w:r>
      <w:r>
        <w:rPr>
          <w:rFonts w:ascii="Times New Roman" w:hAnsi="Times New Roman" w:cs="Times New Roman"/>
          <w:u w:val="single"/>
        </w:rPr>
        <w:t>_______________</w:t>
      </w:r>
    </w:p>
    <w:p w14:paraId="4E60F262"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Mexico</w:t>
      </w:r>
      <w:r w:rsidRPr="00EC62BE">
        <w:rPr>
          <w:rFonts w:ascii="Times New Roman" w:hAnsi="Times New Roman" w:cs="Times New Roman"/>
        </w:rPr>
        <w:tab/>
      </w:r>
      <w:r w:rsidRPr="00EC62BE">
        <w:rPr>
          <w:rFonts w:ascii="Times New Roman" w:hAnsi="Times New Roman" w:cs="Times New Roman"/>
        </w:rPr>
        <w:tab/>
        <w:t>19</w:t>
      </w:r>
      <w:r>
        <w:rPr>
          <w:rFonts w:ascii="Times New Roman" w:hAnsi="Times New Roman" w:cs="Times New Roman"/>
        </w:rPr>
        <w:t>58</w:t>
      </w:r>
      <w:r w:rsidRPr="00EC62BE">
        <w:rPr>
          <w:rFonts w:ascii="Times New Roman" w:hAnsi="Times New Roman" w:cs="Times New Roman"/>
        </w:rPr>
        <w:tab/>
        <w:t xml:space="preserve">     </w:t>
      </w:r>
      <w:r w:rsidRPr="00EC62BE">
        <w:rPr>
          <w:rFonts w:ascii="Times New Roman" w:hAnsi="Times New Roman" w:cs="Times New Roman"/>
        </w:rPr>
        <w:tab/>
        <w:t>(</w:t>
      </w:r>
      <w:r>
        <w:rPr>
          <w:rFonts w:ascii="Times New Roman" w:hAnsi="Times New Roman" w:cs="Times New Roman"/>
        </w:rPr>
        <w:t>A</w:t>
      </w:r>
      <w:r w:rsidRPr="00EC62BE">
        <w:rPr>
          <w:rFonts w:ascii="Times New Roman" w:hAnsi="Times New Roman" w:cs="Times New Roman"/>
        </w:rPr>
        <w:t>)</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Mar</w:t>
      </w:r>
      <w:r>
        <w:rPr>
          <w:rFonts w:ascii="Times New Roman" w:hAnsi="Times New Roman" w:cs="Times New Roman"/>
        </w:rPr>
        <w:tab/>
        <w:t>_______________</w:t>
      </w:r>
    </w:p>
    <w:p w14:paraId="783F8AAA"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Jamais ailleurs</w:t>
      </w:r>
      <w:r w:rsidRPr="00EC62BE">
        <w:rPr>
          <w:rFonts w:ascii="Times New Roman" w:hAnsi="Times New Roman" w:cs="Times New Roman"/>
        </w:rPr>
        <w:tab/>
        <w:t xml:space="preserve"> </w:t>
      </w:r>
      <w:r w:rsidRPr="00EC62BE">
        <w:rPr>
          <w:rFonts w:ascii="Times New Roman" w:hAnsi="Times New Roman" w:cs="Times New Roman"/>
        </w:rPr>
        <w:tab/>
      </w:r>
      <w:r>
        <w:rPr>
          <w:rFonts w:ascii="Times New Roman" w:hAnsi="Times New Roman" w:cs="Times New Roman"/>
        </w:rPr>
        <w:t>2012</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Q</w:t>
      </w:r>
      <w:r w:rsidRPr="00EC62BE">
        <w:rPr>
          <w:rFonts w:ascii="Times New Roman" w:hAnsi="Times New Roman" w:cs="Times New Roman"/>
        </w:rPr>
        <w:t>)</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Mar</w:t>
      </w:r>
      <w:r>
        <w:rPr>
          <w:rFonts w:ascii="Times New Roman" w:hAnsi="Times New Roman" w:cs="Times New Roman"/>
        </w:rPr>
        <w:tab/>
        <w:t>_______________</w:t>
      </w:r>
    </w:p>
    <w:p w14:paraId="38B79FA2"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La chaîne de nos cœurs</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1947</w:t>
      </w:r>
      <w:r w:rsidRPr="00EC62BE">
        <w:rPr>
          <w:rFonts w:ascii="Times New Roman" w:hAnsi="Times New Roman" w:cs="Times New Roman"/>
        </w:rPr>
        <w:t xml:space="preserve">     </w:t>
      </w:r>
      <w:r w:rsidRPr="00EC62BE">
        <w:rPr>
          <w:rFonts w:ascii="Times New Roman" w:hAnsi="Times New Roman" w:cs="Times New Roman"/>
        </w:rPr>
        <w:tab/>
        <w:t>(Q)</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Mar</w:t>
      </w:r>
      <w:r>
        <w:rPr>
          <w:rFonts w:ascii="Times New Roman" w:hAnsi="Times New Roman" w:cs="Times New Roman"/>
        </w:rPr>
        <w:tab/>
      </w:r>
      <w:r>
        <w:rPr>
          <w:rFonts w:ascii="Times New Roman" w:hAnsi="Times New Roman" w:cs="Times New Roman"/>
          <w:u w:val="single"/>
        </w:rPr>
        <w:t>_______________</w:t>
      </w:r>
    </w:p>
    <w:p w14:paraId="7773D7B3"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Je suis seul ce soir</w:t>
      </w:r>
      <w:r w:rsidRPr="00EC62BE">
        <w:rPr>
          <w:rFonts w:ascii="Times New Roman" w:hAnsi="Times New Roman" w:cs="Times New Roman"/>
        </w:rPr>
        <w:tab/>
      </w:r>
      <w:r w:rsidRPr="00EC62BE">
        <w:rPr>
          <w:rFonts w:ascii="Times New Roman" w:hAnsi="Times New Roman" w:cs="Times New Roman"/>
        </w:rPr>
        <w:tab/>
        <w:t>19</w:t>
      </w:r>
      <w:r>
        <w:rPr>
          <w:rFonts w:ascii="Times New Roman" w:hAnsi="Times New Roman" w:cs="Times New Roman"/>
        </w:rPr>
        <w:t>41</w:t>
      </w:r>
      <w:r w:rsidRPr="00EC62BE">
        <w:rPr>
          <w:rFonts w:ascii="Times New Roman" w:hAnsi="Times New Roman" w:cs="Times New Roman"/>
        </w:rPr>
        <w:tab/>
        <w:t xml:space="preserve">     </w:t>
      </w:r>
      <w:r w:rsidRPr="00EC62BE">
        <w:rPr>
          <w:rFonts w:ascii="Times New Roman" w:hAnsi="Times New Roman" w:cs="Times New Roman"/>
        </w:rPr>
        <w:tab/>
        <w:t>(</w:t>
      </w:r>
      <w:r>
        <w:rPr>
          <w:rFonts w:ascii="Times New Roman" w:hAnsi="Times New Roman" w:cs="Times New Roman"/>
        </w:rPr>
        <w:t>F</w:t>
      </w:r>
      <w:r w:rsidRPr="00EC62BE">
        <w:rPr>
          <w:rFonts w:ascii="Times New Roman" w:hAnsi="Times New Roman" w:cs="Times New Roman"/>
        </w:rPr>
        <w:t>)</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Mar</w:t>
      </w:r>
      <w:r>
        <w:rPr>
          <w:rFonts w:ascii="Times New Roman" w:hAnsi="Times New Roman" w:cs="Times New Roman"/>
        </w:rPr>
        <w:tab/>
      </w:r>
      <w:r>
        <w:rPr>
          <w:rFonts w:ascii="Times New Roman" w:hAnsi="Times New Roman" w:cs="Times New Roman"/>
          <w:u w:val="single"/>
        </w:rPr>
        <w:t>_______________</w:t>
      </w:r>
    </w:p>
    <w:p w14:paraId="3226E3AA"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Provocante</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2012</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Q</w:t>
      </w:r>
      <w:r w:rsidRPr="00EC62BE">
        <w:rPr>
          <w:rFonts w:ascii="Times New Roman" w:hAnsi="Times New Roman" w:cs="Times New Roman"/>
        </w:rPr>
        <w:t>)</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Mar</w:t>
      </w:r>
      <w:r>
        <w:rPr>
          <w:rFonts w:ascii="Times New Roman" w:hAnsi="Times New Roman" w:cs="Times New Roman"/>
        </w:rPr>
        <w:tab/>
      </w:r>
      <w:r>
        <w:rPr>
          <w:rFonts w:ascii="Times New Roman" w:hAnsi="Times New Roman" w:cs="Times New Roman"/>
          <w:u w:val="single"/>
        </w:rPr>
        <w:t>_______________</w:t>
      </w:r>
    </w:p>
    <w:p w14:paraId="18F8D17E"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Allô ma prairie</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1965</w:t>
      </w:r>
      <w:r w:rsidRPr="00EC62BE">
        <w:rPr>
          <w:rFonts w:ascii="Times New Roman" w:hAnsi="Times New Roman" w:cs="Times New Roman"/>
        </w:rPr>
        <w:tab/>
        <w:t xml:space="preserve">    </w:t>
      </w:r>
      <w:r w:rsidRPr="00EC62BE">
        <w:rPr>
          <w:rFonts w:ascii="Times New Roman" w:hAnsi="Times New Roman" w:cs="Times New Roman"/>
        </w:rPr>
        <w:tab/>
        <w:t>(</w:t>
      </w:r>
      <w:r>
        <w:rPr>
          <w:rFonts w:ascii="Times New Roman" w:hAnsi="Times New Roman" w:cs="Times New Roman"/>
        </w:rPr>
        <w:t>Q</w:t>
      </w:r>
      <w:r w:rsidRPr="00EC62BE">
        <w:rPr>
          <w:rFonts w:ascii="Times New Roman" w:hAnsi="Times New Roman" w:cs="Times New Roman"/>
        </w:rPr>
        <w:t>)</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Mar</w:t>
      </w:r>
      <w:r>
        <w:rPr>
          <w:rFonts w:ascii="Times New Roman" w:hAnsi="Times New Roman" w:cs="Times New Roman"/>
        </w:rPr>
        <w:tab/>
      </w:r>
      <w:r>
        <w:rPr>
          <w:rFonts w:ascii="Times New Roman" w:hAnsi="Times New Roman" w:cs="Times New Roman"/>
          <w:u w:val="single"/>
        </w:rPr>
        <w:t>_______________</w:t>
      </w:r>
    </w:p>
    <w:p w14:paraId="1C89955C"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Liverpool</w:t>
      </w:r>
      <w:r w:rsidRPr="00EC62BE">
        <w:rPr>
          <w:rFonts w:ascii="Times New Roman" w:hAnsi="Times New Roman" w:cs="Times New Roman"/>
        </w:rPr>
        <w:tab/>
      </w:r>
      <w:r w:rsidRPr="00EC62BE">
        <w:rPr>
          <w:rFonts w:ascii="Times New Roman" w:hAnsi="Times New Roman" w:cs="Times New Roman"/>
        </w:rPr>
        <w:tab/>
        <w:t>19</w:t>
      </w:r>
      <w:r>
        <w:rPr>
          <w:rFonts w:ascii="Times New Roman" w:hAnsi="Times New Roman" w:cs="Times New Roman"/>
        </w:rPr>
        <w:t>67</w:t>
      </w:r>
      <w:r w:rsidRPr="00EC62BE">
        <w:rPr>
          <w:rFonts w:ascii="Times New Roman" w:hAnsi="Times New Roman" w:cs="Times New Roman"/>
        </w:rPr>
        <w:t xml:space="preserve">        </w:t>
      </w:r>
      <w:r w:rsidRPr="00EC62BE">
        <w:rPr>
          <w:rFonts w:ascii="Times New Roman" w:hAnsi="Times New Roman" w:cs="Times New Roman"/>
        </w:rPr>
        <w:tab/>
        <w:t xml:space="preserve">(Q) </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Mar</w:t>
      </w:r>
      <w:r>
        <w:rPr>
          <w:rFonts w:ascii="Times New Roman" w:hAnsi="Times New Roman" w:cs="Times New Roman"/>
        </w:rPr>
        <w:tab/>
      </w:r>
      <w:r>
        <w:rPr>
          <w:rFonts w:ascii="Times New Roman" w:hAnsi="Times New Roman" w:cs="Times New Roman"/>
          <w:u w:val="single"/>
        </w:rPr>
        <w:t>_______________</w:t>
      </w:r>
    </w:p>
    <w:p w14:paraId="6533A1F1" w14:textId="77777777" w:rsidR="009E33B2"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J’ai un amour qui ne veut pas mourir</w:t>
      </w:r>
      <w:r w:rsidRPr="002E7549">
        <w:rPr>
          <w:rFonts w:ascii="Times New Roman" w:hAnsi="Times New Roman" w:cs="Times New Roman"/>
        </w:rPr>
        <w:tab/>
      </w:r>
      <w:r w:rsidRPr="002E7549">
        <w:rPr>
          <w:rFonts w:ascii="Times New Roman" w:hAnsi="Times New Roman" w:cs="Times New Roman"/>
        </w:rPr>
        <w:tab/>
      </w:r>
      <w:r>
        <w:rPr>
          <w:rFonts w:ascii="Times New Roman" w:hAnsi="Times New Roman" w:cs="Times New Roman"/>
        </w:rPr>
        <w:t>1972</w:t>
      </w:r>
      <w:r w:rsidRPr="002E7549">
        <w:rPr>
          <w:rFonts w:ascii="Times New Roman" w:hAnsi="Times New Roman" w:cs="Times New Roman"/>
        </w:rPr>
        <w:t xml:space="preserve">        </w:t>
      </w:r>
      <w:r w:rsidRPr="002E7549">
        <w:rPr>
          <w:rFonts w:ascii="Times New Roman" w:hAnsi="Times New Roman" w:cs="Times New Roman"/>
        </w:rPr>
        <w:tab/>
        <w:t xml:space="preserve">(Q) </w:t>
      </w:r>
      <w:r w:rsidRPr="002E7549">
        <w:rPr>
          <w:rFonts w:ascii="Times New Roman" w:hAnsi="Times New Roman" w:cs="Times New Roman"/>
        </w:rPr>
        <w:tab/>
      </w:r>
      <w:r w:rsidRPr="002E7549">
        <w:rPr>
          <w:rFonts w:ascii="Times New Roman" w:hAnsi="Times New Roman" w:cs="Times New Roman"/>
        </w:rPr>
        <w:tab/>
      </w:r>
      <w:r>
        <w:rPr>
          <w:rFonts w:ascii="Times New Roman" w:hAnsi="Times New Roman" w:cs="Times New Roman"/>
        </w:rPr>
        <w:t>Mar</w:t>
      </w:r>
      <w:r>
        <w:rPr>
          <w:rFonts w:ascii="Times New Roman" w:hAnsi="Times New Roman" w:cs="Times New Roman"/>
        </w:rPr>
        <w:tab/>
      </w:r>
      <w:r>
        <w:rPr>
          <w:rFonts w:ascii="Times New Roman" w:hAnsi="Times New Roman" w:cs="Times New Roman"/>
          <w:u w:val="single"/>
        </w:rPr>
        <w:t>_______________</w:t>
      </w:r>
    </w:p>
    <w:p w14:paraId="08D88B3F" w14:textId="77777777" w:rsidR="009E33B2" w:rsidRPr="002E7549"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 xml:space="preserve">Bambina </w:t>
      </w:r>
      <w:r w:rsidR="00A109D9">
        <w:rPr>
          <w:rFonts w:ascii="Times New Roman" w:hAnsi="Times New Roman" w:cs="Times New Roman"/>
        </w:rPr>
        <w:t>b</w:t>
      </w:r>
      <w:r>
        <w:rPr>
          <w:rFonts w:ascii="Times New Roman" w:hAnsi="Times New Roman" w:cs="Times New Roman"/>
        </w:rPr>
        <w:t>ambina</w:t>
      </w:r>
      <w:r w:rsidRPr="002E7549">
        <w:rPr>
          <w:rFonts w:ascii="Times New Roman" w:hAnsi="Times New Roman" w:cs="Times New Roman"/>
        </w:rPr>
        <w:tab/>
      </w:r>
      <w:r w:rsidRPr="002E7549">
        <w:rPr>
          <w:rFonts w:ascii="Times New Roman" w:hAnsi="Times New Roman" w:cs="Times New Roman"/>
        </w:rPr>
        <w:tab/>
      </w:r>
      <w:r>
        <w:rPr>
          <w:rFonts w:ascii="Times New Roman" w:hAnsi="Times New Roman" w:cs="Times New Roman"/>
        </w:rPr>
        <w:t>1965</w:t>
      </w:r>
      <w:r w:rsidRPr="002E7549">
        <w:rPr>
          <w:rFonts w:ascii="Times New Roman" w:hAnsi="Times New Roman" w:cs="Times New Roman"/>
        </w:rPr>
        <w:tab/>
        <w:t xml:space="preserve">     </w:t>
      </w:r>
      <w:r w:rsidRPr="002E7549">
        <w:rPr>
          <w:rFonts w:ascii="Times New Roman" w:hAnsi="Times New Roman" w:cs="Times New Roman"/>
        </w:rPr>
        <w:tab/>
        <w:t>(</w:t>
      </w:r>
      <w:r>
        <w:rPr>
          <w:rFonts w:ascii="Times New Roman" w:hAnsi="Times New Roman" w:cs="Times New Roman"/>
        </w:rPr>
        <w:t>I</w:t>
      </w:r>
      <w:r w:rsidRPr="002E7549">
        <w:rPr>
          <w:rFonts w:ascii="Times New Roman" w:hAnsi="Times New Roman" w:cs="Times New Roman"/>
        </w:rPr>
        <w:t>)</w:t>
      </w:r>
      <w:r w:rsidRPr="002E7549">
        <w:rPr>
          <w:rFonts w:ascii="Times New Roman" w:hAnsi="Times New Roman" w:cs="Times New Roman"/>
        </w:rPr>
        <w:tab/>
      </w:r>
      <w:r w:rsidRPr="002E7549">
        <w:rPr>
          <w:rFonts w:ascii="Times New Roman" w:hAnsi="Times New Roman" w:cs="Times New Roman"/>
        </w:rPr>
        <w:tab/>
      </w:r>
      <w:r>
        <w:rPr>
          <w:rFonts w:ascii="Times New Roman" w:hAnsi="Times New Roman" w:cs="Times New Roman"/>
        </w:rPr>
        <w:t>Mas</w:t>
      </w:r>
      <w:r>
        <w:rPr>
          <w:rFonts w:ascii="Times New Roman" w:hAnsi="Times New Roman" w:cs="Times New Roman"/>
        </w:rPr>
        <w:tab/>
      </w:r>
      <w:r>
        <w:rPr>
          <w:rFonts w:ascii="Times New Roman" w:hAnsi="Times New Roman" w:cs="Times New Roman"/>
          <w:u w:val="single"/>
        </w:rPr>
        <w:t>_______________</w:t>
      </w:r>
    </w:p>
    <w:p w14:paraId="7662AA8D"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C’est zéro</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1990</w:t>
      </w:r>
      <w:r w:rsidRPr="00EC62BE">
        <w:rPr>
          <w:rFonts w:ascii="Times New Roman" w:hAnsi="Times New Roman" w:cs="Times New Roman"/>
        </w:rPr>
        <w:t xml:space="preserve">         </w:t>
      </w:r>
      <w:r w:rsidRPr="00EC62BE">
        <w:rPr>
          <w:rFonts w:ascii="Times New Roman" w:hAnsi="Times New Roman" w:cs="Times New Roman"/>
        </w:rPr>
        <w:tab/>
        <w:t>(Q</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t>Mas</w:t>
      </w:r>
      <w:r>
        <w:rPr>
          <w:rFonts w:ascii="Times New Roman" w:hAnsi="Times New Roman" w:cs="Times New Roman"/>
        </w:rPr>
        <w:tab/>
      </w:r>
      <w:r>
        <w:rPr>
          <w:rFonts w:ascii="Times New Roman" w:hAnsi="Times New Roman" w:cs="Times New Roman"/>
          <w:u w:val="single"/>
        </w:rPr>
        <w:t>_______________</w:t>
      </w:r>
    </w:p>
    <w:p w14:paraId="4235EC0B"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La Paloma, adieu</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1973</w:t>
      </w:r>
      <w:r w:rsidRPr="00EC62BE">
        <w:rPr>
          <w:rFonts w:ascii="Times New Roman" w:hAnsi="Times New Roman" w:cs="Times New Roman"/>
        </w:rPr>
        <w:t xml:space="preserve">        </w:t>
      </w:r>
      <w:r w:rsidRPr="00EC62BE">
        <w:rPr>
          <w:rFonts w:ascii="Times New Roman" w:hAnsi="Times New Roman" w:cs="Times New Roman"/>
        </w:rPr>
        <w:tab/>
        <w:t>(F)</w:t>
      </w:r>
      <w:r>
        <w:rPr>
          <w:rFonts w:ascii="Times New Roman" w:hAnsi="Times New Roman" w:cs="Times New Roman"/>
        </w:rPr>
        <w:tab/>
      </w:r>
      <w:r>
        <w:rPr>
          <w:rFonts w:ascii="Times New Roman" w:hAnsi="Times New Roman" w:cs="Times New Roman"/>
        </w:rPr>
        <w:tab/>
        <w:t>Mat</w:t>
      </w:r>
      <w:r>
        <w:rPr>
          <w:rFonts w:ascii="Times New Roman" w:hAnsi="Times New Roman" w:cs="Times New Roman"/>
        </w:rPr>
        <w:tab/>
      </w:r>
      <w:r>
        <w:rPr>
          <w:rFonts w:ascii="Times New Roman" w:hAnsi="Times New Roman" w:cs="Times New Roman"/>
          <w:u w:val="single"/>
        </w:rPr>
        <w:t>_______________</w:t>
      </w:r>
    </w:p>
    <w:p w14:paraId="29AD2F8C"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La tendresse</w:t>
      </w:r>
      <w:r w:rsidRPr="00EC62BE">
        <w:rPr>
          <w:rFonts w:ascii="Times New Roman" w:hAnsi="Times New Roman" w:cs="Times New Roman"/>
        </w:rPr>
        <w:tab/>
        <w:t xml:space="preserve"> </w:t>
      </w:r>
      <w:r w:rsidRPr="00EC62BE">
        <w:rPr>
          <w:rFonts w:ascii="Times New Roman" w:hAnsi="Times New Roman" w:cs="Times New Roman"/>
        </w:rPr>
        <w:tab/>
      </w:r>
      <w:r>
        <w:rPr>
          <w:rFonts w:ascii="Times New Roman" w:hAnsi="Times New Roman" w:cs="Times New Roman"/>
        </w:rPr>
        <w:t>1992</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A</w:t>
      </w:r>
      <w:r w:rsidRPr="00EC62BE">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Mau</w:t>
      </w:r>
      <w:r>
        <w:rPr>
          <w:rFonts w:ascii="Times New Roman" w:hAnsi="Times New Roman" w:cs="Times New Roman"/>
        </w:rPr>
        <w:tab/>
      </w:r>
      <w:r>
        <w:rPr>
          <w:rFonts w:ascii="Times New Roman" w:hAnsi="Times New Roman" w:cs="Times New Roman"/>
          <w:u w:val="single"/>
        </w:rPr>
        <w:t>_______________</w:t>
      </w:r>
    </w:p>
    <w:p w14:paraId="7405E79F"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Chanson pour Anna</w:t>
      </w:r>
      <w:r w:rsidRPr="00EC62BE">
        <w:rPr>
          <w:rFonts w:ascii="Times New Roman" w:hAnsi="Times New Roman" w:cs="Times New Roman"/>
        </w:rPr>
        <w:tab/>
        <w:t xml:space="preserve"> </w:t>
      </w:r>
      <w:r w:rsidRPr="00EC62BE">
        <w:rPr>
          <w:rFonts w:ascii="Times New Roman" w:hAnsi="Times New Roman" w:cs="Times New Roman"/>
        </w:rPr>
        <w:tab/>
      </w:r>
      <w:r>
        <w:rPr>
          <w:rFonts w:ascii="Times New Roman" w:hAnsi="Times New Roman" w:cs="Times New Roman"/>
        </w:rPr>
        <w:t xml:space="preserve">1962 </w:t>
      </w:r>
      <w:r w:rsidRPr="00EC62BE">
        <w:rPr>
          <w:rFonts w:ascii="Times New Roman" w:hAnsi="Times New Roman" w:cs="Times New Roman"/>
        </w:rPr>
        <w:tab/>
      </w:r>
      <w:r w:rsidRPr="00EC62BE">
        <w:rPr>
          <w:rFonts w:ascii="Times New Roman" w:hAnsi="Times New Roman" w:cs="Times New Roman"/>
        </w:rPr>
        <w:tab/>
        <w:t>(</w:t>
      </w:r>
      <w:r>
        <w:rPr>
          <w:rFonts w:ascii="Times New Roman" w:hAnsi="Times New Roman" w:cs="Times New Roman"/>
        </w:rPr>
        <w:t>F</w:t>
      </w:r>
      <w:r w:rsidRPr="00EC62BE">
        <w:rPr>
          <w:rFonts w:ascii="Times New Roman" w:hAnsi="Times New Roman" w:cs="Times New Roman"/>
        </w:rPr>
        <w:t>)</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Mau</w:t>
      </w:r>
      <w:r>
        <w:rPr>
          <w:rFonts w:ascii="Times New Roman" w:hAnsi="Times New Roman" w:cs="Times New Roman"/>
        </w:rPr>
        <w:tab/>
      </w:r>
      <w:r>
        <w:rPr>
          <w:rFonts w:ascii="Times New Roman" w:hAnsi="Times New Roman" w:cs="Times New Roman"/>
          <w:u w:val="single"/>
        </w:rPr>
        <w:t>_______________</w:t>
      </w:r>
    </w:p>
    <w:p w14:paraId="2193AFD5"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La balade des baladins</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1958</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F</w:t>
      </w:r>
      <w:r w:rsidRPr="00EC62BE">
        <w:rPr>
          <w:rFonts w:ascii="Times New Roman" w:hAnsi="Times New Roman" w:cs="Times New Roman"/>
        </w:rPr>
        <w:t>)</w:t>
      </w:r>
      <w:r>
        <w:rPr>
          <w:rFonts w:ascii="Times New Roman" w:hAnsi="Times New Roman" w:cs="Times New Roman"/>
        </w:rPr>
        <w:tab/>
      </w:r>
      <w:r>
        <w:rPr>
          <w:rFonts w:ascii="Times New Roman" w:hAnsi="Times New Roman" w:cs="Times New Roman"/>
        </w:rPr>
        <w:tab/>
        <w:t>Mén</w:t>
      </w:r>
      <w:r>
        <w:rPr>
          <w:rFonts w:ascii="Times New Roman" w:hAnsi="Times New Roman" w:cs="Times New Roman"/>
        </w:rPr>
        <w:tab/>
      </w:r>
      <w:r>
        <w:rPr>
          <w:rFonts w:ascii="Times New Roman" w:hAnsi="Times New Roman" w:cs="Times New Roman"/>
          <w:u w:val="single"/>
        </w:rPr>
        <w:t>_______________</w:t>
      </w:r>
    </w:p>
    <w:p w14:paraId="39CD359A"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Jamais le dimanche</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1960</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G</w:t>
      </w:r>
      <w:r w:rsidRPr="00EC62BE">
        <w:rPr>
          <w:rFonts w:ascii="Times New Roman" w:hAnsi="Times New Roman" w:cs="Times New Roman"/>
        </w:rPr>
        <w:t>)</w:t>
      </w:r>
      <w:r>
        <w:rPr>
          <w:rFonts w:ascii="Times New Roman" w:hAnsi="Times New Roman" w:cs="Times New Roman"/>
        </w:rPr>
        <w:tab/>
      </w:r>
      <w:r>
        <w:rPr>
          <w:rFonts w:ascii="Times New Roman" w:hAnsi="Times New Roman" w:cs="Times New Roman"/>
        </w:rPr>
        <w:tab/>
        <w:t>Mer</w:t>
      </w:r>
      <w:r>
        <w:rPr>
          <w:rFonts w:ascii="Times New Roman" w:hAnsi="Times New Roman" w:cs="Times New Roman"/>
        </w:rPr>
        <w:tab/>
      </w:r>
      <w:r>
        <w:rPr>
          <w:rFonts w:ascii="Times New Roman" w:hAnsi="Times New Roman" w:cs="Times New Roman"/>
          <w:u w:val="single"/>
        </w:rPr>
        <w:t>_______________</w:t>
      </w:r>
    </w:p>
    <w:p w14:paraId="108E29C4" w14:textId="77777777" w:rsidR="009E33B2" w:rsidRPr="007824EA"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En veillant sur le perron</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1957</w:t>
      </w:r>
      <w:r w:rsidRPr="00EC62BE">
        <w:rPr>
          <w:rFonts w:ascii="Times New Roman" w:hAnsi="Times New Roman" w:cs="Times New Roman"/>
        </w:rPr>
        <w:t xml:space="preserve">         </w:t>
      </w:r>
      <w:r w:rsidRPr="00EC62BE">
        <w:rPr>
          <w:rFonts w:ascii="Times New Roman" w:hAnsi="Times New Roman" w:cs="Times New Roman"/>
        </w:rPr>
        <w:tab/>
        <w:t>(Q)</w:t>
      </w:r>
      <w:r>
        <w:rPr>
          <w:rFonts w:ascii="Times New Roman" w:hAnsi="Times New Roman" w:cs="Times New Roman"/>
        </w:rPr>
        <w:tab/>
      </w:r>
      <w:r w:rsidRPr="00F64489">
        <w:rPr>
          <w:noProof/>
        </w:rPr>
        <mc:AlternateContent>
          <mc:Choice Requires="wps">
            <w:drawing>
              <wp:anchor distT="0" distB="0" distL="114300" distR="114300" simplePos="0" relativeHeight="253099008" behindDoc="0" locked="0" layoutInCell="1" allowOverlap="1" wp14:anchorId="73A5B17B" wp14:editId="3696ADA7">
                <wp:simplePos x="0" y="0"/>
                <wp:positionH relativeFrom="column">
                  <wp:posOffset>4026000</wp:posOffset>
                </wp:positionH>
                <wp:positionV relativeFrom="paragraph">
                  <wp:posOffset>7487419</wp:posOffset>
                </wp:positionV>
                <wp:extent cx="800100" cy="204536"/>
                <wp:effectExtent l="0" t="0" r="0" b="0"/>
                <wp:wrapNone/>
                <wp:docPr id="666665651" name="Zone de texte 666665651"/>
                <wp:cNvGraphicFramePr/>
                <a:graphic xmlns:a="http://schemas.openxmlformats.org/drawingml/2006/main">
                  <a:graphicData uri="http://schemas.microsoft.com/office/word/2010/wordprocessingShape">
                    <wps:wsp>
                      <wps:cNvSpPr txBox="1"/>
                      <wps:spPr>
                        <a:xfrm>
                          <a:off x="0" y="0"/>
                          <a:ext cx="800100" cy="204536"/>
                        </a:xfrm>
                        <a:prstGeom prst="rect">
                          <a:avLst/>
                        </a:prstGeom>
                        <a:solidFill>
                          <a:schemeClr val="lt1"/>
                        </a:solidFill>
                        <a:ln w="6350">
                          <a:noFill/>
                        </a:ln>
                      </wps:spPr>
                      <wps:txbx>
                        <w:txbxContent>
                          <w:p w14:paraId="56FA0044" w14:textId="77777777" w:rsidR="009E33B2" w:rsidRPr="00FF7507" w:rsidRDefault="009E33B2" w:rsidP="009E33B2">
                            <w:pPr>
                              <w:rPr>
                                <w:sz w:val="20"/>
                                <w:szCs w:val="20"/>
                              </w:rPr>
                            </w:pPr>
                            <w:r>
                              <w:rPr>
                                <w:vertAlign w:val="superscript"/>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3A5B17B" id="Zone de texte 666665651" o:spid="_x0000_s1058" type="#_x0000_t202" style="position:absolute;left:0;text-align:left;margin-left:317pt;margin-top:589.55pt;width:63pt;height:16.1pt;z-index:253099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" fillcolor="white [3201]" stroked="f" strokeweight=".5pt">
                <v:textbox>
                  <w:txbxContent>
                    <w:p w14:paraId="56FA0044" w14:textId="77777777" w:rsidR="009E33B2" w:rsidRPr="00FF7507" w:rsidRDefault="009E33B2" w:rsidP="009E33B2">
                      <w:pPr>
                        <w:rPr>
                          <w:sz w:val="20"/>
                          <w:szCs w:val="20"/>
                        </w:rPr>
                      </w:pPr>
                      <w:r>
                        <w:rPr>
                          <w:vertAlign w:val="superscript"/>
                        </w:rPr>
                        <w:t>SIGNATURE</w:t>
                      </w:r>
                    </w:p>
                  </w:txbxContent>
                </v:textbox>
              </v:shape>
            </w:pict>
          </mc:Fallback>
        </mc:AlternateContent>
      </w:r>
      <w:r w:rsidRPr="00F64489">
        <w:rPr>
          <w:noProof/>
        </w:rPr>
        <mc:AlternateContent>
          <mc:Choice Requires="wps">
            <w:drawing>
              <wp:anchor distT="0" distB="0" distL="114300" distR="114300" simplePos="0" relativeHeight="253097984" behindDoc="0" locked="0" layoutInCell="1" allowOverlap="1" wp14:anchorId="4D909DC8" wp14:editId="4001F1C0">
                <wp:simplePos x="0" y="0"/>
                <wp:positionH relativeFrom="column">
                  <wp:posOffset>1273175</wp:posOffset>
                </wp:positionH>
                <wp:positionV relativeFrom="paragraph">
                  <wp:posOffset>7252970</wp:posOffset>
                </wp:positionV>
                <wp:extent cx="505126" cy="204536"/>
                <wp:effectExtent l="0" t="0" r="3175" b="0"/>
                <wp:wrapNone/>
                <wp:docPr id="187148724" name="Zone de texte 187148724"/>
                <wp:cNvGraphicFramePr/>
                <a:graphic xmlns:a="http://schemas.openxmlformats.org/drawingml/2006/main">
                  <a:graphicData uri="http://schemas.microsoft.com/office/word/2010/wordprocessingShape">
                    <wps:wsp>
                      <wps:cNvSpPr txBox="1"/>
                      <wps:spPr>
                        <a:xfrm>
                          <a:off x="0" y="0"/>
                          <a:ext cx="505126" cy="204536"/>
                        </a:xfrm>
                        <a:prstGeom prst="rect">
                          <a:avLst/>
                        </a:prstGeom>
                        <a:solidFill>
                          <a:schemeClr val="lt1"/>
                        </a:solidFill>
                        <a:ln w="6350">
                          <a:noFill/>
                        </a:ln>
                      </wps:spPr>
                      <wps:txbx>
                        <w:txbxContent>
                          <w:p w14:paraId="3B7F9A12" w14:textId="77777777" w:rsidR="009E33B2" w:rsidRPr="00FF7507" w:rsidRDefault="009E33B2" w:rsidP="009E33B2">
                            <w:pPr>
                              <w:rPr>
                                <w:sz w:val="20"/>
                                <w:szCs w:val="20"/>
                              </w:rPr>
                            </w:pPr>
                            <w:r w:rsidRPr="00FF7507">
                              <w:rPr>
                                <w:vertAlign w:val="superscript"/>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D909DC8" id="Zone de texte 187148724" o:spid="_x0000_s1059" type="#_x0000_t202" style="position:absolute;left:0;text-align:left;margin-left:100.25pt;margin-top:571.1pt;width:39.75pt;height:16.1pt;z-index:2530979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" fillcolor="white [3201]" stroked="f" strokeweight=".5pt">
                <v:textbox>
                  <w:txbxContent>
                    <w:p w14:paraId="3B7F9A12" w14:textId="77777777" w:rsidR="009E33B2" w:rsidRPr="00FF7507" w:rsidRDefault="009E33B2" w:rsidP="009E33B2">
                      <w:pPr>
                        <w:rPr>
                          <w:sz w:val="20"/>
                          <w:szCs w:val="20"/>
                        </w:rPr>
                      </w:pPr>
                      <w:r w:rsidRPr="00FF7507">
                        <w:rPr>
                          <w:vertAlign w:val="superscript"/>
                        </w:rPr>
                        <w:t>DATE</w:t>
                      </w:r>
                    </w:p>
                  </w:txbxContent>
                </v:textbox>
              </v:shape>
            </w:pict>
          </mc:Fallback>
        </mc:AlternateContent>
      </w:r>
      <w:r w:rsidRPr="00F64489">
        <w:rPr>
          <w:noProof/>
        </w:rPr>
        <mc:AlternateContent>
          <mc:Choice Requires="wps">
            <w:drawing>
              <wp:anchor distT="0" distB="0" distL="114300" distR="114300" simplePos="0" relativeHeight="253096960" behindDoc="0" locked="0" layoutInCell="1" allowOverlap="1" wp14:anchorId="25A42267" wp14:editId="24C8801E">
                <wp:simplePos x="0" y="0"/>
                <wp:positionH relativeFrom="column">
                  <wp:posOffset>1353820</wp:posOffset>
                </wp:positionH>
                <wp:positionV relativeFrom="paragraph">
                  <wp:posOffset>7189470</wp:posOffset>
                </wp:positionV>
                <wp:extent cx="384810" cy="192405"/>
                <wp:effectExtent l="0" t="0" r="0" b="0"/>
                <wp:wrapNone/>
                <wp:docPr id="1789902539" name="Zone de texte 1789902539"/>
                <wp:cNvGraphicFramePr/>
                <a:graphic xmlns:a="http://schemas.openxmlformats.org/drawingml/2006/main">
                  <a:graphicData uri="http://schemas.microsoft.com/office/word/2010/wordprocessingShape">
                    <wps:wsp>
                      <wps:cNvSpPr txBox="1"/>
                      <wps:spPr>
                        <a:xfrm>
                          <a:off x="0" y="0"/>
                          <a:ext cx="384810" cy="192405"/>
                        </a:xfrm>
                        <a:prstGeom prst="rect">
                          <a:avLst/>
                        </a:prstGeom>
                        <a:noFill/>
                        <a:ln w="6350">
                          <a:noFill/>
                        </a:ln>
                      </wps:spPr>
                      <wps:txbx>
                        <w:txbxContent>
                          <w:p w14:paraId="12062E6B" w14:textId="77777777" w:rsidR="009E33B2" w:rsidRPr="00DB0A56" w:rsidRDefault="009E33B2" w:rsidP="009E33B2">
                            <w:pPr>
                              <w:jc w:val="center"/>
                              <w:rPr>
                                <w:sz w:val="13"/>
                                <w:szCs w:val="13"/>
                              </w:rPr>
                            </w:pPr>
                            <w:r>
                              <w:rPr>
                                <w:sz w:val="13"/>
                                <w:szCs w:val="13"/>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A42267" id="Zone de texte 1789902539" o:spid="_x0000_s1060" type="#_x0000_t202" style="position:absolute;left:0;text-align:left;margin-left:106.6pt;margin-top:566.1pt;width:30.3pt;height:15.15pt;z-index:2530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" filled="f" stroked="f" strokeweight=".5pt">
                <v:textbox>
                  <w:txbxContent>
                    <w:p w14:paraId="12062E6B" w14:textId="77777777" w:rsidR="009E33B2" w:rsidRPr="00DB0A56" w:rsidRDefault="009E33B2" w:rsidP="009E33B2">
                      <w:pPr>
                        <w:jc w:val="center"/>
                        <w:rPr>
                          <w:sz w:val="13"/>
                          <w:szCs w:val="13"/>
                        </w:rPr>
                      </w:pPr>
                      <w:r>
                        <w:rPr>
                          <w:sz w:val="13"/>
                          <w:szCs w:val="13"/>
                        </w:rPr>
                        <w:t>Date</w:t>
                      </w:r>
                    </w:p>
                  </w:txbxContent>
                </v:textbox>
              </v:shape>
            </w:pict>
          </mc:Fallback>
        </mc:AlternateContent>
      </w:r>
      <w:r w:rsidRPr="00F64489">
        <w:rPr>
          <w:noProof/>
        </w:rPr>
        <mc:AlternateContent>
          <mc:Choice Requires="wps">
            <w:drawing>
              <wp:anchor distT="0" distB="0" distL="114300" distR="114300" simplePos="0" relativeHeight="253095936" behindDoc="0" locked="0" layoutInCell="1" allowOverlap="1" wp14:anchorId="3AE7C94E" wp14:editId="692276F9">
                <wp:simplePos x="0" y="0"/>
                <wp:positionH relativeFrom="column">
                  <wp:posOffset>4098925</wp:posOffset>
                </wp:positionH>
                <wp:positionV relativeFrom="paragraph">
                  <wp:posOffset>7188301</wp:posOffset>
                </wp:positionV>
                <wp:extent cx="673768" cy="228600"/>
                <wp:effectExtent l="0" t="0" r="0" b="0"/>
                <wp:wrapNone/>
                <wp:docPr id="1858340446" name="Zone de texte 1858340446"/>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44DD487E" w14:textId="77777777" w:rsidR="009E33B2" w:rsidRPr="00DB0A56" w:rsidRDefault="009E33B2" w:rsidP="009E33B2">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AE7C94E" id="Zone de texte 1858340446" o:spid="_x0000_s1061" type="#_x0000_t202" style="position:absolute;left:0;text-align:left;margin-left:322.75pt;margin-top:566pt;width:53.05pt;height:18pt;z-index:253095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" filled="f" stroked="f" strokeweight=".5pt">
                <v:textbox>
                  <w:txbxContent>
                    <w:p w14:paraId="44DD487E" w14:textId="77777777" w:rsidR="009E33B2" w:rsidRPr="00DB0A56" w:rsidRDefault="009E33B2" w:rsidP="009E33B2">
                      <w:pPr>
                        <w:jc w:val="center"/>
                        <w:rPr>
                          <w:sz w:val="13"/>
                          <w:szCs w:val="13"/>
                        </w:rPr>
                      </w:pPr>
                      <w:r>
                        <w:rPr>
                          <w:sz w:val="13"/>
                          <w:szCs w:val="13"/>
                        </w:rPr>
                        <w:t>Signature</w:t>
                      </w:r>
                    </w:p>
                  </w:txbxContent>
                </v:textbox>
              </v:shape>
            </w:pict>
          </mc:Fallback>
        </mc:AlternateContent>
      </w:r>
      <w:r w:rsidRPr="00F64489">
        <w:rPr>
          <w:noProof/>
        </w:rPr>
        <mc:AlternateContent>
          <mc:Choice Requires="wps">
            <w:drawing>
              <wp:anchor distT="0" distB="0" distL="114300" distR="114300" simplePos="0" relativeHeight="253094912" behindDoc="0" locked="0" layoutInCell="1" allowOverlap="1" wp14:anchorId="6A3B0CCA" wp14:editId="76669585">
                <wp:simplePos x="0" y="0"/>
                <wp:positionH relativeFrom="column">
                  <wp:posOffset>3966511</wp:posOffset>
                </wp:positionH>
                <wp:positionV relativeFrom="paragraph">
                  <wp:posOffset>5652235</wp:posOffset>
                </wp:positionV>
                <wp:extent cx="673768" cy="228600"/>
                <wp:effectExtent l="0" t="0" r="0" b="0"/>
                <wp:wrapNone/>
                <wp:docPr id="815868695" name="Zone de texte 815868695"/>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507B906D" w14:textId="77777777" w:rsidR="009E33B2" w:rsidRPr="00DB0A56" w:rsidRDefault="009E33B2" w:rsidP="009E33B2">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A3B0CCA" id="Zone de texte 815868695" o:spid="_x0000_s1062" type="#_x0000_t202" style="position:absolute;left:0;text-align:left;margin-left:312.3pt;margin-top:445.05pt;width:53.05pt;height:18pt;z-index:253094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" filled="f" stroked="f" strokeweight=".5pt">
                <v:textbox>
                  <w:txbxContent>
                    <w:p w14:paraId="507B906D" w14:textId="77777777" w:rsidR="009E33B2" w:rsidRPr="00DB0A56" w:rsidRDefault="009E33B2" w:rsidP="009E33B2">
                      <w:pPr>
                        <w:jc w:val="center"/>
                        <w:rPr>
                          <w:sz w:val="13"/>
                          <w:szCs w:val="13"/>
                        </w:rPr>
                      </w:pPr>
                      <w:r>
                        <w:rPr>
                          <w:sz w:val="13"/>
                          <w:szCs w:val="13"/>
                        </w:rPr>
                        <w:t>SIGNATURE</w:t>
                      </w:r>
                    </w:p>
                  </w:txbxContent>
                </v:textbox>
              </v:shape>
            </w:pict>
          </mc:Fallback>
        </mc:AlternateContent>
      </w:r>
      <w:r w:rsidRPr="00F64489">
        <w:rPr>
          <w:noProof/>
        </w:rPr>
        <mc:AlternateContent>
          <mc:Choice Requires="wps">
            <w:drawing>
              <wp:anchor distT="0" distB="0" distL="114300" distR="114300" simplePos="0" relativeHeight="253092864" behindDoc="0" locked="0" layoutInCell="1" allowOverlap="1" wp14:anchorId="5882FDFC" wp14:editId="34569154">
                <wp:simplePos x="0" y="0"/>
                <wp:positionH relativeFrom="column">
                  <wp:posOffset>2923072</wp:posOffset>
                </wp:positionH>
                <wp:positionV relativeFrom="paragraph">
                  <wp:posOffset>5209640</wp:posOffset>
                </wp:positionV>
                <wp:extent cx="2719137" cy="228600"/>
                <wp:effectExtent l="0" t="0" r="0" b="0"/>
                <wp:wrapNone/>
                <wp:docPr id="1065258804" name="Zone de texte 1065258804"/>
                <wp:cNvGraphicFramePr/>
                <a:graphic xmlns:a="http://schemas.openxmlformats.org/drawingml/2006/main">
                  <a:graphicData uri="http://schemas.microsoft.com/office/word/2010/wordprocessingShape">
                    <wps:wsp>
                      <wps:cNvSpPr txBox="1"/>
                      <wps:spPr>
                        <a:xfrm>
                          <a:off x="0" y="0"/>
                          <a:ext cx="2719137" cy="228600"/>
                        </a:xfrm>
                        <a:prstGeom prst="rect">
                          <a:avLst/>
                        </a:prstGeom>
                        <a:noFill/>
                        <a:ln w="6350">
                          <a:noFill/>
                        </a:ln>
                      </wps:spPr>
                      <wps:txbx>
                        <w:txbxContent>
                          <w:p w14:paraId="24FCF23D" w14:textId="77777777" w:rsidR="009E33B2" w:rsidRPr="00DB0A56" w:rsidRDefault="009E33B2" w:rsidP="009E33B2">
                            <w:pPr>
                              <w:jc w:val="center"/>
                              <w:rPr>
                                <w:sz w:val="13"/>
                                <w:szCs w:val="13"/>
                              </w:rPr>
                            </w:pPr>
                            <w:r>
                              <w:rPr>
                                <w:sz w:val="13"/>
                                <w:szCs w:val="13"/>
                              </w:rPr>
                              <w:t>NOM ET PRÉNOM EN LETTRES MOULÉES.     (N</w:t>
                            </w:r>
                            <w:r w:rsidRPr="003B0F39">
                              <w:rPr>
                                <w:sz w:val="13"/>
                                <w:szCs w:val="13"/>
                                <w:vertAlign w:val="superscript"/>
                              </w:rPr>
                              <w:sym w:font="Symbol" w:char="F06F"/>
                            </w:r>
                            <w:r>
                              <w:rPr>
                                <w:sz w:val="13"/>
                                <w:szCs w:val="13"/>
                              </w:rPr>
                              <w:t xml:space="preserve"> DE MEMBRE)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882FDFC" id="Zone de texte 1065258804" o:spid="_x0000_s1063" type="#_x0000_t202" style="position:absolute;left:0;text-align:left;margin-left:230.15pt;margin-top:410.2pt;width:214.1pt;height:18pt;z-index:2530928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" filled="f" stroked="f" strokeweight=".5pt">
                <v:textbox>
                  <w:txbxContent>
                    <w:p w14:paraId="24FCF23D" w14:textId="77777777" w:rsidR="009E33B2" w:rsidRPr="00DB0A56" w:rsidRDefault="009E33B2" w:rsidP="009E33B2">
                      <w:pPr>
                        <w:jc w:val="center"/>
                        <w:rPr>
                          <w:sz w:val="13"/>
                          <w:szCs w:val="13"/>
                        </w:rPr>
                      </w:pPr>
                      <w:r>
                        <w:rPr>
                          <w:sz w:val="13"/>
                          <w:szCs w:val="13"/>
                        </w:rPr>
                        <w:t>NOM ET PRÉNOM EN LETTRES MOULÉES.     (N</w:t>
                      </w:r>
                      <w:r w:rsidRPr="003B0F39">
                        <w:rPr>
                          <w:sz w:val="13"/>
                          <w:szCs w:val="13"/>
                          <w:vertAlign w:val="superscript"/>
                        </w:rPr>
                        <w:sym w:font="Symbol" w:char="F06F"/>
                      </w:r>
                      <w:r>
                        <w:rPr>
                          <w:sz w:val="13"/>
                          <w:szCs w:val="13"/>
                        </w:rPr>
                        <w:t xml:space="preserve"> DE MEMBRE)</w:t>
                      </w:r>
                    </w:p>
                  </w:txbxContent>
                </v:textbox>
              </v:shape>
            </w:pict>
          </mc:Fallback>
        </mc:AlternateContent>
      </w:r>
      <w:r w:rsidRPr="00F64489">
        <w:rPr>
          <w:noProof/>
        </w:rPr>
        <mc:AlternateContent>
          <mc:Choice Requires="wps">
            <w:drawing>
              <wp:anchor distT="0" distB="0" distL="114300" distR="114300" simplePos="0" relativeHeight="253093888" behindDoc="0" locked="0" layoutInCell="1" allowOverlap="1" wp14:anchorId="781202C1" wp14:editId="66008BA4">
                <wp:simplePos x="0" y="0"/>
                <wp:positionH relativeFrom="column">
                  <wp:posOffset>3924868</wp:posOffset>
                </wp:positionH>
                <wp:positionV relativeFrom="paragraph">
                  <wp:posOffset>4750034</wp:posOffset>
                </wp:positionV>
                <wp:extent cx="673768" cy="228600"/>
                <wp:effectExtent l="0" t="0" r="0" b="0"/>
                <wp:wrapNone/>
                <wp:docPr id="1888610257" name="Zone de texte 1888610257"/>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0B922A3B" w14:textId="77777777" w:rsidR="009E33B2" w:rsidRPr="00DB0A56" w:rsidRDefault="009E33B2" w:rsidP="009E33B2">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1202C1" id="Zone de texte 1888610257" o:spid="_x0000_s1064" type="#_x0000_t202" style="position:absolute;left:0;text-align:left;margin-left:309.05pt;margin-top:374pt;width:53.05pt;height:18pt;z-index:2530938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" filled="f" stroked="f" strokeweight=".5pt">
                <v:textbox>
                  <w:txbxContent>
                    <w:p w14:paraId="0B922A3B" w14:textId="77777777" w:rsidR="009E33B2" w:rsidRPr="00DB0A56" w:rsidRDefault="009E33B2" w:rsidP="009E33B2">
                      <w:pPr>
                        <w:jc w:val="center"/>
                        <w:rPr>
                          <w:sz w:val="13"/>
                          <w:szCs w:val="13"/>
                        </w:rPr>
                      </w:pPr>
                      <w:r>
                        <w:rPr>
                          <w:sz w:val="13"/>
                          <w:szCs w:val="13"/>
                        </w:rPr>
                        <w:t>SIGNATURE</w:t>
                      </w:r>
                    </w:p>
                  </w:txbxContent>
                </v:textbox>
              </v:shape>
            </w:pict>
          </mc:Fallback>
        </mc:AlternateContent>
      </w:r>
      <w:r>
        <w:rPr>
          <w:rFonts w:ascii="Times New Roman" w:hAnsi="Times New Roman" w:cs="Times New Roman"/>
        </w:rPr>
        <w:t xml:space="preserve">    </w:t>
      </w:r>
      <w:r>
        <w:rPr>
          <w:rFonts w:ascii="Times New Roman" w:hAnsi="Times New Roman" w:cs="Times New Roman"/>
        </w:rPr>
        <w:tab/>
        <w:t>Mic</w:t>
      </w:r>
      <w:r>
        <w:rPr>
          <w:rFonts w:ascii="Times New Roman" w:hAnsi="Times New Roman" w:cs="Times New Roman"/>
        </w:rPr>
        <w:tab/>
      </w:r>
      <w:r>
        <w:rPr>
          <w:rFonts w:ascii="Times New Roman" w:hAnsi="Times New Roman" w:cs="Times New Roman"/>
          <w:u w:val="single"/>
        </w:rPr>
        <w:t>_______________</w:t>
      </w:r>
    </w:p>
    <w:p w14:paraId="38E50F5B"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Amène-toi chez nous</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1970</w:t>
      </w:r>
      <w:r w:rsidRPr="00EC62BE">
        <w:rPr>
          <w:rFonts w:ascii="Times New Roman" w:hAnsi="Times New Roman" w:cs="Times New Roman"/>
        </w:rPr>
        <w:t xml:space="preserve">         </w:t>
      </w:r>
      <w:r w:rsidRPr="00EC62BE">
        <w:rPr>
          <w:rFonts w:ascii="Times New Roman" w:hAnsi="Times New Roman" w:cs="Times New Roman"/>
        </w:rPr>
        <w:tab/>
        <w:t>(Q</w:t>
      </w:r>
      <w:r>
        <w:rPr>
          <w:rFonts w:ascii="Times New Roman" w:hAnsi="Times New Roman" w:cs="Times New Roman"/>
        </w:rPr>
        <w:t>)</w:t>
      </w:r>
      <w:r>
        <w:rPr>
          <w:rFonts w:ascii="Times New Roman" w:hAnsi="Times New Roman" w:cs="Times New Roman"/>
        </w:rPr>
        <w:tab/>
      </w:r>
      <w:r>
        <w:rPr>
          <w:rFonts w:ascii="Times New Roman" w:hAnsi="Times New Roman" w:cs="Times New Roman"/>
        </w:rPr>
        <w:tab/>
        <w:t>Mic</w:t>
      </w:r>
      <w:r>
        <w:rPr>
          <w:rFonts w:ascii="Times New Roman" w:hAnsi="Times New Roman" w:cs="Times New Roman"/>
        </w:rPr>
        <w:tab/>
      </w:r>
      <w:r>
        <w:rPr>
          <w:rFonts w:ascii="Times New Roman" w:hAnsi="Times New Roman" w:cs="Times New Roman"/>
          <w:u w:val="single"/>
        </w:rPr>
        <w:t>_______________</w:t>
      </w:r>
    </w:p>
    <w:p w14:paraId="468AF704"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Garde-moi la dernière danse</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2010</w:t>
      </w:r>
      <w:r w:rsidRPr="00EC62BE">
        <w:rPr>
          <w:rFonts w:ascii="Times New Roman" w:hAnsi="Times New Roman" w:cs="Times New Roman"/>
        </w:rPr>
        <w:t xml:space="preserve">        </w:t>
      </w:r>
      <w:r w:rsidRPr="00EC62BE">
        <w:rPr>
          <w:rFonts w:ascii="Times New Roman" w:hAnsi="Times New Roman" w:cs="Times New Roman"/>
        </w:rPr>
        <w:tab/>
        <w:t>(</w:t>
      </w:r>
      <w:r w:rsidR="00A109D9">
        <w:rPr>
          <w:rFonts w:ascii="Times New Roman" w:hAnsi="Times New Roman" w:cs="Times New Roman"/>
        </w:rPr>
        <w:t>I</w:t>
      </w:r>
      <w:r w:rsidRPr="00EC62BE">
        <w:rPr>
          <w:rFonts w:ascii="Times New Roman" w:hAnsi="Times New Roman" w:cs="Times New Roman"/>
        </w:rPr>
        <w:t>)</w:t>
      </w:r>
      <w:r>
        <w:rPr>
          <w:rFonts w:ascii="Times New Roman" w:hAnsi="Times New Roman" w:cs="Times New Roman"/>
        </w:rPr>
        <w:tab/>
      </w:r>
      <w:r>
        <w:rPr>
          <w:rFonts w:ascii="Times New Roman" w:hAnsi="Times New Roman" w:cs="Times New Roman"/>
        </w:rPr>
        <w:tab/>
        <w:t>Mic</w:t>
      </w:r>
      <w:r>
        <w:rPr>
          <w:rFonts w:ascii="Times New Roman" w:hAnsi="Times New Roman" w:cs="Times New Roman"/>
        </w:rPr>
        <w:tab/>
      </w:r>
      <w:r>
        <w:rPr>
          <w:rFonts w:ascii="Times New Roman" w:hAnsi="Times New Roman" w:cs="Times New Roman"/>
          <w:u w:val="single"/>
        </w:rPr>
        <w:t>_______________</w:t>
      </w:r>
    </w:p>
    <w:p w14:paraId="5C332FF0"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Grace Kelley</w:t>
      </w:r>
      <w:r w:rsidRPr="00EC62BE">
        <w:rPr>
          <w:rFonts w:ascii="Times New Roman" w:hAnsi="Times New Roman" w:cs="Times New Roman"/>
        </w:rPr>
        <w:tab/>
        <w:t xml:space="preserve"> </w:t>
      </w:r>
      <w:r w:rsidRPr="00EC62BE">
        <w:rPr>
          <w:rFonts w:ascii="Times New Roman" w:hAnsi="Times New Roman" w:cs="Times New Roman"/>
        </w:rPr>
        <w:tab/>
      </w:r>
      <w:r>
        <w:rPr>
          <w:rFonts w:ascii="Times New Roman" w:hAnsi="Times New Roman" w:cs="Times New Roman"/>
        </w:rPr>
        <w:t>2007</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A</w:t>
      </w:r>
      <w:r w:rsidRPr="00EC62BE">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Mik</w:t>
      </w:r>
      <w:r>
        <w:rPr>
          <w:rFonts w:ascii="Times New Roman" w:hAnsi="Times New Roman" w:cs="Times New Roman"/>
        </w:rPr>
        <w:tab/>
      </w:r>
      <w:r>
        <w:rPr>
          <w:rFonts w:ascii="Times New Roman" w:hAnsi="Times New Roman" w:cs="Times New Roman"/>
          <w:u w:val="single"/>
        </w:rPr>
        <w:t>_______________</w:t>
      </w:r>
    </w:p>
    <w:p w14:paraId="32C30213"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Monsieur Dupont</w:t>
      </w:r>
      <w:r w:rsidRPr="00EC62BE">
        <w:rPr>
          <w:rFonts w:ascii="Times New Roman" w:hAnsi="Times New Roman" w:cs="Times New Roman"/>
        </w:rPr>
        <w:tab/>
        <w:t xml:space="preserve"> </w:t>
      </w:r>
      <w:r w:rsidRPr="00EC62BE">
        <w:rPr>
          <w:rFonts w:ascii="Times New Roman" w:hAnsi="Times New Roman" w:cs="Times New Roman"/>
        </w:rPr>
        <w:tab/>
      </w:r>
      <w:r>
        <w:rPr>
          <w:rFonts w:ascii="Times New Roman" w:hAnsi="Times New Roman" w:cs="Times New Roman"/>
        </w:rPr>
        <w:t xml:space="preserve">1969 </w:t>
      </w:r>
      <w:r w:rsidRPr="00EC62BE">
        <w:rPr>
          <w:rFonts w:ascii="Times New Roman" w:hAnsi="Times New Roman" w:cs="Times New Roman"/>
        </w:rPr>
        <w:tab/>
      </w:r>
      <w:r w:rsidRPr="00EC62BE">
        <w:rPr>
          <w:rFonts w:ascii="Times New Roman" w:hAnsi="Times New Roman" w:cs="Times New Roman"/>
        </w:rPr>
        <w:tab/>
        <w:t>(Q)</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Mil</w:t>
      </w:r>
      <w:r>
        <w:rPr>
          <w:rFonts w:ascii="Times New Roman" w:hAnsi="Times New Roman" w:cs="Times New Roman"/>
        </w:rPr>
        <w:tab/>
      </w:r>
      <w:r>
        <w:rPr>
          <w:rFonts w:ascii="Times New Roman" w:hAnsi="Times New Roman" w:cs="Times New Roman"/>
          <w:u w:val="single"/>
        </w:rPr>
        <w:t>_______________</w:t>
      </w:r>
    </w:p>
    <w:p w14:paraId="7E335E5A"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Les vieilles maisons</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1961</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Q</w:t>
      </w:r>
      <w:r w:rsidRPr="00EC62BE">
        <w:rPr>
          <w:rFonts w:ascii="Times New Roman" w:hAnsi="Times New Roman" w:cs="Times New Roman"/>
        </w:rPr>
        <w:t>)</w:t>
      </w:r>
      <w:r>
        <w:rPr>
          <w:rFonts w:ascii="Times New Roman" w:hAnsi="Times New Roman" w:cs="Times New Roman"/>
        </w:rPr>
        <w:tab/>
      </w:r>
      <w:r>
        <w:rPr>
          <w:rFonts w:ascii="Times New Roman" w:hAnsi="Times New Roman" w:cs="Times New Roman"/>
        </w:rPr>
        <w:tab/>
        <w:t>Mil</w:t>
      </w:r>
      <w:r>
        <w:rPr>
          <w:rFonts w:ascii="Times New Roman" w:hAnsi="Times New Roman" w:cs="Times New Roman"/>
        </w:rPr>
        <w:tab/>
      </w:r>
      <w:r>
        <w:rPr>
          <w:rFonts w:ascii="Times New Roman" w:hAnsi="Times New Roman" w:cs="Times New Roman"/>
          <w:u w:val="single"/>
        </w:rPr>
        <w:t>_______________</w:t>
      </w:r>
    </w:p>
    <w:p w14:paraId="13B79F87"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Mon homme</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1938</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F</w:t>
      </w:r>
      <w:r w:rsidRPr="00EC62BE">
        <w:rPr>
          <w:rFonts w:ascii="Times New Roman" w:hAnsi="Times New Roman" w:cs="Times New Roman"/>
        </w:rPr>
        <w:t>)</w:t>
      </w:r>
      <w:r>
        <w:rPr>
          <w:rFonts w:ascii="Times New Roman" w:hAnsi="Times New Roman" w:cs="Times New Roman"/>
        </w:rPr>
        <w:tab/>
      </w:r>
      <w:r>
        <w:rPr>
          <w:rFonts w:ascii="Times New Roman" w:hAnsi="Times New Roman" w:cs="Times New Roman"/>
        </w:rPr>
        <w:tab/>
        <w:t>Mis</w:t>
      </w:r>
      <w:r>
        <w:rPr>
          <w:rFonts w:ascii="Times New Roman" w:hAnsi="Times New Roman" w:cs="Times New Roman"/>
        </w:rPr>
        <w:tab/>
      </w:r>
      <w:r>
        <w:rPr>
          <w:rFonts w:ascii="Times New Roman" w:hAnsi="Times New Roman" w:cs="Times New Roman"/>
          <w:u w:val="single"/>
        </w:rPr>
        <w:t>_______________</w:t>
      </w:r>
    </w:p>
    <w:p w14:paraId="066FC933" w14:textId="77777777" w:rsidR="009E33B2" w:rsidRPr="00803089"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J’aime Paris au mois de mai</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1964</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F</w:t>
      </w:r>
      <w:r w:rsidRPr="00EC62BE">
        <w:rPr>
          <w:rFonts w:ascii="Times New Roman" w:hAnsi="Times New Roman" w:cs="Times New Roman"/>
        </w:rPr>
        <w:t>)</w:t>
      </w:r>
      <w:r>
        <w:rPr>
          <w:rFonts w:ascii="Times New Roman" w:hAnsi="Times New Roman" w:cs="Times New Roman"/>
        </w:rPr>
        <w:tab/>
      </w:r>
      <w:r w:rsidRPr="00F64489">
        <w:rPr>
          <w:noProof/>
        </w:rPr>
        <mc:AlternateContent>
          <mc:Choice Requires="wps">
            <w:drawing>
              <wp:anchor distT="0" distB="0" distL="114300" distR="114300" simplePos="0" relativeHeight="253106176" behindDoc="0" locked="0" layoutInCell="1" allowOverlap="1" wp14:anchorId="3DF9F137" wp14:editId="38A78E44">
                <wp:simplePos x="0" y="0"/>
                <wp:positionH relativeFrom="column">
                  <wp:posOffset>4026000</wp:posOffset>
                </wp:positionH>
                <wp:positionV relativeFrom="paragraph">
                  <wp:posOffset>7487419</wp:posOffset>
                </wp:positionV>
                <wp:extent cx="800100" cy="204536"/>
                <wp:effectExtent l="0" t="0" r="0" b="0"/>
                <wp:wrapNone/>
                <wp:docPr id="1335977128" name="Zone de texte 1335977128"/>
                <wp:cNvGraphicFramePr/>
                <a:graphic xmlns:a="http://schemas.openxmlformats.org/drawingml/2006/main">
                  <a:graphicData uri="http://schemas.microsoft.com/office/word/2010/wordprocessingShape">
                    <wps:wsp>
                      <wps:cNvSpPr txBox="1"/>
                      <wps:spPr>
                        <a:xfrm>
                          <a:off x="0" y="0"/>
                          <a:ext cx="800100" cy="204536"/>
                        </a:xfrm>
                        <a:prstGeom prst="rect">
                          <a:avLst/>
                        </a:prstGeom>
                        <a:solidFill>
                          <a:schemeClr val="lt1"/>
                        </a:solidFill>
                        <a:ln w="6350">
                          <a:noFill/>
                        </a:ln>
                      </wps:spPr>
                      <wps:txbx>
                        <w:txbxContent>
                          <w:p w14:paraId="77C2A9A5" w14:textId="77777777" w:rsidR="009E33B2" w:rsidRPr="00FF7507" w:rsidRDefault="009E33B2" w:rsidP="009E33B2">
                            <w:pPr>
                              <w:rPr>
                                <w:sz w:val="20"/>
                                <w:szCs w:val="20"/>
                              </w:rPr>
                            </w:pPr>
                            <w:r>
                              <w:rPr>
                                <w:vertAlign w:val="superscript"/>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F9F137" id="Zone de texte 1335977128" o:spid="_x0000_s1065" type="#_x0000_t202" style="position:absolute;left:0;text-align:left;margin-left:317pt;margin-top:589.55pt;width:63pt;height:16.1pt;z-index:2531061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" fillcolor="white [3201]" stroked="f" strokeweight=".5pt">
                <v:textbox>
                  <w:txbxContent>
                    <w:p w14:paraId="77C2A9A5" w14:textId="77777777" w:rsidR="009E33B2" w:rsidRPr="00FF7507" w:rsidRDefault="009E33B2" w:rsidP="009E33B2">
                      <w:pPr>
                        <w:rPr>
                          <w:sz w:val="20"/>
                          <w:szCs w:val="20"/>
                        </w:rPr>
                      </w:pPr>
                      <w:r>
                        <w:rPr>
                          <w:vertAlign w:val="superscript"/>
                        </w:rPr>
                        <w:t>SIGNATURE</w:t>
                      </w:r>
                    </w:p>
                  </w:txbxContent>
                </v:textbox>
              </v:shape>
            </w:pict>
          </mc:Fallback>
        </mc:AlternateContent>
      </w:r>
      <w:r w:rsidRPr="00F64489">
        <w:rPr>
          <w:noProof/>
        </w:rPr>
        <mc:AlternateContent>
          <mc:Choice Requires="wps">
            <w:drawing>
              <wp:anchor distT="0" distB="0" distL="114300" distR="114300" simplePos="0" relativeHeight="253105152" behindDoc="0" locked="0" layoutInCell="1" allowOverlap="1" wp14:anchorId="0F09A4E4" wp14:editId="00077EAC">
                <wp:simplePos x="0" y="0"/>
                <wp:positionH relativeFrom="column">
                  <wp:posOffset>1273175</wp:posOffset>
                </wp:positionH>
                <wp:positionV relativeFrom="paragraph">
                  <wp:posOffset>7252970</wp:posOffset>
                </wp:positionV>
                <wp:extent cx="505126" cy="204536"/>
                <wp:effectExtent l="0" t="0" r="3175" b="0"/>
                <wp:wrapNone/>
                <wp:docPr id="934077790" name="Zone de texte 934077790"/>
                <wp:cNvGraphicFramePr/>
                <a:graphic xmlns:a="http://schemas.openxmlformats.org/drawingml/2006/main">
                  <a:graphicData uri="http://schemas.microsoft.com/office/word/2010/wordprocessingShape">
                    <wps:wsp>
                      <wps:cNvSpPr txBox="1"/>
                      <wps:spPr>
                        <a:xfrm>
                          <a:off x="0" y="0"/>
                          <a:ext cx="505126" cy="204536"/>
                        </a:xfrm>
                        <a:prstGeom prst="rect">
                          <a:avLst/>
                        </a:prstGeom>
                        <a:solidFill>
                          <a:schemeClr val="lt1"/>
                        </a:solidFill>
                        <a:ln w="6350">
                          <a:noFill/>
                        </a:ln>
                      </wps:spPr>
                      <wps:txbx>
                        <w:txbxContent>
                          <w:p w14:paraId="63725498" w14:textId="77777777" w:rsidR="009E33B2" w:rsidRPr="00FF7507" w:rsidRDefault="009E33B2" w:rsidP="009E33B2">
                            <w:pPr>
                              <w:rPr>
                                <w:sz w:val="20"/>
                                <w:szCs w:val="20"/>
                              </w:rPr>
                            </w:pPr>
                            <w:r w:rsidRPr="00FF7507">
                              <w:rPr>
                                <w:vertAlign w:val="superscript"/>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F09A4E4" id="Zone de texte 934077790" o:spid="_x0000_s1066" type="#_x0000_t202" style="position:absolute;left:0;text-align:left;margin-left:100.25pt;margin-top:571.1pt;width:39.75pt;height:16.1pt;z-index:2531051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" fillcolor="white [3201]" stroked="f" strokeweight=".5pt">
                <v:textbox>
                  <w:txbxContent>
                    <w:p w14:paraId="63725498" w14:textId="77777777" w:rsidR="009E33B2" w:rsidRPr="00FF7507" w:rsidRDefault="009E33B2" w:rsidP="009E33B2">
                      <w:pPr>
                        <w:rPr>
                          <w:sz w:val="20"/>
                          <w:szCs w:val="20"/>
                        </w:rPr>
                      </w:pPr>
                      <w:r w:rsidRPr="00FF7507">
                        <w:rPr>
                          <w:vertAlign w:val="superscript"/>
                        </w:rPr>
                        <w:t>DATE</w:t>
                      </w:r>
                    </w:p>
                  </w:txbxContent>
                </v:textbox>
              </v:shape>
            </w:pict>
          </mc:Fallback>
        </mc:AlternateContent>
      </w:r>
      <w:r w:rsidRPr="00F64489">
        <w:rPr>
          <w:noProof/>
        </w:rPr>
        <mc:AlternateContent>
          <mc:Choice Requires="wps">
            <w:drawing>
              <wp:anchor distT="0" distB="0" distL="114300" distR="114300" simplePos="0" relativeHeight="253104128" behindDoc="0" locked="0" layoutInCell="1" allowOverlap="1" wp14:anchorId="3A9336AB" wp14:editId="3CA52214">
                <wp:simplePos x="0" y="0"/>
                <wp:positionH relativeFrom="column">
                  <wp:posOffset>1353820</wp:posOffset>
                </wp:positionH>
                <wp:positionV relativeFrom="paragraph">
                  <wp:posOffset>7189470</wp:posOffset>
                </wp:positionV>
                <wp:extent cx="384810" cy="192405"/>
                <wp:effectExtent l="0" t="0" r="0" b="0"/>
                <wp:wrapNone/>
                <wp:docPr id="1443758778" name="Zone de texte 1443758778"/>
                <wp:cNvGraphicFramePr/>
                <a:graphic xmlns:a="http://schemas.openxmlformats.org/drawingml/2006/main">
                  <a:graphicData uri="http://schemas.microsoft.com/office/word/2010/wordprocessingShape">
                    <wps:wsp>
                      <wps:cNvSpPr txBox="1"/>
                      <wps:spPr>
                        <a:xfrm>
                          <a:off x="0" y="0"/>
                          <a:ext cx="384810" cy="192405"/>
                        </a:xfrm>
                        <a:prstGeom prst="rect">
                          <a:avLst/>
                        </a:prstGeom>
                        <a:noFill/>
                        <a:ln w="6350">
                          <a:noFill/>
                        </a:ln>
                      </wps:spPr>
                      <wps:txbx>
                        <w:txbxContent>
                          <w:p w14:paraId="6A2FF34D" w14:textId="77777777" w:rsidR="009E33B2" w:rsidRPr="00DB0A56" w:rsidRDefault="009E33B2" w:rsidP="009E33B2">
                            <w:pPr>
                              <w:jc w:val="center"/>
                              <w:rPr>
                                <w:sz w:val="13"/>
                                <w:szCs w:val="13"/>
                              </w:rPr>
                            </w:pPr>
                            <w:r>
                              <w:rPr>
                                <w:sz w:val="13"/>
                                <w:szCs w:val="13"/>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9336AB" id="Zone de texte 1443758778" o:spid="_x0000_s1067" type="#_x0000_t202" style="position:absolute;left:0;text-align:left;margin-left:106.6pt;margin-top:566.1pt;width:30.3pt;height:15.15pt;z-index:25310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" filled="f" stroked="f" strokeweight=".5pt">
                <v:textbox>
                  <w:txbxContent>
                    <w:p w14:paraId="6A2FF34D" w14:textId="77777777" w:rsidR="009E33B2" w:rsidRPr="00DB0A56" w:rsidRDefault="009E33B2" w:rsidP="009E33B2">
                      <w:pPr>
                        <w:jc w:val="center"/>
                        <w:rPr>
                          <w:sz w:val="13"/>
                          <w:szCs w:val="13"/>
                        </w:rPr>
                      </w:pPr>
                      <w:r>
                        <w:rPr>
                          <w:sz w:val="13"/>
                          <w:szCs w:val="13"/>
                        </w:rPr>
                        <w:t>Date</w:t>
                      </w:r>
                    </w:p>
                  </w:txbxContent>
                </v:textbox>
              </v:shape>
            </w:pict>
          </mc:Fallback>
        </mc:AlternateContent>
      </w:r>
      <w:r w:rsidRPr="00F64489">
        <w:rPr>
          <w:noProof/>
        </w:rPr>
        <mc:AlternateContent>
          <mc:Choice Requires="wps">
            <w:drawing>
              <wp:anchor distT="0" distB="0" distL="114300" distR="114300" simplePos="0" relativeHeight="253103104" behindDoc="0" locked="0" layoutInCell="1" allowOverlap="1" wp14:anchorId="26192638" wp14:editId="2DDBFABA">
                <wp:simplePos x="0" y="0"/>
                <wp:positionH relativeFrom="column">
                  <wp:posOffset>4098925</wp:posOffset>
                </wp:positionH>
                <wp:positionV relativeFrom="paragraph">
                  <wp:posOffset>7188301</wp:posOffset>
                </wp:positionV>
                <wp:extent cx="673768" cy="228600"/>
                <wp:effectExtent l="0" t="0" r="0" b="0"/>
                <wp:wrapNone/>
                <wp:docPr id="2033498693" name="Zone de texte 2033498693"/>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2A0DC274" w14:textId="77777777" w:rsidR="009E33B2" w:rsidRPr="00DB0A56" w:rsidRDefault="009E33B2" w:rsidP="009E33B2">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6192638" id="Zone de texte 2033498693" o:spid="_x0000_s1068" type="#_x0000_t202" style="position:absolute;left:0;text-align:left;margin-left:322.75pt;margin-top:566pt;width:53.05pt;height:18pt;z-index:2531031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" filled="f" stroked="f" strokeweight=".5pt">
                <v:textbox>
                  <w:txbxContent>
                    <w:p w14:paraId="2A0DC274" w14:textId="77777777" w:rsidR="009E33B2" w:rsidRPr="00DB0A56" w:rsidRDefault="009E33B2" w:rsidP="009E33B2">
                      <w:pPr>
                        <w:jc w:val="center"/>
                        <w:rPr>
                          <w:sz w:val="13"/>
                          <w:szCs w:val="13"/>
                        </w:rPr>
                      </w:pPr>
                      <w:r>
                        <w:rPr>
                          <w:sz w:val="13"/>
                          <w:szCs w:val="13"/>
                        </w:rPr>
                        <w:t>Signature</w:t>
                      </w:r>
                    </w:p>
                  </w:txbxContent>
                </v:textbox>
              </v:shape>
            </w:pict>
          </mc:Fallback>
        </mc:AlternateContent>
      </w:r>
      <w:r w:rsidRPr="00F64489">
        <w:rPr>
          <w:noProof/>
        </w:rPr>
        <mc:AlternateContent>
          <mc:Choice Requires="wps">
            <w:drawing>
              <wp:anchor distT="0" distB="0" distL="114300" distR="114300" simplePos="0" relativeHeight="253102080" behindDoc="0" locked="0" layoutInCell="1" allowOverlap="1" wp14:anchorId="6B2E76E0" wp14:editId="70937040">
                <wp:simplePos x="0" y="0"/>
                <wp:positionH relativeFrom="column">
                  <wp:posOffset>3966511</wp:posOffset>
                </wp:positionH>
                <wp:positionV relativeFrom="paragraph">
                  <wp:posOffset>5652235</wp:posOffset>
                </wp:positionV>
                <wp:extent cx="673768" cy="228600"/>
                <wp:effectExtent l="0" t="0" r="0" b="0"/>
                <wp:wrapNone/>
                <wp:docPr id="207329692" name="Zone de texte 207329692"/>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5A1750F6" w14:textId="77777777" w:rsidR="009E33B2" w:rsidRPr="00DB0A56" w:rsidRDefault="009E33B2" w:rsidP="009E33B2">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B2E76E0" id="Zone de texte 207329692" o:spid="_x0000_s1069" type="#_x0000_t202" style="position:absolute;left:0;text-align:left;margin-left:312.3pt;margin-top:445.05pt;width:53.05pt;height:18pt;z-index:253102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" filled="f" stroked="f" strokeweight=".5pt">
                <v:textbox>
                  <w:txbxContent>
                    <w:p w14:paraId="5A1750F6" w14:textId="77777777" w:rsidR="009E33B2" w:rsidRPr="00DB0A56" w:rsidRDefault="009E33B2" w:rsidP="009E33B2">
                      <w:pPr>
                        <w:jc w:val="center"/>
                        <w:rPr>
                          <w:sz w:val="13"/>
                          <w:szCs w:val="13"/>
                        </w:rPr>
                      </w:pPr>
                      <w:r>
                        <w:rPr>
                          <w:sz w:val="13"/>
                          <w:szCs w:val="13"/>
                        </w:rPr>
                        <w:t>SIGNATURE</w:t>
                      </w:r>
                    </w:p>
                  </w:txbxContent>
                </v:textbox>
              </v:shape>
            </w:pict>
          </mc:Fallback>
        </mc:AlternateContent>
      </w:r>
      <w:r w:rsidRPr="00F64489">
        <w:rPr>
          <w:noProof/>
        </w:rPr>
        <mc:AlternateContent>
          <mc:Choice Requires="wps">
            <w:drawing>
              <wp:anchor distT="0" distB="0" distL="114300" distR="114300" simplePos="0" relativeHeight="253100032" behindDoc="0" locked="0" layoutInCell="1" allowOverlap="1" wp14:anchorId="63463146" wp14:editId="16DD252C">
                <wp:simplePos x="0" y="0"/>
                <wp:positionH relativeFrom="column">
                  <wp:posOffset>2923072</wp:posOffset>
                </wp:positionH>
                <wp:positionV relativeFrom="paragraph">
                  <wp:posOffset>5209640</wp:posOffset>
                </wp:positionV>
                <wp:extent cx="2719137" cy="228600"/>
                <wp:effectExtent l="0" t="0" r="0" b="0"/>
                <wp:wrapNone/>
                <wp:docPr id="1479337553" name="Zone de texte 1479337553"/>
                <wp:cNvGraphicFramePr/>
                <a:graphic xmlns:a="http://schemas.openxmlformats.org/drawingml/2006/main">
                  <a:graphicData uri="http://schemas.microsoft.com/office/word/2010/wordprocessingShape">
                    <wps:wsp>
                      <wps:cNvSpPr txBox="1"/>
                      <wps:spPr>
                        <a:xfrm>
                          <a:off x="0" y="0"/>
                          <a:ext cx="2719137" cy="228600"/>
                        </a:xfrm>
                        <a:prstGeom prst="rect">
                          <a:avLst/>
                        </a:prstGeom>
                        <a:noFill/>
                        <a:ln w="6350">
                          <a:noFill/>
                        </a:ln>
                      </wps:spPr>
                      <wps:txbx>
                        <w:txbxContent>
                          <w:p w14:paraId="02806D57" w14:textId="77777777" w:rsidR="009E33B2" w:rsidRPr="00DB0A56" w:rsidRDefault="009E33B2" w:rsidP="009E33B2">
                            <w:pPr>
                              <w:jc w:val="center"/>
                              <w:rPr>
                                <w:sz w:val="13"/>
                                <w:szCs w:val="13"/>
                              </w:rPr>
                            </w:pPr>
                            <w:r>
                              <w:rPr>
                                <w:sz w:val="13"/>
                                <w:szCs w:val="13"/>
                              </w:rPr>
                              <w:t>NOM ET PRÉNOM EN LETTRES MOULÉES.     (N</w:t>
                            </w:r>
                            <w:r w:rsidRPr="003B0F39">
                              <w:rPr>
                                <w:sz w:val="13"/>
                                <w:szCs w:val="13"/>
                                <w:vertAlign w:val="superscript"/>
                              </w:rPr>
                              <w:sym w:font="Symbol" w:char="F06F"/>
                            </w:r>
                            <w:r>
                              <w:rPr>
                                <w:sz w:val="13"/>
                                <w:szCs w:val="13"/>
                              </w:rPr>
                              <w:t xml:space="preserve"> DE MEMBRE)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3463146" id="Zone de texte 1479337553" o:spid="_x0000_s1070" type="#_x0000_t202" style="position:absolute;left:0;text-align:left;margin-left:230.15pt;margin-top:410.2pt;width:214.1pt;height:18pt;z-index:253100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" filled="f" stroked="f" strokeweight=".5pt">
                <v:textbox>
                  <w:txbxContent>
                    <w:p w14:paraId="02806D57" w14:textId="77777777" w:rsidR="009E33B2" w:rsidRPr="00DB0A56" w:rsidRDefault="009E33B2" w:rsidP="009E33B2">
                      <w:pPr>
                        <w:jc w:val="center"/>
                        <w:rPr>
                          <w:sz w:val="13"/>
                          <w:szCs w:val="13"/>
                        </w:rPr>
                      </w:pPr>
                      <w:r>
                        <w:rPr>
                          <w:sz w:val="13"/>
                          <w:szCs w:val="13"/>
                        </w:rPr>
                        <w:t>NOM ET PRÉNOM EN LETTRES MOULÉES.     (N</w:t>
                      </w:r>
                      <w:r w:rsidRPr="003B0F39">
                        <w:rPr>
                          <w:sz w:val="13"/>
                          <w:szCs w:val="13"/>
                          <w:vertAlign w:val="superscript"/>
                        </w:rPr>
                        <w:sym w:font="Symbol" w:char="F06F"/>
                      </w:r>
                      <w:r>
                        <w:rPr>
                          <w:sz w:val="13"/>
                          <w:szCs w:val="13"/>
                        </w:rPr>
                        <w:t xml:space="preserve"> DE MEMBRE)</w:t>
                      </w:r>
                    </w:p>
                  </w:txbxContent>
                </v:textbox>
              </v:shape>
            </w:pict>
          </mc:Fallback>
        </mc:AlternateContent>
      </w:r>
      <w:r w:rsidRPr="00F64489">
        <w:rPr>
          <w:noProof/>
        </w:rPr>
        <mc:AlternateContent>
          <mc:Choice Requires="wps">
            <w:drawing>
              <wp:anchor distT="0" distB="0" distL="114300" distR="114300" simplePos="0" relativeHeight="253101056" behindDoc="0" locked="0" layoutInCell="1" allowOverlap="1" wp14:anchorId="3CE7BB30" wp14:editId="2104EEBD">
                <wp:simplePos x="0" y="0"/>
                <wp:positionH relativeFrom="column">
                  <wp:posOffset>3924868</wp:posOffset>
                </wp:positionH>
                <wp:positionV relativeFrom="paragraph">
                  <wp:posOffset>4750034</wp:posOffset>
                </wp:positionV>
                <wp:extent cx="673768" cy="228600"/>
                <wp:effectExtent l="0" t="0" r="0" b="0"/>
                <wp:wrapNone/>
                <wp:docPr id="1826336456" name="Zone de texte 1826336456"/>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5F4D7ABC" w14:textId="77777777" w:rsidR="009E33B2" w:rsidRPr="00DB0A56" w:rsidRDefault="009E33B2" w:rsidP="009E33B2">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CE7BB30" id="Zone de texte 1826336456" o:spid="_x0000_s1071" type="#_x0000_t202" style="position:absolute;left:0;text-align:left;margin-left:309.05pt;margin-top:374pt;width:53.05pt;height:18pt;z-index:253101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" filled="f" stroked="f" strokeweight=".5pt">
                <v:textbox>
                  <w:txbxContent>
                    <w:p w14:paraId="5F4D7ABC" w14:textId="77777777" w:rsidR="009E33B2" w:rsidRPr="00DB0A56" w:rsidRDefault="009E33B2" w:rsidP="009E33B2">
                      <w:pPr>
                        <w:jc w:val="center"/>
                        <w:rPr>
                          <w:sz w:val="13"/>
                          <w:szCs w:val="13"/>
                        </w:rPr>
                      </w:pPr>
                      <w:r>
                        <w:rPr>
                          <w:sz w:val="13"/>
                          <w:szCs w:val="13"/>
                        </w:rPr>
                        <w:t>SIGNATURE</w:t>
                      </w:r>
                    </w:p>
                  </w:txbxContent>
                </v:textbox>
              </v:shape>
            </w:pict>
          </mc:Fallback>
        </mc:AlternateContent>
      </w:r>
      <w:r>
        <w:rPr>
          <w:rFonts w:ascii="Times New Roman" w:hAnsi="Times New Roman" w:cs="Times New Roman"/>
        </w:rPr>
        <w:t xml:space="preserve">    </w:t>
      </w:r>
      <w:r>
        <w:rPr>
          <w:rFonts w:ascii="Times New Roman" w:hAnsi="Times New Roman" w:cs="Times New Roman"/>
        </w:rPr>
        <w:tab/>
        <w:t>Mit</w:t>
      </w:r>
      <w:r>
        <w:rPr>
          <w:rFonts w:ascii="Times New Roman" w:hAnsi="Times New Roman" w:cs="Times New Roman"/>
        </w:rPr>
        <w:tab/>
      </w:r>
      <w:r>
        <w:rPr>
          <w:rFonts w:ascii="Times New Roman" w:hAnsi="Times New Roman" w:cs="Times New Roman"/>
          <w:u w:val="single"/>
        </w:rPr>
        <w:t>_______________</w:t>
      </w:r>
    </w:p>
    <w:p w14:paraId="09866420"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Bye Bye mon cowboy</w:t>
      </w:r>
      <w:r w:rsidRPr="00EC62BE">
        <w:rPr>
          <w:rFonts w:ascii="Times New Roman" w:hAnsi="Times New Roman" w:cs="Times New Roman"/>
        </w:rPr>
        <w:tab/>
        <w:t xml:space="preserve"> </w:t>
      </w:r>
      <w:r w:rsidRPr="00EC62BE">
        <w:rPr>
          <w:rFonts w:ascii="Times New Roman" w:hAnsi="Times New Roman" w:cs="Times New Roman"/>
        </w:rPr>
        <w:tab/>
      </w:r>
      <w:r>
        <w:rPr>
          <w:rFonts w:ascii="Times New Roman" w:hAnsi="Times New Roman" w:cs="Times New Roman"/>
        </w:rPr>
        <w:t>1989</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Q</w:t>
      </w:r>
      <w:r w:rsidRPr="00EC62BE">
        <w:rPr>
          <w:rFonts w:ascii="Times New Roman" w:hAnsi="Times New Roman" w:cs="Times New Roman"/>
        </w:rPr>
        <w:t xml:space="preserve">) </w:t>
      </w:r>
      <w:r>
        <w:rPr>
          <w:rFonts w:ascii="Times New Roman" w:hAnsi="Times New Roman" w:cs="Times New Roman"/>
        </w:rPr>
        <w:tab/>
      </w:r>
      <w:r>
        <w:rPr>
          <w:rFonts w:ascii="Times New Roman" w:hAnsi="Times New Roman" w:cs="Times New Roman"/>
        </w:rPr>
        <w:tab/>
        <w:t>Mit</w:t>
      </w:r>
      <w:r>
        <w:rPr>
          <w:rFonts w:ascii="Times New Roman" w:hAnsi="Times New Roman" w:cs="Times New Roman"/>
        </w:rPr>
        <w:tab/>
      </w:r>
      <w:r>
        <w:rPr>
          <w:rFonts w:ascii="Times New Roman" w:hAnsi="Times New Roman" w:cs="Times New Roman"/>
          <w:u w:val="single"/>
        </w:rPr>
        <w:t>_______________</w:t>
      </w:r>
    </w:p>
    <w:p w14:paraId="03BBD4C1"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Debout</w:t>
      </w:r>
      <w:r w:rsidRPr="00EC62BE">
        <w:rPr>
          <w:rFonts w:ascii="Times New Roman" w:hAnsi="Times New Roman" w:cs="Times New Roman"/>
        </w:rPr>
        <w:tab/>
        <w:t xml:space="preserve"> </w:t>
      </w:r>
      <w:r w:rsidRPr="00EC62BE">
        <w:rPr>
          <w:rFonts w:ascii="Times New Roman" w:hAnsi="Times New Roman" w:cs="Times New Roman"/>
        </w:rPr>
        <w:tab/>
      </w:r>
      <w:r>
        <w:rPr>
          <w:rFonts w:ascii="Times New Roman" w:hAnsi="Times New Roman" w:cs="Times New Roman"/>
        </w:rPr>
        <w:t xml:space="preserve">2004 </w:t>
      </w:r>
      <w:r w:rsidRPr="00EC62BE">
        <w:rPr>
          <w:rFonts w:ascii="Times New Roman" w:hAnsi="Times New Roman" w:cs="Times New Roman"/>
        </w:rPr>
        <w:tab/>
      </w:r>
      <w:r w:rsidRPr="00EC62BE">
        <w:rPr>
          <w:rFonts w:ascii="Times New Roman" w:hAnsi="Times New Roman" w:cs="Times New Roman"/>
        </w:rPr>
        <w:tab/>
        <w:t>(Q)</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Mof</w:t>
      </w:r>
      <w:r>
        <w:rPr>
          <w:rFonts w:ascii="Times New Roman" w:hAnsi="Times New Roman" w:cs="Times New Roman"/>
        </w:rPr>
        <w:tab/>
      </w:r>
      <w:r>
        <w:rPr>
          <w:rFonts w:ascii="Times New Roman" w:hAnsi="Times New Roman" w:cs="Times New Roman"/>
          <w:u w:val="single"/>
        </w:rPr>
        <w:t>_______________</w:t>
      </w:r>
    </w:p>
    <w:p w14:paraId="57DD9B45"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C’est le fruit de notre amour</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1964</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A</w:t>
      </w:r>
      <w:r w:rsidRPr="00EC62BE">
        <w:rPr>
          <w:rFonts w:ascii="Times New Roman" w:hAnsi="Times New Roman" w:cs="Times New Roman"/>
        </w:rPr>
        <w:t>)</w:t>
      </w:r>
      <w:r>
        <w:rPr>
          <w:rFonts w:ascii="Times New Roman" w:hAnsi="Times New Roman" w:cs="Times New Roman"/>
        </w:rPr>
        <w:tab/>
      </w:r>
      <w:r>
        <w:rPr>
          <w:rFonts w:ascii="Times New Roman" w:hAnsi="Times New Roman" w:cs="Times New Roman"/>
        </w:rPr>
        <w:tab/>
        <w:t>Moi</w:t>
      </w:r>
      <w:r>
        <w:rPr>
          <w:rFonts w:ascii="Times New Roman" w:hAnsi="Times New Roman" w:cs="Times New Roman"/>
        </w:rPr>
        <w:tab/>
      </w:r>
      <w:r>
        <w:rPr>
          <w:rFonts w:ascii="Times New Roman" w:hAnsi="Times New Roman" w:cs="Times New Roman"/>
          <w:u w:val="single"/>
        </w:rPr>
        <w:t>_______________</w:t>
      </w:r>
    </w:p>
    <w:p w14:paraId="6B9A97E1" w14:textId="77777777" w:rsidR="009E33B2" w:rsidRPr="00EC62BE"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La vie en rose</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1964</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I</w:t>
      </w:r>
      <w:r w:rsidRPr="00EC62BE">
        <w:rPr>
          <w:rFonts w:ascii="Times New Roman" w:hAnsi="Times New Roman" w:cs="Times New Roman"/>
        </w:rPr>
        <w:t>)</w:t>
      </w:r>
      <w:r>
        <w:rPr>
          <w:rFonts w:ascii="Times New Roman" w:hAnsi="Times New Roman" w:cs="Times New Roman"/>
        </w:rPr>
        <w:tab/>
      </w:r>
      <w:r>
        <w:rPr>
          <w:rFonts w:ascii="Times New Roman" w:hAnsi="Times New Roman" w:cs="Times New Roman"/>
        </w:rPr>
        <w:tab/>
        <w:t>Mon</w:t>
      </w:r>
      <w:r>
        <w:rPr>
          <w:rFonts w:ascii="Times New Roman" w:hAnsi="Times New Roman" w:cs="Times New Roman"/>
        </w:rPr>
        <w:tab/>
      </w:r>
      <w:r>
        <w:rPr>
          <w:rFonts w:ascii="Times New Roman" w:hAnsi="Times New Roman" w:cs="Times New Roman"/>
          <w:u w:val="single"/>
        </w:rPr>
        <w:t>_______________</w:t>
      </w:r>
    </w:p>
    <w:p w14:paraId="24C18F92" w14:textId="77777777" w:rsidR="009E33B2" w:rsidRPr="00803089" w:rsidRDefault="009E33B2" w:rsidP="009E33B2">
      <w:pPr>
        <w:pStyle w:val="Paragraphedeliste"/>
        <w:numPr>
          <w:ilvl w:val="0"/>
          <w:numId w:val="11"/>
        </w:numPr>
        <w:tabs>
          <w:tab w:val="decimal" w:pos="1080"/>
          <w:tab w:val="left" w:pos="1260"/>
          <w:tab w:val="left" w:pos="4820"/>
        </w:tabs>
        <w:spacing w:before="60" w:after="60"/>
        <w:contextualSpacing w:val="0"/>
        <w:rPr>
          <w:rFonts w:ascii="Times New Roman" w:hAnsi="Times New Roman" w:cs="Times New Roman"/>
        </w:rPr>
      </w:pPr>
      <w:r>
        <w:rPr>
          <w:rFonts w:ascii="Times New Roman" w:hAnsi="Times New Roman" w:cs="Times New Roman"/>
        </w:rPr>
        <w:t>Prends le temps</w:t>
      </w:r>
      <w:r w:rsidRPr="00EC62BE">
        <w:rPr>
          <w:rFonts w:ascii="Times New Roman" w:hAnsi="Times New Roman" w:cs="Times New Roman"/>
        </w:rPr>
        <w:tab/>
      </w:r>
      <w:r w:rsidRPr="00EC62BE">
        <w:rPr>
          <w:rFonts w:ascii="Times New Roman" w:hAnsi="Times New Roman" w:cs="Times New Roman"/>
        </w:rPr>
        <w:tab/>
      </w:r>
      <w:r>
        <w:rPr>
          <w:rFonts w:ascii="Times New Roman" w:hAnsi="Times New Roman" w:cs="Times New Roman"/>
        </w:rPr>
        <w:t>2013</w:t>
      </w:r>
      <w:r w:rsidRPr="00EC62BE">
        <w:rPr>
          <w:rFonts w:ascii="Times New Roman" w:hAnsi="Times New Roman" w:cs="Times New Roman"/>
        </w:rPr>
        <w:t xml:space="preserve">         </w:t>
      </w:r>
      <w:r w:rsidRPr="00EC62BE">
        <w:rPr>
          <w:rFonts w:ascii="Times New Roman" w:hAnsi="Times New Roman" w:cs="Times New Roman"/>
        </w:rPr>
        <w:tab/>
        <w:t>(</w:t>
      </w:r>
      <w:r>
        <w:rPr>
          <w:rFonts w:ascii="Times New Roman" w:hAnsi="Times New Roman" w:cs="Times New Roman"/>
        </w:rPr>
        <w:t>A</w:t>
      </w:r>
      <w:r w:rsidRPr="00EC62BE">
        <w:rPr>
          <w:rFonts w:ascii="Times New Roman" w:hAnsi="Times New Roman" w:cs="Times New Roman"/>
        </w:rPr>
        <w:t>)</w:t>
      </w:r>
      <w:r>
        <w:rPr>
          <w:rFonts w:ascii="Times New Roman" w:hAnsi="Times New Roman" w:cs="Times New Roman"/>
        </w:rPr>
        <w:tab/>
      </w:r>
      <w:r w:rsidRPr="00F64489">
        <w:rPr>
          <w:noProof/>
        </w:rPr>
        <mc:AlternateContent>
          <mc:Choice Requires="wps">
            <w:drawing>
              <wp:anchor distT="0" distB="0" distL="114300" distR="114300" simplePos="0" relativeHeight="253114368" behindDoc="0" locked="0" layoutInCell="1" allowOverlap="1" wp14:anchorId="55479B61" wp14:editId="3720C675">
                <wp:simplePos x="0" y="0"/>
                <wp:positionH relativeFrom="column">
                  <wp:posOffset>4026000</wp:posOffset>
                </wp:positionH>
                <wp:positionV relativeFrom="paragraph">
                  <wp:posOffset>7487419</wp:posOffset>
                </wp:positionV>
                <wp:extent cx="800100" cy="204536"/>
                <wp:effectExtent l="0" t="0" r="0" b="0"/>
                <wp:wrapNone/>
                <wp:docPr id="791009325" name="Zone de texte 791009325"/>
                <wp:cNvGraphicFramePr/>
                <a:graphic xmlns:a="http://schemas.openxmlformats.org/drawingml/2006/main">
                  <a:graphicData uri="http://schemas.microsoft.com/office/word/2010/wordprocessingShape">
                    <wps:wsp>
                      <wps:cNvSpPr txBox="1"/>
                      <wps:spPr>
                        <a:xfrm>
                          <a:off x="0" y="0"/>
                          <a:ext cx="800100" cy="204536"/>
                        </a:xfrm>
                        <a:prstGeom prst="rect">
                          <a:avLst/>
                        </a:prstGeom>
                        <a:solidFill>
                          <a:schemeClr val="lt1"/>
                        </a:solidFill>
                        <a:ln w="6350">
                          <a:noFill/>
                        </a:ln>
                      </wps:spPr>
                      <wps:txbx>
                        <w:txbxContent>
                          <w:p w14:paraId="1D56A1CB" w14:textId="77777777" w:rsidR="009E33B2" w:rsidRPr="00FF7507" w:rsidRDefault="009E33B2" w:rsidP="009E33B2">
                            <w:pPr>
                              <w:rPr>
                                <w:sz w:val="20"/>
                                <w:szCs w:val="20"/>
                              </w:rPr>
                            </w:pPr>
                            <w:r>
                              <w:rPr>
                                <w:vertAlign w:val="superscript"/>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5479B61" id="Zone de texte 791009325" o:spid="_x0000_s1072" type="#_x0000_t202" style="position:absolute;left:0;text-align:left;margin-left:317pt;margin-top:589.55pt;width:63pt;height:16.1pt;z-index:2531143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" fillcolor="white [3201]" stroked="f" strokeweight=".5pt">
                <v:textbox>
                  <w:txbxContent>
                    <w:p w14:paraId="1D56A1CB" w14:textId="77777777" w:rsidR="009E33B2" w:rsidRPr="00FF7507" w:rsidRDefault="009E33B2" w:rsidP="009E33B2">
                      <w:pPr>
                        <w:rPr>
                          <w:sz w:val="20"/>
                          <w:szCs w:val="20"/>
                        </w:rPr>
                      </w:pPr>
                      <w:r>
                        <w:rPr>
                          <w:vertAlign w:val="superscript"/>
                        </w:rPr>
                        <w:t>SIGNATURE</w:t>
                      </w:r>
                    </w:p>
                  </w:txbxContent>
                </v:textbox>
              </v:shape>
            </w:pict>
          </mc:Fallback>
        </mc:AlternateContent>
      </w:r>
      <w:r w:rsidRPr="00F64489">
        <w:rPr>
          <w:noProof/>
        </w:rPr>
        <mc:AlternateContent>
          <mc:Choice Requires="wps">
            <w:drawing>
              <wp:anchor distT="0" distB="0" distL="114300" distR="114300" simplePos="0" relativeHeight="253113344" behindDoc="0" locked="0" layoutInCell="1" allowOverlap="1" wp14:anchorId="7F6A57C2" wp14:editId="2DB5A4D7">
                <wp:simplePos x="0" y="0"/>
                <wp:positionH relativeFrom="column">
                  <wp:posOffset>1273175</wp:posOffset>
                </wp:positionH>
                <wp:positionV relativeFrom="paragraph">
                  <wp:posOffset>7252970</wp:posOffset>
                </wp:positionV>
                <wp:extent cx="505126" cy="204536"/>
                <wp:effectExtent l="0" t="0" r="3175" b="0"/>
                <wp:wrapNone/>
                <wp:docPr id="483441904" name="Zone de texte 483441904"/>
                <wp:cNvGraphicFramePr/>
                <a:graphic xmlns:a="http://schemas.openxmlformats.org/drawingml/2006/main">
                  <a:graphicData uri="http://schemas.microsoft.com/office/word/2010/wordprocessingShape">
                    <wps:wsp>
                      <wps:cNvSpPr txBox="1"/>
                      <wps:spPr>
                        <a:xfrm>
                          <a:off x="0" y="0"/>
                          <a:ext cx="505126" cy="204536"/>
                        </a:xfrm>
                        <a:prstGeom prst="rect">
                          <a:avLst/>
                        </a:prstGeom>
                        <a:solidFill>
                          <a:schemeClr val="lt1"/>
                        </a:solidFill>
                        <a:ln w="6350">
                          <a:noFill/>
                        </a:ln>
                      </wps:spPr>
                      <wps:txbx>
                        <w:txbxContent>
                          <w:p w14:paraId="002946A1" w14:textId="77777777" w:rsidR="009E33B2" w:rsidRPr="00FF7507" w:rsidRDefault="009E33B2" w:rsidP="009E33B2">
                            <w:pPr>
                              <w:rPr>
                                <w:sz w:val="20"/>
                                <w:szCs w:val="20"/>
                              </w:rPr>
                            </w:pPr>
                            <w:r w:rsidRPr="00FF7507">
                              <w:rPr>
                                <w:vertAlign w:val="superscript"/>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F6A57C2" id="Zone de texte 483441904" o:spid="_x0000_s1073" type="#_x0000_t202" style="position:absolute;left:0;text-align:left;margin-left:100.25pt;margin-top:571.1pt;width:39.75pt;height:16.1pt;z-index:2531133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" fillcolor="white [3201]" stroked="f" strokeweight=".5pt">
                <v:textbox>
                  <w:txbxContent>
                    <w:p w14:paraId="002946A1" w14:textId="77777777" w:rsidR="009E33B2" w:rsidRPr="00FF7507" w:rsidRDefault="009E33B2" w:rsidP="009E33B2">
                      <w:pPr>
                        <w:rPr>
                          <w:sz w:val="20"/>
                          <w:szCs w:val="20"/>
                        </w:rPr>
                      </w:pPr>
                      <w:r w:rsidRPr="00FF7507">
                        <w:rPr>
                          <w:vertAlign w:val="superscript"/>
                        </w:rPr>
                        <w:t>DATE</w:t>
                      </w:r>
                    </w:p>
                  </w:txbxContent>
                </v:textbox>
              </v:shape>
            </w:pict>
          </mc:Fallback>
        </mc:AlternateContent>
      </w:r>
      <w:r w:rsidRPr="00F64489">
        <w:rPr>
          <w:noProof/>
        </w:rPr>
        <mc:AlternateContent>
          <mc:Choice Requires="wps">
            <w:drawing>
              <wp:anchor distT="0" distB="0" distL="114300" distR="114300" simplePos="0" relativeHeight="253112320" behindDoc="0" locked="0" layoutInCell="1" allowOverlap="1" wp14:anchorId="2C818D38" wp14:editId="01137145">
                <wp:simplePos x="0" y="0"/>
                <wp:positionH relativeFrom="column">
                  <wp:posOffset>1353820</wp:posOffset>
                </wp:positionH>
                <wp:positionV relativeFrom="paragraph">
                  <wp:posOffset>7189470</wp:posOffset>
                </wp:positionV>
                <wp:extent cx="384810" cy="192405"/>
                <wp:effectExtent l="0" t="0" r="0" b="0"/>
                <wp:wrapNone/>
                <wp:docPr id="1521667178" name="Zone de texte 1521667178"/>
                <wp:cNvGraphicFramePr/>
                <a:graphic xmlns:a="http://schemas.openxmlformats.org/drawingml/2006/main">
                  <a:graphicData uri="http://schemas.microsoft.com/office/word/2010/wordprocessingShape">
                    <wps:wsp>
                      <wps:cNvSpPr txBox="1"/>
                      <wps:spPr>
                        <a:xfrm>
                          <a:off x="0" y="0"/>
                          <a:ext cx="384810" cy="192405"/>
                        </a:xfrm>
                        <a:prstGeom prst="rect">
                          <a:avLst/>
                        </a:prstGeom>
                        <a:noFill/>
                        <a:ln w="6350">
                          <a:noFill/>
                        </a:ln>
                      </wps:spPr>
                      <wps:txbx>
                        <w:txbxContent>
                          <w:p w14:paraId="41B295A3" w14:textId="77777777" w:rsidR="009E33B2" w:rsidRPr="00DB0A56" w:rsidRDefault="009E33B2" w:rsidP="009E33B2">
                            <w:pPr>
                              <w:jc w:val="center"/>
                              <w:rPr>
                                <w:sz w:val="13"/>
                                <w:szCs w:val="13"/>
                              </w:rPr>
                            </w:pPr>
                            <w:r>
                              <w:rPr>
                                <w:sz w:val="13"/>
                                <w:szCs w:val="13"/>
                              </w:rPr>
                              <w:t>Date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818D38" id="Zone de texte 1521667178" o:spid="_x0000_s1074" type="#_x0000_t202" style="position:absolute;left:0;text-align:left;margin-left:106.6pt;margin-top:566.1pt;width:30.3pt;height:15.15pt;z-index:25311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" filled="f" stroked="f" strokeweight=".5pt">
                <v:textbox>
                  <w:txbxContent>
                    <w:p w14:paraId="41B295A3" w14:textId="77777777" w:rsidR="009E33B2" w:rsidRPr="00DB0A56" w:rsidRDefault="009E33B2" w:rsidP="009E33B2">
                      <w:pPr>
                        <w:jc w:val="center"/>
                        <w:rPr>
                          <w:sz w:val="13"/>
                          <w:szCs w:val="13"/>
                        </w:rPr>
                      </w:pPr>
                      <w:r>
                        <w:rPr>
                          <w:sz w:val="13"/>
                          <w:szCs w:val="13"/>
                        </w:rPr>
                        <w:t>Date</w:t>
                      </w:r>
                    </w:p>
                  </w:txbxContent>
                </v:textbox>
              </v:shape>
            </w:pict>
          </mc:Fallback>
        </mc:AlternateContent>
      </w:r>
      <w:r w:rsidRPr="00F64489">
        <w:rPr>
          <w:noProof/>
        </w:rPr>
        <mc:AlternateContent>
          <mc:Choice Requires="wps">
            <w:drawing>
              <wp:anchor distT="0" distB="0" distL="114300" distR="114300" simplePos="0" relativeHeight="253111296" behindDoc="0" locked="0" layoutInCell="1" allowOverlap="1" wp14:anchorId="61ED01F6" wp14:editId="5C71266A">
                <wp:simplePos x="0" y="0"/>
                <wp:positionH relativeFrom="column">
                  <wp:posOffset>4098925</wp:posOffset>
                </wp:positionH>
                <wp:positionV relativeFrom="paragraph">
                  <wp:posOffset>7188301</wp:posOffset>
                </wp:positionV>
                <wp:extent cx="673768" cy="228600"/>
                <wp:effectExtent l="0" t="0" r="0" b="0"/>
                <wp:wrapNone/>
                <wp:docPr id="230321400" name="Zone de texte 230321400"/>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18A38F87" w14:textId="77777777" w:rsidR="009E33B2" w:rsidRPr="00DB0A56" w:rsidRDefault="009E33B2" w:rsidP="009E33B2">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1ED01F6" id="Zone de texte 230321400" o:spid="_x0000_s1075" type="#_x0000_t202" style="position:absolute;left:0;text-align:left;margin-left:322.75pt;margin-top:566pt;width:53.05pt;height:18pt;z-index:253111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" filled="f" stroked="f" strokeweight=".5pt">
                <v:textbox>
                  <w:txbxContent>
                    <w:p w14:paraId="18A38F87" w14:textId="77777777" w:rsidR="009E33B2" w:rsidRPr="00DB0A56" w:rsidRDefault="009E33B2" w:rsidP="009E33B2">
                      <w:pPr>
                        <w:jc w:val="center"/>
                        <w:rPr>
                          <w:sz w:val="13"/>
                          <w:szCs w:val="13"/>
                        </w:rPr>
                      </w:pPr>
                      <w:r>
                        <w:rPr>
                          <w:sz w:val="13"/>
                          <w:szCs w:val="13"/>
                        </w:rPr>
                        <w:t>Signature</w:t>
                      </w:r>
                    </w:p>
                  </w:txbxContent>
                </v:textbox>
              </v:shape>
            </w:pict>
          </mc:Fallback>
        </mc:AlternateContent>
      </w:r>
      <w:r w:rsidRPr="00F64489">
        <w:rPr>
          <w:noProof/>
        </w:rPr>
        <mc:AlternateContent>
          <mc:Choice Requires="wps">
            <w:drawing>
              <wp:anchor distT="0" distB="0" distL="114300" distR="114300" simplePos="0" relativeHeight="253110272" behindDoc="0" locked="0" layoutInCell="1" allowOverlap="1" wp14:anchorId="7BDB92F6" wp14:editId="31A1DB22">
                <wp:simplePos x="0" y="0"/>
                <wp:positionH relativeFrom="column">
                  <wp:posOffset>3966511</wp:posOffset>
                </wp:positionH>
                <wp:positionV relativeFrom="paragraph">
                  <wp:posOffset>5652235</wp:posOffset>
                </wp:positionV>
                <wp:extent cx="673768" cy="228600"/>
                <wp:effectExtent l="0" t="0" r="0" b="0"/>
                <wp:wrapNone/>
                <wp:docPr id="948264245" name="Zone de texte 948264245"/>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2529E8D1" w14:textId="77777777" w:rsidR="009E33B2" w:rsidRPr="00DB0A56" w:rsidRDefault="009E33B2" w:rsidP="009E33B2">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DB92F6" id="Zone de texte 948264245" o:spid="_x0000_s1076" type="#_x0000_t202" style="position:absolute;left:0;text-align:left;margin-left:312.3pt;margin-top:445.05pt;width:53.05pt;height:18pt;z-index:253110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" filled="f" stroked="f" strokeweight=".5pt">
                <v:textbox>
                  <w:txbxContent>
                    <w:p w14:paraId="2529E8D1" w14:textId="77777777" w:rsidR="009E33B2" w:rsidRPr="00DB0A56" w:rsidRDefault="009E33B2" w:rsidP="009E33B2">
                      <w:pPr>
                        <w:jc w:val="center"/>
                        <w:rPr>
                          <w:sz w:val="13"/>
                          <w:szCs w:val="13"/>
                        </w:rPr>
                      </w:pPr>
                      <w:r>
                        <w:rPr>
                          <w:sz w:val="13"/>
                          <w:szCs w:val="13"/>
                        </w:rPr>
                        <w:t>SIGNATURE</w:t>
                      </w:r>
                    </w:p>
                  </w:txbxContent>
                </v:textbox>
              </v:shape>
            </w:pict>
          </mc:Fallback>
        </mc:AlternateContent>
      </w:r>
      <w:r w:rsidRPr="00F64489">
        <w:rPr>
          <w:noProof/>
        </w:rPr>
        <mc:AlternateContent>
          <mc:Choice Requires="wps">
            <w:drawing>
              <wp:anchor distT="0" distB="0" distL="114300" distR="114300" simplePos="0" relativeHeight="253108224" behindDoc="0" locked="0" layoutInCell="1" allowOverlap="1" wp14:anchorId="29607341" wp14:editId="74325E86">
                <wp:simplePos x="0" y="0"/>
                <wp:positionH relativeFrom="column">
                  <wp:posOffset>2923072</wp:posOffset>
                </wp:positionH>
                <wp:positionV relativeFrom="paragraph">
                  <wp:posOffset>5209640</wp:posOffset>
                </wp:positionV>
                <wp:extent cx="2719137" cy="228600"/>
                <wp:effectExtent l="0" t="0" r="0" b="0"/>
                <wp:wrapNone/>
                <wp:docPr id="2114226683" name="Zone de texte 2114226683"/>
                <wp:cNvGraphicFramePr/>
                <a:graphic xmlns:a="http://schemas.openxmlformats.org/drawingml/2006/main">
                  <a:graphicData uri="http://schemas.microsoft.com/office/word/2010/wordprocessingShape">
                    <wps:wsp>
                      <wps:cNvSpPr txBox="1"/>
                      <wps:spPr>
                        <a:xfrm>
                          <a:off x="0" y="0"/>
                          <a:ext cx="2719137" cy="228600"/>
                        </a:xfrm>
                        <a:prstGeom prst="rect">
                          <a:avLst/>
                        </a:prstGeom>
                        <a:noFill/>
                        <a:ln w="6350">
                          <a:noFill/>
                        </a:ln>
                      </wps:spPr>
                      <wps:txbx>
                        <w:txbxContent>
                          <w:p w14:paraId="3A5A6AD4" w14:textId="77777777" w:rsidR="009E33B2" w:rsidRPr="00DB0A56" w:rsidRDefault="009E33B2" w:rsidP="009E33B2">
                            <w:pPr>
                              <w:jc w:val="center"/>
                              <w:rPr>
                                <w:sz w:val="13"/>
                                <w:szCs w:val="13"/>
                              </w:rPr>
                            </w:pPr>
                            <w:r>
                              <w:rPr>
                                <w:sz w:val="13"/>
                                <w:szCs w:val="13"/>
                              </w:rPr>
                              <w:t>NOM ET PRÉNOM EN LETTRES MOULÉES.     (N</w:t>
                            </w:r>
                            <w:r w:rsidRPr="003B0F39">
                              <w:rPr>
                                <w:sz w:val="13"/>
                                <w:szCs w:val="13"/>
                                <w:vertAlign w:val="superscript"/>
                              </w:rPr>
                              <w:sym w:font="Symbol" w:char="F06F"/>
                            </w:r>
                            <w:r>
                              <w:rPr>
                                <w:sz w:val="13"/>
                                <w:szCs w:val="13"/>
                              </w:rPr>
                              <w:t xml:space="preserve"> DE MEMBRE)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9607341" id="Zone de texte 2114226683" o:spid="_x0000_s1077" type="#_x0000_t202" style="position:absolute;left:0;text-align:left;margin-left:230.15pt;margin-top:410.2pt;width:214.1pt;height:18pt;z-index:253108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" filled="f" stroked="f" strokeweight=".5pt">
                <v:textbox>
                  <w:txbxContent>
                    <w:p w14:paraId="3A5A6AD4" w14:textId="77777777" w:rsidR="009E33B2" w:rsidRPr="00DB0A56" w:rsidRDefault="009E33B2" w:rsidP="009E33B2">
                      <w:pPr>
                        <w:jc w:val="center"/>
                        <w:rPr>
                          <w:sz w:val="13"/>
                          <w:szCs w:val="13"/>
                        </w:rPr>
                      </w:pPr>
                      <w:r>
                        <w:rPr>
                          <w:sz w:val="13"/>
                          <w:szCs w:val="13"/>
                        </w:rPr>
                        <w:t>NOM ET PRÉNOM EN LETTRES MOULÉES.     (N</w:t>
                      </w:r>
                      <w:r w:rsidRPr="003B0F39">
                        <w:rPr>
                          <w:sz w:val="13"/>
                          <w:szCs w:val="13"/>
                          <w:vertAlign w:val="superscript"/>
                        </w:rPr>
                        <w:sym w:font="Symbol" w:char="F06F"/>
                      </w:r>
                      <w:r>
                        <w:rPr>
                          <w:sz w:val="13"/>
                          <w:szCs w:val="13"/>
                        </w:rPr>
                        <w:t xml:space="preserve"> DE MEMBRE)</w:t>
                      </w:r>
                    </w:p>
                  </w:txbxContent>
                </v:textbox>
              </v:shape>
            </w:pict>
          </mc:Fallback>
        </mc:AlternateContent>
      </w:r>
      <w:r w:rsidRPr="00F64489">
        <w:rPr>
          <w:noProof/>
        </w:rPr>
        <mc:AlternateContent>
          <mc:Choice Requires="wps">
            <w:drawing>
              <wp:anchor distT="0" distB="0" distL="114300" distR="114300" simplePos="0" relativeHeight="253109248" behindDoc="0" locked="0" layoutInCell="1" allowOverlap="1" wp14:anchorId="4B6139AF" wp14:editId="6BEEC3EA">
                <wp:simplePos x="0" y="0"/>
                <wp:positionH relativeFrom="column">
                  <wp:posOffset>3924868</wp:posOffset>
                </wp:positionH>
                <wp:positionV relativeFrom="paragraph">
                  <wp:posOffset>4750034</wp:posOffset>
                </wp:positionV>
                <wp:extent cx="673768" cy="228600"/>
                <wp:effectExtent l="0" t="0" r="0" b="0"/>
                <wp:wrapNone/>
                <wp:docPr id="2022478639" name="Zone de texte 2022478639"/>
                <wp:cNvGraphicFramePr/>
                <a:graphic xmlns:a="http://schemas.openxmlformats.org/drawingml/2006/main">
                  <a:graphicData uri="http://schemas.microsoft.com/office/word/2010/wordprocessingShape">
                    <wps:wsp>
                      <wps:cNvSpPr txBox="1"/>
                      <wps:spPr>
                        <a:xfrm>
                          <a:off x="0" y="0"/>
                          <a:ext cx="673768" cy="228600"/>
                        </a:xfrm>
                        <a:prstGeom prst="rect">
                          <a:avLst/>
                        </a:prstGeom>
                        <a:noFill/>
                        <a:ln w="6350">
                          <a:noFill/>
                        </a:ln>
                      </wps:spPr>
                      <wps:txbx>
                        <w:txbxContent>
                          <w:p w14:paraId="42E22E8A" w14:textId="77777777" w:rsidR="009E33B2" w:rsidRPr="00DB0A56" w:rsidRDefault="009E33B2" w:rsidP="009E33B2">
                            <w:pPr>
                              <w:jc w:val="center"/>
                              <w:rPr>
                                <w:sz w:val="13"/>
                                <w:szCs w:val="13"/>
                              </w:rPr>
                            </w:pPr>
                            <w:r>
                              <w:rPr>
                                <w:sz w:val="13"/>
                                <w:szCs w:val="13"/>
                              </w:rPr>
                              <w:t>SIGNATURE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B6139AF" id="Zone de texte 2022478639" o:spid="_x0000_s1078" type="#_x0000_t202" style="position:absolute;left:0;text-align:left;margin-left:309.05pt;margin-top:374pt;width:53.05pt;height:18pt;z-index:2531092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" filled="f" stroked="f" strokeweight=".5pt">
                <v:textbox>
                  <w:txbxContent>
                    <w:p w14:paraId="42E22E8A" w14:textId="77777777" w:rsidR="009E33B2" w:rsidRPr="00DB0A56" w:rsidRDefault="009E33B2" w:rsidP="009E33B2">
                      <w:pPr>
                        <w:jc w:val="center"/>
                        <w:rPr>
                          <w:sz w:val="13"/>
                          <w:szCs w:val="13"/>
                        </w:rPr>
                      </w:pPr>
                      <w:r>
                        <w:rPr>
                          <w:sz w:val="13"/>
                          <w:szCs w:val="13"/>
                        </w:rPr>
                        <w:t>SIGNATURE</w:t>
                      </w:r>
                    </w:p>
                  </w:txbxContent>
                </v:textbox>
              </v:shape>
            </w:pict>
          </mc:Fallback>
        </mc:AlternateContent>
      </w:r>
      <w:r>
        <w:rPr>
          <w:rFonts w:ascii="Times New Roman" w:hAnsi="Times New Roman" w:cs="Times New Roman"/>
        </w:rPr>
        <w:t xml:space="preserve">    </w:t>
      </w:r>
      <w:r>
        <w:rPr>
          <w:rFonts w:ascii="Times New Roman" w:hAnsi="Times New Roman" w:cs="Times New Roman"/>
        </w:rPr>
        <w:tab/>
        <w:t>Mor</w:t>
      </w:r>
      <w:r>
        <w:rPr>
          <w:rFonts w:ascii="Times New Roman" w:hAnsi="Times New Roman" w:cs="Times New Roman"/>
        </w:rPr>
        <w:tab/>
      </w:r>
      <w:r>
        <w:rPr>
          <w:rFonts w:ascii="Times New Roman" w:hAnsi="Times New Roman" w:cs="Times New Roman"/>
          <w:u w:val="single"/>
        </w:rPr>
        <w:t>_______________</w:t>
      </w:r>
    </w:p>
    <w:p w14:paraId="30AD9F32" w14:textId="77777777" w:rsidR="009E33B2" w:rsidRPr="009E33B2" w:rsidRDefault="009E33B2" w:rsidP="009E33B2">
      <w:pPr>
        <w:tabs>
          <w:tab w:val="decimal" w:pos="1080"/>
          <w:tab w:val="left" w:pos="1260"/>
          <w:tab w:val="left" w:pos="4820"/>
        </w:tabs>
        <w:spacing w:before="60" w:after="60"/>
      </w:pPr>
      <w:r>
        <w:rPr>
          <w:noProof/>
        </w:rPr>
        <mc:AlternateContent>
          <mc:Choice Requires="wps">
            <w:drawing>
              <wp:anchor distT="0" distB="0" distL="114300" distR="114300" simplePos="0" relativeHeight="253107200" behindDoc="0" locked="0" layoutInCell="1" allowOverlap="1" wp14:anchorId="41DEE3F0" wp14:editId="1EDB58D0">
                <wp:simplePos x="0" y="0"/>
                <wp:positionH relativeFrom="column">
                  <wp:posOffset>4999355</wp:posOffset>
                </wp:positionH>
                <wp:positionV relativeFrom="paragraph">
                  <wp:posOffset>263779</wp:posOffset>
                </wp:positionV>
                <wp:extent cx="1647825" cy="264160"/>
                <wp:effectExtent l="0" t="0" r="0" b="0"/>
                <wp:wrapNone/>
                <wp:docPr id="1160171861" name="Zone de texte 1"/>
                <wp:cNvGraphicFramePr/>
                <a:graphic xmlns:a="http://schemas.openxmlformats.org/drawingml/2006/main">
                  <a:graphicData uri="http://schemas.microsoft.com/office/word/2010/wordprocessingShape">
                    <wps:wsp>
                      <wps:cNvSpPr txBox="1"/>
                      <wps:spPr>
                        <a:xfrm>
                          <a:off x="0" y="0"/>
                          <a:ext cx="1647825" cy="264160"/>
                        </a:xfrm>
                        <a:prstGeom prst="rect">
                          <a:avLst/>
                        </a:prstGeom>
                        <a:noFill/>
                        <a:ln w="6350">
                          <a:noFill/>
                        </a:ln>
                      </wps:spPr>
                      <wps:txbx>
                        <w:txbxContent>
                          <w:p w14:paraId="40D11852" w14:textId="77777777" w:rsidR="009E33B2" w:rsidRPr="00550617" w:rsidRDefault="009E33B2" w:rsidP="009E33B2">
                            <w:pPr>
                              <w:rPr>
                                <w:sz w:val="20"/>
                                <w:szCs w:val="20"/>
                              </w:rPr>
                            </w:pPr>
                            <w:r w:rsidRPr="00EB1BAE">
                              <w:rPr>
                                <w:sz w:val="20"/>
                                <w:szCs w:val="20"/>
                              </w:rPr>
                              <w:t>Réponses à la page :</w:t>
                            </w:r>
                            <w:r w:rsidRPr="00550617">
                              <w:rPr>
                                <w:sz w:val="20"/>
                                <w:szCs w:val="20"/>
                              </w:rPr>
                              <w:t xml:space="preserve"> </w:t>
                            </w:r>
                            <w:r w:rsidR="00EB1BAE">
                              <w:rPr>
                                <w:sz w:val="20"/>
                                <w:szCs w:val="20"/>
                              </w:rPr>
                              <w:t>14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DEE3F0" id="_x0000_s1079" type="#_x0000_t202" style="position:absolute;margin-left:393.65pt;margin-top:20.75pt;width:129.75pt;height:20.8pt;z-index:2531072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" filled="f" stroked="f" strokeweight=".5pt">
                <v:textbox>
                  <w:txbxContent>
                    <w:p w14:paraId="40D11852" w14:textId="77777777" w:rsidR="009E33B2" w:rsidRPr="00550617" w:rsidRDefault="009E33B2" w:rsidP="009E33B2">
                      <w:pPr>
                        <w:rPr>
                          <w:sz w:val="20"/>
                          <w:szCs w:val="20"/>
                        </w:rPr>
                      </w:pPr>
                      <w:r w:rsidRPr="00EB1BAE">
                        <w:rPr>
                          <w:sz w:val="20"/>
                          <w:szCs w:val="20"/>
                        </w:rPr>
                        <w:t>Réponses à la page :</w:t>
                      </w:r>
                      <w:r w:rsidRPr="00550617">
                        <w:rPr>
                          <w:sz w:val="20"/>
                          <w:szCs w:val="20"/>
                        </w:rPr>
                        <w:t xml:space="preserve"> </w:t>
                      </w:r>
                      <w:r w:rsidR="00EB1BAE">
                        <w:rPr>
                          <w:sz w:val="20"/>
                          <w:szCs w:val="20"/>
                        </w:rPr>
                        <w:t>14</w:t>
                      </w:r>
                    </w:p>
                  </w:txbxContent>
                </v:textbox>
              </v:shape>
            </w:pict>
          </mc:Fallback>
        </mc:AlternateContent>
      </w:r>
      <w:r w:rsidRPr="00845DEA">
        <w:rPr>
          <w:noProof/>
        </w:rPr>
        <mc:AlternateContent>
          <mc:Choice Requires="wps">
            <w:drawing>
              <wp:anchor distT="0" distB="0" distL="114300" distR="114300" simplePos="0" relativeHeight="253091840" behindDoc="0" locked="0" layoutInCell="1" allowOverlap="1" wp14:anchorId="5FEAE93F" wp14:editId="5202ECE1">
                <wp:simplePos x="0" y="0"/>
                <wp:positionH relativeFrom="column">
                  <wp:posOffset>-84836</wp:posOffset>
                </wp:positionH>
                <wp:positionV relativeFrom="paragraph">
                  <wp:posOffset>231521</wp:posOffset>
                </wp:positionV>
                <wp:extent cx="1522268" cy="316923"/>
                <wp:effectExtent l="0" t="0" r="0" b="0"/>
                <wp:wrapNone/>
                <wp:docPr id="2145054763" name="Zone de texte 2145054763"/>
                <wp:cNvGraphicFramePr/>
                <a:graphic xmlns:a="http://schemas.openxmlformats.org/drawingml/2006/main">
                  <a:graphicData uri="http://schemas.microsoft.com/office/word/2010/wordprocessingShape">
                    <wps:wsp>
                      <wps:cNvSpPr txBox="1"/>
                      <wps:spPr>
                        <a:xfrm>
                          <a:off x="0" y="0"/>
                          <a:ext cx="1522268" cy="316923"/>
                        </a:xfrm>
                        <a:prstGeom prst="rect">
                          <a:avLst/>
                        </a:prstGeom>
                        <a:noFill/>
                        <a:ln w="6350">
                          <a:noFill/>
                        </a:ln>
                      </wps:spPr>
                      <wps:txbx>
                        <w:txbxContent>
                          <w:p w14:paraId="590C04C8" w14:textId="77777777" w:rsidR="009E33B2" w:rsidRDefault="009E33B2" w:rsidP="009E33B2">
                            <w:r w:rsidRPr="00BD7999">
                              <w:rPr>
                                <w:bCs/>
                              </w:rPr>
                              <w:t>Par : André Lavallée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FEAE93F" id="Zone de texte 2145054763" o:spid="_x0000_s1080" type="#_x0000_t202" style="position:absolute;margin-left:-6.7pt;margin-top:18.25pt;width:119.85pt;height:24.95pt;z-index:253091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" filled="f" stroked="f" strokeweight=".5pt">
                <v:textbox>
                  <w:txbxContent>
                    <w:p w14:paraId="590C04C8" w14:textId="77777777" w:rsidR="009E33B2" w:rsidRDefault="009E33B2" w:rsidP="009E33B2">
                      <w:r w:rsidRPr="00BD7999">
                        <w:rPr>
                          <w:bCs/>
                        </w:rPr>
                        <w:t xml:space="preserve">Par : André </w:t>
                      </w:r>
                      <w:proofErr w:type="spellStart"/>
                      <w:r w:rsidRPr="00BD7999">
                        <w:rPr>
                          <w:bCs/>
                        </w:rPr>
                        <w:t>Lavallée</w:t>
                      </w:r>
                      <w:proofErr w:type="spellEnd"/>
                    </w:p>
                  </w:txbxContent>
                </v:textbox>
              </v:shape>
            </w:pict>
          </mc:Fallback>
        </mc:AlternateContent>
      </w:r>
    </w:p>
    <w:p w14:paraId="0FC0FBC3" w14:textId="77777777" w:rsidR="009E33B2" w:rsidRPr="00BF33DC" w:rsidRDefault="009E33B2" w:rsidP="00BF33DC">
      <w:pPr>
        <w:rPr>
          <w:sz w:val="20"/>
          <w:szCs w:val="20"/>
        </w:rPr>
        <w:sectPr w:rsidR="009E33B2" w:rsidRPr="00BF33DC" w:rsidSect="0099687C">
          <w:pgSz w:w="12240" w:h="15840"/>
          <w:pgMar w:top="1418" w:right="851" w:bottom="1418" w:left="851" w:header="709" w:footer="709" w:gutter="0"/>
          <w:cols w:space="52"/>
          <w:docGrid w:linePitch="360"/>
        </w:sectPr>
      </w:pPr>
    </w:p>
    <w:p w14:paraId="79871CF6" w14:textId="77777777" w:rsidR="00382384" w:rsidRDefault="00F11905" w:rsidP="00382384">
      <w:pPr>
        <w:rPr>
          <w:i/>
          <w:iCs/>
          <w:sz w:val="20"/>
          <w:szCs w:val="20"/>
        </w:rPr>
      </w:pPr>
      <w:r>
        <w:rPr>
          <w:rFonts w:asciiTheme="majorHAnsi" w:hAnsiTheme="majorHAnsi" w:cstheme="majorHAnsi"/>
          <w:noProof/>
        </w:rPr>
        <w:lastRenderedPageBreak/>
        <mc:AlternateContent>
          <mc:Choice Requires="wpg">
            <w:drawing>
              <wp:anchor distT="0" distB="0" distL="114300" distR="114300" simplePos="0" relativeHeight="251902976" behindDoc="0" locked="0" layoutInCell="1" allowOverlap="1" wp14:anchorId="55464928" wp14:editId="7D08B174">
                <wp:simplePos x="0" y="0"/>
                <wp:positionH relativeFrom="column">
                  <wp:posOffset>44831</wp:posOffset>
                </wp:positionH>
                <wp:positionV relativeFrom="paragraph">
                  <wp:posOffset>44450</wp:posOffset>
                </wp:positionV>
                <wp:extent cx="6712585" cy="8372475"/>
                <wp:effectExtent l="0" t="0" r="18415" b="85725"/>
                <wp:wrapNone/>
                <wp:docPr id="35" name="Groupe 35"/>
                <wp:cNvGraphicFramePr/>
                <a:graphic xmlns:a="http://schemas.openxmlformats.org/drawingml/2006/main">
                  <a:graphicData uri="http://schemas.microsoft.com/office/word/2010/wordprocessingGroup">
                    <wpg:wgp>
                      <wpg:cNvGrpSpPr/>
                      <wpg:grpSpPr>
                        <a:xfrm>
                          <a:off x="0" y="0"/>
                          <a:ext cx="6712585" cy="8372475"/>
                          <a:chOff x="-1" y="0"/>
                          <a:chExt cx="6712922" cy="8372557"/>
                        </a:xfrm>
                      </wpg:grpSpPr>
                      <wps:wsp>
                        <wps:cNvPr id="238" name="Text Box 91"/>
                        <wps:cNvSpPr txBox="1">
                          <a:spLocks/>
                        </wps:cNvSpPr>
                        <wps:spPr bwMode="auto">
                          <a:xfrm>
                            <a:off x="268941" y="340659"/>
                            <a:ext cx="6443980" cy="1159435"/>
                          </a:xfrm>
                          <a:prstGeom prst="rect">
                            <a:avLst/>
                          </a:prstGeom>
                          <a:solidFill>
                            <a:srgbClr val="FFFFFF"/>
                          </a:solidFill>
                          <a:ln w="9525">
                            <a:solidFill>
                              <a:srgbClr val="000000"/>
                            </a:solidFill>
                            <a:miter lim="800000"/>
                            <a:headEnd/>
                            <a:tailEnd/>
                          </a:ln>
                        </wps:spPr>
                        <wps:txbx>
                          <w:txbxContent>
                            <w:p w14:paraId="1A378812" w14:textId="77777777" w:rsidR="00A80EA5" w:rsidRPr="00F13350" w:rsidRDefault="00A80EA5" w:rsidP="00822F4D">
                              <w:pPr>
                                <w:spacing w:before="120"/>
                                <w:jc w:val="center"/>
                              </w:pPr>
                              <w:r w:rsidRPr="00F13350">
                                <w:rPr>
                                  <w:b/>
                                </w:rPr>
                                <w:t>Maison des Aînés de Lévis</w:t>
                              </w:r>
                              <w:r w:rsidRPr="00F13350">
                                <w:t>, un lieu très dynamique à découvrir : </w:t>
                              </w:r>
                            </w:p>
                            <w:p w14:paraId="5F6BD5CE" w14:textId="77777777" w:rsidR="00A80EA5" w:rsidRPr="00F13350" w:rsidRDefault="00A80EA5" w:rsidP="00E93BF5">
                              <w:pPr>
                                <w:jc w:val="center"/>
                              </w:pPr>
                              <w:r w:rsidRPr="00F13350">
                                <w:t>Cours, déjeuners, conférences données par l’Université Laval.</w:t>
                              </w:r>
                            </w:p>
                            <w:p w14:paraId="46F633AD" w14:textId="77777777" w:rsidR="00A80EA5" w:rsidRPr="00F13350" w:rsidRDefault="00A80EA5" w:rsidP="00E93BF5">
                              <w:pPr>
                                <w:jc w:val="center"/>
                              </w:pPr>
                              <w:r w:rsidRPr="00F13350">
                                <w:t>Information : 418 656-3202 ou 1 800 785-2825</w:t>
                              </w:r>
                            </w:p>
                            <w:p w14:paraId="6E2946A4" w14:textId="77777777" w:rsidR="00A80EA5" w:rsidRDefault="00A80EA5" w:rsidP="00E93BF5">
                              <w:pPr>
                                <w:jc w:val="center"/>
                              </w:pPr>
                              <w:r w:rsidRPr="00F13350">
                                <w:t>Ateliers, Internet, danses, activités diverses. Information</w:t>
                              </w:r>
                              <w:r w:rsidR="00822F4D">
                                <w:t> :</w:t>
                              </w:r>
                              <w:r w:rsidRPr="00F13350">
                                <w:t xml:space="preserve"> 418 838-4100</w:t>
                              </w:r>
                            </w:p>
                            <w:p w14:paraId="4087F6C4" w14:textId="77777777" w:rsidR="0053135A" w:rsidRPr="00F13350" w:rsidRDefault="00000000" w:rsidP="00E93BF5">
                              <w:pPr>
                                <w:jc w:val="center"/>
                              </w:pPr>
                              <w:hyperlink r:id="rId162" w:history="1">
                                <w:r w:rsidR="0053135A" w:rsidRPr="0053135A">
                                  <w:rPr>
                                    <w:rStyle w:val="Hyperlien"/>
                                    <w:rFonts w:ascii="Times New Roman" w:hAnsi="Times New Roman"/>
                                  </w:rPr>
                                  <w:t>https://www.maisondesaineslevis.ca/</w:t>
                                </w:r>
                              </w:hyperlink>
                            </w:p>
                            <w:p w14:paraId="3B129A57" w14:textId="77777777" w:rsidR="00A80EA5" w:rsidRDefault="00A80EA5" w:rsidP="00E93BF5">
                              <w:pPr>
                                <w:rPr>
                                  <w:sz w:val="32"/>
                                  <w:szCs w:val="32"/>
                                </w:rPr>
                              </w:pPr>
                            </w:p>
                          </w:txbxContent>
                        </wps:txbx>
                        <wps:bodyPr rot="0" vert="horz" wrap="square" lIns="91440" tIns="45720" rIns="91440" bIns="45720" anchor="t" anchorCtr="0" upright="1">
                          <a:noAutofit/>
                        </wps:bodyPr>
                      </wps:wsp>
                      <wps:wsp>
                        <wps:cNvPr id="236" name="Text Box 89"/>
                        <wps:cNvSpPr txBox="1">
                          <a:spLocks/>
                        </wps:cNvSpPr>
                        <wps:spPr bwMode="auto">
                          <a:xfrm>
                            <a:off x="268941" y="2516094"/>
                            <a:ext cx="6443980" cy="800847"/>
                          </a:xfrm>
                          <a:prstGeom prst="rect">
                            <a:avLst/>
                          </a:prstGeom>
                          <a:solidFill>
                            <a:srgbClr val="FFFFFF"/>
                          </a:solidFill>
                          <a:ln w="9525">
                            <a:solidFill>
                              <a:srgbClr val="000000"/>
                            </a:solidFill>
                            <a:miter lim="800000"/>
                            <a:headEnd/>
                            <a:tailEnd/>
                          </a:ln>
                        </wps:spPr>
                        <wps:txbx>
                          <w:txbxContent>
                            <w:p w14:paraId="4D3F76B3" w14:textId="77777777" w:rsidR="00A80EA5" w:rsidRPr="00F13350" w:rsidRDefault="00A80EA5" w:rsidP="00822F4D">
                              <w:pPr>
                                <w:spacing w:before="120" w:after="120"/>
                                <w:jc w:val="center"/>
                              </w:pPr>
                              <w:r w:rsidRPr="00F13350">
                                <w:t xml:space="preserve">Vous aimeriez recevoir les informations concernant les activités de l’AREQ par courriel? </w:t>
                              </w:r>
                              <w:r w:rsidR="00822F4D">
                                <w:br/>
                              </w:r>
                              <w:r w:rsidRPr="00F13350">
                                <w:t>Faites-moi parvenir un message à</w:t>
                              </w:r>
                              <w:r w:rsidR="00822F4D">
                                <w:t> :</w:t>
                              </w:r>
                              <w:r w:rsidRPr="00F13350">
                                <w:t xml:space="preserve"> </w:t>
                              </w:r>
                              <w:hyperlink r:id="rId163" w:history="1">
                                <w:r w:rsidRPr="00F13350">
                                  <w:rPr>
                                    <w:rStyle w:val="Hyperlien"/>
                                    <w:rFonts w:ascii="Times New Roman" w:hAnsi="Times New Roman"/>
                                  </w:rPr>
                                  <w:t>clairebuteau@hotmail.com</w:t>
                                </w:r>
                              </w:hyperlink>
                              <w:r w:rsidRPr="00F13350">
                                <w:t xml:space="preserve"> </w:t>
                              </w:r>
                              <w:r w:rsidR="00B954C2">
                                <w:br/>
                                <w:t>Je me ferai un</w:t>
                              </w:r>
                              <w:r w:rsidRPr="00F13350">
                                <w:t xml:space="preserve"> plaisir de vous les acheminer.</w:t>
                              </w:r>
                            </w:p>
                            <w:p w14:paraId="16B98FBD" w14:textId="77777777" w:rsidR="00A80EA5" w:rsidRPr="00552087" w:rsidRDefault="00A80EA5" w:rsidP="00E93BF5">
                              <w:pPr>
                                <w:rPr>
                                  <w:szCs w:val="32"/>
                                </w:rPr>
                              </w:pPr>
                            </w:p>
                          </w:txbxContent>
                        </wps:txbx>
                        <wps:bodyPr rot="0" vert="horz" wrap="square" lIns="91440" tIns="45720" rIns="91440" bIns="45720" anchor="t" anchorCtr="0" upright="1">
                          <a:noAutofit/>
                        </wps:bodyPr>
                      </wps:wsp>
                      <wps:wsp>
                        <wps:cNvPr id="231" name="Text Box 87"/>
                        <wps:cNvSpPr txBox="1">
                          <a:spLocks/>
                        </wps:cNvSpPr>
                        <wps:spPr bwMode="auto">
                          <a:xfrm>
                            <a:off x="262964" y="3430494"/>
                            <a:ext cx="6443980" cy="796589"/>
                          </a:xfrm>
                          <a:prstGeom prst="rect">
                            <a:avLst/>
                          </a:prstGeom>
                          <a:solidFill>
                            <a:srgbClr val="FFFFFF"/>
                          </a:solidFill>
                          <a:ln w="9525">
                            <a:solidFill>
                              <a:srgbClr val="000000"/>
                            </a:solidFill>
                            <a:miter lim="800000"/>
                            <a:headEnd/>
                            <a:tailEnd/>
                          </a:ln>
                        </wps:spPr>
                        <wps:txbx>
                          <w:txbxContent>
                            <w:p w14:paraId="1A8B5E13" w14:textId="77777777" w:rsidR="00A80EA5" w:rsidRPr="00F13350" w:rsidRDefault="00A80EA5" w:rsidP="00D60FBE">
                              <w:pPr>
                                <w:shd w:val="clear" w:color="auto" w:fill="FFFFFF"/>
                                <w:spacing w:before="160"/>
                                <w:jc w:val="center"/>
                                <w:rPr>
                                  <w:bCs/>
                                </w:rPr>
                              </w:pPr>
                              <w:r w:rsidRPr="00F13350">
                                <w:rPr>
                                  <w:b/>
                                  <w:bCs/>
                                </w:rPr>
                                <w:t>Centre de femmes l’Ancrage</w:t>
                              </w:r>
                              <w:r w:rsidRPr="00F13350">
                                <w:rPr>
                                  <w:bCs/>
                                </w:rPr>
                                <w:t>, 4535, boul. Guillaume-Couture, Lévis</w:t>
                              </w:r>
                            </w:p>
                            <w:p w14:paraId="6FA4BF1D" w14:textId="77777777" w:rsidR="00A80EA5" w:rsidRPr="00F13350" w:rsidRDefault="00A80EA5" w:rsidP="00A85B7A">
                              <w:pPr>
                                <w:shd w:val="clear" w:color="auto" w:fill="FFFFFF"/>
                                <w:jc w:val="center"/>
                                <w:rPr>
                                  <w:bCs/>
                                </w:rPr>
                              </w:pPr>
                              <w:r w:rsidRPr="00F13350">
                                <w:rPr>
                                  <w:bCs/>
                                </w:rPr>
                                <w:t>Cafés-rencontres, les jeudis de 13 h 30 à 15 h 30</w:t>
                              </w:r>
                              <w:r w:rsidR="00A85B7A">
                                <w:rPr>
                                  <w:bCs/>
                                </w:rPr>
                                <w:t xml:space="preserve">.  </w:t>
                              </w:r>
                              <w:r w:rsidRPr="00F13350">
                                <w:rPr>
                                  <w:bCs/>
                                </w:rPr>
                                <w:t>Information : 418 838-3733</w:t>
                              </w:r>
                              <w:r w:rsidR="00A85B7A">
                                <w:rPr>
                                  <w:bCs/>
                                </w:rPr>
                                <w:br/>
                              </w:r>
                              <w:hyperlink r:id="rId164" w:history="1">
                                <w:r w:rsidR="00A85B7A" w:rsidRPr="00A85B7A">
                                  <w:rPr>
                                    <w:rStyle w:val="Hyperlien"/>
                                    <w:rFonts w:ascii="Times New Roman" w:hAnsi="Times New Roman"/>
                                    <w:bCs/>
                                  </w:rPr>
                                  <w:t>https://centrefemmeslancrage.com/</w:t>
                                </w:r>
                              </w:hyperlink>
                            </w:p>
                          </w:txbxContent>
                        </wps:txbx>
                        <wps:bodyPr rot="0" vert="horz" wrap="square" lIns="91440" tIns="0" rIns="91440" bIns="0" anchor="t" anchorCtr="0" upright="1">
                          <a:noAutofit/>
                        </wps:bodyPr>
                      </wps:wsp>
                      <wps:wsp>
                        <wps:cNvPr id="229" name="Text Box 85"/>
                        <wps:cNvSpPr txBox="1">
                          <a:spLocks/>
                        </wps:cNvSpPr>
                        <wps:spPr bwMode="auto">
                          <a:xfrm>
                            <a:off x="286870" y="4460840"/>
                            <a:ext cx="2434590" cy="1263015"/>
                          </a:xfrm>
                          <a:prstGeom prst="rect">
                            <a:avLst/>
                          </a:prstGeom>
                          <a:solidFill>
                            <a:srgbClr val="FFFFFF"/>
                          </a:solidFill>
                          <a:ln w="9525">
                            <a:solidFill>
                              <a:srgbClr val="000000"/>
                            </a:solidFill>
                            <a:miter lim="800000"/>
                            <a:headEnd/>
                            <a:tailEnd/>
                          </a:ln>
                        </wps:spPr>
                        <wps:txbx>
                          <w:txbxContent>
                            <w:p w14:paraId="4BF78972" w14:textId="77777777" w:rsidR="00A80EA5" w:rsidRPr="00686CB0" w:rsidRDefault="00A80EA5" w:rsidP="00E93BF5">
                              <w:pPr>
                                <w:jc w:val="center"/>
                                <w:rPr>
                                  <w:sz w:val="16"/>
                                  <w:szCs w:val="16"/>
                                </w:rPr>
                              </w:pPr>
                            </w:p>
                            <w:p w14:paraId="7260C1F6" w14:textId="77777777" w:rsidR="00A80EA5" w:rsidRPr="00F13350" w:rsidRDefault="00A80EA5" w:rsidP="00E93BF5">
                              <w:pPr>
                                <w:spacing w:before="60" w:after="60" w:line="312" w:lineRule="auto"/>
                                <w:jc w:val="center"/>
                              </w:pPr>
                              <w:r w:rsidRPr="00F13350">
                                <w:t>Si vous changez d’adresse, nous vous prions de communiquer avec l’AREQ provincial au 418 525-0611</w:t>
                              </w:r>
                              <w:r>
                                <w:br/>
                              </w:r>
                              <w:r w:rsidRPr="00F13350">
                                <w:t>ou 1 800 663-2408</w:t>
                              </w:r>
                            </w:p>
                          </w:txbxContent>
                        </wps:txbx>
                        <wps:bodyPr rot="0" vert="horz" wrap="square" lIns="91440" tIns="45720" rIns="91440" bIns="45720" anchor="t" anchorCtr="0" upright="1">
                          <a:noAutofit/>
                        </wps:bodyPr>
                      </wps:wsp>
                      <wps:wsp>
                        <wps:cNvPr id="226" name="AutoShape 83"/>
                        <wps:cNvSpPr>
                          <a:spLocks/>
                        </wps:cNvSpPr>
                        <wps:spPr bwMode="auto">
                          <a:xfrm>
                            <a:off x="1872692" y="7153357"/>
                            <a:ext cx="3377734" cy="1219200"/>
                          </a:xfrm>
                          <a:prstGeom prst="horizontalScroll">
                            <a:avLst>
                              <a:gd name="adj" fmla="val 12500"/>
                            </a:avLst>
                          </a:prstGeom>
                          <a:gradFill flip="none" rotWithShape="1">
                            <a:gsLst>
                              <a:gs pos="0">
                                <a:srgbClr val="95B3D7"/>
                              </a:gs>
                              <a:gs pos="50000">
                                <a:srgbClr val="DBE5F1"/>
                              </a:gs>
                              <a:gs pos="100000">
                                <a:srgbClr val="95B3D7"/>
                              </a:gs>
                            </a:gsLst>
                            <a:path path="circle">
                              <a:fillToRect l="100000" b="100000"/>
                            </a:path>
                            <a:tileRect t="-100000" r="-100000"/>
                          </a:gradFill>
                          <a:ln w="12700">
                            <a:solidFill>
                              <a:srgbClr val="95B3D7"/>
                            </a:solidFill>
                            <a:round/>
                            <a:headEnd/>
                            <a:tailEnd/>
                          </a:ln>
                          <a:effectLst>
                            <a:outerShdw blurRad="63500" sx="102000" sy="102000" algn="ctr" rotWithShape="0">
                              <a:prstClr val="black">
                                <a:alpha val="40000"/>
                              </a:prstClr>
                            </a:outerShdw>
                          </a:effectLst>
                        </wps:spPr>
                        <wps:txbx>
                          <w:txbxContent>
                            <w:p w14:paraId="1EAAC2FA" w14:textId="77777777" w:rsidR="00A80EA5" w:rsidRPr="00F13350" w:rsidRDefault="00A80EA5" w:rsidP="000A39CA">
                              <w:pPr>
                                <w:spacing w:before="360"/>
                                <w:jc w:val="center"/>
                              </w:pPr>
                              <w:r w:rsidRPr="00F13350">
                                <w:t>Site Internet de l'AREQ 03 G</w:t>
                              </w:r>
                            </w:p>
                            <w:p w14:paraId="1806BDD9" w14:textId="77777777" w:rsidR="00A80EA5" w:rsidRPr="00F13350" w:rsidRDefault="00000000" w:rsidP="00E93BF5">
                              <w:pPr>
                                <w:jc w:val="center"/>
                                <w:rPr>
                                  <w:sz w:val="36"/>
                                  <w:szCs w:val="36"/>
                                </w:rPr>
                              </w:pPr>
                              <w:hyperlink r:id="rId165" w:history="1">
                                <w:r w:rsidR="00A80EA5" w:rsidRPr="00F13350">
                                  <w:rPr>
                                    <w:rStyle w:val="Hyperlien"/>
                                    <w:rFonts w:ascii="Times New Roman" w:hAnsi="Times New Roman"/>
                                  </w:rPr>
                                  <w:t>http://louisfrechette.areq.lacsq.org/</w:t>
                                </w:r>
                              </w:hyperlink>
                            </w:p>
                          </w:txbxContent>
                        </wps:txbx>
                        <wps:bodyPr rot="0" vert="horz" wrap="square" lIns="91440" tIns="45720" rIns="91440" bIns="45720" anchor="t" anchorCtr="0" upright="1">
                          <a:noAutofit/>
                        </wps:bodyPr>
                      </wps:wsp>
                      <wps:wsp>
                        <wps:cNvPr id="223" name="Text Box 82"/>
                        <wps:cNvSpPr txBox="1">
                          <a:spLocks/>
                        </wps:cNvSpPr>
                        <wps:spPr bwMode="auto">
                          <a:xfrm>
                            <a:off x="299435" y="5832486"/>
                            <a:ext cx="2423795" cy="1043869"/>
                          </a:xfrm>
                          <a:prstGeom prst="rect">
                            <a:avLst/>
                          </a:prstGeom>
                          <a:solidFill>
                            <a:srgbClr val="FFFFFF"/>
                          </a:solidFill>
                          <a:ln w="25400" cap="rnd">
                            <a:solidFill>
                              <a:srgbClr val="1F497D"/>
                            </a:solidFill>
                            <a:prstDash val="sysDot"/>
                            <a:miter lim="800000"/>
                            <a:headEnd/>
                            <a:tailEnd/>
                          </a:ln>
                        </wps:spPr>
                        <wps:txbx>
                          <w:txbxContent>
                            <w:p w14:paraId="0ED6B544" w14:textId="77777777" w:rsidR="00A80EA5" w:rsidRPr="00F13350" w:rsidRDefault="00A80EA5" w:rsidP="00C230D8">
                              <w:pPr>
                                <w:spacing w:before="60" w:after="60"/>
                                <w:jc w:val="center"/>
                              </w:pPr>
                              <w:r w:rsidRPr="00F13350">
                                <w:t>ÉQUIPE DU JOURNAL</w:t>
                              </w:r>
                            </w:p>
                            <w:p w14:paraId="5DF4A63A" w14:textId="77777777" w:rsidR="00C230D8" w:rsidRDefault="00A80EA5" w:rsidP="00C230D8">
                              <w:pPr>
                                <w:spacing w:before="60" w:after="60"/>
                              </w:pPr>
                              <w:r w:rsidRPr="00F13350">
                                <w:rPr>
                                  <w:b/>
                                  <w:bCs/>
                                </w:rPr>
                                <w:t>Responsable</w:t>
                              </w:r>
                              <w:r w:rsidRPr="00F13350">
                                <w:t> : Lise Patoine</w:t>
                              </w:r>
                            </w:p>
                            <w:p w14:paraId="0D99E593" w14:textId="77777777" w:rsidR="00C230D8" w:rsidRDefault="00A80EA5" w:rsidP="00C230D8">
                              <w:pPr>
                                <w:spacing w:before="60" w:after="60"/>
                              </w:pPr>
                              <w:r w:rsidRPr="00F13350">
                                <w:rPr>
                                  <w:b/>
                                  <w:bCs/>
                                </w:rPr>
                                <w:t>Mise en page</w:t>
                              </w:r>
                              <w:r w:rsidRPr="00F13350">
                                <w:t> : Martine Lagacé</w:t>
                              </w:r>
                            </w:p>
                            <w:p w14:paraId="6408FE75" w14:textId="2F039EBD" w:rsidR="00A80EA5" w:rsidRPr="00C230D8" w:rsidRDefault="00A80EA5" w:rsidP="00C230D8">
                              <w:pPr>
                                <w:spacing w:before="60" w:after="60"/>
                              </w:pPr>
                              <w:r w:rsidRPr="00275D3D">
                                <w:rPr>
                                  <w:b/>
                                  <w:bCs/>
                                </w:rPr>
                                <w:t>Photos</w:t>
                              </w:r>
                              <w:r w:rsidRPr="00275D3D">
                                <w:t xml:space="preserve"> : </w:t>
                              </w:r>
                              <w:r w:rsidR="003B6D80" w:rsidRPr="00275D3D">
                                <w:t>Yvan Gravel</w:t>
                              </w:r>
                              <w:r w:rsidR="00C230D8" w:rsidRPr="00275D3D">
                                <w:t xml:space="preserve">, </w:t>
                              </w:r>
                              <w:r w:rsidR="00F80710">
                                <w:t>Robert Hins</w:t>
                              </w:r>
                              <w:r w:rsidR="00C230D8" w:rsidRPr="00275D3D">
                                <w:t xml:space="preserve"> </w:t>
                              </w:r>
                            </w:p>
                            <w:p w14:paraId="4816C856" w14:textId="77777777" w:rsidR="00A80EA5" w:rsidRPr="00275D3D" w:rsidRDefault="00A80EA5" w:rsidP="00E93BF5"/>
                          </w:txbxContent>
                        </wps:txbx>
                        <wps:bodyPr rot="0" vert="horz" wrap="square" lIns="91440" tIns="45720" rIns="91440" bIns="45720" anchor="t" anchorCtr="0" upright="1">
                          <a:noAutofit/>
                        </wps:bodyPr>
                      </wps:wsp>
                      <wps:wsp>
                        <wps:cNvPr id="237" name="Text Box 90"/>
                        <wps:cNvSpPr txBox="1">
                          <a:spLocks/>
                        </wps:cNvSpPr>
                        <wps:spPr bwMode="auto">
                          <a:xfrm>
                            <a:off x="268941" y="1595718"/>
                            <a:ext cx="6443980" cy="801818"/>
                          </a:xfrm>
                          <a:prstGeom prst="rect">
                            <a:avLst/>
                          </a:prstGeom>
                          <a:solidFill>
                            <a:srgbClr val="FFFFFF"/>
                          </a:solidFill>
                          <a:ln w="9525">
                            <a:solidFill>
                              <a:srgbClr val="000000"/>
                            </a:solidFill>
                            <a:miter lim="800000"/>
                            <a:headEnd/>
                            <a:tailEnd/>
                          </a:ln>
                        </wps:spPr>
                        <wps:txbx>
                          <w:txbxContent>
                            <w:p w14:paraId="6B025147" w14:textId="77777777" w:rsidR="00A80EA5" w:rsidRPr="00A85B7A" w:rsidRDefault="00A80EA5" w:rsidP="00A85B7A">
                              <w:pPr>
                                <w:shd w:val="clear" w:color="auto" w:fill="FFFFFF"/>
                                <w:spacing w:before="120"/>
                                <w:jc w:val="center"/>
                                <w:rPr>
                                  <w:bCs/>
                                  <w:sz w:val="20"/>
                                  <w:szCs w:val="20"/>
                                </w:rPr>
                              </w:pPr>
                              <w:r w:rsidRPr="00F13350">
                                <w:rPr>
                                  <w:b/>
                                  <w:bCs/>
                                </w:rPr>
                                <w:t>Patro de Lévis</w:t>
                              </w:r>
                              <w:r w:rsidR="0053135A">
                                <w:rPr>
                                  <w:bCs/>
                                </w:rPr>
                                <w:t xml:space="preserve"> : </w:t>
                              </w:r>
                              <w:r w:rsidRPr="00F13350">
                                <w:rPr>
                                  <w:bCs/>
                                </w:rPr>
                                <w:t>Loisirs, entraide communautaire et bénévolat</w:t>
                              </w:r>
                              <w:r w:rsidR="00A85B7A">
                                <w:rPr>
                                  <w:bCs/>
                                </w:rPr>
                                <w:t>, a</w:t>
                              </w:r>
                              <w:r w:rsidRPr="00F13350">
                                <w:rPr>
                                  <w:bCs/>
                                </w:rPr>
                                <w:t xml:space="preserve">teliers, cours </w:t>
                              </w:r>
                              <w:r w:rsidR="00A85B7A">
                                <w:rPr>
                                  <w:bCs/>
                                </w:rPr>
                                <w:t>etc.</w:t>
                              </w:r>
                              <w:r w:rsidRPr="00F13350">
                                <w:rPr>
                                  <w:bCs/>
                                </w:rPr>
                                <w:t xml:space="preserve"> </w:t>
                              </w:r>
                              <w:r w:rsidR="00A85B7A">
                                <w:rPr>
                                  <w:bCs/>
                                </w:rPr>
                                <w:br/>
                              </w:r>
                              <w:r w:rsidRPr="00F13350">
                                <w:rPr>
                                  <w:bCs/>
                                </w:rPr>
                                <w:t>C’est un milieu à découvrir!</w:t>
                              </w:r>
                              <w:r w:rsidR="00A85B7A">
                                <w:rPr>
                                  <w:bCs/>
                                  <w:sz w:val="20"/>
                                  <w:szCs w:val="20"/>
                                </w:rPr>
                                <w:t xml:space="preserve">  </w:t>
                              </w:r>
                              <w:r w:rsidRPr="00822F4D">
                                <w:t>Information</w:t>
                              </w:r>
                              <w:r w:rsidR="00822F4D">
                                <w:rPr>
                                  <w:b/>
                                  <w:bCs/>
                                </w:rPr>
                                <w:t> </w:t>
                              </w:r>
                              <w:r w:rsidR="00822F4D" w:rsidRPr="00822F4D">
                                <w:t>:</w:t>
                              </w:r>
                              <w:r w:rsidRPr="00F13350">
                                <w:rPr>
                                  <w:b/>
                                  <w:bCs/>
                                </w:rPr>
                                <w:t xml:space="preserve"> </w:t>
                              </w:r>
                              <w:r w:rsidRPr="00784C1F">
                                <w:t>418 833-4477</w:t>
                              </w:r>
                              <w:r w:rsidR="0053135A">
                                <w:rPr>
                                  <w:b/>
                                  <w:bCs/>
                                </w:rPr>
                                <w:t xml:space="preserve"> </w:t>
                              </w:r>
                              <w:r w:rsidR="0053135A">
                                <w:t xml:space="preserve">  </w:t>
                              </w:r>
                              <w:r w:rsidR="00822F4D">
                                <w:br/>
                              </w:r>
                              <w:hyperlink r:id="rId166" w:history="1">
                                <w:r w:rsidR="00822F4D" w:rsidRPr="00AE7F87">
                                  <w:rPr>
                                    <w:rStyle w:val="Hyperlien"/>
                                    <w:rFonts w:ascii="Times New Roman" w:hAnsi="Times New Roman"/>
                                  </w:rPr>
                                  <w:t>https://www.patrolevis.com/</w:t>
                                </w:r>
                              </w:hyperlink>
                            </w:p>
                            <w:p w14:paraId="52F50BE6" w14:textId="77777777" w:rsidR="00A80EA5" w:rsidRDefault="00A80EA5" w:rsidP="00E93BF5">
                              <w:pPr>
                                <w:jc w:val="center"/>
                              </w:pPr>
                            </w:p>
                          </w:txbxContent>
                        </wps:txbx>
                        <wps:bodyPr rot="0" vert="horz" wrap="square" lIns="91440" tIns="45720" rIns="91440" bIns="45720" anchor="t" anchorCtr="0" upright="1">
                          <a:noAutofit/>
                        </wps:bodyPr>
                      </wps:wsp>
                      <wpg:grpSp>
                        <wpg:cNvPr id="13" name="Groupe 5"/>
                        <wpg:cNvGrpSpPr/>
                        <wpg:grpSpPr>
                          <a:xfrm>
                            <a:off x="2868705" y="4338918"/>
                            <a:ext cx="3841750" cy="2682240"/>
                            <a:chOff x="5250" y="112170"/>
                            <a:chExt cx="3842492" cy="3021185"/>
                          </a:xfrm>
                        </wpg:grpSpPr>
                        <wps:wsp>
                          <wps:cNvPr id="230" name="Text Box 86"/>
                          <wps:cNvSpPr txBox="1">
                            <a:spLocks/>
                          </wps:cNvSpPr>
                          <wps:spPr bwMode="auto">
                            <a:xfrm>
                              <a:off x="5992" y="112170"/>
                              <a:ext cx="3841750" cy="799171"/>
                            </a:xfrm>
                            <a:prstGeom prst="rect">
                              <a:avLst/>
                            </a:prstGeom>
                            <a:solidFill>
                              <a:srgbClr val="FFFFFF"/>
                            </a:solidFill>
                            <a:ln w="9525">
                              <a:solidFill>
                                <a:srgbClr val="000000"/>
                              </a:solidFill>
                              <a:miter lim="800000"/>
                              <a:headEnd/>
                              <a:tailEnd/>
                            </a:ln>
                          </wps:spPr>
                          <wps:txbx>
                            <w:txbxContent>
                              <w:p w14:paraId="445AE765" w14:textId="77777777" w:rsidR="00A80EA5" w:rsidRPr="00F13350" w:rsidRDefault="00A80EA5" w:rsidP="00E93BF5">
                                <w:pPr>
                                  <w:jc w:val="center"/>
                                  <w:rPr>
                                    <w:b/>
                                  </w:rPr>
                                </w:pPr>
                                <w:r w:rsidRPr="00F13350">
                                  <w:rPr>
                                    <w:b/>
                                  </w:rPr>
                                  <w:t>AVIS</w:t>
                                </w:r>
                              </w:p>
                              <w:p w14:paraId="6E6BE4AE" w14:textId="77777777" w:rsidR="00A80EA5" w:rsidRPr="00F13350" w:rsidRDefault="00A80EA5" w:rsidP="00E93BF5">
                                <w:pPr>
                                  <w:rPr>
                                    <w:b/>
                                  </w:rPr>
                                </w:pPr>
                                <w:r w:rsidRPr="00F13350">
                                  <w:t>Les articles n’apparaissant pas dans ce bulletin sont conservés afin d'être publiés dans une prochaine édition.</w:t>
                                </w:r>
                              </w:p>
                            </w:txbxContent>
                          </wps:txbx>
                          <wps:bodyPr rot="0" vert="horz" wrap="square" lIns="91440" tIns="45720" rIns="91440" bIns="45720" anchor="t" anchorCtr="0" upright="1">
                            <a:noAutofit/>
                          </wps:bodyPr>
                        </wps:wsp>
                        <wps:wsp>
                          <wps:cNvPr id="228" name="Text Box 84"/>
                          <wps:cNvSpPr txBox="1">
                            <a:spLocks/>
                          </wps:cNvSpPr>
                          <wps:spPr bwMode="auto">
                            <a:xfrm>
                              <a:off x="5250" y="911341"/>
                              <a:ext cx="3841750" cy="2222014"/>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A8106CF" w14:textId="77777777" w:rsidR="00A80EA5" w:rsidRPr="00F13350" w:rsidRDefault="00A80EA5" w:rsidP="000A39CA">
                                <w:pPr>
                                  <w:spacing w:before="120" w:after="120"/>
                                  <w:jc w:val="center"/>
                                  <w:rPr>
                                    <w:b/>
                                  </w:rPr>
                                </w:pPr>
                                <w:r w:rsidRPr="00F13350">
                                  <w:rPr>
                                    <w:b/>
                                  </w:rPr>
                                  <w:t>NUMÉROS UTILES</w:t>
                                </w:r>
                              </w:p>
                              <w:p w14:paraId="02EF198E" w14:textId="77777777" w:rsidR="00A80EA5" w:rsidRPr="00F13350" w:rsidRDefault="00000000" w:rsidP="00E93BF5">
                                <w:pPr>
                                  <w:tabs>
                                    <w:tab w:val="left" w:pos="2127"/>
                                    <w:tab w:val="decimal" w:pos="2410"/>
                                    <w:tab w:val="left" w:pos="3600"/>
                                    <w:tab w:val="left" w:pos="3828"/>
                                    <w:tab w:val="left" w:pos="4111"/>
                                    <w:tab w:val="center" w:pos="4253"/>
                                  </w:tabs>
                                </w:pPr>
                                <w:hyperlink r:id="rId167" w:history="1">
                                  <w:r w:rsidR="00C15383">
                                    <w:rPr>
                                      <w:rStyle w:val="Hyperlien"/>
                                      <w:rFonts w:ascii="Times New Roman" w:hAnsi="Times New Roman"/>
                                    </w:rPr>
                                    <w:t>AREQ</w:t>
                                  </w:r>
                                  <w:r w:rsidR="00C15383" w:rsidRPr="00C15383">
                                    <w:rPr>
                                      <w:rStyle w:val="Hyperlien"/>
                                      <w:rFonts w:ascii="Times New Roman" w:hAnsi="Times New Roman"/>
                                      <w:sz w:val="20"/>
                                      <w:szCs w:val="20"/>
                                    </w:rPr>
                                    <w:t>CSQ</w:t>
                                  </w:r>
                                </w:hyperlink>
                                <w:r w:rsidR="00A80EA5" w:rsidRPr="00F13350">
                                  <w:t xml:space="preserve"> :  </w:t>
                                </w:r>
                                <w:r w:rsidR="00A80EA5" w:rsidRPr="00F13350">
                                  <w:tab/>
                                  <w:t xml:space="preserve">418-525-0611 </w:t>
                                </w:r>
                                <w:r w:rsidR="00A80EA5" w:rsidRPr="00F13350">
                                  <w:tab/>
                                </w:r>
                                <w:r w:rsidR="00E6457C">
                                  <w:t xml:space="preserve"> </w:t>
                                </w:r>
                                <w:r w:rsidR="00A80EA5" w:rsidRPr="00F13350">
                                  <w:rPr>
                                    <w:sz w:val="22"/>
                                    <w:szCs w:val="22"/>
                                  </w:rPr>
                                  <w:t xml:space="preserve">ou </w:t>
                                </w:r>
                                <w:r w:rsidR="00A80EA5" w:rsidRPr="00F13350">
                                  <w:tab/>
                                  <w:t>1 800 663-2408</w:t>
                                </w:r>
                              </w:p>
                              <w:p w14:paraId="29B414B5" w14:textId="77777777" w:rsidR="00A80EA5" w:rsidRPr="00F13350" w:rsidRDefault="00000000" w:rsidP="00E93BF5">
                                <w:pPr>
                                  <w:tabs>
                                    <w:tab w:val="left" w:pos="2127"/>
                                    <w:tab w:val="decimal" w:pos="2410"/>
                                    <w:tab w:val="left" w:pos="3600"/>
                                    <w:tab w:val="left" w:pos="3828"/>
                                    <w:tab w:val="left" w:pos="4111"/>
                                    <w:tab w:val="right" w:pos="4962"/>
                                  </w:tabs>
                                </w:pPr>
                                <w:hyperlink r:id="rId168" w:history="1">
                                  <w:r w:rsidR="00A80EA5" w:rsidRPr="00F13350">
                                    <w:rPr>
                                      <w:rStyle w:val="Hyperlien"/>
                                      <w:rFonts w:ascii="Times New Roman" w:hAnsi="Times New Roman"/>
                                    </w:rPr>
                                    <w:t>Assurances RésAut</w:t>
                                  </w:r>
                                </w:hyperlink>
                                <w:r w:rsidR="009F2B4A" w:rsidRPr="009F2B4A">
                                  <w:rPr>
                                    <w:rStyle w:val="Hyperlien"/>
                                    <w:rFonts w:ascii="Times New Roman" w:hAnsi="Times New Roman"/>
                                    <w:u w:val="none"/>
                                  </w:rPr>
                                  <w:t> </w:t>
                                </w:r>
                                <w:r w:rsidR="009F2B4A" w:rsidRPr="0053135A">
                                  <w:rPr>
                                    <w:rStyle w:val="Hyperlien"/>
                                    <w:rFonts w:ascii="Times New Roman" w:hAnsi="Times New Roman"/>
                                    <w:color w:val="000000" w:themeColor="text1"/>
                                    <w:u w:val="none"/>
                                  </w:rPr>
                                  <w:t>:</w:t>
                                </w:r>
                                <w:r w:rsidR="00A80EA5" w:rsidRPr="00F13350">
                                  <w:t xml:space="preserve"> </w:t>
                                </w:r>
                                <w:r w:rsidR="00A80EA5" w:rsidRPr="00F13350">
                                  <w:tab/>
                                </w:r>
                                <w:r w:rsidR="00A80EA5" w:rsidRPr="00F13350">
                                  <w:rPr>
                                    <w:sz w:val="22"/>
                                  </w:rPr>
                                  <w:t>(La Personnelle) </w:t>
                                </w:r>
                                <w:r w:rsidR="00A80EA5" w:rsidRPr="00F13350">
                                  <w:t xml:space="preserve">:    </w:t>
                                </w:r>
                                <w:r w:rsidR="00A80EA5" w:rsidRPr="00F13350">
                                  <w:tab/>
                                </w:r>
                                <w:r w:rsidR="00A80EA5" w:rsidRPr="00F13350">
                                  <w:tab/>
                                  <w:t>1 888-476-8737</w:t>
                                </w:r>
                              </w:p>
                              <w:p w14:paraId="7C8B3F77" w14:textId="77777777" w:rsidR="00A80EA5" w:rsidRPr="00F13350" w:rsidRDefault="00000000" w:rsidP="00E93BF5">
                                <w:pPr>
                                  <w:tabs>
                                    <w:tab w:val="left" w:pos="2127"/>
                                    <w:tab w:val="decimal" w:pos="2410"/>
                                    <w:tab w:val="left" w:pos="3600"/>
                                    <w:tab w:val="left" w:pos="3828"/>
                                    <w:tab w:val="left" w:pos="4111"/>
                                    <w:tab w:val="center" w:pos="4253"/>
                                  </w:tabs>
                                </w:pPr>
                                <w:hyperlink r:id="rId169" w:history="1">
                                  <w:r w:rsidR="00A80EA5" w:rsidRPr="00F13350">
                                    <w:rPr>
                                      <w:rStyle w:val="Hyperlien"/>
                                      <w:rFonts w:ascii="Times New Roman" w:hAnsi="Times New Roman"/>
                                    </w:rPr>
                                    <w:t>Retraite Québec</w:t>
                                  </w:r>
                                </w:hyperlink>
                                <w:r w:rsidR="00A80EA5" w:rsidRPr="00F13350">
                                  <w:t> : </w:t>
                                </w:r>
                                <w:r w:rsidR="00A80EA5" w:rsidRPr="00F13350">
                                  <w:tab/>
                                  <w:t>418-643-4881</w:t>
                                </w:r>
                                <w:r w:rsidR="00A80EA5" w:rsidRPr="00F13350">
                                  <w:tab/>
                                  <w:t xml:space="preserve"> </w:t>
                                </w:r>
                                <w:r w:rsidR="00A80EA5" w:rsidRPr="00F13350">
                                  <w:rPr>
                                    <w:sz w:val="22"/>
                                    <w:szCs w:val="22"/>
                                  </w:rPr>
                                  <w:t>ou</w:t>
                                </w:r>
                                <w:r w:rsidR="00A80EA5" w:rsidRPr="00F13350">
                                  <w:rPr>
                                    <w:b/>
                                    <w:bCs/>
                                    <w:sz w:val="20"/>
                                    <w:szCs w:val="20"/>
                                  </w:rPr>
                                  <w:t xml:space="preserve"> </w:t>
                                </w:r>
                                <w:r w:rsidR="00A80EA5" w:rsidRPr="00F13350">
                                  <w:tab/>
                                  <w:t>1 800 463-5533</w:t>
                                </w:r>
                              </w:p>
                              <w:p w14:paraId="050EB5AA" w14:textId="77777777" w:rsidR="00A80EA5" w:rsidRPr="00F13350" w:rsidRDefault="00000000" w:rsidP="00E93BF5">
                                <w:pPr>
                                  <w:tabs>
                                    <w:tab w:val="left" w:pos="2127"/>
                                    <w:tab w:val="decimal" w:pos="2410"/>
                                    <w:tab w:val="left" w:pos="3600"/>
                                    <w:tab w:val="left" w:pos="3828"/>
                                    <w:tab w:val="left" w:pos="4111"/>
                                    <w:tab w:val="center" w:pos="4253"/>
                                  </w:tabs>
                                </w:pPr>
                                <w:hyperlink r:id="rId170" w:history="1">
                                  <w:r w:rsidR="00A80EA5" w:rsidRPr="00F13350">
                                    <w:rPr>
                                      <w:rStyle w:val="Hyperlien"/>
                                      <w:rFonts w:ascii="Times New Roman" w:hAnsi="Times New Roman"/>
                                    </w:rPr>
                                    <w:t>RAMQ</w:t>
                                  </w:r>
                                </w:hyperlink>
                                <w:r w:rsidR="00A80EA5" w:rsidRPr="00F13350">
                                  <w:t> : </w:t>
                                </w:r>
                                <w:r w:rsidR="00A80EA5" w:rsidRPr="00F13350">
                                  <w:tab/>
                                  <w:t>418-646-4636</w:t>
                                </w:r>
                                <w:r w:rsidR="00A80EA5" w:rsidRPr="00F13350">
                                  <w:tab/>
                                  <w:t xml:space="preserve"> </w:t>
                                </w:r>
                                <w:r w:rsidR="00A80EA5" w:rsidRPr="00F13350">
                                  <w:rPr>
                                    <w:sz w:val="22"/>
                                    <w:szCs w:val="22"/>
                                  </w:rPr>
                                  <w:t xml:space="preserve">ou </w:t>
                                </w:r>
                                <w:r w:rsidR="00A80EA5" w:rsidRPr="00F13350">
                                  <w:tab/>
                                  <w:t>1 800 561-9749</w:t>
                                </w:r>
                              </w:p>
                              <w:p w14:paraId="205BF0EF" w14:textId="77777777" w:rsidR="00A80EA5" w:rsidRPr="00F13350" w:rsidRDefault="00000000" w:rsidP="00E93BF5">
                                <w:pPr>
                                  <w:tabs>
                                    <w:tab w:val="left" w:pos="2127"/>
                                    <w:tab w:val="decimal" w:pos="2410"/>
                                    <w:tab w:val="left" w:pos="3600"/>
                                    <w:tab w:val="left" w:pos="3828"/>
                                    <w:tab w:val="left" w:pos="4111"/>
                                    <w:tab w:val="center" w:pos="4253"/>
                                  </w:tabs>
                                </w:pPr>
                                <w:hyperlink r:id="rId171" w:history="1">
                                  <w:r w:rsidR="00A80EA5" w:rsidRPr="00F13350">
                                    <w:rPr>
                                      <w:rStyle w:val="Hyperlien"/>
                                      <w:rFonts w:ascii="Times New Roman" w:hAnsi="Times New Roman"/>
                                    </w:rPr>
                                    <w:t>RRQ</w:t>
                                  </w:r>
                                </w:hyperlink>
                                <w:r w:rsidR="00A80EA5" w:rsidRPr="00F13350">
                                  <w:t> : </w:t>
                                </w:r>
                                <w:r w:rsidR="00A80EA5" w:rsidRPr="00F13350">
                                  <w:tab/>
                                  <w:t>418-643-5185</w:t>
                                </w:r>
                                <w:r w:rsidR="00A80EA5" w:rsidRPr="00F13350">
                                  <w:tab/>
                                  <w:t xml:space="preserve"> </w:t>
                                </w:r>
                                <w:r w:rsidR="00A80EA5" w:rsidRPr="00F13350">
                                  <w:rPr>
                                    <w:sz w:val="22"/>
                                    <w:szCs w:val="22"/>
                                  </w:rPr>
                                  <w:t>ou</w:t>
                                </w:r>
                                <w:r w:rsidR="00A80EA5" w:rsidRPr="00F13350">
                                  <w:tab/>
                                  <w:t>1 800 463-5185</w:t>
                                </w:r>
                              </w:p>
                              <w:p w14:paraId="0236C0D1" w14:textId="77777777" w:rsidR="00A80EA5" w:rsidRPr="00F13350" w:rsidRDefault="00000000" w:rsidP="00E93BF5">
                                <w:pPr>
                                  <w:tabs>
                                    <w:tab w:val="left" w:pos="2127"/>
                                    <w:tab w:val="decimal" w:pos="2410"/>
                                    <w:tab w:val="left" w:pos="3600"/>
                                    <w:tab w:val="left" w:pos="3828"/>
                                    <w:tab w:val="left" w:pos="4111"/>
                                    <w:tab w:val="center" w:pos="4253"/>
                                  </w:tabs>
                                </w:pPr>
                                <w:hyperlink r:id="rId172" w:history="1">
                                  <w:r w:rsidR="00542F27">
                                    <w:rPr>
                                      <w:rStyle w:val="Hyperlien"/>
                                      <w:rFonts w:ascii="Times New Roman" w:hAnsi="Times New Roman"/>
                                    </w:rPr>
                                    <w:t>BENEVA</w:t>
                                  </w:r>
                                </w:hyperlink>
                                <w:r w:rsidR="00A80EA5" w:rsidRPr="00F13350">
                                  <w:t> : </w:t>
                                </w:r>
                                <w:r w:rsidR="00A80EA5" w:rsidRPr="00F13350">
                                  <w:tab/>
                                </w:r>
                                <w:r w:rsidR="00A80EA5" w:rsidRPr="00F13350">
                                  <w:tab/>
                                </w:r>
                                <w:r w:rsidR="00A80EA5" w:rsidRPr="00F13350">
                                  <w:tab/>
                                </w:r>
                                <w:r w:rsidR="00A80EA5" w:rsidRPr="00F13350">
                                  <w:tab/>
                                </w:r>
                                <w:r w:rsidR="00A80EA5" w:rsidRPr="00F13350">
                                  <w:tab/>
                                  <w:t>1</w:t>
                                </w:r>
                                <w:r w:rsidR="00542F27">
                                  <w:t> 855-747-2233</w:t>
                                </w:r>
                              </w:p>
                              <w:p w14:paraId="098FCA0D" w14:textId="77777777" w:rsidR="00A80EA5" w:rsidRPr="00F13350" w:rsidRDefault="00000000" w:rsidP="00E93BF5">
                                <w:pPr>
                                  <w:tabs>
                                    <w:tab w:val="left" w:pos="2127"/>
                                    <w:tab w:val="decimal" w:pos="2410"/>
                                    <w:tab w:val="left" w:pos="3600"/>
                                    <w:tab w:val="left" w:pos="3828"/>
                                    <w:tab w:val="left" w:pos="4111"/>
                                    <w:tab w:val="center" w:pos="4253"/>
                                    <w:tab w:val="right" w:pos="4962"/>
                                  </w:tabs>
                                </w:pPr>
                                <w:hyperlink r:id="rId173" w:history="1">
                                  <w:r w:rsidR="00A80EA5" w:rsidRPr="00F13350">
                                    <w:rPr>
                                      <w:rStyle w:val="Hyperlien"/>
                                      <w:rFonts w:ascii="Times New Roman" w:hAnsi="Times New Roman"/>
                                    </w:rPr>
                                    <w:t>Sécurité de la vieillesse</w:t>
                                  </w:r>
                                </w:hyperlink>
                                <w:r w:rsidR="00A80EA5" w:rsidRPr="00F13350">
                                  <w:t> : </w:t>
                                </w:r>
                                <w:r w:rsidR="00A80EA5" w:rsidRPr="00F13350">
                                  <w:tab/>
                                </w:r>
                                <w:r w:rsidR="00A80EA5" w:rsidRPr="00F13350">
                                  <w:tab/>
                                </w:r>
                                <w:r w:rsidR="00A80EA5" w:rsidRPr="00F13350">
                                  <w:tab/>
                                  <w:t>1 800 277-9915</w:t>
                                </w:r>
                              </w:p>
                              <w:p w14:paraId="6C470A12" w14:textId="77777777" w:rsidR="00A80EA5" w:rsidRPr="00F13350" w:rsidRDefault="00000000" w:rsidP="00E93BF5">
                                <w:pPr>
                                  <w:tabs>
                                    <w:tab w:val="left" w:pos="2127"/>
                                    <w:tab w:val="decimal" w:pos="2410"/>
                                    <w:tab w:val="left" w:pos="3600"/>
                                    <w:tab w:val="left" w:pos="3828"/>
                                    <w:tab w:val="left" w:pos="4111"/>
                                    <w:tab w:val="center" w:pos="4253"/>
                                  </w:tabs>
                                </w:pPr>
                                <w:hyperlink r:id="rId174" w:history="1">
                                  <w:r w:rsidR="00A80EA5" w:rsidRPr="00F13350">
                                    <w:rPr>
                                      <w:rStyle w:val="Hyperlien"/>
                                      <w:rFonts w:ascii="Times New Roman" w:hAnsi="Times New Roman"/>
                                    </w:rPr>
                                    <w:t>SAAQ</w:t>
                                  </w:r>
                                </w:hyperlink>
                                <w:r w:rsidR="00A80EA5" w:rsidRPr="00F13350">
                                  <w:t> : </w:t>
                                </w:r>
                                <w:r w:rsidR="00A80EA5" w:rsidRPr="00F13350">
                                  <w:tab/>
                                  <w:t>418-643-7620</w:t>
                                </w:r>
                                <w:r w:rsidR="00A80EA5" w:rsidRPr="00F13350">
                                  <w:tab/>
                                  <w:t xml:space="preserve"> </w:t>
                                </w:r>
                                <w:r w:rsidR="00A80EA5" w:rsidRPr="00F13350">
                                  <w:rPr>
                                    <w:sz w:val="22"/>
                                    <w:szCs w:val="22"/>
                                  </w:rPr>
                                  <w:t>ou</w:t>
                                </w:r>
                                <w:r w:rsidR="00A80EA5" w:rsidRPr="00F13350">
                                  <w:t xml:space="preserve">  </w:t>
                                </w:r>
                                <w:r w:rsidR="00A80EA5" w:rsidRPr="00F13350">
                                  <w:tab/>
                                  <w:t>1 800 361-7620</w:t>
                                </w:r>
                              </w:p>
                              <w:p w14:paraId="7C5A51F5" w14:textId="77777777" w:rsidR="00A80EA5" w:rsidRPr="00F13350" w:rsidRDefault="00A80EA5" w:rsidP="00E93BF5">
                                <w:pPr>
                                  <w:tabs>
                                    <w:tab w:val="decimal" w:pos="1560"/>
                                    <w:tab w:val="left" w:pos="2268"/>
                                    <w:tab w:val="left" w:pos="3402"/>
                                    <w:tab w:val="left" w:pos="3828"/>
                                    <w:tab w:val="center" w:pos="4536"/>
                                    <w:tab w:val="right" w:pos="4962"/>
                                  </w:tabs>
                                </w:pPr>
                              </w:p>
                            </w:txbxContent>
                          </wps:txbx>
                          <wps:bodyPr rot="0" vert="horz" wrap="square" lIns="91440" tIns="45720" rIns="91440" bIns="45720" anchor="t" anchorCtr="0" upright="1">
                            <a:noAutofit/>
                          </wps:bodyPr>
                        </wps:wsp>
                      </wpg:grpSp>
                      <wps:wsp>
                        <wps:cNvPr id="32" name="Zone de texte 32"/>
                        <wps:cNvSpPr txBox="1"/>
                        <wps:spPr>
                          <a:xfrm>
                            <a:off x="-1" y="0"/>
                            <a:ext cx="1542365" cy="273600"/>
                          </a:xfrm>
                          <a:prstGeom prst="rect">
                            <a:avLst/>
                          </a:prstGeom>
                          <a:solidFill>
                            <a:schemeClr val="lt1"/>
                          </a:solidFill>
                          <a:ln w="6350">
                            <a:noFill/>
                          </a:ln>
                        </wps:spPr>
                        <wps:txbx>
                          <w:txbxContent>
                            <w:p w14:paraId="1B21ECBB" w14:textId="77777777" w:rsidR="0079767E" w:rsidRDefault="0079767E">
                              <w:r w:rsidRPr="00AB54B3">
                                <w:rPr>
                                  <w:rFonts w:ascii="Arial" w:hAnsi="Arial" w:cs="Arial"/>
                                  <w:bCs/>
                                </w:rPr>
                                <w:t>Informations utiles</w:t>
                              </w:r>
                              <w:r>
                                <w:rPr>
                                  <w:rFonts w:asciiTheme="majorHAnsi" w:hAnsiTheme="majorHAnsi" w:cstheme="majorHAnsi"/>
                                </w:rPr>
                                <w:t>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55464928" id="Groupe 35" o:spid="_x0000_s1081" style="position:absolute;margin-left:3.55pt;margin-top:3.5pt;width:528.55pt;height:659.25pt;z-index:251902976;mso-height-relative:margin" coordorigin="" coordsize="67129,83725"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">
                <v:shape id="Text Box 91" o:spid="_x0000_s1082" type="#_x0000_t202" style="position:absolute;left:2689;top:3406;width:64440;height:1159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">
                  <v:path arrowok="t"/>
                  <v:textbox>
                    <w:txbxContent>
                      <w:p w14:paraId="1A378812" w14:textId="77777777" w:rsidR="00A80EA5" w:rsidRPr="00F13350" w:rsidRDefault="00A80EA5" w:rsidP="00822F4D">
                        <w:pPr>
                          <w:spacing w:before="120"/>
                          <w:jc w:val="center"/>
                        </w:pPr>
                        <w:r w:rsidRPr="00F13350">
                          <w:rPr>
                            <w:b/>
                          </w:rPr>
                          <w:t>Maison des Aînés de Lévis</w:t>
                        </w:r>
                        <w:r w:rsidRPr="00F13350">
                          <w:t>, un lieu très dynamique à découvrir : </w:t>
                        </w:r>
                      </w:p>
                      <w:p w14:paraId="5F6BD5CE" w14:textId="77777777" w:rsidR="00A80EA5" w:rsidRPr="00F13350" w:rsidRDefault="00A80EA5" w:rsidP="00E93BF5">
                        <w:pPr>
                          <w:jc w:val="center"/>
                        </w:pPr>
                        <w:r w:rsidRPr="00F13350">
                          <w:t>Cours, déjeuners, conférences données par l’Université Laval.</w:t>
                        </w:r>
                      </w:p>
                      <w:p w14:paraId="46F633AD" w14:textId="77777777" w:rsidR="00A80EA5" w:rsidRPr="00F13350" w:rsidRDefault="00A80EA5" w:rsidP="00E93BF5">
                        <w:pPr>
                          <w:jc w:val="center"/>
                        </w:pPr>
                        <w:r w:rsidRPr="00F13350">
                          <w:t>Information : 418 656-3202 ou 1 800 785-2825</w:t>
                        </w:r>
                      </w:p>
                      <w:p w14:paraId="6E2946A4" w14:textId="77777777" w:rsidR="00A80EA5" w:rsidRDefault="00A80EA5" w:rsidP="00E93BF5">
                        <w:pPr>
                          <w:jc w:val="center"/>
                        </w:pPr>
                        <w:r w:rsidRPr="00F13350">
                          <w:t>Ateliers, Internet, danses, activités diverses. Information</w:t>
                        </w:r>
                        <w:r w:rsidR="00822F4D">
                          <w:t> :</w:t>
                        </w:r>
                        <w:r w:rsidRPr="00F13350">
                          <w:t xml:space="preserve"> 418 838-4100</w:t>
                        </w:r>
                      </w:p>
                      <w:p w14:paraId="4087F6C4" w14:textId="77777777" w:rsidR="0053135A" w:rsidRPr="00F13350" w:rsidRDefault="00000000" w:rsidP="00E93BF5">
                        <w:pPr>
                          <w:jc w:val="center"/>
                        </w:pPr>
                        <w:hyperlink r:id="rId175" w:history="1">
                          <w:r w:rsidR="0053135A" w:rsidRPr="0053135A">
                            <w:rPr>
                              <w:rStyle w:val="Hyperlien"/>
                              <w:rFonts w:ascii="Times New Roman" w:hAnsi="Times New Roman"/>
                            </w:rPr>
                            <w:t>https://www.maisondesaineslevis.ca/</w:t>
                          </w:r>
                        </w:hyperlink>
                      </w:p>
                      <w:p w14:paraId="3B129A57" w14:textId="77777777" w:rsidR="00A80EA5" w:rsidRDefault="00A80EA5" w:rsidP="00E93BF5">
                        <w:pPr>
                          <w:rPr>
                            <w:sz w:val="32"/>
                            <w:szCs w:val="32"/>
                          </w:rPr>
                        </w:pPr>
                      </w:p>
                    </w:txbxContent>
                  </v:textbox>
                </v:shape>
                <v:shape id="Text Box 89" o:spid="_x0000_s1083" type="#_x0000_t202" style="position:absolute;left:2689;top:25160;width:64440;height:80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">
                  <v:path arrowok="t"/>
                  <v:textbox>
                    <w:txbxContent>
                      <w:p w14:paraId="4D3F76B3" w14:textId="77777777" w:rsidR="00A80EA5" w:rsidRPr="00F13350" w:rsidRDefault="00A80EA5" w:rsidP="00822F4D">
                        <w:pPr>
                          <w:spacing w:before="120" w:after="120"/>
                          <w:jc w:val="center"/>
                        </w:pPr>
                        <w:r w:rsidRPr="00F13350">
                          <w:t xml:space="preserve">Vous aimeriez recevoir les informations concernant les activités de l’AREQ par courriel? </w:t>
                        </w:r>
                        <w:r w:rsidR="00822F4D">
                          <w:br/>
                        </w:r>
                        <w:r w:rsidRPr="00F13350">
                          <w:t>Faites-moi parvenir un message à</w:t>
                        </w:r>
                        <w:r w:rsidR="00822F4D">
                          <w:t> :</w:t>
                        </w:r>
                        <w:r w:rsidRPr="00F13350">
                          <w:t xml:space="preserve"> </w:t>
                        </w:r>
                        <w:hyperlink r:id="rId176" w:history="1">
                          <w:r w:rsidRPr="00F13350">
                            <w:rPr>
                              <w:rStyle w:val="Hyperlien"/>
                              <w:rFonts w:ascii="Times New Roman" w:hAnsi="Times New Roman"/>
                            </w:rPr>
                            <w:t>clairebuteau@hotmail.com</w:t>
                          </w:r>
                        </w:hyperlink>
                        <w:r w:rsidRPr="00F13350">
                          <w:t xml:space="preserve"> </w:t>
                        </w:r>
                        <w:r w:rsidR="00B954C2">
                          <w:br/>
                          <w:t>Je me ferai un</w:t>
                        </w:r>
                        <w:r w:rsidRPr="00F13350">
                          <w:t xml:space="preserve"> plaisir de vous les acheminer.</w:t>
                        </w:r>
                      </w:p>
                      <w:p w14:paraId="16B98FBD" w14:textId="77777777" w:rsidR="00A80EA5" w:rsidRPr="00552087" w:rsidRDefault="00A80EA5" w:rsidP="00E93BF5">
                        <w:pPr>
                          <w:rPr>
                            <w:szCs w:val="32"/>
                          </w:rPr>
                        </w:pPr>
                      </w:p>
                    </w:txbxContent>
                  </v:textbox>
                </v:shape>
                <v:shape id="Text Box 87" o:spid="_x0000_s1084" type="#_x0000_t202" style="position:absolute;left:2629;top:34304;width:64440;height:796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">
                  <v:path arrowok="t"/>
                  <v:textbox inset=",0,,0">
                    <w:txbxContent>
                      <w:p w14:paraId="1A8B5E13" w14:textId="77777777" w:rsidR="00A80EA5" w:rsidRPr="00F13350" w:rsidRDefault="00A80EA5" w:rsidP="00D60FBE">
                        <w:pPr>
                          <w:shd w:val="clear" w:color="auto" w:fill="FFFFFF"/>
                          <w:spacing w:before="160"/>
                          <w:jc w:val="center"/>
                          <w:rPr>
                            <w:bCs/>
                          </w:rPr>
                        </w:pPr>
                        <w:r w:rsidRPr="00F13350">
                          <w:rPr>
                            <w:b/>
                            <w:bCs/>
                          </w:rPr>
                          <w:t>Centre de femmes l’Ancrage</w:t>
                        </w:r>
                        <w:r w:rsidRPr="00F13350">
                          <w:rPr>
                            <w:bCs/>
                          </w:rPr>
                          <w:t>, 4535, boul. Guillaume-Couture, Lévis</w:t>
                        </w:r>
                      </w:p>
                      <w:p w14:paraId="6FA4BF1D" w14:textId="77777777" w:rsidR="00A80EA5" w:rsidRPr="00F13350" w:rsidRDefault="00A80EA5" w:rsidP="00A85B7A">
                        <w:pPr>
                          <w:shd w:val="clear" w:color="auto" w:fill="FFFFFF"/>
                          <w:jc w:val="center"/>
                          <w:rPr>
                            <w:bCs/>
                          </w:rPr>
                        </w:pPr>
                        <w:r w:rsidRPr="00F13350">
                          <w:rPr>
                            <w:bCs/>
                          </w:rPr>
                          <w:t>Cafés-rencontres, les jeudis de 13 h 30 à 15 h 30</w:t>
                        </w:r>
                        <w:r w:rsidR="00A85B7A">
                          <w:rPr>
                            <w:bCs/>
                          </w:rPr>
                          <w:t xml:space="preserve">.  </w:t>
                        </w:r>
                        <w:r w:rsidRPr="00F13350">
                          <w:rPr>
                            <w:bCs/>
                          </w:rPr>
                          <w:t>Information : 418 838-3733</w:t>
                        </w:r>
                        <w:r w:rsidR="00A85B7A">
                          <w:rPr>
                            <w:bCs/>
                          </w:rPr>
                          <w:br/>
                        </w:r>
                        <w:hyperlink r:id="rId177" w:history="1">
                          <w:r w:rsidR="00A85B7A" w:rsidRPr="00A85B7A">
                            <w:rPr>
                              <w:rStyle w:val="Hyperlien"/>
                              <w:rFonts w:ascii="Times New Roman" w:hAnsi="Times New Roman"/>
                              <w:bCs/>
                            </w:rPr>
                            <w:t>https://centrefemmeslancrage.com/</w:t>
                          </w:r>
                        </w:hyperlink>
                      </w:p>
                    </w:txbxContent>
                  </v:textbox>
                </v:shape>
                <v:shape id="Text Box 85" o:spid="_x0000_s1085" type="#_x0000_t202" style="position:absolute;left:2868;top:44608;width:24346;height:126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">
                  <v:path arrowok="t"/>
                  <v:textbox>
                    <w:txbxContent>
                      <w:p w14:paraId="4BF78972" w14:textId="77777777" w:rsidR="00A80EA5" w:rsidRPr="00686CB0" w:rsidRDefault="00A80EA5" w:rsidP="00E93BF5">
                        <w:pPr>
                          <w:jc w:val="center"/>
                          <w:rPr>
                            <w:sz w:val="16"/>
                            <w:szCs w:val="16"/>
                          </w:rPr>
                        </w:pPr>
                      </w:p>
                      <w:p w14:paraId="7260C1F6" w14:textId="77777777" w:rsidR="00A80EA5" w:rsidRPr="00F13350" w:rsidRDefault="00A80EA5" w:rsidP="00E93BF5">
                        <w:pPr>
                          <w:spacing w:before="60" w:after="60" w:line="312" w:lineRule="auto"/>
                          <w:jc w:val="center"/>
                        </w:pPr>
                        <w:r w:rsidRPr="00F13350">
                          <w:t>Si vous changez d’adresse, nous vous prions de communiquer avec l’AREQ provincial au 418 525-0611</w:t>
                        </w:r>
                        <w:r>
                          <w:br/>
                        </w:r>
                        <w:r w:rsidRPr="00F13350">
                          <w:t>ou 1 800 663-2408</w:t>
                        </w:r>
                      </w:p>
                    </w:txbxContent>
                  </v:textbox>
                </v:shape>
                <v:shapetype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AutoShape 83" o:spid="_x0000_s1086" type="#_x0000_t98" style="position:absolute;left:18726;top:71533;width:33778;height:121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" fillcolor="#95b3d7" strokecolor="#95b3d7" strokeweight="1pt">
                  <v:fill color2="#dbe5f1" rotate="t" focusposition="1" focussize="" focus="50%" type="gradientRadial"/>
                  <v:shadow on="t" type="perspective" color="black" opacity="26214f" offset="0,0" matrix="66847f,,,66847f"/>
                  <v:path arrowok="t"/>
                  <v:textbox>
                    <w:txbxContent>
                      <w:p w14:paraId="1EAAC2FA" w14:textId="77777777" w:rsidR="00A80EA5" w:rsidRPr="00F13350" w:rsidRDefault="00A80EA5" w:rsidP="000A39CA">
                        <w:pPr>
                          <w:spacing w:before="360"/>
                          <w:jc w:val="center"/>
                        </w:pPr>
                        <w:r w:rsidRPr="00F13350">
                          <w:t>Site Internet de l'AREQ 03 G</w:t>
                        </w:r>
                      </w:p>
                      <w:p w14:paraId="1806BDD9" w14:textId="77777777" w:rsidR="00A80EA5" w:rsidRPr="00F13350" w:rsidRDefault="00000000" w:rsidP="00E93BF5">
                        <w:pPr>
                          <w:jc w:val="center"/>
                          <w:rPr>
                            <w:sz w:val="36"/>
                            <w:szCs w:val="36"/>
                          </w:rPr>
                        </w:pPr>
                        <w:hyperlink r:id="rId178" w:history="1">
                          <w:r w:rsidR="00A80EA5" w:rsidRPr="00F13350">
                            <w:rPr>
                              <w:rStyle w:val="Hyperlien"/>
                              <w:rFonts w:ascii="Times New Roman" w:hAnsi="Times New Roman"/>
                            </w:rPr>
                            <w:t>http://louisfrechette.areq.lacsq.org/</w:t>
                          </w:r>
                        </w:hyperlink>
                      </w:p>
                    </w:txbxContent>
                  </v:textbox>
                </v:shape>
                <v:shape id="Text Box 82" o:spid="_x0000_s1087" type="#_x0000_t202" style="position:absolute;left:2994;top:58324;width:24238;height:104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" strokecolor="#1f497d" strokeweight="2pt">
                  <v:stroke dashstyle="1 1" endcap="round"/>
                  <v:path arrowok="t"/>
                  <v:textbox>
                    <w:txbxContent>
                      <w:p w14:paraId="0ED6B544" w14:textId="77777777" w:rsidR="00A80EA5" w:rsidRPr="00F13350" w:rsidRDefault="00A80EA5" w:rsidP="00C230D8">
                        <w:pPr>
                          <w:spacing w:before="60" w:after="60"/>
                          <w:jc w:val="center"/>
                        </w:pPr>
                        <w:r w:rsidRPr="00F13350">
                          <w:t>ÉQUIPE DU JOURNAL</w:t>
                        </w:r>
                      </w:p>
                      <w:p w14:paraId="5DF4A63A" w14:textId="77777777" w:rsidR="00C230D8" w:rsidRDefault="00A80EA5" w:rsidP="00C230D8">
                        <w:pPr>
                          <w:spacing w:before="60" w:after="60"/>
                        </w:pPr>
                        <w:r w:rsidRPr="00F13350">
                          <w:rPr>
                            <w:b/>
                            <w:bCs/>
                          </w:rPr>
                          <w:t>Responsable</w:t>
                        </w:r>
                        <w:r w:rsidRPr="00F13350">
                          <w:t> : Lise Patoine</w:t>
                        </w:r>
                      </w:p>
                      <w:p w14:paraId="0D99E593" w14:textId="77777777" w:rsidR="00C230D8" w:rsidRDefault="00A80EA5" w:rsidP="00C230D8">
                        <w:pPr>
                          <w:spacing w:before="60" w:after="60"/>
                        </w:pPr>
                        <w:r w:rsidRPr="00F13350">
                          <w:rPr>
                            <w:b/>
                            <w:bCs/>
                          </w:rPr>
                          <w:t>Mise en page</w:t>
                        </w:r>
                        <w:r w:rsidRPr="00F13350">
                          <w:t> : Martine Lagacé</w:t>
                        </w:r>
                      </w:p>
                      <w:p w14:paraId="6408FE75" w14:textId="2F039EBD" w:rsidR="00A80EA5" w:rsidRPr="00C230D8" w:rsidRDefault="00A80EA5" w:rsidP="00C230D8">
                        <w:pPr>
                          <w:spacing w:before="60" w:after="60"/>
                        </w:pPr>
                        <w:r w:rsidRPr="00275D3D">
                          <w:rPr>
                            <w:b/>
                            <w:bCs/>
                          </w:rPr>
                          <w:t>Photos</w:t>
                        </w:r>
                        <w:r w:rsidRPr="00275D3D">
                          <w:t xml:space="preserve"> : </w:t>
                        </w:r>
                        <w:r w:rsidR="003B6D80" w:rsidRPr="00275D3D">
                          <w:t>Yvan Gravel</w:t>
                        </w:r>
                        <w:r w:rsidR="00C230D8" w:rsidRPr="00275D3D">
                          <w:t xml:space="preserve">, </w:t>
                        </w:r>
                        <w:r w:rsidR="00F80710">
                          <w:t>Robert Hins</w:t>
                        </w:r>
                        <w:r w:rsidR="00C230D8" w:rsidRPr="00275D3D">
                          <w:t xml:space="preserve"> </w:t>
                        </w:r>
                      </w:p>
                      <w:p w14:paraId="4816C856" w14:textId="77777777" w:rsidR="00A80EA5" w:rsidRPr="00275D3D" w:rsidRDefault="00A80EA5" w:rsidP="00E93BF5"/>
                    </w:txbxContent>
                  </v:textbox>
                </v:shape>
                <v:shape id="Text Box 90" o:spid="_x0000_s1088" type="#_x0000_t202" style="position:absolute;left:2689;top:15957;width:64440;height:80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">
                  <v:path arrowok="t"/>
                  <v:textbox>
                    <w:txbxContent>
                      <w:p w14:paraId="6B025147" w14:textId="77777777" w:rsidR="00A80EA5" w:rsidRPr="00A85B7A" w:rsidRDefault="00A80EA5" w:rsidP="00A85B7A">
                        <w:pPr>
                          <w:shd w:val="clear" w:color="auto" w:fill="FFFFFF"/>
                          <w:spacing w:before="120"/>
                          <w:jc w:val="center"/>
                          <w:rPr>
                            <w:bCs/>
                            <w:sz w:val="20"/>
                            <w:szCs w:val="20"/>
                          </w:rPr>
                        </w:pPr>
                        <w:r w:rsidRPr="00F13350">
                          <w:rPr>
                            <w:b/>
                            <w:bCs/>
                          </w:rPr>
                          <w:t>Patro de Lévis</w:t>
                        </w:r>
                        <w:r w:rsidR="0053135A">
                          <w:rPr>
                            <w:bCs/>
                          </w:rPr>
                          <w:t xml:space="preserve"> : </w:t>
                        </w:r>
                        <w:r w:rsidRPr="00F13350">
                          <w:rPr>
                            <w:bCs/>
                          </w:rPr>
                          <w:t>Loisirs, entraide communautaire et bénévolat</w:t>
                        </w:r>
                        <w:r w:rsidR="00A85B7A">
                          <w:rPr>
                            <w:bCs/>
                          </w:rPr>
                          <w:t>, a</w:t>
                        </w:r>
                        <w:r w:rsidRPr="00F13350">
                          <w:rPr>
                            <w:bCs/>
                          </w:rPr>
                          <w:t xml:space="preserve">teliers, cours </w:t>
                        </w:r>
                        <w:r w:rsidR="00A85B7A">
                          <w:rPr>
                            <w:bCs/>
                          </w:rPr>
                          <w:t>etc.</w:t>
                        </w:r>
                        <w:r w:rsidRPr="00F13350">
                          <w:rPr>
                            <w:bCs/>
                          </w:rPr>
                          <w:t xml:space="preserve"> </w:t>
                        </w:r>
                        <w:r w:rsidR="00A85B7A">
                          <w:rPr>
                            <w:bCs/>
                          </w:rPr>
                          <w:br/>
                        </w:r>
                        <w:r w:rsidRPr="00F13350">
                          <w:rPr>
                            <w:bCs/>
                          </w:rPr>
                          <w:t>C’est un milieu à découvrir!</w:t>
                        </w:r>
                        <w:r w:rsidR="00A85B7A">
                          <w:rPr>
                            <w:bCs/>
                            <w:sz w:val="20"/>
                            <w:szCs w:val="20"/>
                          </w:rPr>
                          <w:t xml:space="preserve">  </w:t>
                        </w:r>
                        <w:r w:rsidRPr="00822F4D">
                          <w:t>Information</w:t>
                        </w:r>
                        <w:r w:rsidR="00822F4D">
                          <w:rPr>
                            <w:b/>
                            <w:bCs/>
                          </w:rPr>
                          <w:t> </w:t>
                        </w:r>
                        <w:r w:rsidR="00822F4D" w:rsidRPr="00822F4D">
                          <w:t>:</w:t>
                        </w:r>
                        <w:r w:rsidRPr="00F13350">
                          <w:rPr>
                            <w:b/>
                            <w:bCs/>
                          </w:rPr>
                          <w:t xml:space="preserve"> </w:t>
                        </w:r>
                        <w:r w:rsidRPr="00784C1F">
                          <w:t>418 833-4477</w:t>
                        </w:r>
                        <w:r w:rsidR="0053135A">
                          <w:rPr>
                            <w:b/>
                            <w:bCs/>
                          </w:rPr>
                          <w:t xml:space="preserve"> </w:t>
                        </w:r>
                        <w:r w:rsidR="0053135A">
                          <w:t xml:space="preserve">  </w:t>
                        </w:r>
                        <w:r w:rsidR="00822F4D">
                          <w:br/>
                        </w:r>
                        <w:hyperlink r:id="rId179" w:history="1">
                          <w:r w:rsidR="00822F4D" w:rsidRPr="00AE7F87">
                            <w:rPr>
                              <w:rStyle w:val="Hyperlien"/>
                              <w:rFonts w:ascii="Times New Roman" w:hAnsi="Times New Roman"/>
                            </w:rPr>
                            <w:t>https://www.patrolevis.com/</w:t>
                          </w:r>
                        </w:hyperlink>
                      </w:p>
                      <w:p w14:paraId="52F50BE6" w14:textId="77777777" w:rsidR="00A80EA5" w:rsidRDefault="00A80EA5" w:rsidP="00E93BF5">
                        <w:pPr>
                          <w:jc w:val="center"/>
                        </w:pPr>
                      </w:p>
                    </w:txbxContent>
                  </v:textbox>
                </v:shape>
                <v:group id="_x0000_s1089" style="position:absolute;left:28687;top:43389;width:38417;height:26822" coordorigin="52,1121" coordsize="38424,302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">
                  <v:shape id="Text Box 86" o:spid="_x0000_s1090" type="#_x0000_t202" style="position:absolute;left:59;top:1121;width:38418;height:799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">
                    <v:path arrowok="t"/>
                    <v:textbox>
                      <w:txbxContent>
                        <w:p w14:paraId="445AE765" w14:textId="77777777" w:rsidR="00A80EA5" w:rsidRPr="00F13350" w:rsidRDefault="00A80EA5" w:rsidP="00E93BF5">
                          <w:pPr>
                            <w:jc w:val="center"/>
                            <w:rPr>
                              <w:b/>
                            </w:rPr>
                          </w:pPr>
                          <w:r w:rsidRPr="00F13350">
                            <w:rPr>
                              <w:b/>
                            </w:rPr>
                            <w:t>AVIS</w:t>
                          </w:r>
                        </w:p>
                        <w:p w14:paraId="6E6BE4AE" w14:textId="77777777" w:rsidR="00A80EA5" w:rsidRPr="00F13350" w:rsidRDefault="00A80EA5" w:rsidP="00E93BF5">
                          <w:pPr>
                            <w:rPr>
                              <w:b/>
                            </w:rPr>
                          </w:pPr>
                          <w:r w:rsidRPr="00F13350">
                            <w:t>Les articles n’apparaissant pas dans ce bulletin sont conservés afin d'être publiés dans une prochaine édition.</w:t>
                          </w:r>
                        </w:p>
                      </w:txbxContent>
                    </v:textbox>
                  </v:shape>
                  <v:shape id="Text Box 84" o:spid="_x0000_s1091" type="#_x0000_t202" style="position:absolute;left:52;top:9113;width:38418;height:2222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" filled="f" strokeweight="1pt">
                    <v:path arrowok="t"/>
                    <v:textbox>
                      <w:txbxContent>
                        <w:p w14:paraId="3A8106CF" w14:textId="77777777" w:rsidR="00A80EA5" w:rsidRPr="00F13350" w:rsidRDefault="00A80EA5" w:rsidP="000A39CA">
                          <w:pPr>
                            <w:spacing w:before="120" w:after="120"/>
                            <w:jc w:val="center"/>
                            <w:rPr>
                              <w:b/>
                            </w:rPr>
                          </w:pPr>
                          <w:r w:rsidRPr="00F13350">
                            <w:rPr>
                              <w:b/>
                            </w:rPr>
                            <w:t>NUMÉROS UTILES</w:t>
                          </w:r>
                        </w:p>
                        <w:p w14:paraId="02EF198E" w14:textId="77777777" w:rsidR="00A80EA5" w:rsidRPr="00F13350" w:rsidRDefault="00000000" w:rsidP="00E93BF5">
                          <w:pPr>
                            <w:tabs>
                              <w:tab w:val="left" w:pos="2127"/>
                              <w:tab w:val="decimal" w:pos="2410"/>
                              <w:tab w:val="left" w:pos="3600"/>
                              <w:tab w:val="left" w:pos="3828"/>
                              <w:tab w:val="left" w:pos="4111"/>
                              <w:tab w:val="center" w:pos="4253"/>
                            </w:tabs>
                          </w:pPr>
                          <w:hyperlink r:id="rId180" w:history="1">
                            <w:r w:rsidR="00C15383">
                              <w:rPr>
                                <w:rStyle w:val="Hyperlien"/>
                                <w:rFonts w:ascii="Times New Roman" w:hAnsi="Times New Roman"/>
                              </w:rPr>
                              <w:t>AREQ</w:t>
                            </w:r>
                            <w:r w:rsidR="00C15383" w:rsidRPr="00C15383">
                              <w:rPr>
                                <w:rStyle w:val="Hyperlien"/>
                                <w:rFonts w:ascii="Times New Roman" w:hAnsi="Times New Roman"/>
                                <w:sz w:val="20"/>
                                <w:szCs w:val="20"/>
                              </w:rPr>
                              <w:t>CSQ</w:t>
                            </w:r>
                          </w:hyperlink>
                          <w:r w:rsidR="00A80EA5" w:rsidRPr="00F13350">
                            <w:t xml:space="preserve"> :  </w:t>
                          </w:r>
                          <w:r w:rsidR="00A80EA5" w:rsidRPr="00F13350">
                            <w:tab/>
                            <w:t xml:space="preserve">418-525-0611 </w:t>
                          </w:r>
                          <w:r w:rsidR="00A80EA5" w:rsidRPr="00F13350">
                            <w:tab/>
                          </w:r>
                          <w:r w:rsidR="00E6457C">
                            <w:t xml:space="preserve"> </w:t>
                          </w:r>
                          <w:r w:rsidR="00A80EA5" w:rsidRPr="00F13350">
                            <w:rPr>
                              <w:sz w:val="22"/>
                              <w:szCs w:val="22"/>
                            </w:rPr>
                            <w:t xml:space="preserve">ou </w:t>
                          </w:r>
                          <w:r w:rsidR="00A80EA5" w:rsidRPr="00F13350">
                            <w:tab/>
                            <w:t>1 800 663-2408</w:t>
                          </w:r>
                        </w:p>
                        <w:p w14:paraId="29B414B5" w14:textId="77777777" w:rsidR="00A80EA5" w:rsidRPr="00F13350" w:rsidRDefault="00000000" w:rsidP="00E93BF5">
                          <w:pPr>
                            <w:tabs>
                              <w:tab w:val="left" w:pos="2127"/>
                              <w:tab w:val="decimal" w:pos="2410"/>
                              <w:tab w:val="left" w:pos="3600"/>
                              <w:tab w:val="left" w:pos="3828"/>
                              <w:tab w:val="left" w:pos="4111"/>
                              <w:tab w:val="right" w:pos="4962"/>
                            </w:tabs>
                          </w:pPr>
                          <w:hyperlink r:id="rId181" w:history="1">
                            <w:r w:rsidR="00A80EA5" w:rsidRPr="00F13350">
                              <w:rPr>
                                <w:rStyle w:val="Hyperlien"/>
                                <w:rFonts w:ascii="Times New Roman" w:hAnsi="Times New Roman"/>
                              </w:rPr>
                              <w:t>Assurances RésAut</w:t>
                            </w:r>
                          </w:hyperlink>
                          <w:r w:rsidR="009F2B4A" w:rsidRPr="009F2B4A">
                            <w:rPr>
                              <w:rStyle w:val="Hyperlien"/>
                              <w:rFonts w:ascii="Times New Roman" w:hAnsi="Times New Roman"/>
                              <w:u w:val="none"/>
                            </w:rPr>
                            <w:t> </w:t>
                          </w:r>
                          <w:r w:rsidR="009F2B4A" w:rsidRPr="0053135A">
                            <w:rPr>
                              <w:rStyle w:val="Hyperlien"/>
                              <w:rFonts w:ascii="Times New Roman" w:hAnsi="Times New Roman"/>
                              <w:color w:val="000000" w:themeColor="text1"/>
                              <w:u w:val="none"/>
                            </w:rPr>
                            <w:t>:</w:t>
                          </w:r>
                          <w:r w:rsidR="00A80EA5" w:rsidRPr="00F13350">
                            <w:t xml:space="preserve"> </w:t>
                          </w:r>
                          <w:r w:rsidR="00A80EA5" w:rsidRPr="00F13350">
                            <w:tab/>
                          </w:r>
                          <w:r w:rsidR="00A80EA5" w:rsidRPr="00F13350">
                            <w:rPr>
                              <w:sz w:val="22"/>
                            </w:rPr>
                            <w:t>(La Personnelle) </w:t>
                          </w:r>
                          <w:r w:rsidR="00A80EA5" w:rsidRPr="00F13350">
                            <w:t xml:space="preserve">:    </w:t>
                          </w:r>
                          <w:r w:rsidR="00A80EA5" w:rsidRPr="00F13350">
                            <w:tab/>
                          </w:r>
                          <w:r w:rsidR="00A80EA5" w:rsidRPr="00F13350">
                            <w:tab/>
                            <w:t>1 888-476-8737</w:t>
                          </w:r>
                        </w:p>
                        <w:p w14:paraId="7C8B3F77" w14:textId="77777777" w:rsidR="00A80EA5" w:rsidRPr="00F13350" w:rsidRDefault="00000000" w:rsidP="00E93BF5">
                          <w:pPr>
                            <w:tabs>
                              <w:tab w:val="left" w:pos="2127"/>
                              <w:tab w:val="decimal" w:pos="2410"/>
                              <w:tab w:val="left" w:pos="3600"/>
                              <w:tab w:val="left" w:pos="3828"/>
                              <w:tab w:val="left" w:pos="4111"/>
                              <w:tab w:val="center" w:pos="4253"/>
                            </w:tabs>
                          </w:pPr>
                          <w:hyperlink r:id="rId182" w:history="1">
                            <w:r w:rsidR="00A80EA5" w:rsidRPr="00F13350">
                              <w:rPr>
                                <w:rStyle w:val="Hyperlien"/>
                                <w:rFonts w:ascii="Times New Roman" w:hAnsi="Times New Roman"/>
                              </w:rPr>
                              <w:t>Retraite Québec</w:t>
                            </w:r>
                          </w:hyperlink>
                          <w:r w:rsidR="00A80EA5" w:rsidRPr="00F13350">
                            <w:t> : </w:t>
                          </w:r>
                          <w:r w:rsidR="00A80EA5" w:rsidRPr="00F13350">
                            <w:tab/>
                            <w:t>418-643-4881</w:t>
                          </w:r>
                          <w:r w:rsidR="00A80EA5" w:rsidRPr="00F13350">
                            <w:tab/>
                            <w:t xml:space="preserve"> </w:t>
                          </w:r>
                          <w:r w:rsidR="00A80EA5" w:rsidRPr="00F13350">
                            <w:rPr>
                              <w:sz w:val="22"/>
                              <w:szCs w:val="22"/>
                            </w:rPr>
                            <w:t>ou</w:t>
                          </w:r>
                          <w:r w:rsidR="00A80EA5" w:rsidRPr="00F13350">
                            <w:rPr>
                              <w:b/>
                              <w:bCs/>
                              <w:sz w:val="20"/>
                              <w:szCs w:val="20"/>
                            </w:rPr>
                            <w:t xml:space="preserve"> </w:t>
                          </w:r>
                          <w:r w:rsidR="00A80EA5" w:rsidRPr="00F13350">
                            <w:tab/>
                            <w:t>1 800 463-5533</w:t>
                          </w:r>
                        </w:p>
                        <w:p w14:paraId="050EB5AA" w14:textId="77777777" w:rsidR="00A80EA5" w:rsidRPr="00F13350" w:rsidRDefault="00000000" w:rsidP="00E93BF5">
                          <w:pPr>
                            <w:tabs>
                              <w:tab w:val="left" w:pos="2127"/>
                              <w:tab w:val="decimal" w:pos="2410"/>
                              <w:tab w:val="left" w:pos="3600"/>
                              <w:tab w:val="left" w:pos="3828"/>
                              <w:tab w:val="left" w:pos="4111"/>
                              <w:tab w:val="center" w:pos="4253"/>
                            </w:tabs>
                          </w:pPr>
                          <w:hyperlink r:id="rId183" w:history="1">
                            <w:r w:rsidR="00A80EA5" w:rsidRPr="00F13350">
                              <w:rPr>
                                <w:rStyle w:val="Hyperlien"/>
                                <w:rFonts w:ascii="Times New Roman" w:hAnsi="Times New Roman"/>
                              </w:rPr>
                              <w:t>RAMQ</w:t>
                            </w:r>
                          </w:hyperlink>
                          <w:r w:rsidR="00A80EA5" w:rsidRPr="00F13350">
                            <w:t> : </w:t>
                          </w:r>
                          <w:r w:rsidR="00A80EA5" w:rsidRPr="00F13350">
                            <w:tab/>
                            <w:t>418-646-4636</w:t>
                          </w:r>
                          <w:r w:rsidR="00A80EA5" w:rsidRPr="00F13350">
                            <w:tab/>
                            <w:t xml:space="preserve"> </w:t>
                          </w:r>
                          <w:r w:rsidR="00A80EA5" w:rsidRPr="00F13350">
                            <w:rPr>
                              <w:sz w:val="22"/>
                              <w:szCs w:val="22"/>
                            </w:rPr>
                            <w:t xml:space="preserve">ou </w:t>
                          </w:r>
                          <w:r w:rsidR="00A80EA5" w:rsidRPr="00F13350">
                            <w:tab/>
                            <w:t>1 800 561-9749</w:t>
                          </w:r>
                        </w:p>
                        <w:p w14:paraId="205BF0EF" w14:textId="77777777" w:rsidR="00A80EA5" w:rsidRPr="00F13350" w:rsidRDefault="00000000" w:rsidP="00E93BF5">
                          <w:pPr>
                            <w:tabs>
                              <w:tab w:val="left" w:pos="2127"/>
                              <w:tab w:val="decimal" w:pos="2410"/>
                              <w:tab w:val="left" w:pos="3600"/>
                              <w:tab w:val="left" w:pos="3828"/>
                              <w:tab w:val="left" w:pos="4111"/>
                              <w:tab w:val="center" w:pos="4253"/>
                            </w:tabs>
                          </w:pPr>
                          <w:hyperlink r:id="rId184" w:history="1">
                            <w:r w:rsidR="00A80EA5" w:rsidRPr="00F13350">
                              <w:rPr>
                                <w:rStyle w:val="Hyperlien"/>
                                <w:rFonts w:ascii="Times New Roman" w:hAnsi="Times New Roman"/>
                              </w:rPr>
                              <w:t>RRQ</w:t>
                            </w:r>
                          </w:hyperlink>
                          <w:r w:rsidR="00A80EA5" w:rsidRPr="00F13350">
                            <w:t> : </w:t>
                          </w:r>
                          <w:r w:rsidR="00A80EA5" w:rsidRPr="00F13350">
                            <w:tab/>
                            <w:t>418-643-5185</w:t>
                          </w:r>
                          <w:r w:rsidR="00A80EA5" w:rsidRPr="00F13350">
                            <w:tab/>
                            <w:t xml:space="preserve"> </w:t>
                          </w:r>
                          <w:r w:rsidR="00A80EA5" w:rsidRPr="00F13350">
                            <w:rPr>
                              <w:sz w:val="22"/>
                              <w:szCs w:val="22"/>
                            </w:rPr>
                            <w:t>ou</w:t>
                          </w:r>
                          <w:r w:rsidR="00A80EA5" w:rsidRPr="00F13350">
                            <w:tab/>
                            <w:t>1 800 463-5185</w:t>
                          </w:r>
                        </w:p>
                        <w:p w14:paraId="0236C0D1" w14:textId="77777777" w:rsidR="00A80EA5" w:rsidRPr="00F13350" w:rsidRDefault="00000000" w:rsidP="00E93BF5">
                          <w:pPr>
                            <w:tabs>
                              <w:tab w:val="left" w:pos="2127"/>
                              <w:tab w:val="decimal" w:pos="2410"/>
                              <w:tab w:val="left" w:pos="3600"/>
                              <w:tab w:val="left" w:pos="3828"/>
                              <w:tab w:val="left" w:pos="4111"/>
                              <w:tab w:val="center" w:pos="4253"/>
                            </w:tabs>
                          </w:pPr>
                          <w:hyperlink r:id="rId185" w:history="1">
                            <w:r w:rsidR="00542F27">
                              <w:rPr>
                                <w:rStyle w:val="Hyperlien"/>
                                <w:rFonts w:ascii="Times New Roman" w:hAnsi="Times New Roman"/>
                              </w:rPr>
                              <w:t>BENEVA</w:t>
                            </w:r>
                          </w:hyperlink>
                          <w:r w:rsidR="00A80EA5" w:rsidRPr="00F13350">
                            <w:t> : </w:t>
                          </w:r>
                          <w:r w:rsidR="00A80EA5" w:rsidRPr="00F13350">
                            <w:tab/>
                          </w:r>
                          <w:r w:rsidR="00A80EA5" w:rsidRPr="00F13350">
                            <w:tab/>
                          </w:r>
                          <w:r w:rsidR="00A80EA5" w:rsidRPr="00F13350">
                            <w:tab/>
                          </w:r>
                          <w:r w:rsidR="00A80EA5" w:rsidRPr="00F13350">
                            <w:tab/>
                          </w:r>
                          <w:r w:rsidR="00A80EA5" w:rsidRPr="00F13350">
                            <w:tab/>
                            <w:t>1</w:t>
                          </w:r>
                          <w:r w:rsidR="00542F27">
                            <w:t> 855-747-2233</w:t>
                          </w:r>
                        </w:p>
                        <w:p w14:paraId="098FCA0D" w14:textId="77777777" w:rsidR="00A80EA5" w:rsidRPr="00F13350" w:rsidRDefault="00000000" w:rsidP="00E93BF5">
                          <w:pPr>
                            <w:tabs>
                              <w:tab w:val="left" w:pos="2127"/>
                              <w:tab w:val="decimal" w:pos="2410"/>
                              <w:tab w:val="left" w:pos="3600"/>
                              <w:tab w:val="left" w:pos="3828"/>
                              <w:tab w:val="left" w:pos="4111"/>
                              <w:tab w:val="center" w:pos="4253"/>
                              <w:tab w:val="right" w:pos="4962"/>
                            </w:tabs>
                          </w:pPr>
                          <w:hyperlink r:id="rId186" w:history="1">
                            <w:r w:rsidR="00A80EA5" w:rsidRPr="00F13350">
                              <w:rPr>
                                <w:rStyle w:val="Hyperlien"/>
                                <w:rFonts w:ascii="Times New Roman" w:hAnsi="Times New Roman"/>
                              </w:rPr>
                              <w:t>Sécurité de la vieillesse</w:t>
                            </w:r>
                          </w:hyperlink>
                          <w:r w:rsidR="00A80EA5" w:rsidRPr="00F13350">
                            <w:t> : </w:t>
                          </w:r>
                          <w:r w:rsidR="00A80EA5" w:rsidRPr="00F13350">
                            <w:tab/>
                          </w:r>
                          <w:r w:rsidR="00A80EA5" w:rsidRPr="00F13350">
                            <w:tab/>
                          </w:r>
                          <w:r w:rsidR="00A80EA5" w:rsidRPr="00F13350">
                            <w:tab/>
                            <w:t>1 800 277-9915</w:t>
                          </w:r>
                        </w:p>
                        <w:p w14:paraId="6C470A12" w14:textId="77777777" w:rsidR="00A80EA5" w:rsidRPr="00F13350" w:rsidRDefault="00000000" w:rsidP="00E93BF5">
                          <w:pPr>
                            <w:tabs>
                              <w:tab w:val="left" w:pos="2127"/>
                              <w:tab w:val="decimal" w:pos="2410"/>
                              <w:tab w:val="left" w:pos="3600"/>
                              <w:tab w:val="left" w:pos="3828"/>
                              <w:tab w:val="left" w:pos="4111"/>
                              <w:tab w:val="center" w:pos="4253"/>
                            </w:tabs>
                          </w:pPr>
                          <w:hyperlink r:id="rId187" w:history="1">
                            <w:r w:rsidR="00A80EA5" w:rsidRPr="00F13350">
                              <w:rPr>
                                <w:rStyle w:val="Hyperlien"/>
                                <w:rFonts w:ascii="Times New Roman" w:hAnsi="Times New Roman"/>
                              </w:rPr>
                              <w:t>SAAQ</w:t>
                            </w:r>
                          </w:hyperlink>
                          <w:r w:rsidR="00A80EA5" w:rsidRPr="00F13350">
                            <w:t> : </w:t>
                          </w:r>
                          <w:r w:rsidR="00A80EA5" w:rsidRPr="00F13350">
                            <w:tab/>
                            <w:t>418-643-7620</w:t>
                          </w:r>
                          <w:r w:rsidR="00A80EA5" w:rsidRPr="00F13350">
                            <w:tab/>
                            <w:t xml:space="preserve"> </w:t>
                          </w:r>
                          <w:r w:rsidR="00A80EA5" w:rsidRPr="00F13350">
                            <w:rPr>
                              <w:sz w:val="22"/>
                              <w:szCs w:val="22"/>
                            </w:rPr>
                            <w:t>ou</w:t>
                          </w:r>
                          <w:r w:rsidR="00A80EA5" w:rsidRPr="00F13350">
                            <w:t xml:space="preserve">  </w:t>
                          </w:r>
                          <w:r w:rsidR="00A80EA5" w:rsidRPr="00F13350">
                            <w:tab/>
                            <w:t>1 800 361-7620</w:t>
                          </w:r>
                        </w:p>
                        <w:p w14:paraId="7C5A51F5" w14:textId="77777777" w:rsidR="00A80EA5" w:rsidRPr="00F13350" w:rsidRDefault="00A80EA5" w:rsidP="00E93BF5">
                          <w:pPr>
                            <w:tabs>
                              <w:tab w:val="decimal" w:pos="1560"/>
                              <w:tab w:val="left" w:pos="2268"/>
                              <w:tab w:val="left" w:pos="3402"/>
                              <w:tab w:val="left" w:pos="3828"/>
                              <w:tab w:val="center" w:pos="4536"/>
                              <w:tab w:val="right" w:pos="4962"/>
                            </w:tabs>
                          </w:pPr>
                        </w:p>
                      </w:txbxContent>
                    </v:textbox>
                  </v:shape>
                </v:group>
                <v:shape id="Zone de texte 32" o:spid="_x0000_s1092" type="#_x0000_t202" style="position:absolute;width:15423;height:273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" fillcolor="white [3201]" stroked="f" strokeweight=".5pt">
                  <v:textbox>
                    <w:txbxContent>
                      <w:p w14:paraId="1B21ECBB" w14:textId="77777777" w:rsidR="0079767E" w:rsidRDefault="0079767E">
                        <w:r w:rsidRPr="00AB54B3">
                          <w:rPr>
                            <w:rFonts w:ascii="Arial" w:hAnsi="Arial" w:cs="Arial"/>
                            <w:bCs/>
                          </w:rPr>
                          <w:t>Informations utiles</w:t>
                        </w:r>
                        <w:r>
                          <w:rPr>
                            <w:rFonts w:asciiTheme="majorHAnsi" w:hAnsiTheme="majorHAnsi" w:cstheme="majorHAnsi"/>
                          </w:rPr>
                          <w:t> :</w:t>
                        </w:r>
                      </w:p>
                    </w:txbxContent>
                  </v:textbox>
                </v:shape>
              </v:group>
            </w:pict>
          </mc:Fallback>
        </mc:AlternateContent>
      </w:r>
    </w:p>
    <w:p w14:paraId="4F6F0140" w14:textId="77777777" w:rsidR="00E93BF5" w:rsidRPr="00051A6D" w:rsidRDefault="0079767E" w:rsidP="003E0486">
      <w:pPr>
        <w:spacing w:before="120" w:after="240"/>
        <w:ind w:right="227"/>
        <w:rPr>
          <w:i/>
          <w:iCs/>
          <w:sz w:val="20"/>
          <w:szCs w:val="20"/>
        </w:rPr>
        <w:sectPr w:rsidR="00E93BF5" w:rsidRPr="00051A6D" w:rsidSect="0099687C">
          <w:pgSz w:w="12240" w:h="15840"/>
          <w:pgMar w:top="1418" w:right="851" w:bottom="1418" w:left="851" w:header="709" w:footer="709" w:gutter="0"/>
          <w:cols w:space="52"/>
          <w:docGrid w:linePitch="360"/>
        </w:sectPr>
      </w:pPr>
      <w:r>
        <w:rPr>
          <w:rFonts w:asciiTheme="majorHAnsi" w:hAnsiTheme="majorHAnsi" w:cstheme="majorHAnsi"/>
        </w:rPr>
        <w:t xml:space="preserve"> </w:t>
      </w:r>
    </w:p>
    <w:p w14:paraId="708FE610" w14:textId="77777777" w:rsidR="00E93BF5" w:rsidRPr="00C70879" w:rsidRDefault="00F17D1B" w:rsidP="00E93BF5">
      <w:r>
        <w:rPr>
          <w:noProof/>
        </w:rPr>
        <w:lastRenderedPageBreak/>
        <mc:AlternateContent>
          <mc:Choice Requires="wpg">
            <w:drawing>
              <wp:anchor distT="0" distB="0" distL="114300" distR="114300" simplePos="0" relativeHeight="251511808" behindDoc="0" locked="0" layoutInCell="1" allowOverlap="1" wp14:anchorId="0C7F5288" wp14:editId="57B7EFC4">
                <wp:simplePos x="0" y="0"/>
                <wp:positionH relativeFrom="column">
                  <wp:posOffset>3295708</wp:posOffset>
                </wp:positionH>
                <wp:positionV relativeFrom="paragraph">
                  <wp:posOffset>112684</wp:posOffset>
                </wp:positionV>
                <wp:extent cx="3636010" cy="2955925"/>
                <wp:effectExtent l="0" t="0" r="0" b="15875"/>
                <wp:wrapNone/>
                <wp:docPr id="16" name="Groupe 16"/>
                <wp:cNvGraphicFramePr/>
                <a:graphic xmlns:a="http://schemas.openxmlformats.org/drawingml/2006/main">
                  <a:graphicData uri="http://schemas.microsoft.com/office/word/2010/wordprocessingGroup">
                    <wpg:wgp>
                      <wpg:cNvGrpSpPr/>
                      <wpg:grpSpPr>
                        <a:xfrm>
                          <a:off x="0" y="0"/>
                          <a:ext cx="3636010" cy="2955925"/>
                          <a:chOff x="0" y="0"/>
                          <a:chExt cx="3636010" cy="2956040"/>
                        </a:xfrm>
                      </wpg:grpSpPr>
                      <wpg:grpSp>
                        <wpg:cNvPr id="216" name="Group 75"/>
                        <wpg:cNvGrpSpPr>
                          <a:grpSpLocks/>
                        </wpg:cNvGrpSpPr>
                        <wpg:grpSpPr bwMode="auto">
                          <a:xfrm>
                            <a:off x="0" y="1148195"/>
                            <a:ext cx="3636010" cy="1807845"/>
                            <a:chOff x="7256" y="3474"/>
                            <a:chExt cx="4500" cy="2726"/>
                          </a:xfrm>
                        </wpg:grpSpPr>
                        <pic:pic xmlns:pic="http://schemas.openxmlformats.org/drawingml/2006/picture">
                          <pic:nvPicPr>
                            <pic:cNvPr id="217" name="Picture 76"/>
                            <pic:cNvPicPr>
                              <a:picLocks/>
                            </pic:cNvPicPr>
                          </pic:nvPicPr>
                          <pic:blipFill>
                            <a:blip r:embed="rId188">
                              <a:lum contrast="60000"/>
                              <a:extLst>
                                <a:ext uri="{28A0092B-C50C-407E-A947-70E740481C1C}">
                                  <a14:useLocalDpi xmlns:a14="http://schemas.microsoft.com/office/drawing/2010/main" val="0"/>
                                </a:ext>
                              </a:extLst>
                            </a:blip>
                            <a:srcRect l="13185" t="76997" r="25752" b="7108"/>
                            <a:stretch>
                              <a:fillRect/>
                            </a:stretch>
                          </pic:blipFill>
                          <pic:spPr bwMode="auto">
                            <a:xfrm>
                              <a:off x="7345" y="5447"/>
                              <a:ext cx="4277" cy="753"/>
                            </a:xfrm>
                            <a:prstGeom prst="rect">
                              <a:avLst/>
                            </a:prstGeom>
                            <a:noFill/>
                            <a:ln w="12700">
                              <a:solidFill>
                                <a:schemeClr val="tx1"/>
                              </a:solidFill>
                            </a:ln>
                            <a:effectLst/>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8" name="Picture 77"/>
                            <pic:cNvPicPr>
                              <a:picLocks/>
                            </pic:cNvPicPr>
                          </pic:nvPicPr>
                          <pic:blipFill>
                            <a:blip r:embed="rId188">
                              <a:lum contrast="60000"/>
                              <a:extLst>
                                <a:ext uri="{28A0092B-C50C-407E-A947-70E740481C1C}">
                                  <a14:useLocalDpi xmlns:a14="http://schemas.microsoft.com/office/drawing/2010/main" val="0"/>
                                </a:ext>
                              </a:extLst>
                            </a:blip>
                            <a:srcRect r="9735" b="42252"/>
                            <a:stretch>
                              <a:fillRect/>
                            </a:stretch>
                          </pic:blipFill>
                          <pic:spPr bwMode="auto">
                            <a:xfrm>
                              <a:off x="7256" y="3474"/>
                              <a:ext cx="4500" cy="1970"/>
                            </a:xfrm>
                            <a:prstGeom prst="rect">
                              <a:avLst/>
                            </a:prstGeom>
                            <a:noFill/>
                            <a:extLst>
                              <a:ext uri="{909E8E84-426E-40DD-AFC4-6F175D3DCCD1}">
                                <a14:hiddenFill xmlns:a14="http://schemas.microsoft.com/office/drawing/2010/main">
                                  <a:solidFill>
                                    <a:srgbClr val="FFFFFF"/>
                                  </a:solidFill>
                                </a14:hiddenFill>
                              </a:ext>
                            </a:extLst>
                          </pic:spPr>
                        </pic:pic>
                      </wpg:grpSp>
                      <wps:wsp>
                        <wps:cNvPr id="221" name="Text Box 80"/>
                        <wps:cNvSpPr txBox="1">
                          <a:spLocks/>
                        </wps:cNvSpPr>
                        <wps:spPr bwMode="auto">
                          <a:xfrm>
                            <a:off x="83127" y="0"/>
                            <a:ext cx="3470275" cy="1210079"/>
                          </a:xfrm>
                          <a:prstGeom prst="rect">
                            <a:avLst/>
                          </a:prstGeom>
                          <a:solidFill>
                            <a:srgbClr val="FFFFFF"/>
                          </a:solidFill>
                          <a:ln w="9525">
                            <a:solidFill>
                              <a:srgbClr val="000000"/>
                            </a:solidFill>
                            <a:miter lim="800000"/>
                            <a:headEnd/>
                            <a:tailEnd/>
                          </a:ln>
                        </wps:spPr>
                        <wps:txbx>
                          <w:txbxContent>
                            <w:p w14:paraId="727B2075" w14:textId="77777777" w:rsidR="00A80EA5" w:rsidRDefault="00A80EA5" w:rsidP="00E93BF5">
                              <w:pPr>
                                <w:rPr>
                                  <w:lang w:val="fr-FR"/>
                                </w:rPr>
                              </w:pPr>
                            </w:p>
                          </w:txbxContent>
                        </wps:txbx>
                        <wps:bodyPr rot="0" vert="horz" wrap="square" lIns="91440" tIns="45720" rIns="91440" bIns="45720" anchor="t" anchorCtr="0" upright="1">
                          <a:noAutofit/>
                        </wps:bodyPr>
                      </wps:wsp>
                    </wpg:wgp>
                  </a:graphicData>
                </a:graphic>
                <wp14:sizeRelH relativeFrom="margin">
                  <wp14:pctWidth>0</wp14:pctWidth>
                </wp14:sizeRelH>
              </wp:anchor>
            </w:drawing>
          </mc:Choice>
          <mc:Fallback>
            <w:pict>
              <v:group w14:anchorId="0C7F5288" id="Groupe 16" o:spid="_x0000_s1093" style="position:absolute;margin-left:259.5pt;margin-top:8.85pt;width:286.3pt;height:232.75pt;z-index:251511808;mso-width-relative:margin" coordsize="36360,29560"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">
                <v:group id="Group 75" o:spid="_x0000_s1094" style="position:absolute;top:11481;width:36360;height:18079" coordorigin="7256,3474" coordsize="4500,2726"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">
                  <v:shape id="Picture 76" o:spid="_x0000_s1095" type="#_x0000_t75" style="position:absolute;left:7345;top:5447;width:4277;height:75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" stroked="t" strokecolor="black [3213]" strokeweight="1pt">
                    <v:imagedata r:id="rId189" o:title="" croptop="50461f" cropbottom="4658f" cropleft="8641f" cropright="16877f" gain="2.5"/>
                    <v:path arrowok="t"/>
                    <o:lock v:ext="edit" aspectratio="f"/>
                  </v:shape>
                  <v:shape id="Picture 77" o:spid="_x0000_s1096" type="#_x0000_t75" style="position:absolute;left:7256;top:3474;width:4500;height:197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">
                    <v:imagedata r:id="rId189" o:title="" cropbottom="27690f" cropright="6380f" gain="2.5"/>
                    <o:lock v:ext="edit" aspectratio="f"/>
                  </v:shape>
                </v:group>
                <v:shape id="Text Box 80" o:spid="_x0000_s1097" type="#_x0000_t202" style="position:absolute;left:831;width:34703;height:1210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">
                  <v:path arrowok="t"/>
                  <v:textbox>
                    <w:txbxContent>
                      <w:p w14:paraId="727B2075" w14:textId="77777777" w:rsidR="00A80EA5" w:rsidRDefault="00A80EA5" w:rsidP="00E93BF5">
                        <w:pPr>
                          <w:rPr>
                            <w:lang w:val="fr-FR"/>
                          </w:rPr>
                        </w:pPr>
                      </w:p>
                    </w:txbxContent>
                  </v:textbox>
                </v:shape>
              </v:group>
            </w:pict>
          </mc:Fallback>
        </mc:AlternateContent>
      </w:r>
      <w:r w:rsidR="00B021E2">
        <w:rPr>
          <w:noProof/>
        </w:rPr>
        <mc:AlternateContent>
          <mc:Choice Requires="wps">
            <w:drawing>
              <wp:anchor distT="0" distB="0" distL="114300" distR="114300" simplePos="0" relativeHeight="251509760" behindDoc="0" locked="0" layoutInCell="1" allowOverlap="1" wp14:anchorId="5D5E8DC1" wp14:editId="37A1DD6A">
                <wp:simplePos x="0" y="0"/>
                <wp:positionH relativeFrom="column">
                  <wp:posOffset>15241</wp:posOffset>
                </wp:positionH>
                <wp:positionV relativeFrom="paragraph">
                  <wp:posOffset>112395</wp:posOffset>
                </wp:positionV>
                <wp:extent cx="3123565" cy="1012825"/>
                <wp:effectExtent l="0" t="0" r="13335" b="15875"/>
                <wp:wrapTight wrapText="bothSides">
                  <wp:wrapPolygon edited="0">
                    <wp:start x="0" y="0"/>
                    <wp:lineTo x="0" y="21668"/>
                    <wp:lineTo x="21604" y="21668"/>
                    <wp:lineTo x="21604" y="0"/>
                    <wp:lineTo x="0" y="0"/>
                  </wp:wrapPolygon>
                </wp:wrapTight>
                <wp:docPr id="222" name="Text Box 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23565" cy="1012825"/>
                        </a:xfrm>
                        <a:prstGeom prst="rect">
                          <a:avLst/>
                        </a:prstGeom>
                        <a:solidFill>
                          <a:srgbClr val="FFFFFF"/>
                        </a:solidFill>
                        <a:ln w="9525">
                          <a:solidFill>
                            <a:srgbClr val="000000"/>
                          </a:solidFill>
                          <a:miter lim="800000"/>
                          <a:headEnd/>
                          <a:tailEnd/>
                        </a:ln>
                      </wps:spPr>
                      <wps:txbx>
                        <w:txbxContent>
                          <w:p w14:paraId="271D351B" w14:textId="77777777" w:rsidR="00A80EA5" w:rsidRPr="00824FF7" w:rsidRDefault="00A80EA5" w:rsidP="00B021E2">
                            <w:pPr>
                              <w:autoSpaceDE w:val="0"/>
                              <w:autoSpaceDN w:val="0"/>
                              <w:adjustRightInd w:val="0"/>
                              <w:spacing w:before="60"/>
                              <w:rPr>
                                <w:color w:val="000000" w:themeColor="text1"/>
                              </w:rPr>
                            </w:pPr>
                            <w:r w:rsidRPr="00824FF7">
                              <w:t>Date de tombée pour la prochaine édition : </w:t>
                            </w:r>
                            <w:r w:rsidR="00AD69C8">
                              <w:br/>
                            </w:r>
                            <w:r w:rsidRPr="00824FF7">
                              <w:rPr>
                                <w:b/>
                                <w:color w:val="000000" w:themeColor="text1"/>
                              </w:rPr>
                              <w:t>1</w:t>
                            </w:r>
                            <w:r w:rsidRPr="00824FF7">
                              <w:rPr>
                                <w:b/>
                                <w:color w:val="000000" w:themeColor="text1"/>
                                <w:vertAlign w:val="superscript"/>
                              </w:rPr>
                              <w:t>er</w:t>
                            </w:r>
                            <w:r w:rsidRPr="00824FF7">
                              <w:rPr>
                                <w:b/>
                                <w:color w:val="000000" w:themeColor="text1"/>
                              </w:rPr>
                              <w:t xml:space="preserve"> </w:t>
                            </w:r>
                            <w:r w:rsidR="00737DFE">
                              <w:rPr>
                                <w:b/>
                                <w:color w:val="000000" w:themeColor="text1"/>
                              </w:rPr>
                              <w:t>novembre</w:t>
                            </w:r>
                            <w:r w:rsidR="00931203">
                              <w:rPr>
                                <w:b/>
                                <w:color w:val="000000" w:themeColor="text1"/>
                              </w:rPr>
                              <w:t xml:space="preserve"> 202</w:t>
                            </w:r>
                            <w:r w:rsidR="003E58B3">
                              <w:rPr>
                                <w:b/>
                                <w:color w:val="000000" w:themeColor="text1"/>
                              </w:rPr>
                              <w:t>4</w:t>
                            </w:r>
                          </w:p>
                          <w:p w14:paraId="268B1438" w14:textId="77777777" w:rsidR="00A80EA5" w:rsidRPr="00824FF7" w:rsidRDefault="00A80EA5" w:rsidP="00B021E2">
                            <w:pPr>
                              <w:autoSpaceDE w:val="0"/>
                              <w:autoSpaceDN w:val="0"/>
                              <w:adjustRightInd w:val="0"/>
                              <w:spacing w:before="120" w:after="60"/>
                            </w:pPr>
                            <w:r w:rsidRPr="00AD69C8">
                              <w:rPr>
                                <w:bCs/>
                                <w:color w:val="000000" w:themeColor="text1"/>
                              </w:rPr>
                              <w:t xml:space="preserve">Faire parvenir </w:t>
                            </w:r>
                            <w:r w:rsidR="00AD69C8">
                              <w:rPr>
                                <w:bCs/>
                                <w:color w:val="000000" w:themeColor="text1"/>
                              </w:rPr>
                              <w:t>vo</w:t>
                            </w:r>
                            <w:r w:rsidRPr="00AD69C8">
                              <w:rPr>
                                <w:bCs/>
                                <w:color w:val="000000" w:themeColor="text1"/>
                              </w:rPr>
                              <w:t>s articles à :</w:t>
                            </w:r>
                            <w:r w:rsidRPr="00824FF7">
                              <w:rPr>
                                <w:b/>
                                <w:color w:val="000000" w:themeColor="text1"/>
                              </w:rPr>
                              <w:t xml:space="preserve"> </w:t>
                            </w:r>
                            <w:r w:rsidRPr="00AD69C8">
                              <w:rPr>
                                <w:bCs/>
                                <w:color w:val="000000" w:themeColor="text1"/>
                              </w:rPr>
                              <w:t>Lise Patoine</w:t>
                            </w:r>
                            <w:r w:rsidRPr="00824FF7">
                              <w:rPr>
                                <w:color w:val="000000" w:themeColor="text1"/>
                              </w:rPr>
                              <w:t xml:space="preserve"> </w:t>
                            </w:r>
                            <w:hyperlink r:id="rId190" w:history="1">
                              <w:r w:rsidR="002625C1" w:rsidRPr="009946C4">
                                <w:rPr>
                                  <w:rStyle w:val="Hyperlien"/>
                                  <w:rFonts w:ascii="Times New Roman" w:hAnsi="Times New Roman"/>
                                </w:rPr>
                                <w:t>lisepatoine@telus.net</w:t>
                              </w:r>
                            </w:hyperlink>
                            <w:r w:rsidRPr="00824FF7">
                              <w:rPr>
                                <w: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5E8DC1" id="Text Box 81" o:spid="_x0000_s1098" type="#_x0000_t202" style="position:absolute;margin-left:1.2pt;margin-top:8.85pt;width:245.95pt;height:79.75pt;z-index:25150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">
                <v:path arrowok="t"/>
                <v:textbox>
                  <w:txbxContent>
                    <w:p w14:paraId="271D351B" w14:textId="77777777" w:rsidR="00A80EA5" w:rsidRPr="00824FF7" w:rsidRDefault="00A80EA5" w:rsidP="00B021E2">
                      <w:pPr>
                        <w:autoSpaceDE w:val="0"/>
                        <w:autoSpaceDN w:val="0"/>
                        <w:adjustRightInd w:val="0"/>
                        <w:spacing w:before="60"/>
                        <w:rPr>
                          <w:color w:val="000000" w:themeColor="text1"/>
                        </w:rPr>
                      </w:pPr>
                      <w:r w:rsidRPr="00824FF7">
                        <w:t>Date de tombée pour la prochaine édition : </w:t>
                      </w:r>
                      <w:r w:rsidR="00AD69C8">
                        <w:br/>
                      </w:r>
                      <w:r w:rsidRPr="00824FF7">
                        <w:rPr>
                          <w:b/>
                          <w:color w:val="000000" w:themeColor="text1"/>
                        </w:rPr>
                        <w:t>1</w:t>
                      </w:r>
                      <w:r w:rsidRPr="00824FF7">
                        <w:rPr>
                          <w:b/>
                          <w:color w:val="000000" w:themeColor="text1"/>
                          <w:vertAlign w:val="superscript"/>
                        </w:rPr>
                        <w:t>er</w:t>
                      </w:r>
                      <w:r w:rsidRPr="00824FF7">
                        <w:rPr>
                          <w:b/>
                          <w:color w:val="000000" w:themeColor="text1"/>
                        </w:rPr>
                        <w:t xml:space="preserve"> </w:t>
                      </w:r>
                      <w:r w:rsidR="00737DFE">
                        <w:rPr>
                          <w:b/>
                          <w:color w:val="000000" w:themeColor="text1"/>
                        </w:rPr>
                        <w:t>novembre</w:t>
                      </w:r>
                      <w:r w:rsidR="00931203">
                        <w:rPr>
                          <w:b/>
                          <w:color w:val="000000" w:themeColor="text1"/>
                        </w:rPr>
                        <w:t xml:space="preserve"> 202</w:t>
                      </w:r>
                      <w:r w:rsidR="003E58B3">
                        <w:rPr>
                          <w:b/>
                          <w:color w:val="000000" w:themeColor="text1"/>
                        </w:rPr>
                        <w:t>4</w:t>
                      </w:r>
                    </w:p>
                    <w:p w14:paraId="268B1438" w14:textId="77777777" w:rsidR="00A80EA5" w:rsidRPr="00824FF7" w:rsidRDefault="00A80EA5" w:rsidP="00B021E2">
                      <w:pPr>
                        <w:autoSpaceDE w:val="0"/>
                        <w:autoSpaceDN w:val="0"/>
                        <w:adjustRightInd w:val="0"/>
                        <w:spacing w:before="120" w:after="60"/>
                      </w:pPr>
                      <w:r w:rsidRPr="00AD69C8">
                        <w:rPr>
                          <w:bCs/>
                          <w:color w:val="000000" w:themeColor="text1"/>
                        </w:rPr>
                        <w:t xml:space="preserve">Faire parvenir </w:t>
                      </w:r>
                      <w:r w:rsidR="00AD69C8">
                        <w:rPr>
                          <w:bCs/>
                          <w:color w:val="000000" w:themeColor="text1"/>
                        </w:rPr>
                        <w:t>vo</w:t>
                      </w:r>
                      <w:r w:rsidRPr="00AD69C8">
                        <w:rPr>
                          <w:bCs/>
                          <w:color w:val="000000" w:themeColor="text1"/>
                        </w:rPr>
                        <w:t>s articles à :</w:t>
                      </w:r>
                      <w:r w:rsidRPr="00824FF7">
                        <w:rPr>
                          <w:b/>
                          <w:color w:val="000000" w:themeColor="text1"/>
                        </w:rPr>
                        <w:t xml:space="preserve"> </w:t>
                      </w:r>
                      <w:r w:rsidRPr="00AD69C8">
                        <w:rPr>
                          <w:bCs/>
                          <w:color w:val="000000" w:themeColor="text1"/>
                        </w:rPr>
                        <w:t>Lise Patoine</w:t>
                      </w:r>
                      <w:r w:rsidRPr="00824FF7">
                        <w:rPr>
                          <w:color w:val="000000" w:themeColor="text1"/>
                        </w:rPr>
                        <w:t xml:space="preserve"> </w:t>
                      </w:r>
                      <w:hyperlink r:id="rId191" w:history="1">
                        <w:r w:rsidR="002625C1" w:rsidRPr="009946C4">
                          <w:rPr>
                            <w:rStyle w:val="Hyperlien"/>
                            <w:rFonts w:ascii="Times New Roman" w:hAnsi="Times New Roman"/>
                          </w:rPr>
                          <w:t>lisepatoine@telus.net</w:t>
                        </w:r>
                      </w:hyperlink>
                      <w:r w:rsidRPr="00824FF7">
                        <w:rPr>
                          <w:b/>
                        </w:rPr>
                        <w:t xml:space="preserve"> </w:t>
                      </w:r>
                    </w:p>
                  </w:txbxContent>
                </v:textbox>
                <w10:wrap type="tight"/>
              </v:shape>
            </w:pict>
          </mc:Fallback>
        </mc:AlternateContent>
      </w:r>
    </w:p>
    <w:p w14:paraId="5B79F0A4" w14:textId="77777777" w:rsidR="00E93BF5" w:rsidRPr="00C70879" w:rsidRDefault="00E93BF5" w:rsidP="00E93BF5"/>
    <w:p w14:paraId="7011B518" w14:textId="77777777" w:rsidR="00E93BF5" w:rsidRPr="00C70879" w:rsidRDefault="00E93BF5" w:rsidP="00E93BF5"/>
    <w:p w14:paraId="725D3AAC" w14:textId="77777777" w:rsidR="00E93BF5" w:rsidRPr="00C70879" w:rsidRDefault="00E93BF5" w:rsidP="00E93BF5"/>
    <w:p w14:paraId="7DA0DA7B" w14:textId="77777777" w:rsidR="00E93BF5" w:rsidRPr="00C70879" w:rsidRDefault="00E93BF5" w:rsidP="00E93BF5"/>
    <w:p w14:paraId="1EEAA695" w14:textId="77777777" w:rsidR="00E93BF5" w:rsidRPr="00C70879" w:rsidRDefault="00E93BF5" w:rsidP="00E93BF5"/>
    <w:p w14:paraId="2B056C62" w14:textId="77777777" w:rsidR="00E93BF5" w:rsidRPr="00C70879" w:rsidRDefault="00824FF7" w:rsidP="00E93BF5">
      <w:pPr>
        <w:tabs>
          <w:tab w:val="center" w:pos="5411"/>
        </w:tabs>
        <w:spacing w:before="60"/>
      </w:pPr>
      <w:r>
        <w:rPr>
          <w:noProof/>
        </w:rPr>
        <mc:AlternateContent>
          <mc:Choice Requires="wps">
            <w:drawing>
              <wp:anchor distT="0" distB="0" distL="114300" distR="114300" simplePos="0" relativeHeight="251512832" behindDoc="1" locked="0" layoutInCell="1" allowOverlap="1" wp14:anchorId="7ED49295" wp14:editId="46761E40">
                <wp:simplePos x="0" y="0"/>
                <wp:positionH relativeFrom="column">
                  <wp:posOffset>17030</wp:posOffset>
                </wp:positionH>
                <wp:positionV relativeFrom="paragraph">
                  <wp:posOffset>109220</wp:posOffset>
                </wp:positionV>
                <wp:extent cx="3124200" cy="1070264"/>
                <wp:effectExtent l="0" t="0" r="12700" b="9525"/>
                <wp:wrapNone/>
                <wp:docPr id="220"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24200" cy="1070264"/>
                        </a:xfrm>
                        <a:prstGeom prst="rect">
                          <a:avLst/>
                        </a:prstGeom>
                        <a:solidFill>
                          <a:srgbClr val="FFFFFF"/>
                        </a:solidFill>
                        <a:ln w="9525">
                          <a:solidFill>
                            <a:srgbClr val="000000"/>
                          </a:solidFill>
                          <a:miter lim="800000"/>
                          <a:headEnd/>
                          <a:tailEnd/>
                        </a:ln>
                      </wps:spPr>
                      <wps:txbx>
                        <w:txbxContent>
                          <w:p w14:paraId="70CEB21B" w14:textId="77777777" w:rsidR="00A80EA5" w:rsidRPr="00824FF7" w:rsidRDefault="00A80EA5" w:rsidP="00B021E2">
                            <w:pPr>
                              <w:spacing w:before="60"/>
                              <w:jc w:val="center"/>
                            </w:pPr>
                            <w:r w:rsidRPr="00824FF7">
                              <w:t>AREQ LOUIS-FRÉCHETTE</w:t>
                            </w:r>
                          </w:p>
                          <w:p w14:paraId="44939AF6" w14:textId="77777777" w:rsidR="00A80EA5" w:rsidRPr="00824FF7" w:rsidRDefault="00A10EA8" w:rsidP="00AD69C8">
                            <w:pPr>
                              <w:spacing w:after="60"/>
                            </w:pPr>
                            <w:r>
                              <w:t>Louise Guay</w:t>
                            </w:r>
                            <w:r w:rsidR="00A80EA5" w:rsidRPr="00824FF7">
                              <w:t xml:space="preserve">, </w:t>
                            </w:r>
                            <w:r>
                              <w:t xml:space="preserve">3899, des Opales, </w:t>
                            </w:r>
                            <w:r w:rsidR="00AD69C8">
                              <w:br/>
                            </w:r>
                            <w:r>
                              <w:t>Lévis</w:t>
                            </w:r>
                            <w:r w:rsidR="00A80EA5" w:rsidRPr="00824FF7">
                              <w:t xml:space="preserve"> (</w:t>
                            </w:r>
                            <w:r w:rsidR="003D239B" w:rsidRPr="00824FF7">
                              <w:t xml:space="preserve">QC) </w:t>
                            </w:r>
                            <w:r w:rsidR="003D239B">
                              <w:t>G</w:t>
                            </w:r>
                            <w:r w:rsidR="00A80EA5" w:rsidRPr="00824FF7">
                              <w:t>6</w:t>
                            </w:r>
                            <w:r>
                              <w:t>W</w:t>
                            </w:r>
                            <w:r w:rsidR="00A80EA5" w:rsidRPr="00824FF7">
                              <w:t xml:space="preserve"> </w:t>
                            </w:r>
                            <w:r>
                              <w:t>7M2</w:t>
                            </w:r>
                          </w:p>
                          <w:p w14:paraId="6DACB199" w14:textId="77777777" w:rsidR="00A80EA5" w:rsidRPr="00824FF7" w:rsidRDefault="00A80EA5" w:rsidP="00E93BF5">
                            <w:r w:rsidRPr="00824FF7">
                              <w:t>Téléphone</w:t>
                            </w:r>
                            <w:r w:rsidRPr="00824FF7">
                              <w:rPr>
                                <w:b/>
                              </w:rPr>
                              <w:t xml:space="preserve"> </w:t>
                            </w:r>
                            <w:r w:rsidRPr="00824FF7">
                              <w:t>: </w:t>
                            </w:r>
                            <w:r w:rsidR="00A10EA8">
                              <w:t>418-833-9809</w:t>
                            </w:r>
                          </w:p>
                          <w:p w14:paraId="15261972" w14:textId="77777777" w:rsidR="00A80EA5" w:rsidRPr="00824FF7" w:rsidRDefault="00A80EA5" w:rsidP="00E93BF5">
                            <w:r w:rsidRPr="00824FF7">
                              <w:t>Messagerie</w:t>
                            </w:r>
                            <w:r w:rsidRPr="00824FF7">
                              <w:rPr>
                                <w:b/>
                              </w:rPr>
                              <w:t xml:space="preserve"> </w:t>
                            </w:r>
                            <w:r w:rsidRPr="00824FF7">
                              <w:t>: </w:t>
                            </w:r>
                            <w:hyperlink r:id="rId192" w:history="1">
                              <w:r w:rsidR="00A10EA8" w:rsidRPr="00A10EA8">
                                <w:rPr>
                                  <w:rStyle w:val="Hyperlien"/>
                                  <w:rFonts w:ascii="Times New Roman" w:hAnsi="Times New Roman"/>
                                </w:rPr>
                                <w:t>camarine@videotron.ca</w:t>
                              </w:r>
                            </w:hyperlink>
                            <w:r w:rsidR="00A10EA8" w:rsidRPr="00824FF7">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D49295" id="Text Box 79" o:spid="_x0000_s1099" type="#_x0000_t202" style="position:absolute;margin-left:1.35pt;margin-top:8.6pt;width:246pt;height:84.2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">
                <v:path arrowok="t"/>
                <v:textbox>
                  <w:txbxContent>
                    <w:p w14:paraId="70CEB21B" w14:textId="77777777" w:rsidR="00A80EA5" w:rsidRPr="00824FF7" w:rsidRDefault="00A80EA5" w:rsidP="00B021E2">
                      <w:pPr>
                        <w:spacing w:before="60"/>
                        <w:jc w:val="center"/>
                      </w:pPr>
                      <w:r w:rsidRPr="00824FF7">
                        <w:t>AREQ LOUIS-FRÉCHETTE</w:t>
                      </w:r>
                    </w:p>
                    <w:p w14:paraId="44939AF6" w14:textId="77777777" w:rsidR="00A80EA5" w:rsidRPr="00824FF7" w:rsidRDefault="00A10EA8" w:rsidP="00AD69C8">
                      <w:pPr>
                        <w:spacing w:after="60"/>
                      </w:pPr>
                      <w:r>
                        <w:t>Louise Guay</w:t>
                      </w:r>
                      <w:r w:rsidR="00A80EA5" w:rsidRPr="00824FF7">
                        <w:t xml:space="preserve">, </w:t>
                      </w:r>
                      <w:r>
                        <w:t xml:space="preserve">3899, des Opales, </w:t>
                      </w:r>
                      <w:r w:rsidR="00AD69C8">
                        <w:br/>
                      </w:r>
                      <w:r>
                        <w:t>Lévis</w:t>
                      </w:r>
                      <w:r w:rsidR="00A80EA5" w:rsidRPr="00824FF7">
                        <w:t xml:space="preserve"> (</w:t>
                      </w:r>
                      <w:r w:rsidR="003D239B" w:rsidRPr="00824FF7">
                        <w:t xml:space="preserve">QC) </w:t>
                      </w:r>
                      <w:r w:rsidR="003D239B">
                        <w:t>G</w:t>
                      </w:r>
                      <w:r w:rsidR="00A80EA5" w:rsidRPr="00824FF7">
                        <w:t>6</w:t>
                      </w:r>
                      <w:r>
                        <w:t>W</w:t>
                      </w:r>
                      <w:r w:rsidR="00A80EA5" w:rsidRPr="00824FF7">
                        <w:t xml:space="preserve"> </w:t>
                      </w:r>
                      <w:r>
                        <w:t>7M2</w:t>
                      </w:r>
                    </w:p>
                    <w:p w14:paraId="6DACB199" w14:textId="77777777" w:rsidR="00A80EA5" w:rsidRPr="00824FF7" w:rsidRDefault="00A80EA5" w:rsidP="00E93BF5">
                      <w:r w:rsidRPr="00824FF7">
                        <w:t>Téléphone</w:t>
                      </w:r>
                      <w:r w:rsidRPr="00824FF7">
                        <w:rPr>
                          <w:b/>
                        </w:rPr>
                        <w:t xml:space="preserve"> </w:t>
                      </w:r>
                      <w:r w:rsidRPr="00824FF7">
                        <w:t>: </w:t>
                      </w:r>
                      <w:r w:rsidR="00A10EA8">
                        <w:t>418-833-9809</w:t>
                      </w:r>
                    </w:p>
                    <w:p w14:paraId="15261972" w14:textId="77777777" w:rsidR="00A80EA5" w:rsidRPr="00824FF7" w:rsidRDefault="00A80EA5" w:rsidP="00E93BF5">
                      <w:r w:rsidRPr="00824FF7">
                        <w:t>Messagerie</w:t>
                      </w:r>
                      <w:r w:rsidRPr="00824FF7">
                        <w:rPr>
                          <w:b/>
                        </w:rPr>
                        <w:t xml:space="preserve"> </w:t>
                      </w:r>
                      <w:r w:rsidRPr="00824FF7">
                        <w:t>: </w:t>
                      </w:r>
                      <w:hyperlink r:id="rId193" w:history="1">
                        <w:r w:rsidR="00A10EA8" w:rsidRPr="00A10EA8">
                          <w:rPr>
                            <w:rStyle w:val="Hyperlien"/>
                            <w:rFonts w:ascii="Times New Roman" w:hAnsi="Times New Roman"/>
                          </w:rPr>
                          <w:t>camarine@videotron.ca</w:t>
                        </w:r>
                      </w:hyperlink>
                      <w:r w:rsidR="00A10EA8" w:rsidRPr="00824FF7">
                        <w:t xml:space="preserve"> </w:t>
                      </w:r>
                    </w:p>
                  </w:txbxContent>
                </v:textbox>
              </v:shape>
            </w:pict>
          </mc:Fallback>
        </mc:AlternateContent>
      </w:r>
    </w:p>
    <w:p w14:paraId="0A1BC5AB" w14:textId="77777777" w:rsidR="00E93BF5" w:rsidRPr="00DA576A" w:rsidRDefault="00E93BF5" w:rsidP="00E93BF5">
      <w:pPr>
        <w:rPr>
          <w:rFonts w:asciiTheme="majorHAnsi" w:hAnsiTheme="majorHAnsi" w:cstheme="majorHAnsi"/>
        </w:rPr>
      </w:pPr>
    </w:p>
    <w:p w14:paraId="667AF155" w14:textId="77777777" w:rsidR="00E93BF5" w:rsidRPr="00DA576A" w:rsidRDefault="00E93BF5" w:rsidP="00E93BF5">
      <w:pPr>
        <w:rPr>
          <w:rFonts w:asciiTheme="majorHAnsi" w:hAnsiTheme="majorHAnsi" w:cstheme="majorHAnsi"/>
        </w:rPr>
      </w:pPr>
    </w:p>
    <w:p w14:paraId="15893D45" w14:textId="77777777" w:rsidR="00E93BF5" w:rsidRPr="00DA576A" w:rsidRDefault="00E93BF5" w:rsidP="00E93BF5">
      <w:pPr>
        <w:rPr>
          <w:rFonts w:asciiTheme="majorHAnsi" w:hAnsiTheme="majorHAnsi" w:cstheme="majorHAnsi"/>
        </w:rPr>
      </w:pPr>
    </w:p>
    <w:p w14:paraId="4D004F6A" w14:textId="77777777" w:rsidR="00E93BF5" w:rsidRPr="00DA576A" w:rsidRDefault="00E93BF5" w:rsidP="00DB3EEE">
      <w:pPr>
        <w:tabs>
          <w:tab w:val="left" w:pos="1459"/>
        </w:tabs>
        <w:rPr>
          <w:rFonts w:asciiTheme="majorHAnsi" w:hAnsiTheme="majorHAnsi" w:cstheme="majorHAnsi"/>
        </w:rPr>
      </w:pPr>
    </w:p>
    <w:p w14:paraId="1FF37D10" w14:textId="77777777" w:rsidR="00E93BF5" w:rsidRPr="00C70879" w:rsidRDefault="00E93BF5" w:rsidP="00E93BF5"/>
    <w:p w14:paraId="5B118356" w14:textId="77777777" w:rsidR="00E93BF5" w:rsidRPr="00C70879" w:rsidRDefault="00596CA1" w:rsidP="00E93BF5">
      <w:r>
        <w:rPr>
          <w:noProof/>
        </w:rPr>
        <mc:AlternateContent>
          <mc:Choice Requires="wps">
            <w:drawing>
              <wp:anchor distT="0" distB="0" distL="114300" distR="114300" simplePos="0" relativeHeight="251506688" behindDoc="0" locked="0" layoutInCell="1" allowOverlap="1" wp14:anchorId="27C17882" wp14:editId="17CEAFE1">
                <wp:simplePos x="0" y="0"/>
                <wp:positionH relativeFrom="column">
                  <wp:posOffset>17665</wp:posOffset>
                </wp:positionH>
                <wp:positionV relativeFrom="paragraph">
                  <wp:posOffset>128905</wp:posOffset>
                </wp:positionV>
                <wp:extent cx="3124200" cy="672465"/>
                <wp:effectExtent l="0" t="0" r="0" b="635"/>
                <wp:wrapNone/>
                <wp:docPr id="214" name="Text Box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124200" cy="672465"/>
                        </a:xfrm>
                        <a:prstGeom prst="rect">
                          <a:avLst/>
                        </a:prstGeom>
                        <a:solidFill>
                          <a:srgbClr val="FFFFFF"/>
                        </a:solidFill>
                        <a:ln w="9525">
                          <a:solidFill>
                            <a:srgbClr val="000000"/>
                          </a:solidFill>
                          <a:miter lim="800000"/>
                          <a:headEnd/>
                          <a:tailEnd/>
                        </a:ln>
                      </wps:spPr>
                      <wps:txbx>
                        <w:txbxContent>
                          <w:p w14:paraId="42D5C816" w14:textId="77777777" w:rsidR="00A80EA5" w:rsidRPr="00824FF7" w:rsidRDefault="00A80EA5" w:rsidP="00E93BF5">
                            <w:r w:rsidRPr="00824FF7">
                              <w:t>Gestionnaires du site Web Louis</w:t>
                            </w:r>
                            <w:r w:rsidR="00AD69C8">
                              <w:t>-</w:t>
                            </w:r>
                            <w:r w:rsidRPr="00824FF7">
                              <w:t>Fréchette :</w:t>
                            </w:r>
                          </w:p>
                          <w:p w14:paraId="1E69D33A" w14:textId="77777777" w:rsidR="00A80EA5" w:rsidRPr="00824FF7" w:rsidRDefault="00A80EA5" w:rsidP="00E93BF5">
                            <w:r w:rsidRPr="00824FF7">
                              <w:t>Martine Lagacé et Jacques Brochu</w:t>
                            </w:r>
                          </w:p>
                          <w:p w14:paraId="5CD92CBD" w14:textId="77777777" w:rsidR="00A80EA5" w:rsidRPr="00C50AE3" w:rsidRDefault="00000000" w:rsidP="00E93BF5">
                            <w:pPr>
                              <w:rPr>
                                <w:rFonts w:asciiTheme="majorHAnsi" w:hAnsiTheme="majorHAnsi" w:cstheme="majorHAnsi"/>
                                <w:sz w:val="20"/>
                                <w:szCs w:val="20"/>
                              </w:rPr>
                            </w:pPr>
                            <w:hyperlink r:id="rId194" w:history="1">
                              <w:r w:rsidR="00A80EA5" w:rsidRPr="00824FF7">
                                <w:rPr>
                                  <w:rStyle w:val="Hyperlien"/>
                                  <w:rFonts w:ascii="Times New Roman" w:hAnsi="Times New Roman"/>
                                </w:rPr>
                                <w:t>louis.areq03g@gmail.com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C17882" id="Text Box 73" o:spid="_x0000_s1100" type="#_x0000_t202" style="position:absolute;margin-left:1.4pt;margin-top:10.15pt;width:246pt;height:52.95pt;z-index:25150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">
                <v:path arrowok="t"/>
                <v:textbox>
                  <w:txbxContent>
                    <w:p w14:paraId="42D5C816" w14:textId="77777777" w:rsidR="00A80EA5" w:rsidRPr="00824FF7" w:rsidRDefault="00A80EA5" w:rsidP="00E93BF5">
                      <w:r w:rsidRPr="00824FF7">
                        <w:t>Gestionnaires du site Web Louis</w:t>
                      </w:r>
                      <w:r w:rsidR="00AD69C8">
                        <w:t>-</w:t>
                      </w:r>
                      <w:r w:rsidRPr="00824FF7">
                        <w:t>Fréchette :</w:t>
                      </w:r>
                    </w:p>
                    <w:p w14:paraId="1E69D33A" w14:textId="77777777" w:rsidR="00A80EA5" w:rsidRPr="00824FF7" w:rsidRDefault="00A80EA5" w:rsidP="00E93BF5">
                      <w:r w:rsidRPr="00824FF7">
                        <w:t>Martine Lagacé et Jacques Brochu</w:t>
                      </w:r>
                    </w:p>
                    <w:p w14:paraId="5CD92CBD" w14:textId="77777777" w:rsidR="00A80EA5" w:rsidRPr="00C50AE3" w:rsidRDefault="00000000" w:rsidP="00E93BF5">
                      <w:pPr>
                        <w:rPr>
                          <w:rFonts w:asciiTheme="majorHAnsi" w:hAnsiTheme="majorHAnsi" w:cstheme="majorHAnsi"/>
                          <w:sz w:val="20"/>
                          <w:szCs w:val="20"/>
                        </w:rPr>
                      </w:pPr>
                      <w:hyperlink r:id="rId195" w:history="1">
                        <w:r w:rsidR="00A80EA5" w:rsidRPr="00824FF7">
                          <w:rPr>
                            <w:rStyle w:val="Hyperlien"/>
                            <w:rFonts w:ascii="Times New Roman" w:hAnsi="Times New Roman"/>
                          </w:rPr>
                          <w:t>louis.areq03g@gmail.com</w:t>
                        </w:r>
                      </w:hyperlink>
                    </w:p>
                  </w:txbxContent>
                </v:textbox>
              </v:shape>
            </w:pict>
          </mc:Fallback>
        </mc:AlternateContent>
      </w:r>
    </w:p>
    <w:p w14:paraId="49E860BE" w14:textId="77777777" w:rsidR="00E93BF5" w:rsidRPr="00C70879" w:rsidRDefault="00E93BF5" w:rsidP="00E93BF5"/>
    <w:p w14:paraId="72D44571" w14:textId="77777777" w:rsidR="00E93BF5" w:rsidRPr="00C70879" w:rsidRDefault="00E93BF5" w:rsidP="00E93BF5"/>
    <w:p w14:paraId="5478F9E2" w14:textId="77777777" w:rsidR="00E93BF5" w:rsidRPr="00C70879" w:rsidRDefault="00E93BF5" w:rsidP="00E93BF5"/>
    <w:p w14:paraId="40173A6E" w14:textId="77777777" w:rsidR="00E93BF5" w:rsidRPr="00C70879" w:rsidRDefault="00934DF6" w:rsidP="00E93BF5">
      <w:r>
        <w:rPr>
          <w:noProof/>
        </w:rPr>
        <mc:AlternateContent>
          <mc:Choice Requires="aink">
            <w:drawing>
              <wp:anchor distT="0" distB="0" distL="114300" distR="114300" simplePos="0" relativeHeight="251516928" behindDoc="0" locked="0" layoutInCell="1" allowOverlap="1" wp14:anchorId="536D7F11" wp14:editId="02653117">
                <wp:simplePos x="0" y="0"/>
                <wp:positionH relativeFrom="column">
                  <wp:posOffset>6428673</wp:posOffset>
                </wp:positionH>
                <wp:positionV relativeFrom="paragraph">
                  <wp:posOffset>143906</wp:posOffset>
                </wp:positionV>
                <wp:extent cx="360" cy="360"/>
                <wp:effectExtent l="38100" t="25400" r="25400" b="38100"/>
                <wp:wrapNone/>
                <wp:docPr id="18" name="Encre 18"/>
                <wp:cNvGraphicFramePr/>
                <a:graphic xmlns:a="http://schemas.openxmlformats.org/drawingml/2006/main">
                  <a:graphicData uri="http://schemas.microsoft.com/office/word/2010/wordprocessingInk">
                    <w14:contentPart bwMode="auto" r:id="rId196">
                      <w14:nvContentPartPr>
                        <w14:cNvContentPartPr/>
                      </w14:nvContentPartPr>
                      <w14:xfrm>
                        <a:off x="0" y="0"/>
                        <a:ext cx="360" cy="360"/>
                      </w14:xfrm>
                    </w14:contentPart>
                  </a:graphicData>
                </a:graphic>
              </wp:anchor>
            </w:drawing>
          </mc:Choice>
          <mc:Fallback>
            <w:drawing>
              <wp:anchor distT="0" distB="0" distL="114300" distR="114300" simplePos="0" relativeHeight="251516928" behindDoc="0" locked="0" layoutInCell="1" allowOverlap="1" wp14:anchorId="536D7F11" wp14:editId="02653117">
                <wp:simplePos x="0" y="0"/>
                <wp:positionH relativeFrom="column">
                  <wp:posOffset>6428673</wp:posOffset>
                </wp:positionH>
                <wp:positionV relativeFrom="paragraph">
                  <wp:posOffset>143906</wp:posOffset>
                </wp:positionV>
                <wp:extent cx="360" cy="360"/>
                <wp:effectExtent l="38100" t="25400" r="25400" b="38100"/>
                <wp:wrapNone/>
                <wp:docPr id="18" name="Encre 18"/>
                <wp:cNvGraphicFramePr/>
                <a:graphic xmlns:a="http://schemas.openxmlformats.org/drawingml/2006/main">
                  <a:graphicData uri="http://schemas.openxmlformats.org/drawingml/2006/picture">
                    <pic:pic xmlns:pic="http://schemas.openxmlformats.org/drawingml/2006/picture">
                      <pic:nvPicPr>
                        <pic:cNvPr id="18" name="Encre 18"/>
                        <pic:cNvPicPr/>
                      </pic:nvPicPr>
                      <pic:blipFill>
                        <a:blip r:embed="rId197"/>
                        <a:stretch>
                          <a:fillRect/>
                        </a:stretch>
                      </pic:blipFill>
                      <pic:spPr>
                        <a:xfrm>
                          <a:off x="0" y="0"/>
                          <a:ext cx="36000" cy="216000"/>
                        </a:xfrm>
                        <a:prstGeom prst="rect">
                          <a:avLst/>
                        </a:prstGeom>
                      </pic:spPr>
                    </pic:pic>
                  </a:graphicData>
                </a:graphic>
              </wp:anchor>
            </w:drawing>
          </mc:Fallback>
        </mc:AlternateContent>
      </w:r>
      <w:r>
        <w:rPr>
          <w:noProof/>
        </w:rPr>
        <mc:AlternateContent>
          <mc:Choice Requires="aink">
            <w:drawing>
              <wp:anchor distT="0" distB="0" distL="114300" distR="114300" simplePos="0" relativeHeight="251515904" behindDoc="0" locked="0" layoutInCell="1" allowOverlap="1" wp14:anchorId="53CCB5DF" wp14:editId="2F73A3F1">
                <wp:simplePos x="0" y="0"/>
                <wp:positionH relativeFrom="column">
                  <wp:posOffset>6428673</wp:posOffset>
                </wp:positionH>
                <wp:positionV relativeFrom="paragraph">
                  <wp:posOffset>143906</wp:posOffset>
                </wp:positionV>
                <wp:extent cx="360" cy="360"/>
                <wp:effectExtent l="38100" t="25400" r="25400" b="38100"/>
                <wp:wrapNone/>
                <wp:docPr id="17" name="Encre 17"/>
                <wp:cNvGraphicFramePr/>
                <a:graphic xmlns:a="http://schemas.openxmlformats.org/drawingml/2006/main">
                  <a:graphicData uri="http://schemas.microsoft.com/office/word/2010/wordprocessingInk">
                    <w14:contentPart bwMode="auto" r:id="rId198">
                      <w14:nvContentPartPr>
                        <w14:cNvContentPartPr/>
                      </w14:nvContentPartPr>
                      <w14:xfrm>
                        <a:off x="0" y="0"/>
                        <a:ext cx="360" cy="360"/>
                      </w14:xfrm>
                    </w14:contentPart>
                  </a:graphicData>
                </a:graphic>
              </wp:anchor>
            </w:drawing>
          </mc:Choice>
          <mc:Fallback>
            <w:drawing>
              <wp:anchor distT="0" distB="0" distL="114300" distR="114300" simplePos="0" relativeHeight="251515904" behindDoc="0" locked="0" layoutInCell="1" allowOverlap="1" wp14:anchorId="53CCB5DF" wp14:editId="2F73A3F1">
                <wp:simplePos x="0" y="0"/>
                <wp:positionH relativeFrom="column">
                  <wp:posOffset>6428673</wp:posOffset>
                </wp:positionH>
                <wp:positionV relativeFrom="paragraph">
                  <wp:posOffset>143906</wp:posOffset>
                </wp:positionV>
                <wp:extent cx="360" cy="360"/>
                <wp:effectExtent l="38100" t="25400" r="25400" b="38100"/>
                <wp:wrapNone/>
                <wp:docPr id="17" name="Encre 17"/>
                <wp:cNvGraphicFramePr/>
                <a:graphic xmlns:a="http://schemas.openxmlformats.org/drawingml/2006/main">
                  <a:graphicData uri="http://schemas.openxmlformats.org/drawingml/2006/picture">
                    <pic:pic xmlns:pic="http://schemas.openxmlformats.org/drawingml/2006/picture">
                      <pic:nvPicPr>
                        <pic:cNvPr id="17" name="Encre 17"/>
                        <pic:cNvPicPr/>
                      </pic:nvPicPr>
                      <pic:blipFill>
                        <a:blip r:embed="rId197"/>
                        <a:stretch>
                          <a:fillRect/>
                        </a:stretch>
                      </pic:blipFill>
                      <pic:spPr>
                        <a:xfrm>
                          <a:off x="0" y="0"/>
                          <a:ext cx="36000" cy="216000"/>
                        </a:xfrm>
                        <a:prstGeom prst="rect">
                          <a:avLst/>
                        </a:prstGeom>
                      </pic:spPr>
                    </pic:pic>
                  </a:graphicData>
                </a:graphic>
              </wp:anchor>
            </w:drawing>
          </mc:Fallback>
        </mc:AlternateContent>
      </w:r>
    </w:p>
    <w:p w14:paraId="562953F1" w14:textId="77777777" w:rsidR="00E93BF5" w:rsidRPr="00A212D5" w:rsidRDefault="00A66C2D" w:rsidP="00E93BF5">
      <w:r>
        <w:rPr>
          <w:noProof/>
        </w:rPr>
        <mc:AlternateContent>
          <mc:Choice Requires="wps">
            <w:drawing>
              <wp:anchor distT="0" distB="0" distL="114300" distR="114300" simplePos="0" relativeHeight="251508736" behindDoc="0" locked="0" layoutInCell="1" allowOverlap="1" wp14:anchorId="527AA1D7" wp14:editId="6F3DF9B7">
                <wp:simplePos x="0" y="0"/>
                <wp:positionH relativeFrom="column">
                  <wp:posOffset>15834</wp:posOffset>
                </wp:positionH>
                <wp:positionV relativeFrom="paragraph">
                  <wp:posOffset>158504</wp:posOffset>
                </wp:positionV>
                <wp:extent cx="6837680" cy="1828800"/>
                <wp:effectExtent l="0" t="0" r="7620" b="12700"/>
                <wp:wrapNone/>
                <wp:docPr id="210"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37680" cy="1828800"/>
                        </a:xfrm>
                        <a:prstGeom prst="rect">
                          <a:avLst/>
                        </a:prstGeom>
                        <a:solidFill>
                          <a:srgbClr val="FFFFFF"/>
                        </a:solidFill>
                        <a:ln w="9525">
                          <a:solidFill>
                            <a:srgbClr val="000000"/>
                          </a:solidFill>
                          <a:miter lim="800000"/>
                          <a:headEnd/>
                          <a:tailEnd/>
                        </a:ln>
                      </wps:spPr>
                      <wps:txbx>
                        <w:txbxContent>
                          <w:p w14:paraId="2712375C" w14:textId="77777777" w:rsidR="00A80EA5" w:rsidRPr="00C76CB4" w:rsidRDefault="00A80EA5" w:rsidP="00E93BF5">
                            <w:pPr>
                              <w:spacing w:before="120"/>
                              <w:jc w:val="center"/>
                              <w:rPr>
                                <w:rFonts w:cstheme="majorHAnsi"/>
                                <w:b/>
                              </w:rPr>
                            </w:pPr>
                            <w:r w:rsidRPr="00C76CB4">
                              <w:rPr>
                                <w:rFonts w:cstheme="majorHAnsi"/>
                                <w:b/>
                              </w:rPr>
                              <w:t>MEMBRES DU CONSEIL SECTORIEL</w:t>
                            </w:r>
                          </w:p>
                          <w:p w14:paraId="00E29F2A" w14:textId="77777777" w:rsidR="00A80EA5" w:rsidRPr="004F342C" w:rsidRDefault="00A80EA5" w:rsidP="00237DBE">
                            <w:pPr>
                              <w:tabs>
                                <w:tab w:val="left" w:pos="2694"/>
                                <w:tab w:val="left" w:pos="5220"/>
                                <w:tab w:val="right" w:pos="10260"/>
                              </w:tabs>
                              <w:spacing w:before="120"/>
                              <w:ind w:left="284"/>
                            </w:pPr>
                            <w:r w:rsidRPr="004F342C">
                              <w:t>Présidente : </w:t>
                            </w:r>
                            <w:r w:rsidRPr="004F342C">
                              <w:tab/>
                              <w:t>Nicole Talbot</w:t>
                            </w:r>
                            <w:r w:rsidRPr="004F342C">
                              <w:tab/>
                              <w:t>819 604-700</w:t>
                            </w:r>
                            <w:r w:rsidR="00237DBE">
                              <w:t>4</w:t>
                            </w:r>
                            <w:r w:rsidR="006C431A">
                              <w:t xml:space="preserve"> </w:t>
                            </w:r>
                            <w:r w:rsidR="00E857FB">
                              <w:rPr>
                                <w:u w:val="dotted"/>
                              </w:rPr>
                              <w:t xml:space="preserve">                         </w:t>
                            </w:r>
                            <w:hyperlink r:id="rId199" w:history="1">
                              <w:r w:rsidR="00A23A7B" w:rsidRPr="00856E0A">
                                <w:rPr>
                                  <w:rStyle w:val="Hyperlien"/>
                                  <w:rFonts w:ascii="Times New Roman" w:hAnsi="Times New Roman"/>
                                </w:rPr>
                                <w:t>n-talbot@videotron.ca</w:t>
                              </w:r>
                            </w:hyperlink>
                          </w:p>
                          <w:p w14:paraId="1100C077" w14:textId="77777777" w:rsidR="00BF4C5F" w:rsidRDefault="00F914E6" w:rsidP="00237DBE">
                            <w:pPr>
                              <w:tabs>
                                <w:tab w:val="left" w:pos="2694"/>
                                <w:tab w:val="left" w:pos="5220"/>
                                <w:tab w:val="right" w:pos="10260"/>
                              </w:tabs>
                              <w:ind w:left="284"/>
                              <w:rPr>
                                <w:rStyle w:val="Hyperlien"/>
                                <w:rFonts w:ascii="Times New Roman" w:hAnsi="Times New Roman"/>
                              </w:rPr>
                            </w:pPr>
                            <w:r>
                              <w:t>1</w:t>
                            </w:r>
                            <w:r>
                              <w:rPr>
                                <w:vertAlign w:val="superscript"/>
                              </w:rPr>
                              <w:t xml:space="preserve">ère </w:t>
                            </w:r>
                            <w:r>
                              <w:t>vice-présidente :</w:t>
                            </w:r>
                            <w:r>
                              <w:tab/>
                            </w:r>
                            <w:r w:rsidRPr="004F342C">
                              <w:t>Lise Patoine</w:t>
                            </w:r>
                            <w:r w:rsidRPr="004F342C">
                              <w:tab/>
                              <w:t>418 479-2900</w:t>
                            </w:r>
                            <w:r w:rsidR="006C431A">
                              <w:t xml:space="preserve"> </w:t>
                            </w:r>
                            <w:r w:rsidR="00E857FB">
                              <w:rPr>
                                <w:u w:val="dotted"/>
                              </w:rPr>
                              <w:t xml:space="preserve">                          </w:t>
                            </w:r>
                            <w:hyperlink r:id="rId200" w:history="1">
                              <w:r w:rsidR="00A23A7B" w:rsidRPr="00856E0A">
                                <w:rPr>
                                  <w:rStyle w:val="Hyperlien"/>
                                  <w:rFonts w:ascii="Times New Roman" w:hAnsi="Times New Roman"/>
                                </w:rPr>
                                <w:t>lisepatoine@telus.net</w:t>
                              </w:r>
                            </w:hyperlink>
                          </w:p>
                          <w:p w14:paraId="64E43D2B" w14:textId="77777777" w:rsidR="00A80EA5" w:rsidRPr="004F342C" w:rsidRDefault="00BF4C5F" w:rsidP="00BF4C5F">
                            <w:pPr>
                              <w:tabs>
                                <w:tab w:val="left" w:pos="2694"/>
                                <w:tab w:val="left" w:pos="5220"/>
                                <w:tab w:val="right" w:pos="10260"/>
                              </w:tabs>
                              <w:ind w:left="284"/>
                            </w:pPr>
                            <w:r w:rsidRPr="004F342C">
                              <w:t>2</w:t>
                            </w:r>
                            <w:r w:rsidRPr="004F342C">
                              <w:rPr>
                                <w:vertAlign w:val="superscript"/>
                              </w:rPr>
                              <w:t>e</w:t>
                            </w:r>
                            <w:r w:rsidRPr="004F342C">
                              <w:t xml:space="preserve"> vice-président : </w:t>
                            </w:r>
                            <w:r w:rsidRPr="004F342C">
                              <w:tab/>
                              <w:t>Claude Couture</w:t>
                            </w:r>
                            <w:r>
                              <w:tab/>
                            </w:r>
                            <w:r w:rsidRPr="004F342C">
                              <w:t>418 831-7181</w:t>
                            </w:r>
                            <w:r>
                              <w:t xml:space="preserve"> </w:t>
                            </w:r>
                            <w:r>
                              <w:rPr>
                                <w:u w:val="dotted"/>
                              </w:rPr>
                              <w:t xml:space="preserve">            </w:t>
                            </w:r>
                            <w:hyperlink r:id="rId201" w:history="1">
                              <w:r w:rsidRPr="00856E0A">
                                <w:rPr>
                                  <w:rStyle w:val="Hyperlien"/>
                                  <w:rFonts w:ascii="Times New Roman" w:hAnsi="Times New Roman"/>
                                </w:rPr>
                                <w:t>coutureclaude848@gmail.com</w:t>
                              </w:r>
                            </w:hyperlink>
                            <w:r w:rsidR="00F914E6">
                              <w:rPr>
                                <w:rStyle w:val="Hyperlien"/>
                                <w:rFonts w:ascii="Times New Roman" w:hAnsi="Times New Roman"/>
                              </w:rPr>
                              <w:br/>
                            </w:r>
                            <w:r>
                              <w:t>Secrétaire</w:t>
                            </w:r>
                            <w:r w:rsidR="00A80EA5" w:rsidRPr="004F342C">
                              <w:t xml:space="preserve"> :  </w:t>
                            </w:r>
                            <w:r w:rsidR="00A80EA5" w:rsidRPr="004F342C">
                              <w:tab/>
                              <w:t>Robert Hins</w:t>
                            </w:r>
                            <w:r w:rsidR="00A80EA5" w:rsidRPr="004F342C">
                              <w:tab/>
                              <w:t>418 885-469</w:t>
                            </w:r>
                            <w:r w:rsidR="00665553">
                              <w:t>4</w:t>
                            </w:r>
                            <w:r w:rsidR="00E857FB" w:rsidRPr="00E857FB">
                              <w:t xml:space="preserve"> </w:t>
                            </w:r>
                            <w:r w:rsidR="00E857FB">
                              <w:rPr>
                                <w:u w:val="dotted"/>
                              </w:rPr>
                              <w:t xml:space="preserve">                             </w:t>
                            </w:r>
                            <w:hyperlink r:id="rId202" w:history="1">
                              <w:r w:rsidR="00E857FB" w:rsidRPr="00E75624">
                                <w:rPr>
                                  <w:rStyle w:val="Hyperlien"/>
                                  <w:rFonts w:ascii="Times New Roman" w:hAnsi="Times New Roman"/>
                                </w:rPr>
                                <w:t>rhins@videotron.ca</w:t>
                              </w:r>
                            </w:hyperlink>
                          </w:p>
                          <w:p w14:paraId="230B78D8" w14:textId="77777777" w:rsidR="00A80EA5" w:rsidRPr="004F342C" w:rsidRDefault="00A80EA5" w:rsidP="00237DBE">
                            <w:pPr>
                              <w:tabs>
                                <w:tab w:val="left" w:pos="2694"/>
                                <w:tab w:val="left" w:pos="5220"/>
                                <w:tab w:val="right" w:pos="10260"/>
                              </w:tabs>
                              <w:ind w:left="284"/>
                            </w:pPr>
                            <w:r w:rsidRPr="004F342C">
                              <w:t>Trésorière</w:t>
                            </w:r>
                            <w:r w:rsidR="00885BBA">
                              <w:t xml:space="preserve"> / trésorier</w:t>
                            </w:r>
                            <w:r w:rsidRPr="004F342C">
                              <w:t xml:space="preserve"> : </w:t>
                            </w:r>
                            <w:r w:rsidRPr="004F342C">
                              <w:tab/>
                            </w:r>
                            <w:r w:rsidR="00BF4C5F">
                              <w:rPr>
                                <w:color w:val="222222"/>
                              </w:rPr>
                              <w:t>J</w:t>
                            </w:r>
                            <w:r w:rsidR="00BF4C5F" w:rsidRPr="004F342C">
                              <w:rPr>
                                <w:color w:val="222222"/>
                              </w:rPr>
                              <w:t xml:space="preserve">acques Olivier     </w:t>
                            </w:r>
                            <w:r w:rsidR="00BF4C5F">
                              <w:rPr>
                                <w:color w:val="222222"/>
                              </w:rPr>
                              <w:t xml:space="preserve">        </w:t>
                            </w:r>
                            <w:r w:rsidR="00BF4C5F">
                              <w:rPr>
                                <w:color w:val="222222"/>
                              </w:rPr>
                              <w:tab/>
                            </w:r>
                            <w:r w:rsidR="00BF4C5F" w:rsidRPr="004F342C">
                              <w:rPr>
                                <w:color w:val="222222"/>
                              </w:rPr>
                              <w:t>819 604-70</w:t>
                            </w:r>
                            <w:r w:rsidR="00BF4C5F">
                              <w:rPr>
                                <w:color w:val="222222"/>
                              </w:rPr>
                              <w:t xml:space="preserve">04 </w:t>
                            </w:r>
                            <w:r w:rsidR="00BF4C5F">
                              <w:rPr>
                                <w:color w:val="222222"/>
                                <w:u w:val="dotted"/>
                              </w:rPr>
                              <w:t xml:space="preserve">                         </w:t>
                            </w:r>
                            <w:hyperlink r:id="rId203" w:history="1">
                              <w:r w:rsidR="00BF4C5F" w:rsidRPr="00856E0A">
                                <w:rPr>
                                  <w:rStyle w:val="Hyperlien"/>
                                  <w:rFonts w:ascii="Times New Roman" w:hAnsi="Times New Roman"/>
                                </w:rPr>
                                <w:t>n-talbot@videotron.ca</w:t>
                              </w:r>
                            </w:hyperlink>
                          </w:p>
                          <w:p w14:paraId="0A27CCF1" w14:textId="77777777" w:rsidR="00F914E6" w:rsidRPr="004F342C" w:rsidRDefault="00F914E6" w:rsidP="00237DBE">
                            <w:pPr>
                              <w:tabs>
                                <w:tab w:val="left" w:pos="2694"/>
                                <w:tab w:val="left" w:pos="5220"/>
                                <w:tab w:val="right" w:pos="10260"/>
                              </w:tabs>
                              <w:ind w:left="284"/>
                            </w:pPr>
                            <w:r w:rsidRPr="004F342C">
                              <w:t>1</w:t>
                            </w:r>
                            <w:r w:rsidRPr="004F342C">
                              <w:rPr>
                                <w:vertAlign w:val="superscript"/>
                              </w:rPr>
                              <w:t>ère</w:t>
                            </w:r>
                            <w:r w:rsidRPr="004F342C">
                              <w:t xml:space="preserve"> </w:t>
                            </w:r>
                            <w:r>
                              <w:t>conseillère</w:t>
                            </w:r>
                            <w:r w:rsidRPr="004F342C">
                              <w:t xml:space="preserve"> :</w:t>
                            </w:r>
                            <w:r w:rsidRPr="004F342C">
                              <w:tab/>
                              <w:t>Louise Guay</w:t>
                            </w:r>
                            <w:r w:rsidR="00237DBE">
                              <w:tab/>
                            </w:r>
                            <w:r w:rsidRPr="004F342C">
                              <w:t>418 833-9809</w:t>
                            </w:r>
                            <w:r w:rsidR="00E857FB">
                              <w:t xml:space="preserve"> </w:t>
                            </w:r>
                            <w:r w:rsidR="00E857FB">
                              <w:rPr>
                                <w:u w:val="dotted"/>
                              </w:rPr>
                              <w:t xml:space="preserve">                       </w:t>
                            </w:r>
                            <w:hyperlink r:id="rId204" w:history="1">
                              <w:r w:rsidR="00E857FB" w:rsidRPr="00E75624">
                                <w:rPr>
                                  <w:rStyle w:val="Hyperlien"/>
                                  <w:rFonts w:ascii="Times New Roman" w:hAnsi="Times New Roman"/>
                                </w:rPr>
                                <w:t>camarine@videotron.ca</w:t>
                              </w:r>
                            </w:hyperlink>
                          </w:p>
                          <w:p w14:paraId="33EDDE31" w14:textId="77777777" w:rsidR="00A80EA5" w:rsidRPr="00596CA1" w:rsidRDefault="00A80EA5" w:rsidP="00237DBE">
                            <w:pPr>
                              <w:shd w:val="clear" w:color="auto" w:fill="FFFFFF"/>
                              <w:tabs>
                                <w:tab w:val="left" w:pos="2694"/>
                                <w:tab w:val="left" w:pos="5220"/>
                                <w:tab w:val="right" w:pos="10260"/>
                              </w:tabs>
                              <w:ind w:left="284"/>
                              <w:rPr>
                                <w:color w:val="222222"/>
                              </w:rPr>
                            </w:pPr>
                            <w:r w:rsidRPr="004F342C">
                              <w:rPr>
                                <w:color w:val="222222"/>
                              </w:rPr>
                              <w:t>2</w:t>
                            </w:r>
                            <w:r w:rsidRPr="004F342C">
                              <w:rPr>
                                <w:color w:val="222222"/>
                                <w:vertAlign w:val="superscript"/>
                              </w:rPr>
                              <w:t>e</w:t>
                            </w:r>
                            <w:r w:rsidRPr="004F342C">
                              <w:rPr>
                                <w:color w:val="222222"/>
                              </w:rPr>
                              <w:t xml:space="preserve"> </w:t>
                            </w:r>
                            <w:r w:rsidR="007E54F3">
                              <w:rPr>
                                <w:color w:val="222222"/>
                              </w:rPr>
                              <w:t>conseillère</w:t>
                            </w:r>
                            <w:r w:rsidRPr="004F342C">
                              <w:rPr>
                                <w:color w:val="222222"/>
                              </w:rPr>
                              <w:t xml:space="preserve"> :   </w:t>
                            </w:r>
                            <w:r w:rsidR="004B5B9D">
                              <w:rPr>
                                <w:color w:val="222222"/>
                              </w:rPr>
                              <w:tab/>
                              <w:t>Claire Bégin</w:t>
                            </w:r>
                            <w:r w:rsidR="003F7816">
                              <w:rPr>
                                <w:color w:val="222222"/>
                              </w:rPr>
                              <w:tab/>
                            </w:r>
                            <w:r w:rsidR="003F7816">
                              <w:rPr>
                                <w:color w:val="222222"/>
                              </w:rPr>
                              <w:tab/>
                            </w:r>
                            <w:r w:rsidR="00CD740F" w:rsidRPr="00CD740F">
                              <w:rPr>
                                <w:color w:val="222222"/>
                              </w:rPr>
                              <w:t>581 999-3183</w:t>
                            </w:r>
                            <w:r w:rsidR="007D1282">
                              <w:rPr>
                                <w:color w:val="222222"/>
                                <w:u w:val="dotted"/>
                              </w:rPr>
                              <w:t xml:space="preserve"> </w:t>
                            </w:r>
                            <w:r w:rsidR="007D1282" w:rsidRPr="007D1282">
                              <w:rPr>
                                <w:color w:val="222222"/>
                              </w:rPr>
                              <w:t xml:space="preserve"> </w:t>
                            </w:r>
                            <w:r w:rsidR="007D1282">
                              <w:rPr>
                                <w:color w:val="222222"/>
                                <w:u w:val="dotted"/>
                              </w:rPr>
                              <w:t xml:space="preserve">     </w:t>
                            </w:r>
                            <w:r w:rsidR="003F7816" w:rsidRPr="003F7816">
                              <w:rPr>
                                <w:color w:val="222222"/>
                                <w:u w:val="dotted"/>
                              </w:rPr>
                              <w:t xml:space="preserve">               </w:t>
                            </w:r>
                            <w:hyperlink r:id="rId205" w:history="1">
                              <w:r w:rsidR="003F7816" w:rsidRPr="003F7816">
                                <w:rPr>
                                  <w:rStyle w:val="Hyperlien"/>
                                  <w:rFonts w:ascii="Times New Roman" w:hAnsi="Times New Roman"/>
                                </w:rPr>
                                <w:t>clairebegin7@gmail.com</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7AA1D7" id="Text Box 69" o:spid="_x0000_s1101" type="#_x0000_t202" style="position:absolute;margin-left:1.25pt;margin-top:12.5pt;width:538.4pt;height:2in;z-index:25150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">
                <v:path arrowok="t"/>
                <v:textbox>
                  <w:txbxContent>
                    <w:p w14:paraId="2712375C" w14:textId="77777777" w:rsidR="00A80EA5" w:rsidRPr="00C76CB4" w:rsidRDefault="00A80EA5" w:rsidP="00E93BF5">
                      <w:pPr>
                        <w:spacing w:before="120"/>
                        <w:jc w:val="center"/>
                        <w:rPr>
                          <w:rFonts w:cstheme="majorHAnsi"/>
                          <w:b/>
                        </w:rPr>
                      </w:pPr>
                      <w:r w:rsidRPr="00C76CB4">
                        <w:rPr>
                          <w:rFonts w:cstheme="majorHAnsi"/>
                          <w:b/>
                        </w:rPr>
                        <w:t>MEMBRES DU CONSEIL SECTORIEL</w:t>
                      </w:r>
                    </w:p>
                    <w:p w14:paraId="00E29F2A" w14:textId="77777777" w:rsidR="00A80EA5" w:rsidRPr="004F342C" w:rsidRDefault="00A80EA5" w:rsidP="00237DBE">
                      <w:pPr>
                        <w:tabs>
                          <w:tab w:val="left" w:pos="2694"/>
                          <w:tab w:val="left" w:pos="5220"/>
                          <w:tab w:val="right" w:pos="10260"/>
                        </w:tabs>
                        <w:spacing w:before="120"/>
                        <w:ind w:left="284"/>
                      </w:pPr>
                      <w:r w:rsidRPr="004F342C">
                        <w:t>Présidente : </w:t>
                      </w:r>
                      <w:r w:rsidRPr="004F342C">
                        <w:tab/>
                        <w:t>Nicole Talbot</w:t>
                      </w:r>
                      <w:r w:rsidRPr="004F342C">
                        <w:tab/>
                        <w:t>819 604-700</w:t>
                      </w:r>
                      <w:r w:rsidR="00237DBE">
                        <w:t>4</w:t>
                      </w:r>
                      <w:r w:rsidR="006C431A">
                        <w:t xml:space="preserve"> </w:t>
                      </w:r>
                      <w:r w:rsidR="00E857FB">
                        <w:rPr>
                          <w:u w:val="dotted"/>
                        </w:rPr>
                        <w:t xml:space="preserve">                         </w:t>
                      </w:r>
                      <w:hyperlink r:id="rId206" w:history="1">
                        <w:r w:rsidR="00A23A7B" w:rsidRPr="00856E0A">
                          <w:rPr>
                            <w:rStyle w:val="Hyperlien"/>
                            <w:rFonts w:ascii="Times New Roman" w:hAnsi="Times New Roman"/>
                          </w:rPr>
                          <w:t>n-talbot@videotron.ca</w:t>
                        </w:r>
                      </w:hyperlink>
                    </w:p>
                    <w:p w14:paraId="1100C077" w14:textId="77777777" w:rsidR="00BF4C5F" w:rsidRDefault="00F914E6" w:rsidP="00237DBE">
                      <w:pPr>
                        <w:tabs>
                          <w:tab w:val="left" w:pos="2694"/>
                          <w:tab w:val="left" w:pos="5220"/>
                          <w:tab w:val="right" w:pos="10260"/>
                        </w:tabs>
                        <w:ind w:left="284"/>
                        <w:rPr>
                          <w:rStyle w:val="Hyperlien"/>
                          <w:rFonts w:ascii="Times New Roman" w:hAnsi="Times New Roman"/>
                        </w:rPr>
                      </w:pPr>
                      <w:r>
                        <w:t>1</w:t>
                      </w:r>
                      <w:r>
                        <w:rPr>
                          <w:vertAlign w:val="superscript"/>
                        </w:rPr>
                        <w:t xml:space="preserve">ère </w:t>
                      </w:r>
                      <w:r>
                        <w:t>vice-présidente :</w:t>
                      </w:r>
                      <w:r>
                        <w:tab/>
                      </w:r>
                      <w:r w:rsidRPr="004F342C">
                        <w:t>Lise Patoine</w:t>
                      </w:r>
                      <w:r w:rsidRPr="004F342C">
                        <w:tab/>
                        <w:t>418 479-2900</w:t>
                      </w:r>
                      <w:r w:rsidR="006C431A">
                        <w:t xml:space="preserve"> </w:t>
                      </w:r>
                      <w:r w:rsidR="00E857FB">
                        <w:rPr>
                          <w:u w:val="dotted"/>
                        </w:rPr>
                        <w:t xml:space="preserve">                          </w:t>
                      </w:r>
                      <w:hyperlink r:id="rId207" w:history="1">
                        <w:r w:rsidR="00A23A7B" w:rsidRPr="00856E0A">
                          <w:rPr>
                            <w:rStyle w:val="Hyperlien"/>
                            <w:rFonts w:ascii="Times New Roman" w:hAnsi="Times New Roman"/>
                          </w:rPr>
                          <w:t>lisepatoine@telus.net</w:t>
                        </w:r>
                      </w:hyperlink>
                    </w:p>
                    <w:p w14:paraId="64E43D2B" w14:textId="77777777" w:rsidR="00A80EA5" w:rsidRPr="004F342C" w:rsidRDefault="00BF4C5F" w:rsidP="00BF4C5F">
                      <w:pPr>
                        <w:tabs>
                          <w:tab w:val="left" w:pos="2694"/>
                          <w:tab w:val="left" w:pos="5220"/>
                          <w:tab w:val="right" w:pos="10260"/>
                        </w:tabs>
                        <w:ind w:left="284"/>
                      </w:pPr>
                      <w:r w:rsidRPr="004F342C">
                        <w:t>2</w:t>
                      </w:r>
                      <w:r w:rsidRPr="004F342C">
                        <w:rPr>
                          <w:vertAlign w:val="superscript"/>
                        </w:rPr>
                        <w:t>e</w:t>
                      </w:r>
                      <w:r w:rsidRPr="004F342C">
                        <w:t xml:space="preserve"> vice-président : </w:t>
                      </w:r>
                      <w:r w:rsidRPr="004F342C">
                        <w:tab/>
                        <w:t>Claude Couture</w:t>
                      </w:r>
                      <w:r>
                        <w:tab/>
                      </w:r>
                      <w:r w:rsidRPr="004F342C">
                        <w:t>418 831-7181</w:t>
                      </w:r>
                      <w:r>
                        <w:t xml:space="preserve"> </w:t>
                      </w:r>
                      <w:r>
                        <w:rPr>
                          <w:u w:val="dotted"/>
                        </w:rPr>
                        <w:t xml:space="preserve">            </w:t>
                      </w:r>
                      <w:hyperlink r:id="rId208" w:history="1">
                        <w:r w:rsidRPr="00856E0A">
                          <w:rPr>
                            <w:rStyle w:val="Hyperlien"/>
                            <w:rFonts w:ascii="Times New Roman" w:hAnsi="Times New Roman"/>
                          </w:rPr>
                          <w:t>coutureclaude848@gmail.com</w:t>
                        </w:r>
                      </w:hyperlink>
                      <w:r w:rsidR="00F914E6">
                        <w:rPr>
                          <w:rStyle w:val="Hyperlien"/>
                          <w:rFonts w:ascii="Times New Roman" w:hAnsi="Times New Roman"/>
                        </w:rPr>
                        <w:br/>
                      </w:r>
                      <w:r>
                        <w:t>Secrétaire</w:t>
                      </w:r>
                      <w:r w:rsidR="00A80EA5" w:rsidRPr="004F342C">
                        <w:t xml:space="preserve"> :  </w:t>
                      </w:r>
                      <w:r w:rsidR="00A80EA5" w:rsidRPr="004F342C">
                        <w:tab/>
                        <w:t>Robert Hins</w:t>
                      </w:r>
                      <w:r w:rsidR="00A80EA5" w:rsidRPr="004F342C">
                        <w:tab/>
                        <w:t>418 885-469</w:t>
                      </w:r>
                      <w:r w:rsidR="00665553">
                        <w:t>4</w:t>
                      </w:r>
                      <w:r w:rsidR="00E857FB" w:rsidRPr="00E857FB">
                        <w:t xml:space="preserve"> </w:t>
                      </w:r>
                      <w:r w:rsidR="00E857FB">
                        <w:rPr>
                          <w:u w:val="dotted"/>
                        </w:rPr>
                        <w:t xml:space="preserve">                             </w:t>
                      </w:r>
                      <w:hyperlink r:id="rId209" w:history="1">
                        <w:r w:rsidR="00E857FB" w:rsidRPr="00E75624">
                          <w:rPr>
                            <w:rStyle w:val="Hyperlien"/>
                            <w:rFonts w:ascii="Times New Roman" w:hAnsi="Times New Roman"/>
                          </w:rPr>
                          <w:t>rhins@videotron.ca</w:t>
                        </w:r>
                      </w:hyperlink>
                    </w:p>
                    <w:p w14:paraId="230B78D8" w14:textId="77777777" w:rsidR="00A80EA5" w:rsidRPr="004F342C" w:rsidRDefault="00A80EA5" w:rsidP="00237DBE">
                      <w:pPr>
                        <w:tabs>
                          <w:tab w:val="left" w:pos="2694"/>
                          <w:tab w:val="left" w:pos="5220"/>
                          <w:tab w:val="right" w:pos="10260"/>
                        </w:tabs>
                        <w:ind w:left="284"/>
                      </w:pPr>
                      <w:r w:rsidRPr="004F342C">
                        <w:t>Trésorière</w:t>
                      </w:r>
                      <w:r w:rsidR="00885BBA">
                        <w:t xml:space="preserve"> / trésorier</w:t>
                      </w:r>
                      <w:r w:rsidRPr="004F342C">
                        <w:t xml:space="preserve"> : </w:t>
                      </w:r>
                      <w:r w:rsidRPr="004F342C">
                        <w:tab/>
                      </w:r>
                      <w:r w:rsidR="00BF4C5F">
                        <w:rPr>
                          <w:color w:val="222222"/>
                        </w:rPr>
                        <w:t>J</w:t>
                      </w:r>
                      <w:r w:rsidR="00BF4C5F" w:rsidRPr="004F342C">
                        <w:rPr>
                          <w:color w:val="222222"/>
                        </w:rPr>
                        <w:t xml:space="preserve">acques Olivier     </w:t>
                      </w:r>
                      <w:r w:rsidR="00BF4C5F">
                        <w:rPr>
                          <w:color w:val="222222"/>
                        </w:rPr>
                        <w:t xml:space="preserve">        </w:t>
                      </w:r>
                      <w:r w:rsidR="00BF4C5F">
                        <w:rPr>
                          <w:color w:val="222222"/>
                        </w:rPr>
                        <w:tab/>
                      </w:r>
                      <w:r w:rsidR="00BF4C5F" w:rsidRPr="004F342C">
                        <w:rPr>
                          <w:color w:val="222222"/>
                        </w:rPr>
                        <w:t>819 604-70</w:t>
                      </w:r>
                      <w:r w:rsidR="00BF4C5F">
                        <w:rPr>
                          <w:color w:val="222222"/>
                        </w:rPr>
                        <w:t xml:space="preserve">04 </w:t>
                      </w:r>
                      <w:r w:rsidR="00BF4C5F">
                        <w:rPr>
                          <w:color w:val="222222"/>
                          <w:u w:val="dotted"/>
                        </w:rPr>
                        <w:t xml:space="preserve">                         </w:t>
                      </w:r>
                      <w:hyperlink r:id="rId210" w:history="1">
                        <w:r w:rsidR="00BF4C5F" w:rsidRPr="00856E0A">
                          <w:rPr>
                            <w:rStyle w:val="Hyperlien"/>
                            <w:rFonts w:ascii="Times New Roman" w:hAnsi="Times New Roman"/>
                          </w:rPr>
                          <w:t>n-talbot@videotron.ca</w:t>
                        </w:r>
                      </w:hyperlink>
                    </w:p>
                    <w:p w14:paraId="0A27CCF1" w14:textId="77777777" w:rsidR="00F914E6" w:rsidRPr="004F342C" w:rsidRDefault="00F914E6" w:rsidP="00237DBE">
                      <w:pPr>
                        <w:tabs>
                          <w:tab w:val="left" w:pos="2694"/>
                          <w:tab w:val="left" w:pos="5220"/>
                          <w:tab w:val="right" w:pos="10260"/>
                        </w:tabs>
                        <w:ind w:left="284"/>
                      </w:pPr>
                      <w:r w:rsidRPr="004F342C">
                        <w:t>1</w:t>
                      </w:r>
                      <w:r w:rsidRPr="004F342C">
                        <w:rPr>
                          <w:vertAlign w:val="superscript"/>
                        </w:rPr>
                        <w:t>ère</w:t>
                      </w:r>
                      <w:r w:rsidRPr="004F342C">
                        <w:t xml:space="preserve"> </w:t>
                      </w:r>
                      <w:r>
                        <w:t>conseillère</w:t>
                      </w:r>
                      <w:r w:rsidRPr="004F342C">
                        <w:t xml:space="preserve"> :</w:t>
                      </w:r>
                      <w:r w:rsidRPr="004F342C">
                        <w:tab/>
                        <w:t>Louise Guay</w:t>
                      </w:r>
                      <w:r w:rsidR="00237DBE">
                        <w:tab/>
                      </w:r>
                      <w:r w:rsidRPr="004F342C">
                        <w:t>418 833-9809</w:t>
                      </w:r>
                      <w:r w:rsidR="00E857FB">
                        <w:t xml:space="preserve"> </w:t>
                      </w:r>
                      <w:r w:rsidR="00E857FB">
                        <w:rPr>
                          <w:u w:val="dotted"/>
                        </w:rPr>
                        <w:t xml:space="preserve">                       </w:t>
                      </w:r>
                      <w:hyperlink r:id="rId211" w:history="1">
                        <w:r w:rsidR="00E857FB" w:rsidRPr="00E75624">
                          <w:rPr>
                            <w:rStyle w:val="Hyperlien"/>
                            <w:rFonts w:ascii="Times New Roman" w:hAnsi="Times New Roman"/>
                          </w:rPr>
                          <w:t>camarine@videotron.ca</w:t>
                        </w:r>
                      </w:hyperlink>
                    </w:p>
                    <w:p w14:paraId="33EDDE31" w14:textId="77777777" w:rsidR="00A80EA5" w:rsidRPr="00596CA1" w:rsidRDefault="00A80EA5" w:rsidP="00237DBE">
                      <w:pPr>
                        <w:shd w:val="clear" w:color="auto" w:fill="FFFFFF"/>
                        <w:tabs>
                          <w:tab w:val="left" w:pos="2694"/>
                          <w:tab w:val="left" w:pos="5220"/>
                          <w:tab w:val="right" w:pos="10260"/>
                        </w:tabs>
                        <w:ind w:left="284"/>
                        <w:rPr>
                          <w:color w:val="222222"/>
                        </w:rPr>
                      </w:pPr>
                      <w:r w:rsidRPr="004F342C">
                        <w:rPr>
                          <w:color w:val="222222"/>
                        </w:rPr>
                        <w:t>2</w:t>
                      </w:r>
                      <w:r w:rsidRPr="004F342C">
                        <w:rPr>
                          <w:color w:val="222222"/>
                          <w:vertAlign w:val="superscript"/>
                        </w:rPr>
                        <w:t>e</w:t>
                      </w:r>
                      <w:r w:rsidRPr="004F342C">
                        <w:rPr>
                          <w:color w:val="222222"/>
                        </w:rPr>
                        <w:t xml:space="preserve"> </w:t>
                      </w:r>
                      <w:r w:rsidR="007E54F3">
                        <w:rPr>
                          <w:color w:val="222222"/>
                        </w:rPr>
                        <w:t>conseillère</w:t>
                      </w:r>
                      <w:r w:rsidRPr="004F342C">
                        <w:rPr>
                          <w:color w:val="222222"/>
                        </w:rPr>
                        <w:t xml:space="preserve"> :   </w:t>
                      </w:r>
                      <w:r w:rsidR="004B5B9D">
                        <w:rPr>
                          <w:color w:val="222222"/>
                        </w:rPr>
                        <w:tab/>
                        <w:t>Claire Bégin</w:t>
                      </w:r>
                      <w:r w:rsidR="003F7816">
                        <w:rPr>
                          <w:color w:val="222222"/>
                        </w:rPr>
                        <w:tab/>
                      </w:r>
                      <w:r w:rsidR="003F7816">
                        <w:rPr>
                          <w:color w:val="222222"/>
                        </w:rPr>
                        <w:tab/>
                      </w:r>
                      <w:r w:rsidR="00CD740F" w:rsidRPr="00CD740F">
                        <w:rPr>
                          <w:color w:val="222222"/>
                        </w:rPr>
                        <w:t>581 999-3183</w:t>
                      </w:r>
                      <w:r w:rsidR="007D1282">
                        <w:rPr>
                          <w:color w:val="222222"/>
                          <w:u w:val="dotted"/>
                        </w:rPr>
                        <w:t xml:space="preserve"> </w:t>
                      </w:r>
                      <w:r w:rsidR="007D1282" w:rsidRPr="007D1282">
                        <w:rPr>
                          <w:color w:val="222222"/>
                        </w:rPr>
                        <w:t xml:space="preserve"> </w:t>
                      </w:r>
                      <w:r w:rsidR="007D1282">
                        <w:rPr>
                          <w:color w:val="222222"/>
                          <w:u w:val="dotted"/>
                        </w:rPr>
                        <w:t xml:space="preserve">     </w:t>
                      </w:r>
                      <w:r w:rsidR="003F7816" w:rsidRPr="003F7816">
                        <w:rPr>
                          <w:color w:val="222222"/>
                          <w:u w:val="dotted"/>
                        </w:rPr>
                        <w:t xml:space="preserve">               </w:t>
                      </w:r>
                      <w:hyperlink r:id="rId212" w:history="1">
                        <w:r w:rsidR="003F7816" w:rsidRPr="003F7816">
                          <w:rPr>
                            <w:rStyle w:val="Hyperlien"/>
                            <w:rFonts w:ascii="Times New Roman" w:hAnsi="Times New Roman"/>
                          </w:rPr>
                          <w:t>clairebegin7@gmail.com</w:t>
                        </w:r>
                      </w:hyperlink>
                    </w:p>
                  </w:txbxContent>
                </v:textbox>
              </v:shape>
            </w:pict>
          </mc:Fallback>
        </mc:AlternateContent>
      </w:r>
    </w:p>
    <w:p w14:paraId="0A86376B" w14:textId="77777777" w:rsidR="00E93BF5" w:rsidRPr="00C70879" w:rsidRDefault="00E93BF5" w:rsidP="00E93BF5"/>
    <w:p w14:paraId="5A08C8CE" w14:textId="77777777" w:rsidR="00E93BF5" w:rsidRPr="00C70879" w:rsidRDefault="00E93BF5" w:rsidP="00E93BF5"/>
    <w:p w14:paraId="1E0C64E0" w14:textId="77777777" w:rsidR="00E93BF5" w:rsidRPr="00C70879" w:rsidRDefault="00E93BF5" w:rsidP="00E93BF5"/>
    <w:p w14:paraId="5C869747" w14:textId="77777777" w:rsidR="00E93BF5" w:rsidRPr="00C70879" w:rsidRDefault="00E93BF5" w:rsidP="00E93BF5"/>
    <w:p w14:paraId="32665796" w14:textId="77777777" w:rsidR="00E93BF5" w:rsidRDefault="00E93BF5" w:rsidP="00E93BF5"/>
    <w:p w14:paraId="1B3AD256" w14:textId="77777777" w:rsidR="00E93BF5" w:rsidRPr="004E2054" w:rsidRDefault="00E93BF5" w:rsidP="00E93BF5">
      <w:pPr>
        <w:tabs>
          <w:tab w:val="right" w:pos="3544"/>
          <w:tab w:val="right" w:pos="3969"/>
        </w:tabs>
        <w:spacing w:after="120"/>
        <w:rPr>
          <w:rFonts w:asciiTheme="majorHAnsi" w:hAnsiTheme="majorHAnsi" w:cstheme="majorHAnsi"/>
        </w:rPr>
      </w:pPr>
    </w:p>
    <w:p w14:paraId="3AA3F39A" w14:textId="77777777" w:rsidR="000C0098" w:rsidRDefault="004615FD">
      <w:r>
        <w:rPr>
          <w:noProof/>
        </w:rPr>
        <mc:AlternateContent>
          <mc:Choice Requires="wps">
            <w:drawing>
              <wp:anchor distT="0" distB="0" distL="114300" distR="114300" simplePos="0" relativeHeight="251505664" behindDoc="0" locked="0" layoutInCell="1" allowOverlap="1" wp14:anchorId="153BAB97" wp14:editId="7F37B95A">
                <wp:simplePos x="0" y="0"/>
                <wp:positionH relativeFrom="column">
                  <wp:posOffset>13001</wp:posOffset>
                </wp:positionH>
                <wp:positionV relativeFrom="paragraph">
                  <wp:posOffset>705385</wp:posOffset>
                </wp:positionV>
                <wp:extent cx="6851708" cy="1576137"/>
                <wp:effectExtent l="0" t="0" r="19050" b="11430"/>
                <wp:wrapNone/>
                <wp:docPr id="209" name="Text 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1708" cy="1576137"/>
                        </a:xfrm>
                        <a:prstGeom prst="rect">
                          <a:avLst/>
                        </a:prstGeom>
                        <a:solidFill>
                          <a:srgbClr val="FFFFFF"/>
                        </a:solidFill>
                        <a:ln w="9525">
                          <a:solidFill>
                            <a:srgbClr val="000000"/>
                          </a:solidFill>
                          <a:miter lim="800000"/>
                          <a:headEnd/>
                          <a:tailEnd/>
                        </a:ln>
                      </wps:spPr>
                      <wps:txbx>
                        <w:txbxContent>
                          <w:p w14:paraId="7464EC04" w14:textId="77777777" w:rsidR="00E86830" w:rsidRDefault="00A80EA5" w:rsidP="00E86830">
                            <w:pPr>
                              <w:spacing w:before="120"/>
                              <w:jc w:val="center"/>
                              <w:rPr>
                                <w:b/>
                              </w:rPr>
                            </w:pPr>
                            <w:r>
                              <w:rPr>
                                <w:b/>
                              </w:rPr>
                              <w:t>RESPONSABLES DÉLÉGUÉS AUX COMITÉS RÉGIONAUX</w:t>
                            </w:r>
                          </w:p>
                          <w:p w14:paraId="5EBF4C96" w14:textId="77777777" w:rsidR="00A80EA5" w:rsidRPr="00E86830" w:rsidRDefault="00A80EA5" w:rsidP="00E86830">
                            <w:pPr>
                              <w:tabs>
                                <w:tab w:val="left" w:pos="2835"/>
                                <w:tab w:val="left" w:pos="5245"/>
                              </w:tabs>
                              <w:spacing w:before="120"/>
                              <w:ind w:left="284"/>
                              <w:rPr>
                                <w:b/>
                              </w:rPr>
                            </w:pPr>
                            <w:r w:rsidRPr="004F342C">
                              <w:t>Assurances : </w:t>
                            </w:r>
                            <w:r w:rsidR="00E86830">
                              <w:tab/>
                            </w:r>
                            <w:r w:rsidRPr="004F342C">
                              <w:t>Nicole Talbot</w:t>
                            </w:r>
                            <w:r w:rsidRPr="004F342C">
                              <w:tab/>
                              <w:t>819-604-7004</w:t>
                            </w:r>
                            <w:r w:rsidR="00C65957">
                              <w:t xml:space="preserve"> </w:t>
                            </w:r>
                            <w:r w:rsidR="00B014A4">
                              <w:rPr>
                                <w:u w:val="dotted"/>
                              </w:rPr>
                              <w:t xml:space="preserve">            </w:t>
                            </w:r>
                            <w:r w:rsidR="0014239C">
                              <w:rPr>
                                <w:u w:val="dotted"/>
                              </w:rPr>
                              <w:t xml:space="preserve"> </w:t>
                            </w:r>
                            <w:r w:rsidR="00B014A4">
                              <w:rPr>
                                <w:u w:val="dotted"/>
                              </w:rPr>
                              <w:t xml:space="preserve">           </w:t>
                            </w:r>
                            <w:hyperlink r:id="rId213" w:history="1">
                              <w:r w:rsidRPr="004F342C">
                                <w:rPr>
                                  <w:rStyle w:val="Hyperlien"/>
                                  <w:rFonts w:ascii="Times New Roman" w:hAnsi="Times New Roman"/>
                                </w:rPr>
                                <w:t>n-talbot@videotron.ca</w:t>
                              </w:r>
                            </w:hyperlink>
                          </w:p>
                          <w:p w14:paraId="6BEA0F80" w14:textId="77777777" w:rsidR="00E86830" w:rsidRPr="004F342C" w:rsidRDefault="00E86830" w:rsidP="00E86830">
                            <w:pPr>
                              <w:tabs>
                                <w:tab w:val="left" w:pos="2552"/>
                                <w:tab w:val="left" w:pos="2835"/>
                                <w:tab w:val="right" w:pos="4536"/>
                                <w:tab w:val="left" w:pos="5103"/>
                                <w:tab w:val="left" w:pos="5245"/>
                                <w:tab w:val="right" w:leader="dot" w:pos="10065"/>
                              </w:tabs>
                              <w:ind w:left="284"/>
                            </w:pPr>
                            <w:r>
                              <w:t>Condition masculine</w:t>
                            </w:r>
                            <w:r w:rsidRPr="004F342C">
                              <w:t> :</w:t>
                            </w:r>
                            <w:r w:rsidRPr="004F342C">
                              <w:tab/>
                            </w:r>
                            <w:r>
                              <w:t xml:space="preserve"> </w:t>
                            </w:r>
                            <w:r>
                              <w:tab/>
                            </w:r>
                            <w:r w:rsidRPr="004F342C">
                              <w:t>Richard Arcand</w:t>
                            </w:r>
                            <w:r w:rsidRPr="004F342C">
                              <w:tab/>
                              <w:t xml:space="preserve">    </w:t>
                            </w:r>
                            <w:r w:rsidRPr="004F342C">
                              <w:tab/>
                            </w:r>
                            <w:r>
                              <w:tab/>
                            </w:r>
                            <w:r w:rsidRPr="004F342C">
                              <w:t>418 903-2673</w:t>
                            </w:r>
                            <w:r>
                              <w:t xml:space="preserve"> </w:t>
                            </w:r>
                            <w:r>
                              <w:rPr>
                                <w:u w:val="dotted"/>
                              </w:rPr>
                              <w:t xml:space="preserve">              </w:t>
                            </w:r>
                            <w:r w:rsidR="0014239C">
                              <w:rPr>
                                <w:u w:val="dotted"/>
                              </w:rPr>
                              <w:t xml:space="preserve"> </w:t>
                            </w:r>
                            <w:r>
                              <w:rPr>
                                <w:u w:val="dotted"/>
                              </w:rPr>
                              <w:t xml:space="preserve">  </w:t>
                            </w:r>
                            <w:hyperlink r:id="rId214" w:history="1">
                              <w:r w:rsidR="000B472C" w:rsidRPr="002C342E">
                                <w:rPr>
                                  <w:rStyle w:val="Hyperlien"/>
                                  <w:rFonts w:ascii="Times New Roman" w:hAnsi="Times New Roman"/>
                                </w:rPr>
                                <w:t>richardarc47@hotmail.com</w:t>
                              </w:r>
                            </w:hyperlink>
                          </w:p>
                          <w:p w14:paraId="0D6188C1" w14:textId="77777777" w:rsidR="00E86830" w:rsidRDefault="00E86830" w:rsidP="00E86830">
                            <w:pPr>
                              <w:tabs>
                                <w:tab w:val="left" w:pos="2552"/>
                                <w:tab w:val="left" w:pos="2835"/>
                                <w:tab w:val="right" w:pos="4536"/>
                                <w:tab w:val="left" w:pos="5103"/>
                                <w:tab w:val="left" w:pos="5245"/>
                                <w:tab w:val="right" w:leader="dot" w:pos="10065"/>
                              </w:tabs>
                              <w:ind w:left="284"/>
                              <w:rPr>
                                <w:rStyle w:val="Hyperlien"/>
                                <w:rFonts w:ascii="Times New Roman" w:hAnsi="Times New Roman"/>
                              </w:rPr>
                            </w:pPr>
                            <w:r w:rsidRPr="00742437">
                              <w:rPr>
                                <w:rStyle w:val="Hyperlien"/>
                                <w:rFonts w:ascii="Times New Roman" w:hAnsi="Times New Roman"/>
                                <w:color w:val="000000" w:themeColor="text1"/>
                                <w:u w:val="none"/>
                              </w:rPr>
                              <w:t>Environnement</w:t>
                            </w:r>
                            <w:r>
                              <w:rPr>
                                <w:rStyle w:val="Hyperlien"/>
                                <w:rFonts w:ascii="Times New Roman" w:hAnsi="Times New Roman"/>
                                <w:color w:val="000000" w:themeColor="text1"/>
                                <w:u w:val="none"/>
                              </w:rPr>
                              <w:t> :</w:t>
                            </w:r>
                            <w:r>
                              <w:rPr>
                                <w:rStyle w:val="Hyperlien"/>
                                <w:rFonts w:ascii="Times New Roman" w:hAnsi="Times New Roman"/>
                                <w:color w:val="000000" w:themeColor="text1"/>
                                <w:u w:val="none"/>
                              </w:rPr>
                              <w:tab/>
                            </w:r>
                            <w:r>
                              <w:rPr>
                                <w:rStyle w:val="Hyperlien"/>
                                <w:rFonts w:ascii="Times New Roman" w:hAnsi="Times New Roman"/>
                                <w:color w:val="000000" w:themeColor="text1"/>
                                <w:u w:val="none"/>
                              </w:rPr>
                              <w:tab/>
                              <w:t>Claire Morency</w:t>
                            </w:r>
                            <w:r>
                              <w:rPr>
                                <w:rStyle w:val="Hyperlien"/>
                                <w:rFonts w:ascii="Times New Roman" w:hAnsi="Times New Roman"/>
                                <w:color w:val="000000" w:themeColor="text1"/>
                                <w:u w:val="none"/>
                              </w:rPr>
                              <w:tab/>
                            </w:r>
                            <w:r>
                              <w:rPr>
                                <w:rStyle w:val="Hyperlien"/>
                                <w:rFonts w:ascii="Times New Roman" w:hAnsi="Times New Roman"/>
                                <w:color w:val="000000" w:themeColor="text1"/>
                                <w:u w:val="none"/>
                              </w:rPr>
                              <w:tab/>
                            </w:r>
                            <w:r>
                              <w:rPr>
                                <w:rStyle w:val="Hyperlien"/>
                                <w:rFonts w:ascii="Times New Roman" w:hAnsi="Times New Roman"/>
                                <w:color w:val="000000" w:themeColor="text1"/>
                                <w:u w:val="none"/>
                              </w:rPr>
                              <w:tab/>
                              <w:t>418-903-2673</w:t>
                            </w:r>
                            <w:r w:rsidRPr="00B014A4">
                              <w:rPr>
                                <w:rStyle w:val="Hyperlien"/>
                                <w:rFonts w:ascii="Times New Roman" w:hAnsi="Times New Roman"/>
                                <w:color w:val="000000" w:themeColor="text1"/>
                                <w:u w:val="none"/>
                              </w:rPr>
                              <w:t xml:space="preserve"> </w:t>
                            </w:r>
                            <w:r>
                              <w:rPr>
                                <w:rStyle w:val="Hyperlien"/>
                                <w:rFonts w:ascii="Times New Roman" w:hAnsi="Times New Roman"/>
                                <w:color w:val="000000" w:themeColor="text1"/>
                                <w:u w:val="dotted"/>
                              </w:rPr>
                              <w:t xml:space="preserve">             </w:t>
                            </w:r>
                            <w:r w:rsidR="0014239C">
                              <w:rPr>
                                <w:rStyle w:val="Hyperlien"/>
                                <w:rFonts w:ascii="Times New Roman" w:hAnsi="Times New Roman"/>
                                <w:color w:val="000000" w:themeColor="text1"/>
                                <w:u w:val="dotted"/>
                              </w:rPr>
                              <w:t xml:space="preserve"> </w:t>
                            </w:r>
                            <w:r>
                              <w:rPr>
                                <w:rStyle w:val="Hyperlien"/>
                                <w:rFonts w:ascii="Times New Roman" w:hAnsi="Times New Roman"/>
                                <w:color w:val="000000" w:themeColor="text1"/>
                                <w:u w:val="dotted"/>
                              </w:rPr>
                              <w:t xml:space="preserve">    </w:t>
                            </w:r>
                            <w:r>
                              <w:rPr>
                                <w:rStyle w:val="Hyperlien"/>
                                <w:rFonts w:ascii="Times New Roman" w:hAnsi="Times New Roman"/>
                                <w:color w:val="000000" w:themeColor="text1"/>
                                <w:u w:val="none"/>
                              </w:rPr>
                              <w:t xml:space="preserve"> </w:t>
                            </w:r>
                            <w:hyperlink r:id="rId215" w:history="1">
                              <w:r w:rsidRPr="00514880">
                                <w:rPr>
                                  <w:rStyle w:val="Hyperlien"/>
                                  <w:rFonts w:ascii="Times New Roman" w:hAnsi="Times New Roman"/>
                                </w:rPr>
                                <w:t>clairemo52@hotmail.com</w:t>
                              </w:r>
                            </w:hyperlink>
                          </w:p>
                          <w:p w14:paraId="71C81346" w14:textId="77777777" w:rsidR="00A80EA5" w:rsidRPr="00A66C2D" w:rsidRDefault="00C10169" w:rsidP="00E86830">
                            <w:pPr>
                              <w:tabs>
                                <w:tab w:val="left" w:pos="2694"/>
                                <w:tab w:val="left" w:pos="2835"/>
                                <w:tab w:val="right" w:pos="4820"/>
                                <w:tab w:val="left" w:pos="5245"/>
                              </w:tabs>
                              <w:ind w:left="284"/>
                              <w:rPr>
                                <w:lang w:val="en-US"/>
                              </w:rPr>
                            </w:pPr>
                            <w:r w:rsidRPr="00A66C2D">
                              <w:rPr>
                                <w:lang w:val="en-US"/>
                              </w:rPr>
                              <w:t>F</w:t>
                            </w:r>
                            <w:r w:rsidR="00A66C2D" w:rsidRPr="00A66C2D">
                              <w:rPr>
                                <w:lang w:val="en-US"/>
                              </w:rPr>
                              <w:t>LG</w:t>
                            </w:r>
                            <w:r w:rsidRPr="00A66C2D">
                              <w:rPr>
                                <w:lang w:val="en-US"/>
                              </w:rPr>
                              <w:t xml:space="preserve"> :</w:t>
                            </w:r>
                            <w:r w:rsidR="00A66C2D">
                              <w:rPr>
                                <w:lang w:val="en-US"/>
                              </w:rPr>
                              <w:tab/>
                              <w:t xml:space="preserve"> </w:t>
                            </w:r>
                            <w:r w:rsidR="00E86830">
                              <w:rPr>
                                <w:lang w:val="en-US"/>
                              </w:rPr>
                              <w:tab/>
                            </w:r>
                            <w:r w:rsidRPr="00A66C2D">
                              <w:rPr>
                                <w:lang w:val="en-US"/>
                              </w:rPr>
                              <w:t>Robert Hins</w:t>
                            </w:r>
                            <w:r w:rsidRPr="00A66C2D">
                              <w:rPr>
                                <w:lang w:val="en-US"/>
                              </w:rPr>
                              <w:tab/>
                            </w:r>
                            <w:r w:rsidR="00A66C2D">
                              <w:rPr>
                                <w:lang w:val="en-US"/>
                              </w:rPr>
                              <w:tab/>
                            </w:r>
                            <w:r w:rsidRPr="00A66C2D">
                              <w:rPr>
                                <w:lang w:val="en-US"/>
                              </w:rPr>
                              <w:t>418-885-4694</w:t>
                            </w:r>
                            <w:r w:rsidR="00A66C2D">
                              <w:rPr>
                                <w:lang w:val="en-US"/>
                              </w:rPr>
                              <w:t xml:space="preserve"> </w:t>
                            </w:r>
                            <w:r w:rsidR="00B014A4">
                              <w:rPr>
                                <w:u w:val="dotted"/>
                                <w:lang w:val="en-US"/>
                              </w:rPr>
                              <w:t xml:space="preserve">            </w:t>
                            </w:r>
                            <w:r w:rsidR="00E86830">
                              <w:rPr>
                                <w:u w:val="dotted"/>
                                <w:lang w:val="en-US"/>
                              </w:rPr>
                              <w:t xml:space="preserve"> </w:t>
                            </w:r>
                            <w:r w:rsidR="00B014A4">
                              <w:rPr>
                                <w:u w:val="dotted"/>
                                <w:lang w:val="en-US"/>
                              </w:rPr>
                              <w:t xml:space="preserve"> </w:t>
                            </w:r>
                            <w:r w:rsidR="0014239C">
                              <w:rPr>
                                <w:u w:val="dotted"/>
                                <w:lang w:val="en-US"/>
                              </w:rPr>
                              <w:t xml:space="preserve"> </w:t>
                            </w:r>
                            <w:r w:rsidR="00B014A4">
                              <w:rPr>
                                <w:u w:val="dotted"/>
                                <w:lang w:val="en-US"/>
                              </w:rPr>
                              <w:t xml:space="preserve">              </w:t>
                            </w:r>
                            <w:hyperlink r:id="rId216" w:history="1">
                              <w:r w:rsidR="00A66C2D" w:rsidRPr="00673283">
                                <w:rPr>
                                  <w:rStyle w:val="Hyperlien"/>
                                  <w:rFonts w:ascii="Times New Roman" w:hAnsi="Times New Roman"/>
                                  <w:lang w:val="en-US"/>
                                </w:rPr>
                                <w:t>rhins@videotron.ca</w:t>
                              </w:r>
                            </w:hyperlink>
                          </w:p>
                          <w:p w14:paraId="2398695B" w14:textId="77777777" w:rsidR="00A80EA5" w:rsidRPr="004F342C" w:rsidRDefault="00EE739F" w:rsidP="00E86830">
                            <w:pPr>
                              <w:tabs>
                                <w:tab w:val="left" w:pos="2552"/>
                                <w:tab w:val="left" w:pos="2835"/>
                                <w:tab w:val="right" w:pos="4536"/>
                                <w:tab w:val="left" w:pos="5245"/>
                                <w:tab w:val="right" w:leader="dot" w:pos="10065"/>
                              </w:tabs>
                              <w:ind w:left="284"/>
                            </w:pPr>
                            <w:r>
                              <w:t>Retraite</w:t>
                            </w:r>
                            <w:r w:rsidR="00A80EA5" w:rsidRPr="004F342C">
                              <w:t> : </w:t>
                            </w:r>
                            <w:r w:rsidR="00A80EA5" w:rsidRPr="004F342C">
                              <w:rPr>
                                <w:b/>
                              </w:rPr>
                              <w:t xml:space="preserve">   </w:t>
                            </w:r>
                            <w:r w:rsidR="00A80EA5" w:rsidRPr="004F342C">
                              <w:t xml:space="preserve"> </w:t>
                            </w:r>
                            <w:r w:rsidR="00A80EA5" w:rsidRPr="004F342C">
                              <w:tab/>
                            </w:r>
                            <w:r w:rsidR="00E86830">
                              <w:tab/>
                            </w:r>
                            <w:r w:rsidR="00A80EA5" w:rsidRPr="004F342C">
                              <w:t>Nicole Talbot</w:t>
                            </w:r>
                            <w:r w:rsidR="00A80EA5" w:rsidRPr="004F342C">
                              <w:tab/>
                              <w:t xml:space="preserve">    </w:t>
                            </w:r>
                            <w:r w:rsidR="00A80EA5" w:rsidRPr="004F342C">
                              <w:tab/>
                              <w:t xml:space="preserve">819 604-7004 </w:t>
                            </w:r>
                            <w:r w:rsidR="00B014A4">
                              <w:rPr>
                                <w:u w:val="dotted"/>
                              </w:rPr>
                              <w:t xml:space="preserve">               </w:t>
                            </w:r>
                            <w:r w:rsidR="0014239C">
                              <w:rPr>
                                <w:u w:val="dotted"/>
                              </w:rPr>
                              <w:t xml:space="preserve"> </w:t>
                            </w:r>
                            <w:r w:rsidR="00B014A4">
                              <w:rPr>
                                <w:u w:val="dotted"/>
                              </w:rPr>
                              <w:t xml:space="preserve">         </w:t>
                            </w:r>
                            <w:hyperlink r:id="rId217" w:history="1">
                              <w:r w:rsidR="00A80EA5" w:rsidRPr="004F342C">
                                <w:rPr>
                                  <w:rStyle w:val="Hyperlien"/>
                                  <w:rFonts w:ascii="Times New Roman" w:hAnsi="Times New Roman"/>
                                </w:rPr>
                                <w:t>n-talbot@videotron.ca</w:t>
                              </w:r>
                            </w:hyperlink>
                          </w:p>
                          <w:p w14:paraId="290E8487" w14:textId="77777777" w:rsidR="00742437" w:rsidRDefault="00A80EA5" w:rsidP="00E86830">
                            <w:pPr>
                              <w:tabs>
                                <w:tab w:val="left" w:pos="2552"/>
                                <w:tab w:val="left" w:pos="2835"/>
                                <w:tab w:val="right" w:pos="4536"/>
                                <w:tab w:val="left" w:pos="5245"/>
                                <w:tab w:val="right" w:leader="dot" w:pos="10065"/>
                              </w:tabs>
                              <w:ind w:left="284"/>
                              <w:rPr>
                                <w:rStyle w:val="Hyperlien"/>
                                <w:rFonts w:ascii="Times New Roman" w:hAnsi="Times New Roman"/>
                              </w:rPr>
                            </w:pPr>
                            <w:r w:rsidRPr="004F342C">
                              <w:t xml:space="preserve">Sociopolitique :  </w:t>
                            </w:r>
                            <w:r w:rsidRPr="004F342C">
                              <w:tab/>
                            </w:r>
                            <w:r w:rsidR="00E86830">
                              <w:tab/>
                            </w:r>
                            <w:r w:rsidRPr="004F342C">
                              <w:t>Jacques Olivier</w:t>
                            </w:r>
                            <w:r w:rsidRPr="004F342C">
                              <w:tab/>
                              <w:t xml:space="preserve">    </w:t>
                            </w:r>
                            <w:r w:rsidRPr="004F342C">
                              <w:tab/>
                              <w:t>819 604-7004</w:t>
                            </w:r>
                            <w:r w:rsidR="00C65957">
                              <w:t xml:space="preserve"> </w:t>
                            </w:r>
                            <w:r w:rsidR="00B014A4">
                              <w:rPr>
                                <w:u w:val="dotted"/>
                              </w:rPr>
                              <w:t xml:space="preserve">               </w:t>
                            </w:r>
                            <w:r w:rsidR="0014239C">
                              <w:rPr>
                                <w:u w:val="dotted"/>
                              </w:rPr>
                              <w:t xml:space="preserve"> </w:t>
                            </w:r>
                            <w:r w:rsidR="00B014A4">
                              <w:rPr>
                                <w:u w:val="dotted"/>
                              </w:rPr>
                              <w:t xml:space="preserve">         </w:t>
                            </w:r>
                            <w:hyperlink r:id="rId218" w:history="1">
                              <w:r w:rsidRPr="004F342C">
                                <w:rPr>
                                  <w:rStyle w:val="Hyperlien"/>
                                  <w:rFonts w:ascii="Times New Roman" w:hAnsi="Times New Roman"/>
                                </w:rPr>
                                <w:t>n-talbot@videotron.ca</w:t>
                              </w:r>
                            </w:hyperlink>
                            <w:r w:rsidR="00F62308">
                              <w:rPr>
                                <w:rStyle w:val="Hyperlien"/>
                                <w:rFonts w:ascii="Times New Roman" w:hAnsi="Times New Roman"/>
                              </w:rPr>
                              <w:t xml:space="preserve">  </w:t>
                            </w:r>
                          </w:p>
                          <w:p w14:paraId="2CFEF8EC" w14:textId="77777777" w:rsidR="00A80EA5" w:rsidRPr="00742437" w:rsidRDefault="00A80EA5" w:rsidP="00E93BF5">
                            <w:pPr>
                              <w:tabs>
                                <w:tab w:val="left" w:pos="2552"/>
                                <w:tab w:val="right" w:pos="4536"/>
                                <w:tab w:val="left" w:pos="5103"/>
                                <w:tab w:val="right" w:leader="dot" w:pos="10065"/>
                              </w:tabs>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3BAB97" id="Text Box 68" o:spid="_x0000_s1101" type="#_x0000_t202" style="position:absolute;margin-left:1pt;margin-top:55.55pt;width:539.5pt;height:124.1pt;z-index:25150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">
                <v:path arrowok="t"/>
                <v:textbox>
                  <w:txbxContent>
                    <w:p w14:paraId="7464EC04" w14:textId="77777777" w:rsidR="00E86830" w:rsidRDefault="00A80EA5" w:rsidP="00E86830">
                      <w:pPr>
                        <w:spacing w:before="120"/>
                        <w:jc w:val="center"/>
                        <w:rPr>
                          <w:b/>
                        </w:rPr>
                      </w:pPr>
                      <w:r>
                        <w:rPr>
                          <w:b/>
                        </w:rPr>
                        <w:t>RESPONSABLES DÉLÉGUÉS AUX COMITÉS RÉGIONAUX</w:t>
                      </w:r>
                    </w:p>
                    <w:p w14:paraId="5EBF4C96" w14:textId="77777777" w:rsidR="00A80EA5" w:rsidRPr="00E86830" w:rsidRDefault="00A80EA5" w:rsidP="00E86830">
                      <w:pPr>
                        <w:tabs>
                          <w:tab w:val="left" w:pos="2835"/>
                          <w:tab w:val="left" w:pos="5245"/>
                        </w:tabs>
                        <w:spacing w:before="120"/>
                        <w:ind w:left="284"/>
                        <w:rPr>
                          <w:b/>
                        </w:rPr>
                      </w:pPr>
                      <w:r w:rsidRPr="004F342C">
                        <w:t>Assurances : </w:t>
                      </w:r>
                      <w:r w:rsidR="00E86830">
                        <w:tab/>
                      </w:r>
                      <w:r w:rsidRPr="004F342C">
                        <w:t>Nicole Talbot</w:t>
                      </w:r>
                      <w:r w:rsidRPr="004F342C">
                        <w:tab/>
                        <w:t>819-604-7004</w:t>
                      </w:r>
                      <w:r w:rsidR="00C65957">
                        <w:t xml:space="preserve"> </w:t>
                      </w:r>
                      <w:r w:rsidR="00B014A4">
                        <w:rPr>
                          <w:u w:val="dotted"/>
                        </w:rPr>
                        <w:t xml:space="preserve">            </w:t>
                      </w:r>
                      <w:r w:rsidR="0014239C">
                        <w:rPr>
                          <w:u w:val="dotted"/>
                        </w:rPr>
                        <w:t xml:space="preserve"> </w:t>
                      </w:r>
                      <w:r w:rsidR="00B014A4">
                        <w:rPr>
                          <w:u w:val="dotted"/>
                        </w:rPr>
                        <w:t xml:space="preserve">           </w:t>
                      </w:r>
                      <w:hyperlink r:id="rId219" w:history="1">
                        <w:r w:rsidRPr="004F342C">
                          <w:rPr>
                            <w:rStyle w:val="Hyperlien"/>
                            <w:rFonts w:ascii="Times New Roman" w:hAnsi="Times New Roman"/>
                          </w:rPr>
                          <w:t>n-talbot@videotron.ca</w:t>
                        </w:r>
                      </w:hyperlink>
                    </w:p>
                    <w:p w14:paraId="6BEA0F80" w14:textId="77777777" w:rsidR="00E86830" w:rsidRPr="004F342C" w:rsidRDefault="00E86830" w:rsidP="00E86830">
                      <w:pPr>
                        <w:tabs>
                          <w:tab w:val="left" w:pos="2552"/>
                          <w:tab w:val="left" w:pos="2835"/>
                          <w:tab w:val="right" w:pos="4536"/>
                          <w:tab w:val="left" w:pos="5103"/>
                          <w:tab w:val="left" w:pos="5245"/>
                          <w:tab w:val="right" w:leader="dot" w:pos="10065"/>
                        </w:tabs>
                        <w:ind w:left="284"/>
                      </w:pPr>
                      <w:r>
                        <w:t>Condition masculine</w:t>
                      </w:r>
                      <w:r w:rsidRPr="004F342C">
                        <w:t> :</w:t>
                      </w:r>
                      <w:r w:rsidRPr="004F342C">
                        <w:tab/>
                      </w:r>
                      <w:r>
                        <w:t xml:space="preserve"> </w:t>
                      </w:r>
                      <w:r>
                        <w:tab/>
                      </w:r>
                      <w:r w:rsidRPr="004F342C">
                        <w:t>Richard Arcand</w:t>
                      </w:r>
                      <w:r w:rsidRPr="004F342C">
                        <w:tab/>
                        <w:t xml:space="preserve">    </w:t>
                      </w:r>
                      <w:r w:rsidRPr="004F342C">
                        <w:tab/>
                      </w:r>
                      <w:r>
                        <w:tab/>
                      </w:r>
                      <w:r w:rsidRPr="004F342C">
                        <w:t>418 903-2673</w:t>
                      </w:r>
                      <w:r>
                        <w:t xml:space="preserve"> </w:t>
                      </w:r>
                      <w:r>
                        <w:rPr>
                          <w:u w:val="dotted"/>
                        </w:rPr>
                        <w:t xml:space="preserve">              </w:t>
                      </w:r>
                      <w:r w:rsidR="0014239C">
                        <w:rPr>
                          <w:u w:val="dotted"/>
                        </w:rPr>
                        <w:t xml:space="preserve"> </w:t>
                      </w:r>
                      <w:r>
                        <w:rPr>
                          <w:u w:val="dotted"/>
                        </w:rPr>
                        <w:t xml:space="preserve">  </w:t>
                      </w:r>
                      <w:hyperlink r:id="rId220" w:history="1">
                        <w:r w:rsidR="000B472C" w:rsidRPr="002C342E">
                          <w:rPr>
                            <w:rStyle w:val="Hyperlien"/>
                            <w:rFonts w:ascii="Times New Roman" w:hAnsi="Times New Roman"/>
                          </w:rPr>
                          <w:t>richardarc47@hotmail.com</w:t>
                        </w:r>
                      </w:hyperlink>
                    </w:p>
                    <w:p w14:paraId="0D6188C1" w14:textId="77777777" w:rsidR="00E86830" w:rsidRDefault="00E86830" w:rsidP="00E86830">
                      <w:pPr>
                        <w:tabs>
                          <w:tab w:val="left" w:pos="2552"/>
                          <w:tab w:val="left" w:pos="2835"/>
                          <w:tab w:val="right" w:pos="4536"/>
                          <w:tab w:val="left" w:pos="5103"/>
                          <w:tab w:val="left" w:pos="5245"/>
                          <w:tab w:val="right" w:leader="dot" w:pos="10065"/>
                        </w:tabs>
                        <w:ind w:left="284"/>
                        <w:rPr>
                          <w:rStyle w:val="Hyperlien"/>
                          <w:rFonts w:ascii="Times New Roman" w:hAnsi="Times New Roman"/>
                        </w:rPr>
                      </w:pPr>
                      <w:r w:rsidRPr="00742437">
                        <w:rPr>
                          <w:rStyle w:val="Hyperlien"/>
                          <w:rFonts w:ascii="Times New Roman" w:hAnsi="Times New Roman"/>
                          <w:color w:val="000000" w:themeColor="text1"/>
                          <w:u w:val="none"/>
                        </w:rPr>
                        <w:t>Environnement</w:t>
                      </w:r>
                      <w:r>
                        <w:rPr>
                          <w:rStyle w:val="Hyperlien"/>
                          <w:rFonts w:ascii="Times New Roman" w:hAnsi="Times New Roman"/>
                          <w:color w:val="000000" w:themeColor="text1"/>
                          <w:u w:val="none"/>
                        </w:rPr>
                        <w:t> :</w:t>
                      </w:r>
                      <w:r>
                        <w:rPr>
                          <w:rStyle w:val="Hyperlien"/>
                          <w:rFonts w:ascii="Times New Roman" w:hAnsi="Times New Roman"/>
                          <w:color w:val="000000" w:themeColor="text1"/>
                          <w:u w:val="none"/>
                        </w:rPr>
                        <w:tab/>
                      </w:r>
                      <w:r>
                        <w:rPr>
                          <w:rStyle w:val="Hyperlien"/>
                          <w:rFonts w:ascii="Times New Roman" w:hAnsi="Times New Roman"/>
                          <w:color w:val="000000" w:themeColor="text1"/>
                          <w:u w:val="none"/>
                        </w:rPr>
                        <w:tab/>
                        <w:t>Claire Morency</w:t>
                      </w:r>
                      <w:r>
                        <w:rPr>
                          <w:rStyle w:val="Hyperlien"/>
                          <w:rFonts w:ascii="Times New Roman" w:hAnsi="Times New Roman"/>
                          <w:color w:val="000000" w:themeColor="text1"/>
                          <w:u w:val="none"/>
                        </w:rPr>
                        <w:tab/>
                      </w:r>
                      <w:r>
                        <w:rPr>
                          <w:rStyle w:val="Hyperlien"/>
                          <w:rFonts w:ascii="Times New Roman" w:hAnsi="Times New Roman"/>
                          <w:color w:val="000000" w:themeColor="text1"/>
                          <w:u w:val="none"/>
                        </w:rPr>
                        <w:tab/>
                      </w:r>
                      <w:r>
                        <w:rPr>
                          <w:rStyle w:val="Hyperlien"/>
                          <w:rFonts w:ascii="Times New Roman" w:hAnsi="Times New Roman"/>
                          <w:color w:val="000000" w:themeColor="text1"/>
                          <w:u w:val="none"/>
                        </w:rPr>
                        <w:tab/>
                        <w:t>418-903-2673</w:t>
                      </w:r>
                      <w:r w:rsidRPr="00B014A4">
                        <w:rPr>
                          <w:rStyle w:val="Hyperlien"/>
                          <w:rFonts w:ascii="Times New Roman" w:hAnsi="Times New Roman"/>
                          <w:color w:val="000000" w:themeColor="text1"/>
                          <w:u w:val="none"/>
                        </w:rPr>
                        <w:t xml:space="preserve"> </w:t>
                      </w:r>
                      <w:r>
                        <w:rPr>
                          <w:rStyle w:val="Hyperlien"/>
                          <w:rFonts w:ascii="Times New Roman" w:hAnsi="Times New Roman"/>
                          <w:color w:val="000000" w:themeColor="text1"/>
                          <w:u w:val="dotted"/>
                        </w:rPr>
                        <w:t xml:space="preserve">             </w:t>
                      </w:r>
                      <w:r w:rsidR="0014239C">
                        <w:rPr>
                          <w:rStyle w:val="Hyperlien"/>
                          <w:rFonts w:ascii="Times New Roman" w:hAnsi="Times New Roman"/>
                          <w:color w:val="000000" w:themeColor="text1"/>
                          <w:u w:val="dotted"/>
                        </w:rPr>
                        <w:t xml:space="preserve"> </w:t>
                      </w:r>
                      <w:r>
                        <w:rPr>
                          <w:rStyle w:val="Hyperlien"/>
                          <w:rFonts w:ascii="Times New Roman" w:hAnsi="Times New Roman"/>
                          <w:color w:val="000000" w:themeColor="text1"/>
                          <w:u w:val="dotted"/>
                        </w:rPr>
                        <w:t xml:space="preserve">    </w:t>
                      </w:r>
                      <w:r>
                        <w:rPr>
                          <w:rStyle w:val="Hyperlien"/>
                          <w:rFonts w:ascii="Times New Roman" w:hAnsi="Times New Roman"/>
                          <w:color w:val="000000" w:themeColor="text1"/>
                          <w:u w:val="none"/>
                        </w:rPr>
                        <w:t xml:space="preserve"> </w:t>
                      </w:r>
                      <w:hyperlink r:id="rId221" w:history="1">
                        <w:r w:rsidRPr="00514880">
                          <w:rPr>
                            <w:rStyle w:val="Hyperlien"/>
                            <w:rFonts w:ascii="Times New Roman" w:hAnsi="Times New Roman"/>
                          </w:rPr>
                          <w:t>clairemo52@hotmail.com</w:t>
                        </w:r>
                      </w:hyperlink>
                    </w:p>
                    <w:p w14:paraId="71C81346" w14:textId="77777777" w:rsidR="00A80EA5" w:rsidRPr="00A66C2D" w:rsidRDefault="00C10169" w:rsidP="00E86830">
                      <w:pPr>
                        <w:tabs>
                          <w:tab w:val="left" w:pos="2694"/>
                          <w:tab w:val="left" w:pos="2835"/>
                          <w:tab w:val="right" w:pos="4820"/>
                          <w:tab w:val="left" w:pos="5245"/>
                        </w:tabs>
                        <w:ind w:left="284"/>
                        <w:rPr>
                          <w:lang w:val="en-US"/>
                        </w:rPr>
                      </w:pPr>
                      <w:r w:rsidRPr="00A66C2D">
                        <w:rPr>
                          <w:lang w:val="en-US"/>
                        </w:rPr>
                        <w:t>F</w:t>
                      </w:r>
                      <w:r w:rsidR="00A66C2D" w:rsidRPr="00A66C2D">
                        <w:rPr>
                          <w:lang w:val="en-US"/>
                        </w:rPr>
                        <w:t>LG</w:t>
                      </w:r>
                      <w:r w:rsidRPr="00A66C2D">
                        <w:rPr>
                          <w:lang w:val="en-US"/>
                        </w:rPr>
                        <w:t xml:space="preserve"> :</w:t>
                      </w:r>
                      <w:r w:rsidR="00A66C2D">
                        <w:rPr>
                          <w:lang w:val="en-US"/>
                        </w:rPr>
                        <w:tab/>
                        <w:t xml:space="preserve"> </w:t>
                      </w:r>
                      <w:r w:rsidR="00E86830">
                        <w:rPr>
                          <w:lang w:val="en-US"/>
                        </w:rPr>
                        <w:tab/>
                      </w:r>
                      <w:r w:rsidRPr="00A66C2D">
                        <w:rPr>
                          <w:lang w:val="en-US"/>
                        </w:rPr>
                        <w:t xml:space="preserve">Robert </w:t>
                      </w:r>
                      <w:proofErr w:type="spellStart"/>
                      <w:r w:rsidRPr="00A66C2D">
                        <w:rPr>
                          <w:lang w:val="en-US"/>
                        </w:rPr>
                        <w:t>Hins</w:t>
                      </w:r>
                      <w:proofErr w:type="spellEnd"/>
                      <w:r w:rsidRPr="00A66C2D">
                        <w:rPr>
                          <w:lang w:val="en-US"/>
                        </w:rPr>
                        <w:tab/>
                      </w:r>
                      <w:r w:rsidR="00A66C2D">
                        <w:rPr>
                          <w:lang w:val="en-US"/>
                        </w:rPr>
                        <w:tab/>
                      </w:r>
                      <w:r w:rsidRPr="00A66C2D">
                        <w:rPr>
                          <w:lang w:val="en-US"/>
                        </w:rPr>
                        <w:t>418-885-4694</w:t>
                      </w:r>
                      <w:r w:rsidR="00A66C2D">
                        <w:rPr>
                          <w:lang w:val="en-US"/>
                        </w:rPr>
                        <w:t xml:space="preserve"> </w:t>
                      </w:r>
                      <w:r w:rsidR="00B014A4">
                        <w:rPr>
                          <w:u w:val="dotted"/>
                          <w:lang w:val="en-US"/>
                        </w:rPr>
                        <w:t xml:space="preserve">            </w:t>
                      </w:r>
                      <w:r w:rsidR="00E86830">
                        <w:rPr>
                          <w:u w:val="dotted"/>
                          <w:lang w:val="en-US"/>
                        </w:rPr>
                        <w:t xml:space="preserve"> </w:t>
                      </w:r>
                      <w:r w:rsidR="00B014A4">
                        <w:rPr>
                          <w:u w:val="dotted"/>
                          <w:lang w:val="en-US"/>
                        </w:rPr>
                        <w:t xml:space="preserve"> </w:t>
                      </w:r>
                      <w:r w:rsidR="0014239C">
                        <w:rPr>
                          <w:u w:val="dotted"/>
                          <w:lang w:val="en-US"/>
                        </w:rPr>
                        <w:t xml:space="preserve"> </w:t>
                      </w:r>
                      <w:r w:rsidR="00B014A4">
                        <w:rPr>
                          <w:u w:val="dotted"/>
                          <w:lang w:val="en-US"/>
                        </w:rPr>
                        <w:t xml:space="preserve">              </w:t>
                      </w:r>
                      <w:hyperlink r:id="rId222" w:history="1">
                        <w:r w:rsidR="00A66C2D" w:rsidRPr="00673283">
                          <w:rPr>
                            <w:rStyle w:val="Hyperlien"/>
                            <w:rFonts w:ascii="Times New Roman" w:hAnsi="Times New Roman"/>
                            <w:lang w:val="en-US"/>
                          </w:rPr>
                          <w:t>rhins@videotron.ca</w:t>
                        </w:r>
                      </w:hyperlink>
                    </w:p>
                    <w:p w14:paraId="2398695B" w14:textId="77777777" w:rsidR="00A80EA5" w:rsidRPr="004F342C" w:rsidRDefault="00EE739F" w:rsidP="00E86830">
                      <w:pPr>
                        <w:tabs>
                          <w:tab w:val="left" w:pos="2552"/>
                          <w:tab w:val="left" w:pos="2835"/>
                          <w:tab w:val="right" w:pos="4536"/>
                          <w:tab w:val="left" w:pos="5245"/>
                          <w:tab w:val="right" w:leader="dot" w:pos="10065"/>
                        </w:tabs>
                        <w:ind w:left="284"/>
                      </w:pPr>
                      <w:r>
                        <w:t>Retraite</w:t>
                      </w:r>
                      <w:r w:rsidR="00A80EA5" w:rsidRPr="004F342C">
                        <w:t> : </w:t>
                      </w:r>
                      <w:r w:rsidR="00A80EA5" w:rsidRPr="004F342C">
                        <w:rPr>
                          <w:b/>
                        </w:rPr>
                        <w:t xml:space="preserve">   </w:t>
                      </w:r>
                      <w:r w:rsidR="00A80EA5" w:rsidRPr="004F342C">
                        <w:t xml:space="preserve"> </w:t>
                      </w:r>
                      <w:r w:rsidR="00A80EA5" w:rsidRPr="004F342C">
                        <w:tab/>
                      </w:r>
                      <w:r w:rsidR="00E86830">
                        <w:tab/>
                      </w:r>
                      <w:r w:rsidR="00A80EA5" w:rsidRPr="004F342C">
                        <w:t>Nicole Talbot</w:t>
                      </w:r>
                      <w:r w:rsidR="00A80EA5" w:rsidRPr="004F342C">
                        <w:tab/>
                        <w:t xml:space="preserve">    </w:t>
                      </w:r>
                      <w:r w:rsidR="00A80EA5" w:rsidRPr="004F342C">
                        <w:tab/>
                        <w:t xml:space="preserve">819 604-7004 </w:t>
                      </w:r>
                      <w:r w:rsidR="00B014A4">
                        <w:rPr>
                          <w:u w:val="dotted"/>
                        </w:rPr>
                        <w:t xml:space="preserve">               </w:t>
                      </w:r>
                      <w:r w:rsidR="0014239C">
                        <w:rPr>
                          <w:u w:val="dotted"/>
                        </w:rPr>
                        <w:t xml:space="preserve"> </w:t>
                      </w:r>
                      <w:r w:rsidR="00B014A4">
                        <w:rPr>
                          <w:u w:val="dotted"/>
                        </w:rPr>
                        <w:t xml:space="preserve">         </w:t>
                      </w:r>
                      <w:hyperlink r:id="rId223" w:history="1">
                        <w:r w:rsidR="00A80EA5" w:rsidRPr="004F342C">
                          <w:rPr>
                            <w:rStyle w:val="Hyperlien"/>
                            <w:rFonts w:ascii="Times New Roman" w:hAnsi="Times New Roman"/>
                          </w:rPr>
                          <w:t>n-talbot@videotron.ca</w:t>
                        </w:r>
                      </w:hyperlink>
                    </w:p>
                    <w:p w14:paraId="290E8487" w14:textId="77777777" w:rsidR="00742437" w:rsidRDefault="00A80EA5" w:rsidP="00E86830">
                      <w:pPr>
                        <w:tabs>
                          <w:tab w:val="left" w:pos="2552"/>
                          <w:tab w:val="left" w:pos="2835"/>
                          <w:tab w:val="right" w:pos="4536"/>
                          <w:tab w:val="left" w:pos="5245"/>
                          <w:tab w:val="right" w:leader="dot" w:pos="10065"/>
                        </w:tabs>
                        <w:ind w:left="284"/>
                        <w:rPr>
                          <w:rStyle w:val="Hyperlien"/>
                          <w:rFonts w:ascii="Times New Roman" w:hAnsi="Times New Roman"/>
                        </w:rPr>
                      </w:pPr>
                      <w:r w:rsidRPr="004F342C">
                        <w:t xml:space="preserve">Sociopolitique :  </w:t>
                      </w:r>
                      <w:r w:rsidRPr="004F342C">
                        <w:tab/>
                      </w:r>
                      <w:r w:rsidR="00E86830">
                        <w:tab/>
                      </w:r>
                      <w:r w:rsidRPr="004F342C">
                        <w:t>Jacques Olivier</w:t>
                      </w:r>
                      <w:r w:rsidRPr="004F342C">
                        <w:tab/>
                        <w:t xml:space="preserve">    </w:t>
                      </w:r>
                      <w:r w:rsidRPr="004F342C">
                        <w:tab/>
                        <w:t>819 604-7004</w:t>
                      </w:r>
                      <w:r w:rsidR="00C65957">
                        <w:t xml:space="preserve"> </w:t>
                      </w:r>
                      <w:r w:rsidR="00B014A4">
                        <w:rPr>
                          <w:u w:val="dotted"/>
                        </w:rPr>
                        <w:t xml:space="preserve">               </w:t>
                      </w:r>
                      <w:r w:rsidR="0014239C">
                        <w:rPr>
                          <w:u w:val="dotted"/>
                        </w:rPr>
                        <w:t xml:space="preserve"> </w:t>
                      </w:r>
                      <w:r w:rsidR="00B014A4">
                        <w:rPr>
                          <w:u w:val="dotted"/>
                        </w:rPr>
                        <w:t xml:space="preserve">         </w:t>
                      </w:r>
                      <w:hyperlink r:id="rId224" w:history="1">
                        <w:r w:rsidRPr="004F342C">
                          <w:rPr>
                            <w:rStyle w:val="Hyperlien"/>
                            <w:rFonts w:ascii="Times New Roman" w:hAnsi="Times New Roman"/>
                          </w:rPr>
                          <w:t>n-talbot@videotron.ca</w:t>
                        </w:r>
                      </w:hyperlink>
                      <w:r w:rsidR="00F62308">
                        <w:rPr>
                          <w:rStyle w:val="Hyperlien"/>
                          <w:rFonts w:ascii="Times New Roman" w:hAnsi="Times New Roman"/>
                        </w:rPr>
                        <w:t xml:space="preserve">  </w:t>
                      </w:r>
                    </w:p>
                    <w:p w14:paraId="2CFEF8EC" w14:textId="77777777" w:rsidR="00A80EA5" w:rsidRPr="00742437" w:rsidRDefault="00A80EA5" w:rsidP="00E93BF5">
                      <w:pPr>
                        <w:tabs>
                          <w:tab w:val="left" w:pos="2552"/>
                          <w:tab w:val="right" w:pos="4536"/>
                          <w:tab w:val="left" w:pos="5103"/>
                          <w:tab w:val="right" w:leader="dot" w:pos="10065"/>
                        </w:tabs>
                        <w:jc w:val="center"/>
                      </w:pPr>
                    </w:p>
                  </w:txbxContent>
                </v:textbox>
              </v:shape>
            </w:pict>
          </mc:Fallback>
        </mc:AlternateContent>
      </w:r>
      <w:r w:rsidR="00C07CBB">
        <w:rPr>
          <w:noProof/>
        </w:rPr>
        <mc:AlternateContent>
          <mc:Choice Requires="wpg">
            <w:drawing>
              <wp:anchor distT="0" distB="0" distL="114300" distR="114300" simplePos="0" relativeHeight="251514880" behindDoc="0" locked="0" layoutInCell="1" allowOverlap="1" wp14:anchorId="036E1655" wp14:editId="3C73543E">
                <wp:simplePos x="0" y="0"/>
                <wp:positionH relativeFrom="column">
                  <wp:posOffset>139720</wp:posOffset>
                </wp:positionH>
                <wp:positionV relativeFrom="paragraph">
                  <wp:posOffset>2395220</wp:posOffset>
                </wp:positionV>
                <wp:extent cx="6617970" cy="1271905"/>
                <wp:effectExtent l="0" t="0" r="11430" b="0"/>
                <wp:wrapNone/>
                <wp:docPr id="15" name="Groupe 15"/>
                <wp:cNvGraphicFramePr/>
                <a:graphic xmlns:a="http://schemas.openxmlformats.org/drawingml/2006/main">
                  <a:graphicData uri="http://schemas.microsoft.com/office/word/2010/wordprocessingGroup">
                    <wpg:wgp>
                      <wpg:cNvGrpSpPr/>
                      <wpg:grpSpPr>
                        <a:xfrm>
                          <a:off x="0" y="0"/>
                          <a:ext cx="6617970" cy="1271905"/>
                          <a:chOff x="0" y="0"/>
                          <a:chExt cx="6228618" cy="1271905"/>
                        </a:xfrm>
                      </wpg:grpSpPr>
                      <wps:wsp>
                        <wps:cNvPr id="208" name="Text Box 67"/>
                        <wps:cNvSpPr txBox="1">
                          <a:spLocks/>
                        </wps:cNvSpPr>
                        <wps:spPr bwMode="auto">
                          <a:xfrm>
                            <a:off x="3242533" y="238991"/>
                            <a:ext cx="2986085" cy="911383"/>
                          </a:xfrm>
                          <a:prstGeom prst="rect">
                            <a:avLst/>
                          </a:prstGeom>
                          <a:solidFill>
                            <a:srgbClr val="FFFFFF"/>
                          </a:solidFill>
                          <a:ln w="9525">
                            <a:solidFill>
                              <a:srgbClr val="000000"/>
                            </a:solidFill>
                            <a:miter lim="800000"/>
                            <a:headEnd/>
                            <a:tailEnd/>
                          </a:ln>
                        </wps:spPr>
                        <wps:txbx>
                          <w:txbxContent>
                            <w:p w14:paraId="3DA9459C" w14:textId="77777777" w:rsidR="007A2DE7" w:rsidRDefault="00A80EA5" w:rsidP="007A2DE7">
                              <w:pPr>
                                <w:spacing w:before="60" w:after="60"/>
                              </w:pPr>
                              <w:r w:rsidRPr="005D76DC">
                                <w:t xml:space="preserve">Reproduit par : </w:t>
                              </w:r>
                              <w:r w:rsidR="00C07CBB">
                                <w:t>Groupe ETR</w:t>
                              </w:r>
                              <w:r w:rsidRPr="005D76DC">
                                <w:t xml:space="preserve"> </w:t>
                              </w:r>
                            </w:p>
                            <w:p w14:paraId="21E03CD4" w14:textId="77777777" w:rsidR="007A2DE7" w:rsidRDefault="00C07CBB" w:rsidP="007A2DE7">
                              <w:pPr>
                                <w:spacing w:before="60" w:after="60"/>
                              </w:pPr>
                              <w:r>
                                <w:t xml:space="preserve">1130, Boul. Charest </w:t>
                              </w:r>
                              <w:r w:rsidR="003939E8">
                                <w:t>Ouest #</w:t>
                              </w:r>
                              <w:r>
                                <w:t>110</w:t>
                              </w:r>
                              <w:r w:rsidR="00C949E4">
                                <w:t xml:space="preserve">, </w:t>
                              </w:r>
                              <w:r w:rsidR="009F4ECD">
                                <w:br/>
                              </w:r>
                              <w:r w:rsidR="007A2DE7">
                                <w:t xml:space="preserve">Québec, QC  G1N </w:t>
                              </w:r>
                              <w:r w:rsidR="007A2DE7" w:rsidRPr="007A2DE7">
                                <w:t>2</w:t>
                              </w:r>
                              <w:r w:rsidR="007A2DE7">
                                <w:t>E</w:t>
                              </w:r>
                              <w:r w:rsidR="007A2DE7" w:rsidRPr="007A2DE7">
                                <w:t>2</w:t>
                              </w:r>
                            </w:p>
                            <w:p w14:paraId="328A4B9C" w14:textId="77777777" w:rsidR="00A80EA5" w:rsidRPr="005D76DC" w:rsidRDefault="00A80EA5" w:rsidP="00E93BF5">
                              <w:r w:rsidRPr="005D76DC">
                                <w:t>Tél.</w:t>
                              </w:r>
                              <w:r>
                                <w:t xml:space="preserve"> : </w:t>
                              </w:r>
                              <w:r w:rsidRPr="005D76DC">
                                <w:t>418</w:t>
                              </w:r>
                              <w:r w:rsidR="00C07CBB">
                                <w:t> 658-8122</w:t>
                              </w:r>
                              <w:r w:rsidRPr="005D76DC">
                                <w:t xml:space="preserve"> </w:t>
                              </w:r>
                              <w:r>
                                <w:t xml:space="preserve">           </w:t>
                              </w:r>
                              <w:r w:rsidR="007A2DE7">
                                <w:t xml:space="preserve">   </w:t>
                              </w:r>
                              <w:r w:rsidRPr="005D76DC">
                                <w:t>Fax</w:t>
                              </w:r>
                              <w:r>
                                <w:t xml:space="preserve"> : </w:t>
                              </w:r>
                              <w:r w:rsidRPr="005D76DC">
                                <w:t>418</w:t>
                              </w:r>
                              <w:r w:rsidR="007A2DE7">
                                <w:t> </w:t>
                              </w:r>
                              <w:r w:rsidR="00C07CBB">
                                <w:t>658</w:t>
                              </w:r>
                              <w:r w:rsidR="007A2DE7">
                                <w:t>-</w:t>
                              </w:r>
                              <w:r w:rsidR="00C07CBB">
                                <w:t>8171</w:t>
                              </w:r>
                              <w:r w:rsidRPr="005D76DC">
                                <w:t xml:space="preserve"> </w:t>
                              </w:r>
                              <w:r>
                                <w:br/>
                              </w:r>
                            </w:p>
                          </w:txbxContent>
                        </wps:txbx>
                        <wps:bodyPr rot="0" vert="horz" wrap="square" lIns="91440" tIns="45720" rIns="91440" bIns="45720" anchor="t" anchorCtr="0" upright="1">
                          <a:noAutofit/>
                        </wps:bodyPr>
                      </wps:wsp>
                      <pic:pic xmlns:pic="http://schemas.openxmlformats.org/drawingml/2006/picture">
                        <pic:nvPicPr>
                          <pic:cNvPr id="95" name="Image 21" descr="Droit d'auteur"/>
                          <pic:cNvPicPr>
                            <a:picLocks noChangeAspect="1"/>
                          </pic:cNvPicPr>
                        </pic:nvPicPr>
                        <pic:blipFill>
                          <a:blip r:embed="rId225"/>
                          <a:srcRect b="14961"/>
                          <a:stretch>
                            <a:fillRect/>
                          </a:stretch>
                        </pic:blipFill>
                        <pic:spPr bwMode="auto">
                          <a:xfrm>
                            <a:off x="0" y="0"/>
                            <a:ext cx="2998470" cy="1271905"/>
                          </a:xfrm>
                          <a:prstGeom prst="rect">
                            <a:avLst/>
                          </a:prstGeom>
                          <a:noFill/>
                        </pic:spPr>
                      </pic:pic>
                    </wpg:wgp>
                  </a:graphicData>
                </a:graphic>
                <wp14:sizeRelH relativeFrom="margin">
                  <wp14:pctWidth>0</wp14:pctWidth>
                </wp14:sizeRelH>
              </wp:anchor>
            </w:drawing>
          </mc:Choice>
          <mc:Fallback>
            <w:pict>
              <v:group w14:anchorId="036E1655" id="Groupe 15" o:spid="_x0000_s1103" style="position:absolute;margin-left:11pt;margin-top:188.6pt;width:521.1pt;height:100.15pt;z-index:251514880;mso-width-relative:margin" coordsize="62286,12719"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">
                <v:shape id="Text Box 67" o:spid="_x0000_s1104" type="#_x0000_t202" style="position:absolute;left:32425;top:2389;width:29861;height:911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">
                  <v:path arrowok="t"/>
                  <v:textbox>
                    <w:txbxContent>
                      <w:p w14:paraId="3DA9459C" w14:textId="77777777" w:rsidR="007A2DE7" w:rsidRDefault="00A80EA5" w:rsidP="007A2DE7">
                        <w:pPr>
                          <w:spacing w:before="60" w:after="60"/>
                        </w:pPr>
                        <w:r w:rsidRPr="005D76DC">
                          <w:t xml:space="preserve">Reproduit par : </w:t>
                        </w:r>
                        <w:r w:rsidR="00C07CBB">
                          <w:t>Groupe ETR</w:t>
                        </w:r>
                        <w:r w:rsidRPr="005D76DC">
                          <w:t xml:space="preserve"> </w:t>
                        </w:r>
                      </w:p>
                      <w:p w14:paraId="21E03CD4" w14:textId="77777777" w:rsidR="007A2DE7" w:rsidRDefault="00C07CBB" w:rsidP="007A2DE7">
                        <w:pPr>
                          <w:spacing w:before="60" w:after="60"/>
                        </w:pPr>
                        <w:r>
                          <w:t xml:space="preserve">1130, Boul. Charest </w:t>
                        </w:r>
                        <w:r w:rsidR="003939E8">
                          <w:t>Ouest #</w:t>
                        </w:r>
                        <w:r>
                          <w:t>110</w:t>
                        </w:r>
                        <w:r w:rsidR="00C949E4">
                          <w:t xml:space="preserve">, </w:t>
                        </w:r>
                        <w:r w:rsidR="009F4ECD">
                          <w:br/>
                        </w:r>
                        <w:r w:rsidR="007A2DE7">
                          <w:t xml:space="preserve">Québec, QC  G1N </w:t>
                        </w:r>
                        <w:r w:rsidR="007A2DE7" w:rsidRPr="007A2DE7">
                          <w:t>2</w:t>
                        </w:r>
                        <w:r w:rsidR="007A2DE7">
                          <w:t>E</w:t>
                        </w:r>
                        <w:r w:rsidR="007A2DE7" w:rsidRPr="007A2DE7">
                          <w:t>2</w:t>
                        </w:r>
                      </w:p>
                      <w:p w14:paraId="328A4B9C" w14:textId="77777777" w:rsidR="00A80EA5" w:rsidRPr="005D76DC" w:rsidRDefault="00A80EA5" w:rsidP="00E93BF5">
                        <w:r w:rsidRPr="005D76DC">
                          <w:t>Tél.</w:t>
                        </w:r>
                        <w:r>
                          <w:t xml:space="preserve"> : </w:t>
                        </w:r>
                        <w:r w:rsidRPr="005D76DC">
                          <w:t>418</w:t>
                        </w:r>
                        <w:r w:rsidR="00C07CBB">
                          <w:t> 658-8122</w:t>
                        </w:r>
                        <w:r w:rsidRPr="005D76DC">
                          <w:t xml:space="preserve"> </w:t>
                        </w:r>
                        <w:r>
                          <w:t xml:space="preserve">           </w:t>
                        </w:r>
                        <w:r w:rsidR="007A2DE7">
                          <w:t xml:space="preserve">   </w:t>
                        </w:r>
                        <w:r w:rsidRPr="005D76DC">
                          <w:t>Fax</w:t>
                        </w:r>
                        <w:r>
                          <w:t xml:space="preserve"> : </w:t>
                        </w:r>
                        <w:r w:rsidRPr="005D76DC">
                          <w:t>418</w:t>
                        </w:r>
                        <w:r w:rsidR="007A2DE7">
                          <w:t> </w:t>
                        </w:r>
                        <w:r w:rsidR="00C07CBB">
                          <w:t>658</w:t>
                        </w:r>
                        <w:r w:rsidR="007A2DE7">
                          <w:t>-</w:t>
                        </w:r>
                        <w:r w:rsidR="00C07CBB">
                          <w:t>8171</w:t>
                        </w:r>
                        <w:r w:rsidRPr="005D76DC">
                          <w:t xml:space="preserve"> </w:t>
                        </w:r>
                        <w:r>
                          <w:br/>
                        </w:r>
                      </w:p>
                    </w:txbxContent>
                  </v:textbox>
                </v:shape>
                <v:shape id="Image 21" o:spid="_x0000_s1105" type="#_x0000_t75" alt="Droit d'auteur" style="position:absolute;width:29984;height:1271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">
                  <v:imagedata r:id="rId226" o:title="Droit d'auteur" cropbottom="9805f"/>
                </v:shape>
              </v:group>
            </w:pict>
          </mc:Fallback>
        </mc:AlternateContent>
      </w:r>
    </w:p>
    <w:sectPr w:rsidR="000C0098" w:rsidSect="0099687C">
      <w:headerReference w:type="default" r:id="rId227"/>
      <w:footerReference w:type="even" r:id="rId228"/>
      <w:footerReference w:type="default" r:id="rId229"/>
      <w:headerReference w:type="first" r:id="rId230"/>
      <w:footerReference w:type="first" r:id="rId231"/>
      <w:pgSz w:w="12240" w:h="15840"/>
      <w:pgMar w:top="1418" w:right="709" w:bottom="1418"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EB738" w14:textId="77777777" w:rsidR="00F07222" w:rsidRDefault="00F07222" w:rsidP="007D7366">
      <w:r>
        <w:separator/>
      </w:r>
    </w:p>
  </w:endnote>
  <w:endnote w:type="continuationSeparator" w:id="0">
    <w:p w14:paraId="14EAA0C0" w14:textId="77777777" w:rsidR="00F07222" w:rsidRDefault="00F07222" w:rsidP="007D7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OpenSymbol">
    <w:altName w:val="Arial Unicode MS"/>
    <w:panose1 w:val="020B0604020202020204"/>
    <w:charset w:val="80"/>
    <w:family w:val="auto"/>
    <w:pitch w:val="default"/>
  </w:font>
  <w:font w:name="Calibri Light">
    <w:panose1 w:val="020F0302020204030204"/>
    <w:charset w:val="00"/>
    <w:family w:val="swiss"/>
    <w:pitch w:val="variable"/>
    <w:sig w:usb0="E0002AFF" w:usb1="C0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Franklin Gothic Book">
    <w:panose1 w:val="020B0503020102020204"/>
    <w:charset w:val="00"/>
    <w:family w:val="swiss"/>
    <w:pitch w:val="variable"/>
    <w:sig w:usb0="00000287" w:usb1="00000000" w:usb2="00000000" w:usb3="00000000" w:csb0="0000009F" w:csb1="00000000"/>
  </w:font>
  <w:font w:name="Liberation Serif">
    <w:altName w:val="Times New Roman"/>
    <w:panose1 w:val="020B0604020202020204"/>
    <w:charset w:val="00"/>
    <w:family w:val="roman"/>
    <w:pitch w:val="variable"/>
  </w:font>
  <w:font w:name="NSimSun">
    <w:panose1 w:val="020B0604020202020204"/>
    <w:charset w:val="86"/>
    <w:family w:val="modern"/>
    <w:pitch w:val="fixed"/>
    <w:sig w:usb0="000002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Perpetua">
    <w:panose1 w:val="02020502060401020303"/>
    <w:charset w:val="4D"/>
    <w:family w:val="roman"/>
    <w:pitch w:val="variable"/>
    <w:sig w:usb0="00000003" w:usb1="00000000" w:usb2="00000000" w:usb3="00000000" w:csb0="00000001" w:csb1="00000000"/>
  </w:font>
  <w:font w:name="Segoe UI">
    <w:altName w:val="Arial"/>
    <w:panose1 w:val="020B0604020202020204"/>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ple Chancery">
    <w:altName w:val="APPLE CHANCERY"/>
    <w:panose1 w:val="03020702040506060504"/>
    <w:charset w:val="B1"/>
    <w:family w:val="script"/>
    <w:pitch w:val="variable"/>
    <w:sig w:usb0="80000867" w:usb1="00000003" w:usb2="00000000" w:usb3="00000000" w:csb0="000001F3" w:csb1="00000000"/>
  </w:font>
  <w:font w:name="Comic Sans MS">
    <w:panose1 w:val="030F0702030302020204"/>
    <w:charset w:val="00"/>
    <w:family w:val="script"/>
    <w:pitch w:val="variable"/>
    <w:sig w:usb0="00000287" w:usb1="00000000" w:usb2="00000000" w:usb3="00000000" w:csb0="0000009F" w:csb1="00000000"/>
  </w:font>
  <w:font w:name="Wingdings 2">
    <w:panose1 w:val="05020102010507070707"/>
    <w:charset w:val="4D"/>
    <w:family w:val="decorative"/>
    <w:pitch w:val="variable"/>
    <w:sig w:usb0="00000003" w:usb1="00000000" w:usb2="00000000" w:usb3="00000000" w:csb0="8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color w:val="873D3A"/>
      </w:rPr>
      <w:id w:val="1105304162"/>
      <w:docPartObj>
        <w:docPartGallery w:val="Page Numbers (Bottom of Page)"/>
        <w:docPartUnique/>
      </w:docPartObj>
    </w:sdtPr>
    <w:sdtContent>
      <w:p w14:paraId="6821673C" w14:textId="77777777" w:rsidR="00A80EA5" w:rsidRPr="00B812ED" w:rsidRDefault="00D57067" w:rsidP="005C056E">
        <w:pPr>
          <w:pStyle w:val="Pieddepage"/>
          <w:framePr w:wrap="none" w:vAnchor="text" w:hAnchor="page" w:x="710" w:y="78"/>
          <w:rPr>
            <w:rStyle w:val="Numrodepage"/>
            <w:color w:val="873D3A"/>
          </w:rPr>
        </w:pPr>
        <w:r>
          <w:rPr>
            <w:rStyle w:val="Numrodepage"/>
            <w:rFonts w:ascii="Times New Roman" w:hAnsi="Times New Roman" w:cs="Times New Roman"/>
            <w:color w:val="873D3A"/>
            <w:sz w:val="22"/>
            <w:szCs w:val="22"/>
          </w:rPr>
          <w:t xml:space="preserve">Page </w:t>
        </w:r>
        <w:r w:rsidR="00A80EA5" w:rsidRPr="00B812ED">
          <w:rPr>
            <w:rStyle w:val="Numrodepage"/>
            <w:rFonts w:ascii="Times New Roman" w:hAnsi="Times New Roman" w:cs="Times New Roman"/>
            <w:color w:val="873D3A"/>
            <w:sz w:val="22"/>
            <w:szCs w:val="22"/>
          </w:rPr>
          <w:fldChar w:fldCharType="begin"/>
        </w:r>
        <w:r w:rsidR="00A80EA5" w:rsidRPr="00B812ED">
          <w:rPr>
            <w:rStyle w:val="Numrodepage"/>
            <w:rFonts w:ascii="Times New Roman" w:hAnsi="Times New Roman" w:cs="Times New Roman"/>
            <w:color w:val="873D3A"/>
            <w:sz w:val="22"/>
            <w:szCs w:val="22"/>
          </w:rPr>
          <w:instrText xml:space="preserve"> PAGE </w:instrText>
        </w:r>
        <w:r w:rsidR="00A80EA5" w:rsidRPr="00B812ED">
          <w:rPr>
            <w:rStyle w:val="Numrodepage"/>
            <w:rFonts w:ascii="Times New Roman" w:hAnsi="Times New Roman" w:cs="Times New Roman"/>
            <w:color w:val="873D3A"/>
            <w:sz w:val="22"/>
            <w:szCs w:val="22"/>
          </w:rPr>
          <w:fldChar w:fldCharType="separate"/>
        </w:r>
        <w:r w:rsidR="00A80EA5" w:rsidRPr="00B812ED">
          <w:rPr>
            <w:rStyle w:val="Numrodepage"/>
            <w:rFonts w:ascii="Times New Roman" w:hAnsi="Times New Roman" w:cs="Times New Roman"/>
            <w:noProof/>
            <w:color w:val="873D3A"/>
            <w:sz w:val="22"/>
            <w:szCs w:val="22"/>
          </w:rPr>
          <w:t>2</w:t>
        </w:r>
        <w:r w:rsidR="00A80EA5" w:rsidRPr="00B812ED">
          <w:rPr>
            <w:rStyle w:val="Numrodepage"/>
            <w:rFonts w:ascii="Times New Roman" w:hAnsi="Times New Roman" w:cs="Times New Roman"/>
            <w:color w:val="873D3A"/>
            <w:sz w:val="22"/>
            <w:szCs w:val="22"/>
          </w:rPr>
          <w:fldChar w:fldCharType="end"/>
        </w:r>
      </w:p>
    </w:sdtContent>
  </w:sdt>
  <w:p w14:paraId="648266C0" w14:textId="77777777" w:rsidR="00A80EA5" w:rsidRDefault="00A80EA5" w:rsidP="00D57067">
    <w:pPr>
      <w:pStyle w:val="Pieddepage"/>
      <w:ind w:right="360"/>
    </w:pPr>
    <w:r>
      <w:rPr>
        <w:noProof/>
      </w:rPr>
      <mc:AlternateContent>
        <mc:Choice Requires="wps">
          <w:drawing>
            <wp:anchor distT="0" distB="0" distL="114300" distR="114300" simplePos="0" relativeHeight="251663360" behindDoc="0" locked="0" layoutInCell="1" allowOverlap="1" wp14:anchorId="552418B9" wp14:editId="64D55336">
              <wp:simplePos x="0" y="0"/>
              <wp:positionH relativeFrom="margin">
                <wp:align>center</wp:align>
              </wp:positionH>
              <wp:positionV relativeFrom="paragraph">
                <wp:posOffset>14605</wp:posOffset>
              </wp:positionV>
              <wp:extent cx="6840000" cy="0"/>
              <wp:effectExtent l="0" t="12700" r="18415" b="12700"/>
              <wp:wrapNone/>
              <wp:docPr id="4" name="Connecteur droit 4"/>
              <wp:cNvGraphicFramePr/>
              <a:graphic xmlns:a="http://schemas.openxmlformats.org/drawingml/2006/main">
                <a:graphicData uri="http://schemas.microsoft.com/office/word/2010/wordprocessingShape">
                  <wps:wsp>
                    <wps:cNvCnPr/>
                    <wps:spPr>
                      <a:xfrm flipV="1">
                        <a:off x="0" y="0"/>
                        <a:ext cx="6840000"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BB866F" id="Connecteur droit 4" o:spid="_x0000_s1026" style="position:absolute;flip:y;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5pt" to="538.6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" strokecolor="#873d3a" strokeweight="1.75pt">
              <v:stroke joinstyle="miter"/>
              <w10:wrap anchorx="margin"/>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Times New Roman" w:hAnsi="Times New Roman" w:cs="Times New Roman"/>
        <w:color w:val="873D3A"/>
        <w:sz w:val="22"/>
        <w:szCs w:val="22"/>
      </w:rPr>
      <w:id w:val="975098429"/>
      <w:docPartObj>
        <w:docPartGallery w:val="Page Numbers (Bottom of Page)"/>
        <w:docPartUnique/>
      </w:docPartObj>
    </w:sdtPr>
    <w:sdtContent>
      <w:p w14:paraId="727D9527" w14:textId="77777777" w:rsidR="00A80EA5" w:rsidRPr="00B812ED" w:rsidRDefault="00D57067" w:rsidP="00D57067">
        <w:pPr>
          <w:pStyle w:val="Pieddepage"/>
          <w:framePr w:wrap="none" w:vAnchor="text" w:hAnchor="page" w:x="10870" w:y="35"/>
          <w:rPr>
            <w:rStyle w:val="Numrodepage"/>
            <w:rFonts w:ascii="Times New Roman" w:hAnsi="Times New Roman" w:cs="Times New Roman"/>
            <w:sz w:val="22"/>
            <w:szCs w:val="22"/>
          </w:rPr>
        </w:pPr>
        <w:r>
          <w:rPr>
            <w:rStyle w:val="Numrodepage"/>
            <w:rFonts w:ascii="Times New Roman" w:hAnsi="Times New Roman" w:cs="Times New Roman"/>
            <w:color w:val="873D3A"/>
            <w:sz w:val="22"/>
            <w:szCs w:val="22"/>
          </w:rPr>
          <w:t xml:space="preserve">Page </w:t>
        </w:r>
        <w:r w:rsidR="00A80EA5" w:rsidRPr="00B812ED">
          <w:rPr>
            <w:rStyle w:val="Numrodepage"/>
            <w:rFonts w:ascii="Times New Roman" w:hAnsi="Times New Roman" w:cs="Times New Roman"/>
            <w:color w:val="873D3A"/>
            <w:sz w:val="22"/>
            <w:szCs w:val="22"/>
          </w:rPr>
          <w:fldChar w:fldCharType="begin"/>
        </w:r>
        <w:r w:rsidR="00A80EA5" w:rsidRPr="00B812ED">
          <w:rPr>
            <w:rStyle w:val="Numrodepage"/>
            <w:rFonts w:ascii="Times New Roman" w:hAnsi="Times New Roman" w:cs="Times New Roman"/>
            <w:color w:val="873D3A"/>
            <w:sz w:val="22"/>
            <w:szCs w:val="22"/>
          </w:rPr>
          <w:instrText xml:space="preserve"> PAGE </w:instrText>
        </w:r>
        <w:r w:rsidR="00A80EA5" w:rsidRPr="00B812ED">
          <w:rPr>
            <w:rStyle w:val="Numrodepage"/>
            <w:rFonts w:ascii="Times New Roman" w:hAnsi="Times New Roman" w:cs="Times New Roman"/>
            <w:color w:val="873D3A"/>
            <w:sz w:val="22"/>
            <w:szCs w:val="22"/>
          </w:rPr>
          <w:fldChar w:fldCharType="separate"/>
        </w:r>
        <w:r w:rsidR="00A80EA5" w:rsidRPr="00B812ED">
          <w:rPr>
            <w:rStyle w:val="Numrodepage"/>
            <w:rFonts w:ascii="Times New Roman" w:hAnsi="Times New Roman" w:cs="Times New Roman"/>
            <w:noProof/>
            <w:color w:val="873D3A"/>
            <w:sz w:val="22"/>
            <w:szCs w:val="22"/>
          </w:rPr>
          <w:t>3</w:t>
        </w:r>
        <w:r w:rsidR="00A80EA5" w:rsidRPr="00B812ED">
          <w:rPr>
            <w:rStyle w:val="Numrodepage"/>
            <w:rFonts w:ascii="Times New Roman" w:hAnsi="Times New Roman" w:cs="Times New Roman"/>
            <w:color w:val="873D3A"/>
            <w:sz w:val="22"/>
            <w:szCs w:val="22"/>
          </w:rPr>
          <w:fldChar w:fldCharType="end"/>
        </w:r>
      </w:p>
    </w:sdtContent>
  </w:sdt>
  <w:p w14:paraId="56CFE297" w14:textId="77777777" w:rsidR="00A80EA5" w:rsidRPr="005213FE" w:rsidRDefault="00A80EA5" w:rsidP="005213FE">
    <w:pPr>
      <w:pStyle w:val="Pieddepage"/>
      <w:ind w:right="360" w:firstLine="360"/>
      <w:rPr>
        <w:rFonts w:ascii="Times New Roman" w:hAnsi="Times New Roman" w:cs="Times New Roman"/>
        <w:color w:val="C00000"/>
        <w:sz w:val="22"/>
        <w:szCs w:val="22"/>
      </w:rPr>
    </w:pPr>
    <w:r>
      <w:rPr>
        <w:noProof/>
      </w:rPr>
      <mc:AlternateContent>
        <mc:Choice Requires="wps">
          <w:drawing>
            <wp:anchor distT="0" distB="0" distL="114300" distR="114300" simplePos="0" relativeHeight="251665408" behindDoc="0" locked="0" layoutInCell="1" allowOverlap="1" wp14:anchorId="66E62EEF" wp14:editId="27A36B61">
              <wp:simplePos x="0" y="0"/>
              <wp:positionH relativeFrom="margin">
                <wp:align>center</wp:align>
              </wp:positionH>
              <wp:positionV relativeFrom="paragraph">
                <wp:posOffset>14605</wp:posOffset>
              </wp:positionV>
              <wp:extent cx="6840000" cy="0"/>
              <wp:effectExtent l="0" t="12700" r="18415" b="12700"/>
              <wp:wrapNone/>
              <wp:docPr id="9" name="Connecteur droit 9"/>
              <wp:cNvGraphicFramePr/>
              <a:graphic xmlns:a="http://schemas.openxmlformats.org/drawingml/2006/main">
                <a:graphicData uri="http://schemas.microsoft.com/office/word/2010/wordprocessingShape">
                  <wps:wsp>
                    <wps:cNvCnPr/>
                    <wps:spPr>
                      <a:xfrm flipV="1">
                        <a:off x="0" y="0"/>
                        <a:ext cx="6840000"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F92EDC2" id="Connecteur droit 9" o:spid="_x0000_s1026" style="position:absolute;flip:y;z-index:25166540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1.15pt" to="538.6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" strokecolor="#873d3a" strokeweight="1.75pt">
              <v:stroke joinstyle="miter"/>
              <w10:wrap anchorx="margin"/>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BCC0" w14:textId="77777777" w:rsidR="00A80EA5" w:rsidRPr="00DA3E08" w:rsidRDefault="00835E0C" w:rsidP="0069077F">
    <w:pPr>
      <w:pStyle w:val="Pieddepage"/>
      <w:spacing w:before="120"/>
      <w:jc w:val="center"/>
      <w:rPr>
        <w:rFonts w:ascii="Apple Chancery" w:hAnsi="Apple Chancery" w:cs="Apple Chancery"/>
        <w:i/>
        <w:iCs/>
        <w:color w:val="404040" w:themeColor="text1" w:themeTint="BF"/>
        <w:sz w:val="36"/>
        <w:szCs w:val="36"/>
      </w:rPr>
    </w:pPr>
    <w:r>
      <w:rPr>
        <w:noProof/>
      </w:rPr>
      <mc:AlternateContent>
        <mc:Choice Requires="wps">
          <w:drawing>
            <wp:anchor distT="0" distB="0" distL="114300" distR="114300" simplePos="0" relativeHeight="251707392" behindDoc="0" locked="0" layoutInCell="1" allowOverlap="1" wp14:anchorId="4F723AAD" wp14:editId="6C41D22A">
              <wp:simplePos x="0" y="0"/>
              <wp:positionH relativeFrom="margin">
                <wp:posOffset>-111125</wp:posOffset>
              </wp:positionH>
              <wp:positionV relativeFrom="paragraph">
                <wp:posOffset>330835</wp:posOffset>
              </wp:positionV>
              <wp:extent cx="6840000" cy="0"/>
              <wp:effectExtent l="0" t="12700" r="18415" b="12700"/>
              <wp:wrapNone/>
              <wp:docPr id="38" name="Connecteur droit 38"/>
              <wp:cNvGraphicFramePr/>
              <a:graphic xmlns:a="http://schemas.openxmlformats.org/drawingml/2006/main">
                <a:graphicData uri="http://schemas.microsoft.com/office/word/2010/wordprocessingShape">
                  <wps:wsp>
                    <wps:cNvCnPr/>
                    <wps:spPr>
                      <a:xfrm flipV="1">
                        <a:off x="0" y="0"/>
                        <a:ext cx="6840000"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4808C5" id="Connecteur droit 38" o:spid="_x0000_s1026" style="position:absolute;flip:y;z-index:2517073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8.75pt,26.05pt" to="529.85pt,26.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" strokecolor="#873d3a" strokeweight="1.75pt">
              <v:stroke joinstyle="miter"/>
              <w10:wrap anchorx="margin"/>
            </v:lin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30648" w14:textId="77777777" w:rsidR="00A80EA5" w:rsidRPr="00032D77" w:rsidRDefault="00A80EA5" w:rsidP="00032D77">
    <w:pPr>
      <w:pStyle w:val="Pieddepage"/>
      <w:framePr w:wrap="none" w:vAnchor="text" w:hAnchor="margin" w:xAlign="outside" w:y="1"/>
      <w:rPr>
        <w:rFonts w:ascii="Times New Roman" w:hAnsi="Times New Roman" w:cs="Times New Roman"/>
        <w:sz w:val="22"/>
        <w:szCs w:val="22"/>
      </w:rPr>
    </w:pPr>
    <w:r w:rsidRPr="00032D77">
      <w:rPr>
        <w:rStyle w:val="Numrodepage"/>
        <w:rFonts w:ascii="Times New Roman" w:hAnsi="Times New Roman" w:cs="Times New Roman"/>
        <w:color w:val="C00000"/>
        <w:sz w:val="22"/>
        <w:szCs w:val="22"/>
      </w:rPr>
      <w:t>p. 5</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Times New Roman" w:hAnsi="Times New Roman" w:cs="Times New Roman"/>
        <w:color w:val="943435"/>
        <w:sz w:val="22"/>
        <w:szCs w:val="22"/>
      </w:rPr>
      <w:id w:val="-984152166"/>
      <w:docPartObj>
        <w:docPartGallery w:val="Page Numbers (Bottom of Page)"/>
        <w:docPartUnique/>
      </w:docPartObj>
    </w:sdtPr>
    <w:sdtContent>
      <w:p w14:paraId="47B72F84" w14:textId="77777777" w:rsidR="00A80EA5" w:rsidRPr="002B7BBD" w:rsidRDefault="00A80EA5" w:rsidP="002B7BBD">
        <w:pPr>
          <w:pStyle w:val="Pieddepage"/>
          <w:framePr w:wrap="none" w:vAnchor="text" w:hAnchor="page" w:x="11150" w:y="215"/>
          <w:rPr>
            <w:rStyle w:val="Numrodepage"/>
            <w:rFonts w:ascii="Times New Roman" w:hAnsi="Times New Roman" w:cs="Times New Roman"/>
            <w:color w:val="943435"/>
            <w:sz w:val="22"/>
            <w:szCs w:val="22"/>
          </w:rPr>
        </w:pPr>
        <w:r w:rsidRPr="002B7BBD">
          <w:rPr>
            <w:rStyle w:val="Numrodepage"/>
            <w:rFonts w:ascii="Times New Roman" w:hAnsi="Times New Roman" w:cs="Times New Roman"/>
            <w:color w:val="943435"/>
            <w:sz w:val="22"/>
            <w:szCs w:val="22"/>
          </w:rPr>
          <w:t xml:space="preserve">p. </w:t>
        </w:r>
        <w:r w:rsidRPr="002B7BBD">
          <w:rPr>
            <w:rStyle w:val="Numrodepage"/>
            <w:rFonts w:ascii="Times New Roman" w:hAnsi="Times New Roman" w:cs="Times New Roman"/>
            <w:color w:val="943435"/>
            <w:sz w:val="22"/>
            <w:szCs w:val="22"/>
          </w:rPr>
          <w:fldChar w:fldCharType="begin"/>
        </w:r>
        <w:r w:rsidRPr="002B7BBD">
          <w:rPr>
            <w:rStyle w:val="Numrodepage"/>
            <w:rFonts w:ascii="Times New Roman" w:hAnsi="Times New Roman" w:cs="Times New Roman"/>
            <w:color w:val="943435"/>
            <w:sz w:val="22"/>
            <w:szCs w:val="22"/>
          </w:rPr>
          <w:instrText xml:space="preserve"> PAGE </w:instrText>
        </w:r>
        <w:r w:rsidRPr="002B7BBD">
          <w:rPr>
            <w:rStyle w:val="Numrodepage"/>
            <w:rFonts w:ascii="Times New Roman" w:hAnsi="Times New Roman" w:cs="Times New Roman"/>
            <w:color w:val="943435"/>
            <w:sz w:val="22"/>
            <w:szCs w:val="22"/>
          </w:rPr>
          <w:fldChar w:fldCharType="separate"/>
        </w:r>
        <w:r w:rsidRPr="002B7BBD">
          <w:rPr>
            <w:rStyle w:val="Numrodepage"/>
            <w:rFonts w:ascii="Times New Roman" w:hAnsi="Times New Roman" w:cs="Times New Roman"/>
            <w:noProof/>
            <w:color w:val="943435"/>
            <w:sz w:val="22"/>
            <w:szCs w:val="22"/>
          </w:rPr>
          <w:t>3</w:t>
        </w:r>
        <w:r w:rsidRPr="002B7BBD">
          <w:rPr>
            <w:rStyle w:val="Numrodepage"/>
            <w:rFonts w:ascii="Times New Roman" w:hAnsi="Times New Roman" w:cs="Times New Roman"/>
            <w:color w:val="943435"/>
            <w:sz w:val="22"/>
            <w:szCs w:val="22"/>
          </w:rPr>
          <w:fldChar w:fldCharType="end"/>
        </w:r>
      </w:p>
    </w:sdtContent>
  </w:sdt>
  <w:p w14:paraId="59A6BC6F" w14:textId="77777777" w:rsidR="00A80EA5" w:rsidRPr="002B7BBD" w:rsidRDefault="00A80EA5" w:rsidP="002B7BBD">
    <w:pPr>
      <w:pStyle w:val="Pieddepage"/>
      <w:ind w:right="360" w:firstLine="360"/>
      <w:rPr>
        <w:rFonts w:ascii="Times New Roman" w:hAnsi="Times New Roman" w:cs="Times New Roman"/>
        <w:color w:val="943435"/>
        <w:sz w:val="22"/>
        <w:szCs w:val="22"/>
      </w:rPr>
    </w:pPr>
    <w:r w:rsidRPr="002B7BBD">
      <w:rPr>
        <w:rFonts w:ascii="Times New Roman" w:hAnsi="Times New Roman" w:cs="Times New Roman"/>
        <w:noProof/>
        <w:color w:val="943435"/>
        <w:sz w:val="22"/>
        <w:szCs w:val="22"/>
      </w:rPr>
      <mc:AlternateContent>
        <mc:Choice Requires="wps">
          <w:drawing>
            <wp:anchor distT="0" distB="0" distL="114300" distR="114300" simplePos="0" relativeHeight="251657216" behindDoc="0" locked="0" layoutInCell="1" allowOverlap="1" wp14:anchorId="1EE39545" wp14:editId="1BE23F2D">
              <wp:simplePos x="0" y="0"/>
              <wp:positionH relativeFrom="column">
                <wp:posOffset>-3175</wp:posOffset>
              </wp:positionH>
              <wp:positionV relativeFrom="paragraph">
                <wp:posOffset>141605</wp:posOffset>
              </wp:positionV>
              <wp:extent cx="6861406" cy="0"/>
              <wp:effectExtent l="0" t="12700" r="22225" b="12700"/>
              <wp:wrapNone/>
              <wp:docPr id="25" name="Connecteur droit 25"/>
              <wp:cNvGraphicFramePr/>
              <a:graphic xmlns:a="http://schemas.openxmlformats.org/drawingml/2006/main">
                <a:graphicData uri="http://schemas.microsoft.com/office/word/2010/wordprocessingShape">
                  <wps:wsp>
                    <wps:cNvCnPr/>
                    <wps:spPr>
                      <a:xfrm flipV="1">
                        <a:off x="0" y="0"/>
                        <a:ext cx="6861406"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0627010" id="Connecteur droit 25" o:spid="_x0000_s1026" style="position:absolute;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11.15pt" to="540pt,1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" strokecolor="#873d3a" strokeweight="1.75pt">
              <v:stroke joinstyle="miter"/>
            </v:line>
          </w:pict>
        </mc:Fallback>
      </mc:AlternateContent>
    </w:r>
  </w:p>
  <w:p w14:paraId="6C97D439" w14:textId="77777777" w:rsidR="00A80EA5" w:rsidRPr="00E86AAB" w:rsidRDefault="00A80EA5" w:rsidP="00BC3686">
    <w:pPr>
      <w:pStyle w:val="Pieddepage"/>
      <w:jc w:val="right"/>
      <w:rPr>
        <w:rFonts w:ascii="Times New Roman" w:hAnsi="Times New Roman" w:cs="Times New Roman"/>
        <w:color w:val="873D3A"/>
        <w:sz w:val="22"/>
        <w:szCs w:val="22"/>
      </w:rPr>
    </w:pPr>
  </w:p>
  <w:p w14:paraId="17B5901C" w14:textId="77777777" w:rsidR="00A80EA5" w:rsidRDefault="00A80EA5" w:rsidP="00FD7723">
    <w:pPr>
      <w:pStyle w:val="Pieddepage"/>
      <w:ind w:right="360" w:firstLine="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Numrodepage"/>
        <w:rFonts w:ascii="Times New Roman" w:hAnsi="Times New Roman" w:cs="Times New Roman"/>
        <w:color w:val="943435"/>
        <w:sz w:val="22"/>
        <w:szCs w:val="22"/>
      </w:rPr>
      <w:id w:val="-1206721697"/>
      <w:docPartObj>
        <w:docPartGallery w:val="Page Numbers (Bottom of Page)"/>
        <w:docPartUnique/>
      </w:docPartObj>
    </w:sdtPr>
    <w:sdtContent>
      <w:p w14:paraId="7DC76495" w14:textId="77777777" w:rsidR="00CC6814" w:rsidRPr="002B7BBD" w:rsidRDefault="00CC6814" w:rsidP="002B7BBD">
        <w:pPr>
          <w:pStyle w:val="Pieddepage"/>
          <w:framePr w:wrap="none" w:vAnchor="text" w:hAnchor="page" w:x="11150" w:y="215"/>
          <w:rPr>
            <w:rStyle w:val="Numrodepage"/>
            <w:rFonts w:ascii="Times New Roman" w:hAnsi="Times New Roman" w:cs="Times New Roman"/>
            <w:color w:val="943435"/>
            <w:sz w:val="22"/>
            <w:szCs w:val="22"/>
          </w:rPr>
        </w:pPr>
        <w:r w:rsidRPr="002B7BBD">
          <w:rPr>
            <w:rStyle w:val="Numrodepage"/>
            <w:rFonts w:ascii="Times New Roman" w:hAnsi="Times New Roman" w:cs="Times New Roman"/>
            <w:color w:val="943435"/>
            <w:sz w:val="22"/>
            <w:szCs w:val="22"/>
          </w:rPr>
          <w:t xml:space="preserve">p. </w:t>
        </w:r>
        <w:r w:rsidRPr="002B7BBD">
          <w:rPr>
            <w:rStyle w:val="Numrodepage"/>
            <w:rFonts w:ascii="Times New Roman" w:hAnsi="Times New Roman" w:cs="Times New Roman"/>
            <w:color w:val="943435"/>
            <w:sz w:val="22"/>
            <w:szCs w:val="22"/>
          </w:rPr>
          <w:fldChar w:fldCharType="begin"/>
        </w:r>
        <w:r w:rsidRPr="002B7BBD">
          <w:rPr>
            <w:rStyle w:val="Numrodepage"/>
            <w:rFonts w:ascii="Times New Roman" w:hAnsi="Times New Roman" w:cs="Times New Roman"/>
            <w:color w:val="943435"/>
            <w:sz w:val="22"/>
            <w:szCs w:val="22"/>
          </w:rPr>
          <w:instrText xml:space="preserve"> PAGE </w:instrText>
        </w:r>
        <w:r w:rsidRPr="002B7BBD">
          <w:rPr>
            <w:rStyle w:val="Numrodepage"/>
            <w:rFonts w:ascii="Times New Roman" w:hAnsi="Times New Roman" w:cs="Times New Roman"/>
            <w:color w:val="943435"/>
            <w:sz w:val="22"/>
            <w:szCs w:val="22"/>
          </w:rPr>
          <w:fldChar w:fldCharType="separate"/>
        </w:r>
        <w:r w:rsidRPr="002B7BBD">
          <w:rPr>
            <w:rStyle w:val="Numrodepage"/>
            <w:rFonts w:ascii="Times New Roman" w:hAnsi="Times New Roman" w:cs="Times New Roman"/>
            <w:noProof/>
            <w:color w:val="943435"/>
            <w:sz w:val="22"/>
            <w:szCs w:val="22"/>
          </w:rPr>
          <w:t>3</w:t>
        </w:r>
        <w:r w:rsidRPr="002B7BBD">
          <w:rPr>
            <w:rStyle w:val="Numrodepage"/>
            <w:rFonts w:ascii="Times New Roman" w:hAnsi="Times New Roman" w:cs="Times New Roman"/>
            <w:color w:val="943435"/>
            <w:sz w:val="22"/>
            <w:szCs w:val="22"/>
          </w:rPr>
          <w:fldChar w:fldCharType="end"/>
        </w:r>
      </w:p>
    </w:sdtContent>
  </w:sdt>
  <w:p w14:paraId="656A9260" w14:textId="77777777" w:rsidR="00CC6814" w:rsidRPr="002B7BBD" w:rsidRDefault="00CC6814" w:rsidP="002B7BBD">
    <w:pPr>
      <w:pStyle w:val="Pieddepage"/>
      <w:ind w:right="360" w:firstLine="360"/>
      <w:rPr>
        <w:rFonts w:ascii="Times New Roman" w:hAnsi="Times New Roman" w:cs="Times New Roman"/>
        <w:color w:val="943435"/>
        <w:sz w:val="22"/>
        <w:szCs w:val="22"/>
      </w:rPr>
    </w:pPr>
    <w:r w:rsidRPr="002B7BBD">
      <w:rPr>
        <w:rFonts w:ascii="Times New Roman" w:hAnsi="Times New Roman" w:cs="Times New Roman"/>
        <w:noProof/>
        <w:color w:val="943435"/>
        <w:sz w:val="22"/>
        <w:szCs w:val="22"/>
      </w:rPr>
      <mc:AlternateContent>
        <mc:Choice Requires="wps">
          <w:drawing>
            <wp:anchor distT="0" distB="0" distL="114300" distR="114300" simplePos="0" relativeHeight="251682816" behindDoc="0" locked="0" layoutInCell="1" allowOverlap="1" wp14:anchorId="519E6349" wp14:editId="4453BB5D">
              <wp:simplePos x="0" y="0"/>
              <wp:positionH relativeFrom="column">
                <wp:posOffset>-3175</wp:posOffset>
              </wp:positionH>
              <wp:positionV relativeFrom="paragraph">
                <wp:posOffset>141605</wp:posOffset>
              </wp:positionV>
              <wp:extent cx="6861406" cy="0"/>
              <wp:effectExtent l="0" t="12700" r="22225" b="12700"/>
              <wp:wrapNone/>
              <wp:docPr id="98" name="Connecteur droit 98"/>
              <wp:cNvGraphicFramePr/>
              <a:graphic xmlns:a="http://schemas.openxmlformats.org/drawingml/2006/main">
                <a:graphicData uri="http://schemas.microsoft.com/office/word/2010/wordprocessingShape">
                  <wps:wsp>
                    <wps:cNvCnPr/>
                    <wps:spPr>
                      <a:xfrm flipV="1">
                        <a:off x="0" y="0"/>
                        <a:ext cx="6861406"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59F9F81" id="Connecteur droit 98" o:spid="_x0000_s1026" style="position:absolute;flip:y;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11.15pt" to="540pt,1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" strokecolor="#873d3a" strokeweight="1.75pt">
              <v:stroke joinstyle="miter"/>
            </v:line>
          </w:pict>
        </mc:Fallback>
      </mc:AlternateContent>
    </w:r>
  </w:p>
  <w:p w14:paraId="447E5C98" w14:textId="77777777" w:rsidR="00CC6814" w:rsidRPr="00E86AAB" w:rsidRDefault="00CC6814" w:rsidP="00BC3686">
    <w:pPr>
      <w:pStyle w:val="Pieddepage"/>
      <w:jc w:val="right"/>
      <w:rPr>
        <w:rFonts w:ascii="Times New Roman" w:hAnsi="Times New Roman" w:cs="Times New Roman"/>
        <w:color w:val="873D3A"/>
        <w:sz w:val="22"/>
        <w:szCs w:val="22"/>
      </w:rPr>
    </w:pPr>
  </w:p>
  <w:p w14:paraId="3EB30664" w14:textId="77777777" w:rsidR="00CC6814" w:rsidRDefault="00CC6814" w:rsidP="00FD7723">
    <w:pPr>
      <w:pStyle w:val="Pieddepage"/>
      <w:ind w:right="360" w:firstLine="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8212E" w14:textId="77777777" w:rsidR="00A80EA5" w:rsidRDefault="00A80EA5" w:rsidP="00986A8C">
    <w:pPr>
      <w:pStyle w:val="Pieddepage"/>
      <w:tabs>
        <w:tab w:val="clear" w:pos="4320"/>
        <w:tab w:val="center" w:pos="5103"/>
      </w:tabs>
      <w:jc w:val="right"/>
    </w:pPr>
    <w:r>
      <w:rPr>
        <w:rFonts w:ascii="Times New Roman" w:hAnsi="Times New Roman" w:cs="Times New Roman"/>
        <w:b/>
        <w:bCs/>
        <w:i/>
        <w:noProof/>
        <w:color w:val="943634"/>
        <w:sz w:val="32"/>
        <w:szCs w:val="32"/>
      </w:rPr>
      <mc:AlternateContent>
        <mc:Choice Requires="wps">
          <w:drawing>
            <wp:anchor distT="0" distB="0" distL="114300" distR="114300" simplePos="0" relativeHeight="251674624" behindDoc="0" locked="0" layoutInCell="1" allowOverlap="1" wp14:anchorId="5B47C270" wp14:editId="6AFB32DA">
              <wp:simplePos x="0" y="0"/>
              <wp:positionH relativeFrom="column">
                <wp:posOffset>0</wp:posOffset>
              </wp:positionH>
              <wp:positionV relativeFrom="paragraph">
                <wp:posOffset>14605</wp:posOffset>
              </wp:positionV>
              <wp:extent cx="6840000" cy="0"/>
              <wp:effectExtent l="0" t="12700" r="18415" b="12700"/>
              <wp:wrapNone/>
              <wp:docPr id="31" name="Connecteur droit 31"/>
              <wp:cNvGraphicFramePr/>
              <a:graphic xmlns:a="http://schemas.openxmlformats.org/drawingml/2006/main">
                <a:graphicData uri="http://schemas.microsoft.com/office/word/2010/wordprocessingShape">
                  <wps:wsp>
                    <wps:cNvCnPr/>
                    <wps:spPr>
                      <a:xfrm>
                        <a:off x="0" y="0"/>
                        <a:ext cx="6840000" cy="0"/>
                      </a:xfrm>
                      <a:prstGeom prst="line">
                        <a:avLst/>
                      </a:prstGeom>
                      <a:ln w="19050">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0ADEB7F8" id="Connecteur droit 31" o:spid="_x0000_s1026" style="position:absolute;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1.15pt" to="538.6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" strokecolor="#873d3a" strokeweight="1.5pt">
              <v:stroke joinstyle="miter"/>
            </v:lin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C61ADB" w14:textId="77777777" w:rsidR="00A80EA5" w:rsidRPr="005213FE" w:rsidRDefault="00A80EA5" w:rsidP="005213FE">
    <w:pPr>
      <w:pStyle w:val="Pieddepage"/>
      <w:ind w:right="360" w:firstLine="360"/>
      <w:rPr>
        <w:rFonts w:ascii="Times New Roman" w:hAnsi="Times New Roman" w:cs="Times New Roman"/>
        <w:color w:val="C00000"/>
        <w:sz w:val="22"/>
        <w:szCs w:val="22"/>
      </w:rPr>
    </w:pPr>
    <w:r>
      <w:rPr>
        <w:noProof/>
      </w:rPr>
      <mc:AlternateContent>
        <mc:Choice Requires="wps">
          <w:drawing>
            <wp:anchor distT="0" distB="0" distL="114300" distR="114300" simplePos="0" relativeHeight="251667456" behindDoc="0" locked="0" layoutInCell="1" allowOverlap="1" wp14:anchorId="41DAD22D" wp14:editId="02BDE14B">
              <wp:simplePos x="0" y="0"/>
              <wp:positionH relativeFrom="column">
                <wp:posOffset>0</wp:posOffset>
              </wp:positionH>
              <wp:positionV relativeFrom="paragraph">
                <wp:posOffset>12700</wp:posOffset>
              </wp:positionV>
              <wp:extent cx="6856210" cy="0"/>
              <wp:effectExtent l="0" t="12700" r="14605" b="12700"/>
              <wp:wrapNone/>
              <wp:docPr id="10" name="Connecteur droit 10"/>
              <wp:cNvGraphicFramePr/>
              <a:graphic xmlns:a="http://schemas.openxmlformats.org/drawingml/2006/main">
                <a:graphicData uri="http://schemas.microsoft.com/office/word/2010/wordprocessingShape">
                  <wps:wsp>
                    <wps:cNvCnPr/>
                    <wps:spPr>
                      <a:xfrm flipV="1">
                        <a:off x="0" y="0"/>
                        <a:ext cx="6856210"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5AF567" id="Connecteur droit 10" o:spid="_x0000_s1026" style="position:absolute;flip: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pt" to="539.85pt,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" strokecolor="#873d3a" strokeweight="1.75pt">
              <v:stroke joinstyle="miter"/>
            </v:lin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90B35" w14:textId="77777777" w:rsidR="00A80EA5" w:rsidRDefault="00A80EA5" w:rsidP="00986A8C">
    <w:pPr>
      <w:pStyle w:val="Pieddepage"/>
      <w:tabs>
        <w:tab w:val="left" w:pos="388"/>
      </w:tabs>
      <w:ind w:right="360"/>
    </w:pPr>
    <w:r>
      <w:rPr>
        <w:noProof/>
      </w:rPr>
      <mc:AlternateContent>
        <mc:Choice Requires="wps">
          <w:drawing>
            <wp:anchor distT="0" distB="0" distL="114300" distR="114300" simplePos="0" relativeHeight="251654144" behindDoc="0" locked="0" layoutInCell="1" allowOverlap="1" wp14:anchorId="49789EA9" wp14:editId="336B9DE0">
              <wp:simplePos x="0" y="0"/>
              <wp:positionH relativeFrom="column">
                <wp:posOffset>-13335</wp:posOffset>
              </wp:positionH>
              <wp:positionV relativeFrom="paragraph">
                <wp:posOffset>-174625</wp:posOffset>
              </wp:positionV>
              <wp:extent cx="6857712" cy="0"/>
              <wp:effectExtent l="0" t="12700" r="13335" b="12700"/>
              <wp:wrapNone/>
              <wp:docPr id="20" name="Connecteur droit 20"/>
              <wp:cNvGraphicFramePr/>
              <a:graphic xmlns:a="http://schemas.openxmlformats.org/drawingml/2006/main">
                <a:graphicData uri="http://schemas.microsoft.com/office/word/2010/wordprocessingShape">
                  <wps:wsp>
                    <wps:cNvCnPr/>
                    <wps:spPr>
                      <a:xfrm flipV="1">
                        <a:off x="0" y="0"/>
                        <a:ext cx="6857712" cy="0"/>
                      </a:xfrm>
                      <a:prstGeom prst="line">
                        <a:avLst/>
                      </a:prstGeom>
                      <a:ln w="22225">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55728DE" id="Connecteur droit 20" o:spid="_x0000_s1026" style="position:absolute;flip:y;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05pt,-13.75pt" to="538.95pt,-13.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" strokecolor="#873d3a" strokeweight="1.75pt">
              <v:stroke joinstyle="miter"/>
            </v:line>
          </w:pict>
        </mc:Fallback>
      </mc:AlternateContent>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208E5" w14:textId="77777777" w:rsidR="00F07222" w:rsidRDefault="00F07222" w:rsidP="007D7366">
      <w:r>
        <w:separator/>
      </w:r>
    </w:p>
  </w:footnote>
  <w:footnote w:type="continuationSeparator" w:id="0">
    <w:p w14:paraId="4731B09B" w14:textId="77777777" w:rsidR="00F07222" w:rsidRDefault="00F07222" w:rsidP="007D7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369202" w14:textId="77777777" w:rsidR="00A80EA5" w:rsidRPr="00A83916" w:rsidRDefault="00A80EA5">
    <w:pPr>
      <w:pStyle w:val="En-tte"/>
      <w:rPr>
        <w:i/>
        <w:iCs/>
      </w:rPr>
    </w:pPr>
    <w:r>
      <w:rPr>
        <w:rFonts w:ascii="Times New Roman" w:hAnsi="Times New Roman" w:cs="Times New Roman"/>
        <w:b/>
        <w:bCs/>
        <w:i/>
        <w:noProof/>
        <w:color w:val="943634"/>
        <w:sz w:val="32"/>
        <w:szCs w:val="32"/>
      </w:rPr>
      <mc:AlternateContent>
        <mc:Choice Requires="wps">
          <w:drawing>
            <wp:anchor distT="0" distB="0" distL="114300" distR="114300" simplePos="0" relativeHeight="251668480" behindDoc="0" locked="0" layoutInCell="1" allowOverlap="1" wp14:anchorId="5A5878C5" wp14:editId="0F1DF47D">
              <wp:simplePos x="0" y="0"/>
              <wp:positionH relativeFrom="margin">
                <wp:align>center</wp:align>
              </wp:positionH>
              <wp:positionV relativeFrom="paragraph">
                <wp:posOffset>341630</wp:posOffset>
              </wp:positionV>
              <wp:extent cx="6840000" cy="0"/>
              <wp:effectExtent l="0" t="12700" r="18415" b="12700"/>
              <wp:wrapNone/>
              <wp:docPr id="28" name="Connecteur droit 28"/>
              <wp:cNvGraphicFramePr/>
              <a:graphic xmlns:a="http://schemas.openxmlformats.org/drawingml/2006/main">
                <a:graphicData uri="http://schemas.microsoft.com/office/word/2010/wordprocessingShape">
                  <wps:wsp>
                    <wps:cNvCnPr/>
                    <wps:spPr>
                      <a:xfrm>
                        <a:off x="0" y="0"/>
                        <a:ext cx="6840000" cy="0"/>
                      </a:xfrm>
                      <a:prstGeom prst="line">
                        <a:avLst/>
                      </a:prstGeom>
                      <a:ln w="19050">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F08C4A2" id="Connecteur droit 28" o:spid="_x0000_s1026" style="position:absolute;z-index:25166848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26.9pt" to="538.6pt,2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" strokecolor="#873d3a" strokeweight="1.5pt">
              <v:stroke joinstyle="miter"/>
              <w10:wrap anchorx="margin"/>
            </v:line>
          </w:pict>
        </mc:Fallback>
      </mc:AlternateContent>
    </w:r>
    <w:r w:rsidRPr="00F17D1B">
      <w:rPr>
        <w:rFonts w:ascii="Times New Roman" w:hAnsi="Times New Roman" w:cs="Times New Roman"/>
        <w:b/>
        <w:bCs/>
        <w:i/>
        <w:color w:val="943634"/>
        <w:sz w:val="32"/>
        <w:szCs w:val="32"/>
      </w:rPr>
      <w:t xml:space="preserve">Nouvel </w:t>
    </w:r>
    <w:r w:rsidR="0056561D">
      <w:rPr>
        <w:rFonts w:ascii="Times New Roman" w:hAnsi="Times New Roman" w:cs="Times New Roman"/>
        <w:b/>
        <w:bCs/>
        <w:i/>
        <w:color w:val="943634"/>
        <w:sz w:val="32"/>
        <w:szCs w:val="32"/>
      </w:rPr>
      <w:t>E</w:t>
    </w:r>
    <w:r w:rsidRPr="00F17D1B">
      <w:rPr>
        <w:rFonts w:ascii="Times New Roman" w:hAnsi="Times New Roman" w:cs="Times New Roman"/>
        <w:b/>
        <w:bCs/>
        <w:i/>
        <w:color w:val="943634"/>
        <w:sz w:val="32"/>
        <w:szCs w:val="32"/>
      </w:rPr>
      <w:t>nvol</w:t>
    </w:r>
    <w:r>
      <w:rPr>
        <w:b/>
        <w:bCs/>
        <w:i/>
        <w:color w:val="943634"/>
      </w:rPr>
      <w:t xml:space="preserve"> </w:t>
    </w:r>
    <w:r w:rsidRPr="003A3AA3">
      <w:rPr>
        <w:b/>
        <w:bCs/>
        <w:i/>
        <w:color w:val="943634"/>
        <w:sz w:val="28"/>
        <w:szCs w:val="28"/>
      </w:rPr>
      <w:sym w:font="Wingdings" w:char="F026"/>
    </w:r>
    <w:r>
      <w:rPr>
        <w:b/>
        <w:bCs/>
        <w:color w:val="943634"/>
        <w:sz w:val="28"/>
        <w:szCs w:val="28"/>
      </w:rPr>
      <w:t xml:space="preserve">  </w:t>
    </w:r>
    <w:r w:rsidR="00737DFE">
      <w:rPr>
        <w:rFonts w:ascii="Times New Roman" w:hAnsi="Times New Roman" w:cs="Times New Roman"/>
        <w:b/>
        <w:bCs/>
        <w:i/>
        <w:iCs/>
        <w:color w:val="943634"/>
        <w:sz w:val="28"/>
        <w:szCs w:val="28"/>
      </w:rPr>
      <w:t>Août</w:t>
    </w:r>
    <w:r w:rsidR="001F7420">
      <w:rPr>
        <w:rFonts w:ascii="Times New Roman" w:hAnsi="Times New Roman" w:cs="Times New Roman"/>
        <w:b/>
        <w:bCs/>
        <w:i/>
        <w:iCs/>
        <w:color w:val="943634"/>
        <w:sz w:val="28"/>
        <w:szCs w:val="28"/>
      </w:rPr>
      <w:t xml:space="preserve"> 2024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F04B0" w14:textId="77777777" w:rsidR="00A80EA5" w:rsidRDefault="00A80EA5" w:rsidP="001F7420">
    <w:pPr>
      <w:pStyle w:val="En-tte"/>
      <w:jc w:val="right"/>
    </w:pPr>
    <w:r>
      <w:rPr>
        <w:rFonts w:ascii="Times New Roman" w:hAnsi="Times New Roman" w:cs="Times New Roman"/>
        <w:b/>
        <w:bCs/>
        <w:i/>
        <w:noProof/>
        <w:color w:val="943634"/>
        <w:sz w:val="32"/>
        <w:szCs w:val="32"/>
      </w:rPr>
      <mc:AlternateContent>
        <mc:Choice Requires="wps">
          <w:drawing>
            <wp:anchor distT="0" distB="0" distL="114300" distR="114300" simplePos="0" relativeHeight="251670528" behindDoc="0" locked="0" layoutInCell="1" allowOverlap="1" wp14:anchorId="0B390780" wp14:editId="25E173CC">
              <wp:simplePos x="0" y="0"/>
              <wp:positionH relativeFrom="margin">
                <wp:align>center</wp:align>
              </wp:positionH>
              <wp:positionV relativeFrom="paragraph">
                <wp:posOffset>341630</wp:posOffset>
              </wp:positionV>
              <wp:extent cx="6840000" cy="0"/>
              <wp:effectExtent l="0" t="12700" r="18415" b="12700"/>
              <wp:wrapNone/>
              <wp:docPr id="29" name="Connecteur droit 29"/>
              <wp:cNvGraphicFramePr/>
              <a:graphic xmlns:a="http://schemas.openxmlformats.org/drawingml/2006/main">
                <a:graphicData uri="http://schemas.microsoft.com/office/word/2010/wordprocessingShape">
                  <wps:wsp>
                    <wps:cNvCnPr/>
                    <wps:spPr>
                      <a:xfrm>
                        <a:off x="0" y="0"/>
                        <a:ext cx="6840000" cy="0"/>
                      </a:xfrm>
                      <a:prstGeom prst="line">
                        <a:avLst/>
                      </a:prstGeom>
                      <a:ln w="19050">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287370" id="Connecteur droit 29" o:spid="_x0000_s1026" style="position:absolute;z-index:25167052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 from="0,26.9pt" to="538.6pt,2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" strokecolor="#873d3a" strokeweight="1.5pt">
              <v:stroke joinstyle="miter"/>
              <w10:wrap anchorx="margin"/>
            </v:line>
          </w:pict>
        </mc:Fallback>
      </mc:AlternateContent>
    </w:r>
    <w:r w:rsidRPr="00F17D1B">
      <w:rPr>
        <w:rFonts w:ascii="Times New Roman" w:hAnsi="Times New Roman" w:cs="Times New Roman"/>
        <w:b/>
        <w:bCs/>
        <w:i/>
        <w:color w:val="943634"/>
        <w:sz w:val="32"/>
        <w:szCs w:val="32"/>
      </w:rPr>
      <w:t xml:space="preserve">Nouvel </w:t>
    </w:r>
    <w:r w:rsidR="0056561D">
      <w:rPr>
        <w:rFonts w:ascii="Times New Roman" w:hAnsi="Times New Roman" w:cs="Times New Roman"/>
        <w:b/>
        <w:bCs/>
        <w:i/>
        <w:color w:val="943634"/>
        <w:sz w:val="32"/>
        <w:szCs w:val="32"/>
      </w:rPr>
      <w:t>E</w:t>
    </w:r>
    <w:r w:rsidRPr="00F17D1B">
      <w:rPr>
        <w:rFonts w:ascii="Times New Roman" w:hAnsi="Times New Roman" w:cs="Times New Roman"/>
        <w:b/>
        <w:bCs/>
        <w:i/>
        <w:color w:val="943634"/>
        <w:sz w:val="32"/>
        <w:szCs w:val="32"/>
      </w:rPr>
      <w:t>nvol</w:t>
    </w:r>
    <w:r>
      <w:rPr>
        <w:b/>
        <w:bCs/>
        <w:i/>
        <w:color w:val="943634"/>
      </w:rPr>
      <w:t xml:space="preserve"> </w:t>
    </w:r>
    <w:r w:rsidRPr="003A3AA3">
      <w:rPr>
        <w:b/>
        <w:bCs/>
        <w:i/>
        <w:color w:val="943634"/>
        <w:sz w:val="28"/>
        <w:szCs w:val="28"/>
      </w:rPr>
      <w:sym w:font="Wingdings" w:char="F026"/>
    </w:r>
    <w:r>
      <w:rPr>
        <w:b/>
        <w:bCs/>
        <w:color w:val="943634"/>
        <w:sz w:val="28"/>
        <w:szCs w:val="28"/>
      </w:rPr>
      <w:t xml:space="preserve">  </w:t>
    </w:r>
    <w:r w:rsidR="001F7420">
      <w:rPr>
        <w:rFonts w:ascii="Times New Roman" w:hAnsi="Times New Roman" w:cs="Times New Roman"/>
        <w:b/>
        <w:bCs/>
        <w:i/>
        <w:iCs/>
        <w:color w:val="943634"/>
        <w:sz w:val="28"/>
        <w:szCs w:val="28"/>
      </w:rPr>
      <w:t>A</w:t>
    </w:r>
    <w:r w:rsidR="00737DFE">
      <w:rPr>
        <w:rFonts w:ascii="Times New Roman" w:hAnsi="Times New Roman" w:cs="Times New Roman"/>
        <w:b/>
        <w:bCs/>
        <w:i/>
        <w:iCs/>
        <w:color w:val="943634"/>
        <w:sz w:val="28"/>
        <w:szCs w:val="28"/>
      </w:rPr>
      <w:t>oût</w:t>
    </w:r>
    <w:r w:rsidR="001F7420">
      <w:rPr>
        <w:rFonts w:ascii="Times New Roman" w:hAnsi="Times New Roman" w:cs="Times New Roman"/>
        <w:b/>
        <w:bCs/>
        <w:i/>
        <w:iCs/>
        <w:color w:val="943634"/>
        <w:sz w:val="28"/>
        <w:szCs w:val="28"/>
      </w:rPr>
      <w:t xml:space="preserve"> 2024</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09C92" w14:textId="77777777" w:rsidR="00A80EA5" w:rsidRDefault="00767F1B">
    <w:pPr>
      <w:pStyle w:val="En-tte"/>
    </w:pPr>
    <w:r>
      <w:rPr>
        <w:noProof/>
      </w:rPr>
      <mc:AlternateContent>
        <mc:Choice Requires="wps">
          <w:drawing>
            <wp:anchor distT="0" distB="0" distL="114300" distR="114300" simplePos="0" relativeHeight="251708416" behindDoc="0" locked="0" layoutInCell="1" allowOverlap="1" wp14:anchorId="435B38F0" wp14:editId="1DA41AB8">
              <wp:simplePos x="0" y="0"/>
              <wp:positionH relativeFrom="column">
                <wp:posOffset>5800258</wp:posOffset>
              </wp:positionH>
              <wp:positionV relativeFrom="paragraph">
                <wp:posOffset>1415047</wp:posOffset>
              </wp:positionV>
              <wp:extent cx="988896" cy="318770"/>
              <wp:effectExtent l="0" t="0" r="0" b="0"/>
              <wp:wrapNone/>
              <wp:docPr id="324677296" name="Zone de texte 1"/>
              <wp:cNvGraphicFramePr/>
              <a:graphic xmlns:a="http://schemas.openxmlformats.org/drawingml/2006/main">
                <a:graphicData uri="http://schemas.microsoft.com/office/word/2010/wordprocessingShape">
                  <wps:wsp>
                    <wps:cNvSpPr txBox="1"/>
                    <wps:spPr>
                      <a:xfrm>
                        <a:off x="0" y="0"/>
                        <a:ext cx="988896" cy="318770"/>
                      </a:xfrm>
                      <a:prstGeom prst="rect">
                        <a:avLst/>
                      </a:prstGeom>
                      <a:noFill/>
                      <a:ln w="6350">
                        <a:noFill/>
                      </a:ln>
                    </wps:spPr>
                    <wps:txbx>
                      <w:txbxContent>
                        <w:p w14:paraId="6D8EC552" w14:textId="77777777" w:rsidR="0076110C" w:rsidRPr="00767F1B" w:rsidRDefault="0076110C">
                          <w:pPr>
                            <w:rPr>
                              <w:rFonts w:ascii="Calibri" w:hAnsi="Calibri" w:cs="Calibr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F1B">
                            <w:rPr>
                              <w:rFonts w:ascii="Calibri" w:hAnsi="Calibri" w:cs="Calibr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737DFE">
                            <w:rPr>
                              <w:rFonts w:ascii="Calibri" w:hAnsi="Calibri" w:cs="Calibr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oût</w:t>
                          </w:r>
                          <w:r w:rsidRPr="00767F1B">
                            <w:rPr>
                              <w:rFonts w:ascii="Calibri" w:hAnsi="Calibri" w:cs="Calibr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35B38F0" id="_x0000_t202" coordsize="21600,21600" o:spt="202" path="m,l,21600r21600,l21600,xe">
              <v:stroke joinstyle="miter"/>
              <v:path gradientshapeok="t" o:connecttype="rect"/>
            </v:shapetype>
            <v:shape id="_x0000_s1106" type="#_x0000_t202" style="position:absolute;margin-left:456.7pt;margin-top:111.4pt;width:77.85pt;height:25.1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" filled="f" stroked="f" strokeweight=".5pt">
              <v:textbox>
                <w:txbxContent>
                  <w:p w14:paraId="6D8EC552" w14:textId="77777777" w:rsidR="0076110C" w:rsidRPr="00767F1B" w:rsidRDefault="0076110C">
                    <w:pPr>
                      <w:rPr>
                        <w:rFonts w:ascii="Calibri" w:hAnsi="Calibri" w:cs="Calibr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767F1B">
                      <w:rPr>
                        <w:rFonts w:ascii="Calibri" w:hAnsi="Calibri" w:cs="Calibr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t>
                    </w:r>
                    <w:r w:rsidR="00737DFE">
                      <w:rPr>
                        <w:rFonts w:ascii="Calibri" w:hAnsi="Calibri" w:cs="Calibr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oût</w:t>
                    </w:r>
                    <w:r w:rsidRPr="00767F1B">
                      <w:rPr>
                        <w:rFonts w:ascii="Calibri" w:hAnsi="Calibri" w:cs="Calibri"/>
                        <w:i/>
                        <w:iCs/>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2024</w:t>
                    </w:r>
                  </w:p>
                </w:txbxContent>
              </v:textbox>
            </v:shape>
          </w:pict>
        </mc:Fallback>
      </mc:AlternateContent>
    </w:r>
    <w:r>
      <w:rPr>
        <w:noProof/>
      </w:rPr>
      <w:drawing>
        <wp:anchor distT="0" distB="0" distL="114300" distR="114300" simplePos="0" relativeHeight="251700224" behindDoc="0" locked="0" layoutInCell="1" allowOverlap="1" wp14:anchorId="3BA1BBEB" wp14:editId="46B2ED41">
          <wp:simplePos x="0" y="0"/>
          <wp:positionH relativeFrom="column">
            <wp:posOffset>-157480</wp:posOffset>
          </wp:positionH>
          <wp:positionV relativeFrom="paragraph">
            <wp:posOffset>-59690</wp:posOffset>
          </wp:positionV>
          <wp:extent cx="5762625" cy="1400175"/>
          <wp:effectExtent l="0" t="0" r="3175" b="0"/>
          <wp:wrapNone/>
          <wp:docPr id="85554894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5762625" cy="1400175"/>
                  </a:xfrm>
                  <a:prstGeom prst="rect">
                    <a:avLst/>
                  </a:prstGeom>
                </pic:spPr>
              </pic:pic>
            </a:graphicData>
          </a:graphic>
          <wp14:sizeRelH relativeFrom="margin">
            <wp14:pctWidth>0</wp14:pctWidth>
          </wp14:sizeRelH>
        </wp:anchor>
      </w:drawing>
    </w:r>
    <w:r>
      <w:rPr>
        <w:noProof/>
      </w:rPr>
      <mc:AlternateContent>
        <mc:Choice Requires="wps">
          <w:drawing>
            <wp:anchor distT="0" distB="0" distL="114300" distR="114300" simplePos="0" relativeHeight="251704320" behindDoc="0" locked="0" layoutInCell="1" allowOverlap="1" wp14:anchorId="5944AA02" wp14:editId="3A3AEEEF">
              <wp:simplePos x="0" y="0"/>
              <wp:positionH relativeFrom="column">
                <wp:posOffset>-220579</wp:posOffset>
              </wp:positionH>
              <wp:positionV relativeFrom="paragraph">
                <wp:posOffset>-250825</wp:posOffset>
              </wp:positionV>
              <wp:extent cx="1600200" cy="342900"/>
              <wp:effectExtent l="0" t="0" r="0" b="0"/>
              <wp:wrapNone/>
              <wp:docPr id="26" name="Zone de texte 3"/>
              <wp:cNvGraphicFramePr/>
              <a:graphic xmlns:a="http://schemas.openxmlformats.org/drawingml/2006/main">
                <a:graphicData uri="http://schemas.microsoft.com/office/word/2010/wordprocessingShape">
                  <wps:wsp>
                    <wps:cNvSpPr txBox="1"/>
                    <wps:spPr>
                      <a:xfrm>
                        <a:off x="0" y="0"/>
                        <a:ext cx="1600200" cy="342900"/>
                      </a:xfrm>
                      <a:prstGeom prst="rect">
                        <a:avLst/>
                      </a:prstGeom>
                      <a:noFill/>
                      <a:ln w="6350">
                        <a:noFill/>
                      </a:ln>
                    </wps:spPr>
                    <wps:txbx>
                      <w:txbxContent>
                        <w:p w14:paraId="1B40B9EB" w14:textId="77777777" w:rsidR="009E1537" w:rsidRPr="007B697D" w:rsidRDefault="009E1537" w:rsidP="0050069D">
                          <w:pPr>
                            <w:jc w:val="center"/>
                            <w:rPr>
                              <w:rFonts w:asciiTheme="minorHAnsi" w:hAnsiTheme="minorHAnsi" w:cstheme="minorHAnsi"/>
                              <w:i/>
                              <w:iCs/>
                            </w:rPr>
                          </w:pPr>
                          <w:r w:rsidRPr="00402CA3">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Volume 2</w:t>
                          </w:r>
                          <w:r w:rsidR="00330818" w:rsidRPr="00402CA3">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B35E96" w:rsidRPr="00402CA3">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w:t>
                          </w:r>
                          <w:r w:rsidR="0027790E" w:rsidRPr="00402CA3">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uméro </w:t>
                          </w:r>
                          <w:r w:rsidR="00737DFE">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44AA02" id="Zone de texte 3" o:spid="_x0000_s1107" type="#_x0000_t202" style="position:absolute;margin-left:-17.35pt;margin-top:-19.75pt;width:126pt;height:27pt;z-index:2517043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" filled="f" stroked="f" strokeweight=".5pt">
              <v:textbox>
                <w:txbxContent>
                  <w:p w14:paraId="1B40B9EB" w14:textId="77777777" w:rsidR="009E1537" w:rsidRPr="007B697D" w:rsidRDefault="009E1537" w:rsidP="0050069D">
                    <w:pPr>
                      <w:jc w:val="center"/>
                      <w:rPr>
                        <w:rFonts w:asciiTheme="minorHAnsi" w:hAnsiTheme="minorHAnsi" w:cstheme="minorHAnsi"/>
                        <w:i/>
                        <w:iCs/>
                      </w:rPr>
                    </w:pPr>
                    <w:r w:rsidRPr="00402CA3">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Volume 2</w:t>
                    </w:r>
                    <w:r w:rsidR="00330818" w:rsidRPr="00402CA3">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4</w:t>
                    </w:r>
                    <w:r w:rsidR="00B35E96" w:rsidRPr="00402CA3">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n</w:t>
                    </w:r>
                    <w:r w:rsidR="0027790E" w:rsidRPr="00402CA3">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uméro </w:t>
                    </w:r>
                    <w:r w:rsidR="00737DFE">
                      <w:rPr>
                        <w:rFonts w:asciiTheme="minorHAnsi" w:hAnsiTheme="minorHAnsi" w:cstheme="minorHAnsi"/>
                        <w:i/>
                        <w:i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w:t>
                    </w:r>
                  </w:p>
                </w:txbxContent>
              </v:textbox>
            </v:shape>
          </w:pict>
        </mc:Fallback>
      </mc:AlternateContent>
    </w:r>
    <w:r>
      <w:rPr>
        <w:noProof/>
      </w:rPr>
      <mc:AlternateContent>
        <mc:Choice Requires="wps">
          <w:drawing>
            <wp:anchor distT="0" distB="0" distL="114300" distR="114300" simplePos="0" relativeHeight="251705344" behindDoc="0" locked="0" layoutInCell="1" allowOverlap="1" wp14:anchorId="01ED295C" wp14:editId="02585C6F">
              <wp:simplePos x="0" y="0"/>
              <wp:positionH relativeFrom="column">
                <wp:posOffset>-156644</wp:posOffset>
              </wp:positionH>
              <wp:positionV relativeFrom="paragraph">
                <wp:posOffset>1414780</wp:posOffset>
              </wp:positionV>
              <wp:extent cx="4359642" cy="366395"/>
              <wp:effectExtent l="0" t="0" r="0" b="0"/>
              <wp:wrapNone/>
              <wp:docPr id="206"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4359642" cy="366395"/>
                      </a:xfrm>
                      <a:prstGeom prst="rect">
                        <a:avLst/>
                      </a:prstGeom>
                      <a:noFill/>
                      <a:ln>
                        <a:noFill/>
                      </a:ln>
                      <a:effectLst/>
                    </wps:spPr>
                    <wps:txbx>
                      <w:txbxContent>
                        <w:p w14:paraId="4EC8AD38" w14:textId="238722FA" w:rsidR="001777FC" w:rsidRPr="00C10C06" w:rsidRDefault="001777FC" w:rsidP="001777FC">
                          <w:pPr>
                            <w:tabs>
                              <w:tab w:val="left" w:pos="4395"/>
                            </w:tabs>
                            <w:rPr>
                              <w:b/>
                              <w:bCs/>
                              <w:i/>
                              <w:iCs/>
                              <w:color w:val="000000" w:themeColor="text1"/>
                              <w14:textOutline w14:w="0" w14:cap="flat" w14:cmpd="sng" w14:algn="ctr">
                                <w14:noFill/>
                                <w14:prstDash w14:val="solid"/>
                                <w14:round/>
                              </w14:textOutline>
                            </w:rPr>
                          </w:pPr>
                          <w:r w:rsidRPr="00C10C06">
                            <w:rPr>
                              <w:b/>
                              <w:bCs/>
                              <w:i/>
                              <w:iCs/>
                              <w:color w:val="000000" w:themeColor="text1"/>
                              <w14:textOutline w14:w="0" w14:cap="flat" w14:cmpd="sng" w14:algn="ctr">
                                <w14:noFill/>
                                <w14:prstDash w14:val="solid"/>
                                <w14:round/>
                              </w14:textOutline>
                            </w:rPr>
                            <w:t>Secteur</w:t>
                          </w:r>
                          <w:r w:rsidR="00B35E96" w:rsidRPr="00C10C06">
                            <w:rPr>
                              <w:b/>
                              <w:bCs/>
                              <w:i/>
                              <w:iCs/>
                              <w:color w:val="000000" w:themeColor="text1"/>
                              <w14:textOutline w14:w="0" w14:cap="flat" w14:cmpd="sng" w14:algn="ctr">
                                <w14:noFill/>
                                <w14:prstDash w14:val="solid"/>
                                <w14:round/>
                              </w14:textOutline>
                            </w:rPr>
                            <w:t xml:space="preserve"> </w:t>
                          </w:r>
                          <w:r w:rsidRPr="00C10C06">
                            <w:rPr>
                              <w:b/>
                              <w:bCs/>
                              <w:i/>
                              <w:iCs/>
                              <w:color w:val="000000" w:themeColor="text1"/>
                              <w14:textOutline w14:w="0" w14:cap="flat" w14:cmpd="sng" w14:algn="ctr">
                                <w14:noFill/>
                                <w14:prstDash w14:val="solid"/>
                                <w14:round/>
                              </w14:textOutline>
                            </w:rPr>
                            <w:t>Louis-Fréchette</w:t>
                          </w:r>
                          <w:r w:rsidR="00B35E96" w:rsidRPr="00C10C06">
                            <w:rPr>
                              <w:b/>
                              <w:bCs/>
                              <w:i/>
                              <w:iCs/>
                              <w:color w:val="000000" w:themeColor="text1"/>
                              <w14:textOutline w14:w="0" w14:cap="flat" w14:cmpd="sng" w14:algn="ctr">
                                <w14:noFill/>
                                <w14:prstDash w14:val="solid"/>
                                <w14:round/>
                              </w14:textOutline>
                            </w:rPr>
                            <w:t xml:space="preserve"> - R</w:t>
                          </w:r>
                          <w:r w:rsidRPr="00C10C06">
                            <w:rPr>
                              <w:b/>
                              <w:bCs/>
                              <w:i/>
                              <w:iCs/>
                              <w:color w:val="000000" w:themeColor="text1"/>
                              <w14:textOutline w14:w="0" w14:cap="flat" w14:cmpd="sng" w14:algn="ctr">
                                <w14:noFill/>
                                <w14:prstDash w14:val="solid"/>
                                <w14:round/>
                              </w14:textOutline>
                            </w:rPr>
                            <w:t>égion Québec-Chaudière-Appalaches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ED295C" id="_x0000_t202" coordsize="21600,21600" o:spt="202" path="m,l,21600r21600,l21600,xe">
              <v:stroke joinstyle="miter"/>
              <v:path gradientshapeok="t" o:connecttype="rect"/>
            </v:shapetype>
            <v:shape id="Text Box 265" o:spid="_x0000_s1108" type="#_x0000_t202" style="position:absolute;margin-left:-12.35pt;margin-top:111.4pt;width:343.3pt;height:28.8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" filled="f" stroked="f">
              <v:textbox>
                <w:txbxContent>
                  <w:p w14:paraId="4EC8AD38" w14:textId="238722FA" w:rsidR="001777FC" w:rsidRPr="00C10C06" w:rsidRDefault="001777FC" w:rsidP="001777FC">
                    <w:pPr>
                      <w:tabs>
                        <w:tab w:val="left" w:pos="4395"/>
                      </w:tabs>
                      <w:rPr>
                        <w:b/>
                        <w:bCs/>
                        <w:i/>
                        <w:iCs/>
                        <w:color w:val="000000" w:themeColor="text1"/>
                        <w14:textOutline w14:w="0" w14:cap="flat" w14:cmpd="sng" w14:algn="ctr">
                          <w14:noFill/>
                          <w14:prstDash w14:val="solid"/>
                          <w14:round/>
                        </w14:textOutline>
                      </w:rPr>
                    </w:pPr>
                    <w:r w:rsidRPr="00C10C06">
                      <w:rPr>
                        <w:b/>
                        <w:bCs/>
                        <w:i/>
                        <w:iCs/>
                        <w:color w:val="000000" w:themeColor="text1"/>
                        <w14:textOutline w14:w="0" w14:cap="flat" w14:cmpd="sng" w14:algn="ctr">
                          <w14:noFill/>
                          <w14:prstDash w14:val="solid"/>
                          <w14:round/>
                        </w14:textOutline>
                      </w:rPr>
                      <w:t>Secteur</w:t>
                    </w:r>
                    <w:r w:rsidR="00B35E96" w:rsidRPr="00C10C06">
                      <w:rPr>
                        <w:b/>
                        <w:bCs/>
                        <w:i/>
                        <w:iCs/>
                        <w:color w:val="000000" w:themeColor="text1"/>
                        <w14:textOutline w14:w="0" w14:cap="flat" w14:cmpd="sng" w14:algn="ctr">
                          <w14:noFill/>
                          <w14:prstDash w14:val="solid"/>
                          <w14:round/>
                        </w14:textOutline>
                      </w:rPr>
                      <w:t xml:space="preserve"> </w:t>
                    </w:r>
                    <w:r w:rsidRPr="00C10C06">
                      <w:rPr>
                        <w:b/>
                        <w:bCs/>
                        <w:i/>
                        <w:iCs/>
                        <w:color w:val="000000" w:themeColor="text1"/>
                        <w14:textOutline w14:w="0" w14:cap="flat" w14:cmpd="sng" w14:algn="ctr">
                          <w14:noFill/>
                          <w14:prstDash w14:val="solid"/>
                          <w14:round/>
                        </w14:textOutline>
                      </w:rPr>
                      <w:t>Louis-Fréchette</w:t>
                    </w:r>
                    <w:r w:rsidR="00B35E96" w:rsidRPr="00C10C06">
                      <w:rPr>
                        <w:b/>
                        <w:bCs/>
                        <w:i/>
                        <w:iCs/>
                        <w:color w:val="000000" w:themeColor="text1"/>
                        <w14:textOutline w14:w="0" w14:cap="flat" w14:cmpd="sng" w14:algn="ctr">
                          <w14:noFill/>
                          <w14:prstDash w14:val="solid"/>
                          <w14:round/>
                        </w14:textOutline>
                      </w:rPr>
                      <w:t xml:space="preserve"> - R</w:t>
                    </w:r>
                    <w:r w:rsidRPr="00C10C06">
                      <w:rPr>
                        <w:b/>
                        <w:bCs/>
                        <w:i/>
                        <w:iCs/>
                        <w:color w:val="000000" w:themeColor="text1"/>
                        <w14:textOutline w14:w="0" w14:cap="flat" w14:cmpd="sng" w14:algn="ctr">
                          <w14:noFill/>
                          <w14:prstDash w14:val="solid"/>
                          <w14:round/>
                        </w14:textOutline>
                      </w:rPr>
                      <w:t>égion Québec-Chaudière-Appalaches</w:t>
                    </w:r>
                  </w:p>
                </w:txbxContent>
              </v:textbox>
            </v:shape>
          </w:pict>
        </mc:Fallback>
      </mc:AlternateContent>
    </w:r>
    <w:r w:rsidR="00F92ADE">
      <w:rPr>
        <w:noProof/>
      </w:rPr>
      <mc:AlternateContent>
        <mc:Choice Requires="wpg">
          <w:drawing>
            <wp:anchor distT="0" distB="0" distL="114300" distR="114300" simplePos="0" relativeHeight="251656191" behindDoc="0" locked="0" layoutInCell="1" allowOverlap="1" wp14:anchorId="12DEAFAC" wp14:editId="04061D72">
              <wp:simplePos x="0" y="0"/>
              <wp:positionH relativeFrom="column">
                <wp:posOffset>5348605</wp:posOffset>
              </wp:positionH>
              <wp:positionV relativeFrom="paragraph">
                <wp:posOffset>-359276</wp:posOffset>
              </wp:positionV>
              <wp:extent cx="1726531" cy="1130601"/>
              <wp:effectExtent l="0" t="0" r="0" b="12700"/>
              <wp:wrapNone/>
              <wp:docPr id="364806212" name="Groupe 1"/>
              <wp:cNvGraphicFramePr/>
              <a:graphic xmlns:a="http://schemas.openxmlformats.org/drawingml/2006/main">
                <a:graphicData uri="http://schemas.microsoft.com/office/word/2010/wordprocessingGroup">
                  <wpg:wgp>
                    <wpg:cNvGrpSpPr/>
                    <wpg:grpSpPr>
                      <a:xfrm>
                        <a:off x="0" y="0"/>
                        <a:ext cx="1726531" cy="1130601"/>
                        <a:chOff x="0" y="0"/>
                        <a:chExt cx="1726531" cy="1130601"/>
                      </a:xfrm>
                    </wpg:grpSpPr>
                    <wpg:grpSp>
                      <wpg:cNvPr id="168" name="Groupe 4"/>
                      <wpg:cNvGrpSpPr/>
                      <wpg:grpSpPr>
                        <a:xfrm>
                          <a:off x="0" y="108284"/>
                          <a:ext cx="1726531" cy="1022317"/>
                          <a:chOff x="0" y="0"/>
                          <a:chExt cx="1700784" cy="1024128"/>
                        </a:xfrm>
                      </wpg:grpSpPr>
                      <wps:wsp>
                        <wps:cNvPr id="169" name="Rectangle 169"/>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0" name="Rectangle 12"/>
                        <wps:cNvSpPr/>
                        <wps:spPr>
                          <a:xfrm>
                            <a:off x="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1462822 w 1462822"/>
                              <a:gd name="connsiteY2" fmla="*/ 1014481 h 1014481"/>
                              <a:gd name="connsiteX3" fmla="*/ 638269 w 1462822"/>
                              <a:gd name="connsiteY3" fmla="*/ 407899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1462822" y="1014481"/>
                                </a:lnTo>
                                <a:lnTo>
                                  <a:pt x="638269" y="407899"/>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1" name="Rectangle 171"/>
                        <wps:cNvSpPr/>
                        <wps:spPr>
                          <a:xfrm>
                            <a:off x="0" y="0"/>
                            <a:ext cx="1472184" cy="1024128"/>
                          </a:xfrm>
                          <a:prstGeom prst="rect">
                            <a:avLst/>
                          </a:prstGeom>
                          <a:blipFill>
                            <a:blip r:embed="rId2"/>
                            <a:stretch>
                              <a:fillRect/>
                            </a:stretch>
                          </a:blip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pic:pic xmlns:pic="http://schemas.openxmlformats.org/drawingml/2006/picture">
                      <pic:nvPicPr>
                        <pic:cNvPr id="1057345658" name="Image 6"/>
                        <pic:cNvPicPr>
                          <a:picLocks noChangeAspect="1"/>
                        </pic:cNvPicPr>
                      </pic:nvPicPr>
                      <pic:blipFill rotWithShape="1">
                        <a:blip r:embed="rId3">
                          <a:extLst>
                            <a:ext uri="{28A0092B-C50C-407E-A947-70E740481C1C}">
                              <a14:useLocalDpi xmlns:a14="http://schemas.microsoft.com/office/drawing/2010/main" val="0"/>
                            </a:ext>
                          </a:extLst>
                        </a:blip>
                        <a:srcRect r="31254"/>
                        <a:stretch/>
                      </pic:blipFill>
                      <pic:spPr bwMode="auto">
                        <a:xfrm>
                          <a:off x="174458" y="0"/>
                          <a:ext cx="1266190" cy="718820"/>
                        </a:xfrm>
                        <a:prstGeom prst="rect">
                          <a:avLst/>
                        </a:prstGeom>
                        <a:ln>
                          <a:noFill/>
                        </a:ln>
                        <a:extLst>
                          <a:ext uri="{53640926-AAD7-44D8-BBD7-CCE9431645EC}">
                            <a14:shadowObscured xmlns:a14="http://schemas.microsoft.com/office/drawing/2010/main"/>
                          </a:ext>
                        </a:extLst>
                      </pic:spPr>
                    </pic:pic>
                    <wps:wsp>
                      <wps:cNvPr id="729260820" name="Zone de texte 1"/>
                      <wps:cNvSpPr txBox="1"/>
                      <wps:spPr>
                        <a:xfrm>
                          <a:off x="342900" y="535405"/>
                          <a:ext cx="1143577" cy="439153"/>
                        </a:xfrm>
                        <a:prstGeom prst="rect">
                          <a:avLst/>
                        </a:prstGeom>
                        <a:noFill/>
                        <a:ln w="6350">
                          <a:noFill/>
                        </a:ln>
                      </wps:spPr>
                      <wps:txbx>
                        <w:txbxContent>
                          <w:p w14:paraId="2E09261A" w14:textId="77777777" w:rsidR="00832C06" w:rsidRPr="00A579DF" w:rsidRDefault="00832C06" w:rsidP="00273D96">
                            <w:pPr>
                              <w:jc w:val="right"/>
                              <w:rPr>
                                <w:rFonts w:ascii="Arial Narrow" w:hAnsi="Arial Narrow" w:cs="Arial"/>
                                <w:b/>
                                <w:bCs/>
                                <w:sz w:val="20"/>
                                <w:szCs w:val="20"/>
                              </w:rPr>
                            </w:pPr>
                            <w:r w:rsidRPr="00A579DF">
                              <w:rPr>
                                <w:rFonts w:ascii="Arial Narrow" w:hAnsi="Arial Narrow" w:cs="Arial"/>
                                <w:b/>
                                <w:bCs/>
                                <w:sz w:val="20"/>
                                <w:szCs w:val="20"/>
                              </w:rPr>
                              <w:t>Le mouvement des retraité(e)s CSQ</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2DEAFAC" id="_x0000_s1109" style="position:absolute;margin-left:421.15pt;margin-top:-28.3pt;width:135.95pt;height:89pt;z-index:251656191" coordsize="17265,11306"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">
              <v:group id="Groupe 4" o:spid="_x0000_s1110" style="position:absolute;top:1082;width:17265;height:10224" coordsize="17007,102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">
                <v:rect id="Rectangle 169" o:spid="_x0000_s1111" style="position:absolute;width:17007;height:102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" fillcolor="white [3212]" stroked="f" strokeweight="1pt">
                  <v:fill opacity="0"/>
                </v:rect>
                <v:shape id="Rectangle 12" o:spid="_x0000_s1112" style="position:absolute;width:14630;height:10149;visibility:visible;mso-wrap-style:square;v-text-anchor:middle" coordsize="1462822,101448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" path="m,l1462822,r,1014481l638269,407899,,xe" fillcolor="#4472c4 [3204]" stroked="f" strokeweight="1pt">
                  <v:stroke joinstyle="miter"/>
                  <v:path arrowok="t" o:connecttype="custom" o:connectlocs="0,0;1463040,0;1463040,1014984;638364,408101;0,0" o:connectangles="0,0,0,0,0"/>
                </v:shape>
                <v:rect id="Rectangle 171" o:spid="_x0000_s1113" style="position:absolute;width:14721;height:10241;visibility:visible;mso-wrap-style:square;v-text-anchor:middl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" strokecolor="white [3212]" strokeweight="1pt">
                  <v:fill r:id="rId4" o:title="" recolor="t" rotate="t" type="frame"/>
                </v:rect>
              </v:group>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114" type="#_x0000_t75" style="position:absolute;left:1744;width:12662;height:718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">
                <v:imagedata r:id="rId5" o:title="" cropright="20483f"/>
              </v:shape>
              <v:shape id="_x0000_s1115" type="#_x0000_t202" style="position:absolute;left:3429;top:5354;width:11435;height:439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" filled="f" stroked="f" strokeweight=".5pt">
                <v:textbox>
                  <w:txbxContent>
                    <w:p w14:paraId="2E09261A" w14:textId="77777777" w:rsidR="00832C06" w:rsidRPr="00A579DF" w:rsidRDefault="00832C06" w:rsidP="00273D96">
                      <w:pPr>
                        <w:jc w:val="right"/>
                        <w:rPr>
                          <w:rFonts w:ascii="Arial Narrow" w:hAnsi="Arial Narrow" w:cs="Arial"/>
                          <w:b/>
                          <w:bCs/>
                          <w:sz w:val="20"/>
                          <w:szCs w:val="20"/>
                        </w:rPr>
                      </w:pPr>
                      <w:r w:rsidRPr="00A579DF">
                        <w:rPr>
                          <w:rFonts w:ascii="Arial Narrow" w:hAnsi="Arial Narrow" w:cs="Arial"/>
                          <w:b/>
                          <w:bCs/>
                          <w:sz w:val="20"/>
                          <w:szCs w:val="20"/>
                        </w:rPr>
                        <w:t>Le mouvement des retraité(e)s CSQ</w:t>
                      </w:r>
                    </w:p>
                  </w:txbxContent>
                </v:textbox>
              </v:shape>
            </v:group>
          </w:pict>
        </mc:Fallback>
      </mc:AlternateContent>
    </w:r>
    <w:r w:rsidR="001777FC">
      <w:rPr>
        <w:noProof/>
      </w:rPr>
      <mc:AlternateContent>
        <mc:Choice Requires="wps">
          <w:drawing>
            <wp:anchor distT="0" distB="0" distL="114300" distR="114300" simplePos="0" relativeHeight="251696128" behindDoc="0" locked="0" layoutInCell="1" allowOverlap="1" wp14:anchorId="79A44099" wp14:editId="2D4F1F58">
              <wp:simplePos x="0" y="0"/>
              <wp:positionH relativeFrom="column">
                <wp:posOffset>-111025</wp:posOffset>
              </wp:positionH>
              <wp:positionV relativeFrom="paragraph">
                <wp:posOffset>1820713</wp:posOffset>
              </wp:positionV>
              <wp:extent cx="6839585" cy="0"/>
              <wp:effectExtent l="38100" t="114300" r="43815" b="50800"/>
              <wp:wrapNone/>
              <wp:docPr id="12" name="Connecteur droit 12"/>
              <wp:cNvGraphicFramePr/>
              <a:graphic xmlns:a="http://schemas.openxmlformats.org/drawingml/2006/main">
                <a:graphicData uri="http://schemas.microsoft.com/office/word/2010/wordprocessingShape">
                  <wps:wsp>
                    <wps:cNvCnPr/>
                    <wps:spPr>
                      <a:xfrm flipV="1">
                        <a:off x="0" y="0"/>
                        <a:ext cx="6839585" cy="0"/>
                      </a:xfrm>
                      <a:prstGeom prst="line">
                        <a:avLst/>
                      </a:prstGeom>
                      <a:ln w="34925" cap="sq" cmpd="tri">
                        <a:gradFill>
                          <a:gsLst>
                            <a:gs pos="0">
                              <a:schemeClr val="accent1">
                                <a:lumMod val="5000"/>
                                <a:lumOff val="95000"/>
                              </a:schemeClr>
                            </a:gs>
                            <a:gs pos="58000">
                              <a:srgbClr val="202A83"/>
                            </a:gs>
                            <a:gs pos="78000">
                              <a:schemeClr val="accent1">
                                <a:lumMod val="45000"/>
                                <a:lumOff val="55000"/>
                              </a:schemeClr>
                            </a:gs>
                            <a:gs pos="100000">
                              <a:schemeClr val="accent1">
                                <a:lumMod val="30000"/>
                                <a:lumOff val="70000"/>
                              </a:schemeClr>
                            </a:gs>
                          </a:gsLst>
                          <a:lin ang="5400000" scaled="1"/>
                        </a:gradFill>
                        <a:bevel/>
                      </a:ln>
                      <a:effectLst>
                        <a:outerShdw blurRad="50800" dist="38100" dir="16200000" rotWithShape="0">
                          <a:prstClr val="black">
                            <a:alpha val="40000"/>
                          </a:prstClr>
                        </a:outerShdw>
                      </a:effectLst>
                      <a:scene3d>
                        <a:camera prst="orthographicFront"/>
                        <a:lightRig rig="freezing" dir="t">
                          <a:rot lat="0" lon="0" rev="2400000"/>
                        </a:lightRig>
                      </a:scene3d>
                      <a:sp3d>
                        <a:bevelT w="114300" prst="artDeco"/>
                      </a:sp3d>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54ABF39" id="Connecteur droit 12" o:spid="_x0000_s1026" style="position:absolute;flip:y;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75pt,143.35pt" to="529.8pt,143.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" strokeweight="2.75pt">
              <v:stroke linestyle="thickBetweenThin" joinstyle="bevel" endcap="square"/>
              <v:shadow on="t" color="black" opacity="26214f" origin=",.5" offset="0,-3pt"/>
            </v:lin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F27B60" w14:textId="77777777" w:rsidR="00A80EA5" w:rsidRDefault="00A80EA5" w:rsidP="000B34B1">
    <w:pPr>
      <w:pStyle w:val="En-tte"/>
      <w:jc w:val="right"/>
    </w:pPr>
    <w:r>
      <w:rPr>
        <w:rFonts w:ascii="Times New Roman" w:hAnsi="Times New Roman" w:cs="Times New Roman"/>
        <w:b/>
        <w:bCs/>
        <w:i/>
        <w:noProof/>
        <w:color w:val="943634"/>
        <w:sz w:val="32"/>
        <w:szCs w:val="32"/>
      </w:rPr>
      <mc:AlternateContent>
        <mc:Choice Requires="wps">
          <w:drawing>
            <wp:anchor distT="0" distB="0" distL="114300" distR="114300" simplePos="0" relativeHeight="251678720" behindDoc="0" locked="0" layoutInCell="1" allowOverlap="1" wp14:anchorId="342894DD" wp14:editId="13E3A2A7">
              <wp:simplePos x="0" y="0"/>
              <wp:positionH relativeFrom="column">
                <wp:posOffset>0</wp:posOffset>
              </wp:positionH>
              <wp:positionV relativeFrom="paragraph">
                <wp:posOffset>341803</wp:posOffset>
              </wp:positionV>
              <wp:extent cx="6858000" cy="0"/>
              <wp:effectExtent l="0" t="12700" r="12700" b="12700"/>
              <wp:wrapNone/>
              <wp:docPr id="43" name="Connecteur droit 43"/>
              <wp:cNvGraphicFramePr/>
              <a:graphic xmlns:a="http://schemas.openxmlformats.org/drawingml/2006/main">
                <a:graphicData uri="http://schemas.microsoft.com/office/word/2010/wordprocessingShape">
                  <wps:wsp>
                    <wps:cNvCnPr/>
                    <wps:spPr>
                      <a:xfrm>
                        <a:off x="0" y="0"/>
                        <a:ext cx="6858000" cy="0"/>
                      </a:xfrm>
                      <a:prstGeom prst="line">
                        <a:avLst/>
                      </a:prstGeom>
                      <a:ln w="19050">
                        <a:solidFill>
                          <a:srgbClr val="873D3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B57FAB" id="Connecteur droit 43" o:spid="_x0000_s1026" style="position:absolute;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26.9pt" to="540pt,26.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" strokecolor="#873d3a" strokeweight="1.5pt">
              <v:stroke joinstyle="miter"/>
            </v:line>
          </w:pict>
        </mc:Fallback>
      </mc:AlternateContent>
    </w:r>
    <w:r w:rsidRPr="00F17D1B">
      <w:rPr>
        <w:rFonts w:ascii="Times New Roman" w:hAnsi="Times New Roman" w:cs="Times New Roman"/>
        <w:b/>
        <w:bCs/>
        <w:i/>
        <w:color w:val="943634"/>
        <w:sz w:val="32"/>
        <w:szCs w:val="32"/>
      </w:rPr>
      <w:t>Nouvel envol</w:t>
    </w:r>
    <w:r>
      <w:rPr>
        <w:b/>
        <w:bCs/>
        <w:i/>
        <w:color w:val="943634"/>
      </w:rPr>
      <w:t xml:space="preserve"> </w:t>
    </w:r>
    <w:r w:rsidRPr="003A3AA3">
      <w:rPr>
        <w:b/>
        <w:bCs/>
        <w:i/>
        <w:color w:val="943634"/>
        <w:sz w:val="28"/>
        <w:szCs w:val="28"/>
      </w:rPr>
      <w:sym w:font="Wingdings" w:char="F026"/>
    </w:r>
    <w:r>
      <w:rPr>
        <w:b/>
        <w:bCs/>
        <w:color w:val="943634"/>
        <w:sz w:val="28"/>
        <w:szCs w:val="28"/>
      </w:rPr>
      <w:t xml:space="preserve">   </w:t>
    </w:r>
    <w:r>
      <w:rPr>
        <w:rFonts w:ascii="Times New Roman" w:hAnsi="Times New Roman" w:cs="Times New Roman"/>
        <w:b/>
        <w:bCs/>
        <w:color w:val="943634"/>
        <w:sz w:val="28"/>
        <w:szCs w:val="28"/>
      </w:rPr>
      <w:t>Décembre</w:t>
    </w:r>
    <w:r w:rsidRPr="00F17D1B">
      <w:rPr>
        <w:rFonts w:ascii="Times New Roman" w:hAnsi="Times New Roman" w:cs="Times New Roman"/>
        <w:b/>
        <w:bCs/>
        <w:color w:val="943634"/>
        <w:sz w:val="28"/>
        <w:szCs w:val="28"/>
      </w:rPr>
      <w:t xml:space="preserve"> 2020</w:t>
    </w:r>
  </w:p>
  <w:p w14:paraId="6273D1DD" w14:textId="77777777" w:rsidR="00A80EA5" w:rsidRDefault="00A80EA5" w:rsidP="00931CD2">
    <w:pPr>
      <w:pStyle w:val="En-tt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C21CC" w14:textId="77777777" w:rsidR="005F0026" w:rsidRPr="00045031" w:rsidRDefault="005F0026" w:rsidP="00AC78B3">
    <w:pPr>
      <w:pStyle w:val="En-tte"/>
      <w:pBdr>
        <w:bottom w:val="threeDEngrave" w:sz="6" w:space="1" w:color="943634"/>
      </w:pBdr>
      <w:jc w:val="right"/>
      <w:rPr>
        <w:b/>
        <w:bCs/>
        <w:color w:val="943634"/>
      </w:rPr>
    </w:pPr>
    <w:r w:rsidRPr="008313D5">
      <w:rPr>
        <w:rFonts w:asciiTheme="majorHAnsi" w:hAnsiTheme="majorHAnsi" w:cstheme="majorHAnsi"/>
        <w:b/>
        <w:bCs/>
        <w:i/>
        <w:color w:val="943634"/>
        <w:sz w:val="32"/>
        <w:szCs w:val="32"/>
      </w:rPr>
      <w:t>Nouvel envol</w:t>
    </w:r>
    <w:r w:rsidRPr="00924FB7">
      <w:rPr>
        <w:b/>
        <w:bCs/>
        <w:i/>
        <w:color w:val="943634"/>
      </w:rPr>
      <w:t xml:space="preserve"> </w:t>
    </w:r>
    <w:r w:rsidRPr="00924FB7">
      <w:rPr>
        <w:b/>
        <w:bCs/>
        <w:i/>
        <w:color w:val="943634"/>
      </w:rPr>
      <w:sym w:font="Wingdings" w:char="F026"/>
    </w:r>
    <w:r w:rsidRPr="00E678B7">
      <w:rPr>
        <w:b/>
        <w:bCs/>
        <w:color w:val="943634"/>
      </w:rPr>
      <w:t xml:space="preserve"> </w:t>
    </w:r>
    <w:r>
      <w:rPr>
        <w:b/>
        <w:bCs/>
        <w:color w:val="943634"/>
      </w:rPr>
      <w:t xml:space="preserve">  </w:t>
    </w:r>
    <w:r w:rsidRPr="00977742">
      <w:rPr>
        <w:b/>
        <w:bCs/>
        <w:color w:val="943634"/>
        <w:sz w:val="28"/>
        <w:szCs w:val="28"/>
      </w:rPr>
      <w:t>Août 2020</w:t>
    </w:r>
  </w:p>
  <w:p w14:paraId="3F5966B3" w14:textId="77777777" w:rsidR="005F0026" w:rsidRDefault="005F0026">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8FF1F3" w14:textId="77777777" w:rsidR="007179A0" w:rsidRPr="00272147" w:rsidRDefault="007179A0" w:rsidP="00977742">
    <w:pPr>
      <w:pStyle w:val="En-tte"/>
      <w:pBdr>
        <w:bottom w:val="threeDEngrave" w:sz="6" w:space="1" w:color="943634"/>
      </w:pBdr>
      <w:jc w:val="right"/>
      <w:rPr>
        <w:b/>
        <w:bCs/>
        <w:color w:val="943634"/>
        <w:sz w:val="28"/>
        <w:szCs w:val="28"/>
      </w:rPr>
    </w:pPr>
    <w:r w:rsidRPr="003D33CB">
      <w:rPr>
        <w:rFonts w:ascii="Times New Roman" w:hAnsi="Times New Roman" w:cs="Times New Roman"/>
        <w:b/>
        <w:bCs/>
        <w:i/>
        <w:color w:val="943634"/>
        <w:sz w:val="32"/>
        <w:szCs w:val="32"/>
      </w:rPr>
      <w:t>Nouvel envol</w:t>
    </w:r>
    <w:r w:rsidRPr="00924FB7">
      <w:rPr>
        <w:b/>
        <w:bCs/>
        <w:i/>
        <w:color w:val="943634"/>
      </w:rPr>
      <w:t xml:space="preserve"> </w:t>
    </w:r>
    <w:r w:rsidRPr="00272147">
      <w:rPr>
        <w:b/>
        <w:bCs/>
        <w:i/>
        <w:color w:val="943634"/>
        <w:sz w:val="28"/>
        <w:szCs w:val="28"/>
      </w:rPr>
      <w:sym w:font="Wingdings" w:char="F026"/>
    </w:r>
    <w:r w:rsidRPr="00272147">
      <w:rPr>
        <w:b/>
        <w:bCs/>
        <w:color w:val="943634"/>
        <w:sz w:val="28"/>
        <w:szCs w:val="28"/>
      </w:rPr>
      <w:t xml:space="preserve">   </w:t>
    </w:r>
    <w:r w:rsidR="003D33CB" w:rsidRPr="003D33CB">
      <w:rPr>
        <w:rFonts w:ascii="Times New Roman" w:hAnsi="Times New Roman" w:cs="Times New Roman"/>
        <w:b/>
        <w:bCs/>
        <w:color w:val="943634"/>
        <w:sz w:val="28"/>
        <w:szCs w:val="28"/>
      </w:rPr>
      <w:t>Septembre 2021</w:t>
    </w:r>
  </w:p>
  <w:p w14:paraId="6E41BA43" w14:textId="77777777" w:rsidR="007179A0" w:rsidRDefault="007179A0">
    <w:pPr>
      <w:pStyle w:val="En-tt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2BADA" w14:textId="77777777" w:rsidR="00A80EA5" w:rsidRPr="00045031" w:rsidRDefault="00A80EA5" w:rsidP="00986A8C">
    <w:pPr>
      <w:pStyle w:val="En-tte"/>
      <w:pBdr>
        <w:bottom w:val="threeDEngrave" w:sz="6" w:space="1" w:color="943634"/>
      </w:pBdr>
      <w:jc w:val="right"/>
      <w:rPr>
        <w:b/>
        <w:bCs/>
        <w:color w:val="943634"/>
      </w:rPr>
    </w:pPr>
    <w:r w:rsidRPr="008313D5">
      <w:rPr>
        <w:rFonts w:asciiTheme="majorHAnsi" w:hAnsiTheme="majorHAnsi" w:cstheme="majorHAnsi"/>
        <w:b/>
        <w:bCs/>
        <w:i/>
        <w:color w:val="943634"/>
        <w:sz w:val="32"/>
        <w:szCs w:val="32"/>
      </w:rPr>
      <w:t>Nouvel envol</w:t>
    </w:r>
    <w:r w:rsidRPr="00924FB7">
      <w:rPr>
        <w:b/>
        <w:bCs/>
        <w:i/>
        <w:color w:val="943634"/>
      </w:rPr>
      <w:t xml:space="preserve"> </w:t>
    </w:r>
    <w:r w:rsidRPr="00272147">
      <w:rPr>
        <w:b/>
        <w:bCs/>
        <w:i/>
        <w:color w:val="943634"/>
        <w:sz w:val="28"/>
        <w:szCs w:val="28"/>
      </w:rPr>
      <w:sym w:font="Wingdings" w:char="F026"/>
    </w:r>
    <w:r w:rsidRPr="00272147">
      <w:rPr>
        <w:b/>
        <w:bCs/>
        <w:color w:val="943634"/>
        <w:sz w:val="28"/>
        <w:szCs w:val="28"/>
      </w:rPr>
      <w:t xml:space="preserve">   A</w:t>
    </w:r>
    <w:r>
      <w:rPr>
        <w:b/>
        <w:bCs/>
        <w:color w:val="943634"/>
        <w:sz w:val="28"/>
        <w:szCs w:val="28"/>
      </w:rPr>
      <w:t xml:space="preserve">oût </w:t>
    </w:r>
    <w:r w:rsidRPr="00272147">
      <w:rPr>
        <w:b/>
        <w:bCs/>
        <w:color w:val="943634"/>
        <w:sz w:val="28"/>
        <w:szCs w:val="28"/>
      </w:rPr>
      <w:t>2020</w:t>
    </w:r>
  </w:p>
  <w:p w14:paraId="3EA71337" w14:textId="77777777" w:rsidR="00A80EA5" w:rsidRDefault="00A80EA5">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2444F1" w14:textId="77777777" w:rsidR="00CC6814" w:rsidRPr="00045031" w:rsidRDefault="00CC6814" w:rsidP="00986A8C">
    <w:pPr>
      <w:pStyle w:val="En-tte"/>
      <w:pBdr>
        <w:bottom w:val="threeDEngrave" w:sz="6" w:space="1" w:color="943634"/>
      </w:pBdr>
      <w:jc w:val="right"/>
      <w:rPr>
        <w:b/>
        <w:bCs/>
        <w:color w:val="943634"/>
      </w:rPr>
    </w:pPr>
    <w:r w:rsidRPr="008313D5">
      <w:rPr>
        <w:rFonts w:asciiTheme="majorHAnsi" w:hAnsiTheme="majorHAnsi" w:cstheme="majorHAnsi"/>
        <w:b/>
        <w:bCs/>
        <w:i/>
        <w:color w:val="943634"/>
        <w:sz w:val="32"/>
        <w:szCs w:val="32"/>
      </w:rPr>
      <w:t>Nouvel envol</w:t>
    </w:r>
    <w:r w:rsidRPr="00924FB7">
      <w:rPr>
        <w:b/>
        <w:bCs/>
        <w:i/>
        <w:color w:val="943634"/>
      </w:rPr>
      <w:t xml:space="preserve"> </w:t>
    </w:r>
    <w:r w:rsidRPr="00272147">
      <w:rPr>
        <w:b/>
        <w:bCs/>
        <w:i/>
        <w:color w:val="943634"/>
        <w:sz w:val="28"/>
        <w:szCs w:val="28"/>
      </w:rPr>
      <w:sym w:font="Wingdings" w:char="F026"/>
    </w:r>
    <w:r w:rsidRPr="00272147">
      <w:rPr>
        <w:b/>
        <w:bCs/>
        <w:color w:val="943634"/>
        <w:sz w:val="28"/>
        <w:szCs w:val="28"/>
      </w:rPr>
      <w:t xml:space="preserve">   A</w:t>
    </w:r>
    <w:r>
      <w:rPr>
        <w:b/>
        <w:bCs/>
        <w:color w:val="943634"/>
        <w:sz w:val="28"/>
        <w:szCs w:val="28"/>
      </w:rPr>
      <w:t xml:space="preserve">oût </w:t>
    </w:r>
    <w:r w:rsidRPr="00272147">
      <w:rPr>
        <w:b/>
        <w:bCs/>
        <w:color w:val="943634"/>
        <w:sz w:val="28"/>
        <w:szCs w:val="28"/>
      </w:rPr>
      <w:t>2020</w:t>
    </w:r>
  </w:p>
  <w:p w14:paraId="7D757B48" w14:textId="77777777" w:rsidR="00CC6814" w:rsidRDefault="00CC6814">
    <w:pPr>
      <w:pStyle w:val="En-tte"/>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41061" w14:textId="77777777" w:rsidR="00A80EA5" w:rsidRDefault="00A80EA5">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69638" w14:textId="77777777" w:rsidR="00A80EA5" w:rsidRPr="00272147" w:rsidRDefault="00A80EA5" w:rsidP="00986A8C">
    <w:pPr>
      <w:pStyle w:val="En-tte"/>
      <w:pBdr>
        <w:bottom w:val="threeDEngrave" w:sz="6" w:space="1" w:color="943634"/>
      </w:pBdr>
      <w:rPr>
        <w:b/>
        <w:bCs/>
        <w:color w:val="943634"/>
        <w:sz w:val="28"/>
        <w:szCs w:val="28"/>
      </w:rPr>
    </w:pPr>
  </w:p>
  <w:p w14:paraId="1E2DC999" w14:textId="77777777" w:rsidR="00A80EA5" w:rsidRDefault="00A80EA5">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12E8AE46"/>
    <w:lvl w:ilvl="0">
      <w:start w:val="1"/>
      <w:numFmt w:val="bullet"/>
      <w:pStyle w:val="Listepuces5"/>
      <w:lvlText w:val=""/>
      <w:lvlJc w:val="left"/>
      <w:pPr>
        <w:tabs>
          <w:tab w:val="num" w:pos="1492"/>
        </w:tabs>
        <w:ind w:left="1492" w:hanging="360"/>
      </w:pPr>
      <w:rPr>
        <w:rFonts w:ascii="Symbol" w:hAnsi="Symbol" w:hint="default"/>
      </w:rPr>
    </w:lvl>
  </w:abstractNum>
  <w:abstractNum w:abstractNumId="1" w15:restartNumberingAfterBreak="0">
    <w:nsid w:val="0C2F1F65"/>
    <w:multiLevelType w:val="hybridMultilevel"/>
    <w:tmpl w:val="9CD62348"/>
    <w:lvl w:ilvl="0" w:tplc="DAC8CF9E">
      <w:start w:val="1"/>
      <w:numFmt w:val="bullet"/>
      <w:lvlText w:val=""/>
      <w:lvlJc w:val="left"/>
      <w:pPr>
        <w:ind w:left="720" w:hanging="360"/>
      </w:pPr>
      <w:rPr>
        <w:rFonts w:ascii="Symbol" w:hAnsi="Symbol" w:hint="default"/>
        <w:sz w:val="18"/>
        <w:szCs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C567384"/>
    <w:multiLevelType w:val="multilevel"/>
    <w:tmpl w:val="5754AF7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 w15:restartNumberingAfterBreak="0">
    <w:nsid w:val="0C9274C2"/>
    <w:multiLevelType w:val="hybridMultilevel"/>
    <w:tmpl w:val="19E274C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 w15:restartNumberingAfterBreak="0">
    <w:nsid w:val="0D744BD6"/>
    <w:multiLevelType w:val="hybridMultilevel"/>
    <w:tmpl w:val="3900328E"/>
    <w:lvl w:ilvl="0" w:tplc="0C0C0003">
      <w:start w:val="1"/>
      <w:numFmt w:val="bullet"/>
      <w:lvlText w:val="o"/>
      <w:lvlJc w:val="left"/>
      <w:pPr>
        <w:ind w:left="2280" w:hanging="360"/>
      </w:pPr>
      <w:rPr>
        <w:rFonts w:ascii="Courier New" w:hAnsi="Courier New" w:cs="Courier New" w:hint="default"/>
      </w:rPr>
    </w:lvl>
    <w:lvl w:ilvl="1" w:tplc="0C0C0003" w:tentative="1">
      <w:start w:val="1"/>
      <w:numFmt w:val="bullet"/>
      <w:lvlText w:val="o"/>
      <w:lvlJc w:val="left"/>
      <w:pPr>
        <w:ind w:left="3000" w:hanging="360"/>
      </w:pPr>
      <w:rPr>
        <w:rFonts w:ascii="Courier New" w:hAnsi="Courier New" w:cs="Courier New" w:hint="default"/>
      </w:rPr>
    </w:lvl>
    <w:lvl w:ilvl="2" w:tplc="0C0C0005" w:tentative="1">
      <w:start w:val="1"/>
      <w:numFmt w:val="bullet"/>
      <w:lvlText w:val=""/>
      <w:lvlJc w:val="left"/>
      <w:pPr>
        <w:ind w:left="3720" w:hanging="360"/>
      </w:pPr>
      <w:rPr>
        <w:rFonts w:ascii="Wingdings" w:hAnsi="Wingdings" w:hint="default"/>
      </w:rPr>
    </w:lvl>
    <w:lvl w:ilvl="3" w:tplc="0C0C0001" w:tentative="1">
      <w:start w:val="1"/>
      <w:numFmt w:val="bullet"/>
      <w:lvlText w:val=""/>
      <w:lvlJc w:val="left"/>
      <w:pPr>
        <w:ind w:left="4440" w:hanging="360"/>
      </w:pPr>
      <w:rPr>
        <w:rFonts w:ascii="Symbol" w:hAnsi="Symbol" w:hint="default"/>
      </w:rPr>
    </w:lvl>
    <w:lvl w:ilvl="4" w:tplc="0C0C0003" w:tentative="1">
      <w:start w:val="1"/>
      <w:numFmt w:val="bullet"/>
      <w:lvlText w:val="o"/>
      <w:lvlJc w:val="left"/>
      <w:pPr>
        <w:ind w:left="5160" w:hanging="360"/>
      </w:pPr>
      <w:rPr>
        <w:rFonts w:ascii="Courier New" w:hAnsi="Courier New" w:cs="Courier New" w:hint="default"/>
      </w:rPr>
    </w:lvl>
    <w:lvl w:ilvl="5" w:tplc="0C0C0005" w:tentative="1">
      <w:start w:val="1"/>
      <w:numFmt w:val="bullet"/>
      <w:lvlText w:val=""/>
      <w:lvlJc w:val="left"/>
      <w:pPr>
        <w:ind w:left="5880" w:hanging="360"/>
      </w:pPr>
      <w:rPr>
        <w:rFonts w:ascii="Wingdings" w:hAnsi="Wingdings" w:hint="default"/>
      </w:rPr>
    </w:lvl>
    <w:lvl w:ilvl="6" w:tplc="0C0C0001" w:tentative="1">
      <w:start w:val="1"/>
      <w:numFmt w:val="bullet"/>
      <w:lvlText w:val=""/>
      <w:lvlJc w:val="left"/>
      <w:pPr>
        <w:ind w:left="6600" w:hanging="360"/>
      </w:pPr>
      <w:rPr>
        <w:rFonts w:ascii="Symbol" w:hAnsi="Symbol" w:hint="default"/>
      </w:rPr>
    </w:lvl>
    <w:lvl w:ilvl="7" w:tplc="0C0C0003" w:tentative="1">
      <w:start w:val="1"/>
      <w:numFmt w:val="bullet"/>
      <w:lvlText w:val="o"/>
      <w:lvlJc w:val="left"/>
      <w:pPr>
        <w:ind w:left="7320" w:hanging="360"/>
      </w:pPr>
      <w:rPr>
        <w:rFonts w:ascii="Courier New" w:hAnsi="Courier New" w:cs="Courier New" w:hint="default"/>
      </w:rPr>
    </w:lvl>
    <w:lvl w:ilvl="8" w:tplc="0C0C0005" w:tentative="1">
      <w:start w:val="1"/>
      <w:numFmt w:val="bullet"/>
      <w:lvlText w:val=""/>
      <w:lvlJc w:val="left"/>
      <w:pPr>
        <w:ind w:left="8040" w:hanging="360"/>
      </w:pPr>
      <w:rPr>
        <w:rFonts w:ascii="Wingdings" w:hAnsi="Wingdings" w:hint="default"/>
      </w:rPr>
    </w:lvl>
  </w:abstractNum>
  <w:abstractNum w:abstractNumId="5" w15:restartNumberingAfterBreak="0">
    <w:nsid w:val="0F3B71F2"/>
    <w:multiLevelType w:val="hybridMultilevel"/>
    <w:tmpl w:val="269A5E7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6" w15:restartNumberingAfterBreak="0">
    <w:nsid w:val="14966444"/>
    <w:multiLevelType w:val="hybridMultilevel"/>
    <w:tmpl w:val="A6EE7F6E"/>
    <w:lvl w:ilvl="0" w:tplc="0976790A">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7" w15:restartNumberingAfterBreak="0">
    <w:nsid w:val="171E144C"/>
    <w:multiLevelType w:val="hybridMultilevel"/>
    <w:tmpl w:val="E0BAE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7C67D0"/>
    <w:multiLevelType w:val="multilevel"/>
    <w:tmpl w:val="5754AF70"/>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9" w15:restartNumberingAfterBreak="0">
    <w:nsid w:val="1A5F5BFF"/>
    <w:multiLevelType w:val="multilevel"/>
    <w:tmpl w:val="3C3AE80E"/>
    <w:styleLink w:val="Listeactuelle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A7E7E70"/>
    <w:multiLevelType w:val="hybridMultilevel"/>
    <w:tmpl w:val="CDC0B2E8"/>
    <w:lvl w:ilvl="0" w:tplc="0D42DFF2">
      <w:start w:val="4"/>
      <w:numFmt w:val="decimal"/>
      <w:lvlText w:val="%1."/>
      <w:lvlJc w:val="left"/>
      <w:pPr>
        <w:ind w:left="646" w:hanging="362"/>
      </w:pPr>
      <w:rPr>
        <w:rFonts w:ascii="Times New Roman" w:hAnsi="Times New Roman" w:hint="default"/>
        <w:b w:val="0"/>
        <w:i w:val="0"/>
        <w:sz w:val="20"/>
      </w:rPr>
    </w:lvl>
    <w:lvl w:ilvl="1" w:tplc="0C0C0019">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1" w15:restartNumberingAfterBreak="0">
    <w:nsid w:val="1D114405"/>
    <w:multiLevelType w:val="hybridMultilevel"/>
    <w:tmpl w:val="703AE4F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2" w15:restartNumberingAfterBreak="0">
    <w:nsid w:val="24644A5A"/>
    <w:multiLevelType w:val="multilevel"/>
    <w:tmpl w:val="D71AA4C0"/>
    <w:lvl w:ilvl="0">
      <w:start w:val="1"/>
      <w:numFmt w:val="bullet"/>
      <w:lvlText w:val=""/>
      <w:lvlJc w:val="left"/>
      <w:pPr>
        <w:ind w:left="720" w:hanging="360"/>
      </w:pPr>
      <w:rPr>
        <w:rFonts w:ascii="Wingdings" w:hAnsi="Wingdings" w:hint="default"/>
        <w:sz w:val="1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AA53102"/>
    <w:multiLevelType w:val="hybridMultilevel"/>
    <w:tmpl w:val="A128103E"/>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14" w15:restartNumberingAfterBreak="0">
    <w:nsid w:val="2BE8102E"/>
    <w:multiLevelType w:val="hybridMultilevel"/>
    <w:tmpl w:val="C48A6B48"/>
    <w:lvl w:ilvl="0" w:tplc="04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5" w15:restartNumberingAfterBreak="0">
    <w:nsid w:val="2ED55E85"/>
    <w:multiLevelType w:val="hybridMultilevel"/>
    <w:tmpl w:val="B0D0C524"/>
    <w:lvl w:ilvl="0" w:tplc="D0B07C66">
      <w:start w:val="1"/>
      <w:numFmt w:val="bullet"/>
      <w:lvlText w:val=""/>
      <w:lvlJc w:val="left"/>
      <w:pPr>
        <w:ind w:left="720" w:hanging="360"/>
      </w:pPr>
      <w:rPr>
        <w:rFonts w:ascii="Wingdings" w:hAnsi="Wingdings" w:hint="default"/>
        <w:sz w:val="18"/>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6" w15:restartNumberingAfterBreak="0">
    <w:nsid w:val="31484C38"/>
    <w:multiLevelType w:val="hybridMultilevel"/>
    <w:tmpl w:val="87DA2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2F760B9"/>
    <w:multiLevelType w:val="multilevel"/>
    <w:tmpl w:val="914C888E"/>
    <w:lvl w:ilvl="0">
      <w:numFmt w:val="bullet"/>
      <w:lvlText w:val="-"/>
      <w:lvlJc w:val="left"/>
      <w:pPr>
        <w:ind w:left="720" w:hanging="360"/>
      </w:pPr>
      <w:rPr>
        <w:rFonts w:ascii="Calibri" w:eastAsiaTheme="minorHAnsi" w:hAnsi="Calibri" w:cs="Calibri"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33B44C39"/>
    <w:multiLevelType w:val="hybridMultilevel"/>
    <w:tmpl w:val="14AC5410"/>
    <w:lvl w:ilvl="0" w:tplc="0C0C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97A495C"/>
    <w:multiLevelType w:val="hybridMultilevel"/>
    <w:tmpl w:val="CEC61812"/>
    <w:lvl w:ilvl="0" w:tplc="0C0C0005">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BBB27DC"/>
    <w:multiLevelType w:val="hybridMultilevel"/>
    <w:tmpl w:val="72489F02"/>
    <w:lvl w:ilvl="0" w:tplc="0C0C0005">
      <w:start w:val="1"/>
      <w:numFmt w:val="bullet"/>
      <w:lvlText w:val=""/>
      <w:lvlJc w:val="left"/>
      <w:pPr>
        <w:ind w:left="2280" w:hanging="360"/>
      </w:pPr>
      <w:rPr>
        <w:rFonts w:ascii="Wingdings" w:hAnsi="Wingdings" w:hint="default"/>
      </w:rPr>
    </w:lvl>
    <w:lvl w:ilvl="1" w:tplc="FFFFFFFF" w:tentative="1">
      <w:start w:val="1"/>
      <w:numFmt w:val="bullet"/>
      <w:lvlText w:val="o"/>
      <w:lvlJc w:val="left"/>
      <w:pPr>
        <w:ind w:left="3000" w:hanging="360"/>
      </w:pPr>
      <w:rPr>
        <w:rFonts w:ascii="Courier New" w:hAnsi="Courier New" w:cs="Courier New" w:hint="default"/>
      </w:rPr>
    </w:lvl>
    <w:lvl w:ilvl="2" w:tplc="FFFFFFFF" w:tentative="1">
      <w:start w:val="1"/>
      <w:numFmt w:val="bullet"/>
      <w:lvlText w:val=""/>
      <w:lvlJc w:val="left"/>
      <w:pPr>
        <w:ind w:left="3720" w:hanging="360"/>
      </w:pPr>
      <w:rPr>
        <w:rFonts w:ascii="Wingdings" w:hAnsi="Wingdings" w:hint="default"/>
      </w:rPr>
    </w:lvl>
    <w:lvl w:ilvl="3" w:tplc="FFFFFFFF" w:tentative="1">
      <w:start w:val="1"/>
      <w:numFmt w:val="bullet"/>
      <w:lvlText w:val=""/>
      <w:lvlJc w:val="left"/>
      <w:pPr>
        <w:ind w:left="4440" w:hanging="360"/>
      </w:pPr>
      <w:rPr>
        <w:rFonts w:ascii="Symbol" w:hAnsi="Symbol" w:hint="default"/>
      </w:rPr>
    </w:lvl>
    <w:lvl w:ilvl="4" w:tplc="FFFFFFFF" w:tentative="1">
      <w:start w:val="1"/>
      <w:numFmt w:val="bullet"/>
      <w:lvlText w:val="o"/>
      <w:lvlJc w:val="left"/>
      <w:pPr>
        <w:ind w:left="5160" w:hanging="360"/>
      </w:pPr>
      <w:rPr>
        <w:rFonts w:ascii="Courier New" w:hAnsi="Courier New" w:cs="Courier New" w:hint="default"/>
      </w:rPr>
    </w:lvl>
    <w:lvl w:ilvl="5" w:tplc="FFFFFFFF" w:tentative="1">
      <w:start w:val="1"/>
      <w:numFmt w:val="bullet"/>
      <w:lvlText w:val=""/>
      <w:lvlJc w:val="left"/>
      <w:pPr>
        <w:ind w:left="5880" w:hanging="360"/>
      </w:pPr>
      <w:rPr>
        <w:rFonts w:ascii="Wingdings" w:hAnsi="Wingdings" w:hint="default"/>
      </w:rPr>
    </w:lvl>
    <w:lvl w:ilvl="6" w:tplc="FFFFFFFF" w:tentative="1">
      <w:start w:val="1"/>
      <w:numFmt w:val="bullet"/>
      <w:lvlText w:val=""/>
      <w:lvlJc w:val="left"/>
      <w:pPr>
        <w:ind w:left="6600" w:hanging="360"/>
      </w:pPr>
      <w:rPr>
        <w:rFonts w:ascii="Symbol" w:hAnsi="Symbol" w:hint="default"/>
      </w:rPr>
    </w:lvl>
    <w:lvl w:ilvl="7" w:tplc="FFFFFFFF" w:tentative="1">
      <w:start w:val="1"/>
      <w:numFmt w:val="bullet"/>
      <w:lvlText w:val="o"/>
      <w:lvlJc w:val="left"/>
      <w:pPr>
        <w:ind w:left="7320" w:hanging="360"/>
      </w:pPr>
      <w:rPr>
        <w:rFonts w:ascii="Courier New" w:hAnsi="Courier New" w:cs="Courier New" w:hint="default"/>
      </w:rPr>
    </w:lvl>
    <w:lvl w:ilvl="8" w:tplc="FFFFFFFF" w:tentative="1">
      <w:start w:val="1"/>
      <w:numFmt w:val="bullet"/>
      <w:lvlText w:val=""/>
      <w:lvlJc w:val="left"/>
      <w:pPr>
        <w:ind w:left="8040" w:hanging="360"/>
      </w:pPr>
      <w:rPr>
        <w:rFonts w:ascii="Wingdings" w:hAnsi="Wingdings" w:hint="default"/>
      </w:rPr>
    </w:lvl>
  </w:abstractNum>
  <w:abstractNum w:abstractNumId="21" w15:restartNumberingAfterBreak="0">
    <w:nsid w:val="3DF2234B"/>
    <w:multiLevelType w:val="hybridMultilevel"/>
    <w:tmpl w:val="7C44D7D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2" w15:restartNumberingAfterBreak="0">
    <w:nsid w:val="4CFD3938"/>
    <w:multiLevelType w:val="hybridMultilevel"/>
    <w:tmpl w:val="CCB49C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502131"/>
    <w:multiLevelType w:val="multilevel"/>
    <w:tmpl w:val="CF6E368C"/>
    <w:lvl w:ilvl="0">
      <w:start w:val="1"/>
      <w:numFmt w:val="bullet"/>
      <w:lvlText w:val=""/>
      <w:lvlJc w:val="left"/>
      <w:pPr>
        <w:ind w:left="644" w:hanging="360"/>
      </w:pPr>
      <w:rPr>
        <w:rFonts w:ascii="Symbol" w:hAnsi="Symbol"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24" w15:restartNumberingAfterBreak="0">
    <w:nsid w:val="4E735C8C"/>
    <w:multiLevelType w:val="hybridMultilevel"/>
    <w:tmpl w:val="425418EC"/>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5" w15:restartNumberingAfterBreak="0">
    <w:nsid w:val="517F2CF3"/>
    <w:multiLevelType w:val="hybridMultilevel"/>
    <w:tmpl w:val="86FE4FEE"/>
    <w:lvl w:ilvl="0" w:tplc="D0B07C66">
      <w:start w:val="1"/>
      <w:numFmt w:val="bullet"/>
      <w:lvlText w:val=""/>
      <w:lvlJc w:val="left"/>
      <w:pPr>
        <w:ind w:left="720" w:hanging="363"/>
      </w:pPr>
      <w:rPr>
        <w:rFonts w:ascii="Wingdings" w:hAnsi="Wingdings" w:hint="default"/>
        <w:sz w:val="18"/>
      </w:rPr>
    </w:lvl>
    <w:lvl w:ilvl="1" w:tplc="FFFFFFFF" w:tentative="1">
      <w:start w:val="1"/>
      <w:numFmt w:val="bullet"/>
      <w:lvlText w:val="o"/>
      <w:lvlJc w:val="left"/>
      <w:pPr>
        <w:ind w:left="1724" w:hanging="360"/>
      </w:pPr>
      <w:rPr>
        <w:rFonts w:ascii="Courier New" w:hAnsi="Courier New" w:cs="Courier New"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26" w15:restartNumberingAfterBreak="0">
    <w:nsid w:val="52024BEB"/>
    <w:multiLevelType w:val="multilevel"/>
    <w:tmpl w:val="D4B0F674"/>
    <w:styleLink w:val="Listeactuelle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57121EC4"/>
    <w:multiLevelType w:val="multilevel"/>
    <w:tmpl w:val="0C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588B189B"/>
    <w:multiLevelType w:val="multilevel"/>
    <w:tmpl w:val="3028E6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CC00000"/>
    <w:multiLevelType w:val="hybridMultilevel"/>
    <w:tmpl w:val="ED16ED32"/>
    <w:lvl w:ilvl="0" w:tplc="0C0C000F">
      <w:start w:val="1"/>
      <w:numFmt w:val="decimal"/>
      <w:lvlText w:val="%1."/>
      <w:lvlJc w:val="left"/>
      <w:pPr>
        <w:ind w:left="644"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0" w15:restartNumberingAfterBreak="0">
    <w:nsid w:val="5E511C5D"/>
    <w:multiLevelType w:val="hybridMultilevel"/>
    <w:tmpl w:val="085294B0"/>
    <w:lvl w:ilvl="0" w:tplc="0976790A">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1" w15:restartNumberingAfterBreak="0">
    <w:nsid w:val="5EA4144C"/>
    <w:multiLevelType w:val="hybridMultilevel"/>
    <w:tmpl w:val="D4B0F674"/>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2" w15:restartNumberingAfterBreak="0">
    <w:nsid w:val="5FB57305"/>
    <w:multiLevelType w:val="multilevel"/>
    <w:tmpl w:val="AB964BC6"/>
    <w:lvl w:ilvl="0">
      <w:start w:val="1"/>
      <w:numFmt w:val="bullet"/>
      <w:lvlText w:val=""/>
      <w:lvlJc w:val="left"/>
      <w:pPr>
        <w:ind w:left="720" w:hanging="360"/>
      </w:pPr>
      <w:rPr>
        <w:rFonts w:ascii="Wingdings" w:hAnsi="Wingdings"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33" w15:restartNumberingAfterBreak="0">
    <w:nsid w:val="628C56EE"/>
    <w:multiLevelType w:val="hybridMultilevel"/>
    <w:tmpl w:val="64D6EB4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4" w15:restartNumberingAfterBreak="0">
    <w:nsid w:val="6623088C"/>
    <w:multiLevelType w:val="hybridMultilevel"/>
    <w:tmpl w:val="354AC2F6"/>
    <w:lvl w:ilvl="0" w:tplc="353C8AB4">
      <w:start w:val="1"/>
      <w:numFmt w:val="decimal"/>
      <w:lvlText w:val="%1."/>
      <w:lvlJc w:val="left"/>
      <w:pPr>
        <w:ind w:left="1134" w:hanging="414"/>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35" w15:restartNumberingAfterBreak="0">
    <w:nsid w:val="6AEA4E77"/>
    <w:multiLevelType w:val="hybridMultilevel"/>
    <w:tmpl w:val="C9B268EE"/>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6" w15:restartNumberingAfterBreak="0">
    <w:nsid w:val="6BFF5E20"/>
    <w:multiLevelType w:val="multilevel"/>
    <w:tmpl w:val="992236CC"/>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37" w15:restartNumberingAfterBreak="0">
    <w:nsid w:val="6C570CEE"/>
    <w:multiLevelType w:val="multilevel"/>
    <w:tmpl w:val="0C0C0021"/>
    <w:styleLink w:val="Listeactuelle2"/>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8" w15:restartNumberingAfterBreak="0">
    <w:nsid w:val="6D97004C"/>
    <w:multiLevelType w:val="multilevel"/>
    <w:tmpl w:val="FE2CA420"/>
    <w:styleLink w:val="Listeactuelle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E284692"/>
    <w:multiLevelType w:val="hybridMultilevel"/>
    <w:tmpl w:val="06BEE7D4"/>
    <w:lvl w:ilvl="0" w:tplc="0C0C0001">
      <w:start w:val="1"/>
      <w:numFmt w:val="bullet"/>
      <w:lvlText w:val=""/>
      <w:lvlJc w:val="left"/>
      <w:pPr>
        <w:ind w:left="1004" w:hanging="360"/>
      </w:pPr>
      <w:rPr>
        <w:rFonts w:ascii="Symbol" w:hAnsi="Symbol" w:hint="default"/>
      </w:rPr>
    </w:lvl>
    <w:lvl w:ilvl="1" w:tplc="0C0C0003" w:tentative="1">
      <w:start w:val="1"/>
      <w:numFmt w:val="bullet"/>
      <w:lvlText w:val="o"/>
      <w:lvlJc w:val="left"/>
      <w:pPr>
        <w:ind w:left="1724" w:hanging="360"/>
      </w:pPr>
      <w:rPr>
        <w:rFonts w:ascii="Courier New" w:hAnsi="Courier New" w:cs="Courier New" w:hint="default"/>
      </w:rPr>
    </w:lvl>
    <w:lvl w:ilvl="2" w:tplc="0C0C0005" w:tentative="1">
      <w:start w:val="1"/>
      <w:numFmt w:val="bullet"/>
      <w:lvlText w:val=""/>
      <w:lvlJc w:val="left"/>
      <w:pPr>
        <w:ind w:left="2444" w:hanging="360"/>
      </w:pPr>
      <w:rPr>
        <w:rFonts w:ascii="Wingdings" w:hAnsi="Wingdings" w:hint="default"/>
      </w:rPr>
    </w:lvl>
    <w:lvl w:ilvl="3" w:tplc="0C0C0001" w:tentative="1">
      <w:start w:val="1"/>
      <w:numFmt w:val="bullet"/>
      <w:lvlText w:val=""/>
      <w:lvlJc w:val="left"/>
      <w:pPr>
        <w:ind w:left="3164" w:hanging="360"/>
      </w:pPr>
      <w:rPr>
        <w:rFonts w:ascii="Symbol" w:hAnsi="Symbol" w:hint="default"/>
      </w:rPr>
    </w:lvl>
    <w:lvl w:ilvl="4" w:tplc="0C0C0003" w:tentative="1">
      <w:start w:val="1"/>
      <w:numFmt w:val="bullet"/>
      <w:lvlText w:val="o"/>
      <w:lvlJc w:val="left"/>
      <w:pPr>
        <w:ind w:left="3884" w:hanging="360"/>
      </w:pPr>
      <w:rPr>
        <w:rFonts w:ascii="Courier New" w:hAnsi="Courier New" w:cs="Courier New" w:hint="default"/>
      </w:rPr>
    </w:lvl>
    <w:lvl w:ilvl="5" w:tplc="0C0C0005" w:tentative="1">
      <w:start w:val="1"/>
      <w:numFmt w:val="bullet"/>
      <w:lvlText w:val=""/>
      <w:lvlJc w:val="left"/>
      <w:pPr>
        <w:ind w:left="4604" w:hanging="360"/>
      </w:pPr>
      <w:rPr>
        <w:rFonts w:ascii="Wingdings" w:hAnsi="Wingdings" w:hint="default"/>
      </w:rPr>
    </w:lvl>
    <w:lvl w:ilvl="6" w:tplc="0C0C0001" w:tentative="1">
      <w:start w:val="1"/>
      <w:numFmt w:val="bullet"/>
      <w:lvlText w:val=""/>
      <w:lvlJc w:val="left"/>
      <w:pPr>
        <w:ind w:left="5324" w:hanging="360"/>
      </w:pPr>
      <w:rPr>
        <w:rFonts w:ascii="Symbol" w:hAnsi="Symbol" w:hint="default"/>
      </w:rPr>
    </w:lvl>
    <w:lvl w:ilvl="7" w:tplc="0C0C0003" w:tentative="1">
      <w:start w:val="1"/>
      <w:numFmt w:val="bullet"/>
      <w:lvlText w:val="o"/>
      <w:lvlJc w:val="left"/>
      <w:pPr>
        <w:ind w:left="6044" w:hanging="360"/>
      </w:pPr>
      <w:rPr>
        <w:rFonts w:ascii="Courier New" w:hAnsi="Courier New" w:cs="Courier New" w:hint="default"/>
      </w:rPr>
    </w:lvl>
    <w:lvl w:ilvl="8" w:tplc="0C0C0005" w:tentative="1">
      <w:start w:val="1"/>
      <w:numFmt w:val="bullet"/>
      <w:lvlText w:val=""/>
      <w:lvlJc w:val="left"/>
      <w:pPr>
        <w:ind w:left="6764" w:hanging="360"/>
      </w:pPr>
      <w:rPr>
        <w:rFonts w:ascii="Wingdings" w:hAnsi="Wingdings" w:hint="default"/>
      </w:rPr>
    </w:lvl>
  </w:abstractNum>
  <w:abstractNum w:abstractNumId="40" w15:restartNumberingAfterBreak="0">
    <w:nsid w:val="6EFE61A0"/>
    <w:multiLevelType w:val="hybridMultilevel"/>
    <w:tmpl w:val="EB28F64A"/>
    <w:lvl w:ilvl="0" w:tplc="0409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41" w15:restartNumberingAfterBreak="0">
    <w:nsid w:val="7D531F56"/>
    <w:multiLevelType w:val="hybridMultilevel"/>
    <w:tmpl w:val="BB5686A0"/>
    <w:lvl w:ilvl="0" w:tplc="0C0C000F">
      <w:start w:val="1"/>
      <w:numFmt w:val="decimal"/>
      <w:lvlText w:val="%1."/>
      <w:lvlJc w:val="left"/>
      <w:pPr>
        <w:ind w:left="720" w:hanging="360"/>
      </w:p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2" w15:restartNumberingAfterBreak="0">
    <w:nsid w:val="7FE553F5"/>
    <w:multiLevelType w:val="hybridMultilevel"/>
    <w:tmpl w:val="26469AE6"/>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559170631">
    <w:abstractNumId w:val="7"/>
  </w:num>
  <w:num w:numId="2" w16cid:durableId="862324382">
    <w:abstractNumId w:val="31"/>
  </w:num>
  <w:num w:numId="3" w16cid:durableId="414132425">
    <w:abstractNumId w:val="26"/>
  </w:num>
  <w:num w:numId="4" w16cid:durableId="2055346578">
    <w:abstractNumId w:val="37"/>
  </w:num>
  <w:num w:numId="5" w16cid:durableId="1923294297">
    <w:abstractNumId w:val="16"/>
  </w:num>
  <w:num w:numId="6" w16cid:durableId="227570133">
    <w:abstractNumId w:val="9"/>
  </w:num>
  <w:num w:numId="7" w16cid:durableId="596713167">
    <w:abstractNumId w:val="38"/>
  </w:num>
  <w:num w:numId="8" w16cid:durableId="2000301737">
    <w:abstractNumId w:val="0"/>
  </w:num>
  <w:num w:numId="9" w16cid:durableId="850604108">
    <w:abstractNumId w:val="42"/>
  </w:num>
  <w:num w:numId="10" w16cid:durableId="1500265475">
    <w:abstractNumId w:val="28"/>
  </w:num>
  <w:num w:numId="11" w16cid:durableId="459342106">
    <w:abstractNumId w:val="34"/>
  </w:num>
  <w:num w:numId="12" w16cid:durableId="125317441">
    <w:abstractNumId w:val="29"/>
  </w:num>
  <w:num w:numId="13" w16cid:durableId="960262008">
    <w:abstractNumId w:val="5"/>
  </w:num>
  <w:num w:numId="14" w16cid:durableId="1651858308">
    <w:abstractNumId w:val="10"/>
  </w:num>
  <w:num w:numId="15" w16cid:durableId="482158583">
    <w:abstractNumId w:val="12"/>
  </w:num>
  <w:num w:numId="16" w16cid:durableId="355354066">
    <w:abstractNumId w:val="25"/>
  </w:num>
  <w:num w:numId="17" w16cid:durableId="975451937">
    <w:abstractNumId w:val="13"/>
  </w:num>
  <w:num w:numId="18" w16cid:durableId="1088187868">
    <w:abstractNumId w:val="36"/>
  </w:num>
  <w:num w:numId="19" w16cid:durableId="1846700878">
    <w:abstractNumId w:val="33"/>
  </w:num>
  <w:num w:numId="20" w16cid:durableId="1874689209">
    <w:abstractNumId w:val="18"/>
  </w:num>
  <w:num w:numId="21" w16cid:durableId="1195118305">
    <w:abstractNumId w:val="41"/>
  </w:num>
  <w:num w:numId="22" w16cid:durableId="2090615001">
    <w:abstractNumId w:val="2"/>
  </w:num>
  <w:num w:numId="23" w16cid:durableId="1293051969">
    <w:abstractNumId w:val="27"/>
  </w:num>
  <w:num w:numId="24" w16cid:durableId="1668437798">
    <w:abstractNumId w:val="8"/>
  </w:num>
  <w:num w:numId="25" w16cid:durableId="429549783">
    <w:abstractNumId w:val="30"/>
  </w:num>
  <w:num w:numId="26" w16cid:durableId="380136085">
    <w:abstractNumId w:val="15"/>
  </w:num>
  <w:num w:numId="27" w16cid:durableId="676465305">
    <w:abstractNumId w:val="24"/>
  </w:num>
  <w:num w:numId="28" w16cid:durableId="336470757">
    <w:abstractNumId w:val="19"/>
  </w:num>
  <w:num w:numId="29" w16cid:durableId="1947616702">
    <w:abstractNumId w:val="21"/>
  </w:num>
  <w:num w:numId="30" w16cid:durableId="20516636">
    <w:abstractNumId w:val="35"/>
  </w:num>
  <w:num w:numId="31" w16cid:durableId="1163160625">
    <w:abstractNumId w:val="39"/>
  </w:num>
  <w:num w:numId="32" w16cid:durableId="1056585294">
    <w:abstractNumId w:val="6"/>
  </w:num>
  <w:num w:numId="33" w16cid:durableId="173884680">
    <w:abstractNumId w:val="1"/>
  </w:num>
  <w:num w:numId="34" w16cid:durableId="1596665049">
    <w:abstractNumId w:val="23"/>
  </w:num>
  <w:num w:numId="35" w16cid:durableId="1799376932">
    <w:abstractNumId w:val="17"/>
  </w:num>
  <w:num w:numId="36" w16cid:durableId="1448819480">
    <w:abstractNumId w:val="32"/>
  </w:num>
  <w:num w:numId="37" w16cid:durableId="378632782">
    <w:abstractNumId w:val="22"/>
  </w:num>
  <w:num w:numId="38" w16cid:durableId="1271082090">
    <w:abstractNumId w:val="4"/>
  </w:num>
  <w:num w:numId="39" w16cid:durableId="1848474603">
    <w:abstractNumId w:val="20"/>
  </w:num>
  <w:num w:numId="40" w16cid:durableId="1879396906">
    <w:abstractNumId w:val="40"/>
  </w:num>
  <w:num w:numId="41" w16cid:durableId="105976907">
    <w:abstractNumId w:val="14"/>
  </w:num>
  <w:num w:numId="42" w16cid:durableId="1543127311">
    <w:abstractNumId w:val="11"/>
  </w:num>
  <w:num w:numId="43" w16cid:durableId="794908878">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1"/>
  <w:activeWritingStyle w:appName="MSWord" w:lang="it-IT" w:vendorID="64" w:dllVersion="0" w:nlCheck="1" w:checkStyle="0"/>
  <w:activeWritingStyle w:appName="MSWord" w:lang="fr-FR" w:vendorID="64" w:dllVersion="0" w:nlCheck="1" w:checkStyle="0"/>
  <w:activeWritingStyle w:appName="MSWord" w:lang="fr-CA" w:vendorID="64" w:dllVersion="0" w:nlCheck="1" w:checkStyle="0"/>
  <w:activeWritingStyle w:appName="MSWord" w:lang="pt-PT" w:vendorID="64" w:dllVersion="0" w:nlCheck="1" w:checkStyle="0"/>
  <w:activeWritingStyle w:appName="MSWord" w:lang="nl-NL" w:vendorID="64" w:dllVersion="0" w:nlCheck="1" w:checkStyle="0"/>
  <w:activeWritingStyle w:appName="MSWord" w:lang="en-US" w:vendorID="64" w:dllVersion="0" w:nlCheck="1" w:checkStyle="0"/>
  <w:activeWritingStyle w:appName="MSWord" w:lang="en-CA" w:vendorID="64" w:dllVersion="0" w:nlCheck="1" w:checkStyle="0"/>
  <w:proofState w:grammar="clean"/>
  <w:attachedTemplate r:id="rId1"/>
  <w:defaultTabStop w:val="708"/>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F97"/>
    <w:rsid w:val="00000F70"/>
    <w:rsid w:val="00001252"/>
    <w:rsid w:val="000012C4"/>
    <w:rsid w:val="000012C5"/>
    <w:rsid w:val="000017A7"/>
    <w:rsid w:val="00001803"/>
    <w:rsid w:val="00001962"/>
    <w:rsid w:val="00001CDF"/>
    <w:rsid w:val="0000216F"/>
    <w:rsid w:val="000025C7"/>
    <w:rsid w:val="00003326"/>
    <w:rsid w:val="00003541"/>
    <w:rsid w:val="0000387B"/>
    <w:rsid w:val="00006035"/>
    <w:rsid w:val="0000649F"/>
    <w:rsid w:val="00006FEA"/>
    <w:rsid w:val="00010C9B"/>
    <w:rsid w:val="00010FC5"/>
    <w:rsid w:val="000115E5"/>
    <w:rsid w:val="000118DE"/>
    <w:rsid w:val="00011BB4"/>
    <w:rsid w:val="00011D72"/>
    <w:rsid w:val="00011FCC"/>
    <w:rsid w:val="000121C9"/>
    <w:rsid w:val="000128FC"/>
    <w:rsid w:val="00013380"/>
    <w:rsid w:val="00013AEB"/>
    <w:rsid w:val="00014F7A"/>
    <w:rsid w:val="00017D0F"/>
    <w:rsid w:val="000201C5"/>
    <w:rsid w:val="00020511"/>
    <w:rsid w:val="00021331"/>
    <w:rsid w:val="00021987"/>
    <w:rsid w:val="00021C76"/>
    <w:rsid w:val="00021DA6"/>
    <w:rsid w:val="000220B5"/>
    <w:rsid w:val="000227FB"/>
    <w:rsid w:val="00022B7B"/>
    <w:rsid w:val="00023419"/>
    <w:rsid w:val="0002371A"/>
    <w:rsid w:val="00024541"/>
    <w:rsid w:val="0002532A"/>
    <w:rsid w:val="00025B45"/>
    <w:rsid w:val="00025C25"/>
    <w:rsid w:val="00025D05"/>
    <w:rsid w:val="000262B1"/>
    <w:rsid w:val="00026638"/>
    <w:rsid w:val="00026CC0"/>
    <w:rsid w:val="00026CEF"/>
    <w:rsid w:val="00026F18"/>
    <w:rsid w:val="00027B68"/>
    <w:rsid w:val="00027EDA"/>
    <w:rsid w:val="000300BF"/>
    <w:rsid w:val="000302C5"/>
    <w:rsid w:val="0003046F"/>
    <w:rsid w:val="000312A7"/>
    <w:rsid w:val="00031960"/>
    <w:rsid w:val="00031B1E"/>
    <w:rsid w:val="00031C22"/>
    <w:rsid w:val="00031DD8"/>
    <w:rsid w:val="00032433"/>
    <w:rsid w:val="00032712"/>
    <w:rsid w:val="00032B13"/>
    <w:rsid w:val="00032D77"/>
    <w:rsid w:val="000335CA"/>
    <w:rsid w:val="00034189"/>
    <w:rsid w:val="000355C8"/>
    <w:rsid w:val="00035C33"/>
    <w:rsid w:val="0003620D"/>
    <w:rsid w:val="00036903"/>
    <w:rsid w:val="00037453"/>
    <w:rsid w:val="000403CB"/>
    <w:rsid w:val="00040651"/>
    <w:rsid w:val="00040894"/>
    <w:rsid w:val="000414E8"/>
    <w:rsid w:val="00042B0A"/>
    <w:rsid w:val="00042B8D"/>
    <w:rsid w:val="00043953"/>
    <w:rsid w:val="000439E0"/>
    <w:rsid w:val="00043DBE"/>
    <w:rsid w:val="000443FA"/>
    <w:rsid w:val="000448FF"/>
    <w:rsid w:val="00044EA1"/>
    <w:rsid w:val="00044F0D"/>
    <w:rsid w:val="00044F6A"/>
    <w:rsid w:val="00045009"/>
    <w:rsid w:val="00045B0E"/>
    <w:rsid w:val="00046B4D"/>
    <w:rsid w:val="00046D9E"/>
    <w:rsid w:val="00046DDE"/>
    <w:rsid w:val="00047289"/>
    <w:rsid w:val="00050059"/>
    <w:rsid w:val="0005086A"/>
    <w:rsid w:val="00050D1D"/>
    <w:rsid w:val="000513DC"/>
    <w:rsid w:val="0005162C"/>
    <w:rsid w:val="00051A6D"/>
    <w:rsid w:val="00051BDC"/>
    <w:rsid w:val="0005305E"/>
    <w:rsid w:val="00053BAC"/>
    <w:rsid w:val="00053BF4"/>
    <w:rsid w:val="000540CD"/>
    <w:rsid w:val="000554D0"/>
    <w:rsid w:val="000554F0"/>
    <w:rsid w:val="00055548"/>
    <w:rsid w:val="00055712"/>
    <w:rsid w:val="00055C69"/>
    <w:rsid w:val="000562E9"/>
    <w:rsid w:val="00057261"/>
    <w:rsid w:val="00057367"/>
    <w:rsid w:val="00057D6B"/>
    <w:rsid w:val="00060438"/>
    <w:rsid w:val="0006077F"/>
    <w:rsid w:val="0006081E"/>
    <w:rsid w:val="000608DA"/>
    <w:rsid w:val="0006109A"/>
    <w:rsid w:val="00061F49"/>
    <w:rsid w:val="0006242C"/>
    <w:rsid w:val="00062AD4"/>
    <w:rsid w:val="00063316"/>
    <w:rsid w:val="000636B8"/>
    <w:rsid w:val="00063848"/>
    <w:rsid w:val="00064560"/>
    <w:rsid w:val="0006475E"/>
    <w:rsid w:val="00064B7C"/>
    <w:rsid w:val="00064E83"/>
    <w:rsid w:val="00064ED2"/>
    <w:rsid w:val="00065AA5"/>
    <w:rsid w:val="0006650F"/>
    <w:rsid w:val="00066586"/>
    <w:rsid w:val="00066BB0"/>
    <w:rsid w:val="00066FF3"/>
    <w:rsid w:val="000675EB"/>
    <w:rsid w:val="000701C5"/>
    <w:rsid w:val="0007026E"/>
    <w:rsid w:val="00070386"/>
    <w:rsid w:val="0007049C"/>
    <w:rsid w:val="000706FF"/>
    <w:rsid w:val="0007076F"/>
    <w:rsid w:val="000708F8"/>
    <w:rsid w:val="000711A7"/>
    <w:rsid w:val="00071E4B"/>
    <w:rsid w:val="00072561"/>
    <w:rsid w:val="0007286E"/>
    <w:rsid w:val="00072FA4"/>
    <w:rsid w:val="0007336E"/>
    <w:rsid w:val="0007344D"/>
    <w:rsid w:val="00073559"/>
    <w:rsid w:val="00073E56"/>
    <w:rsid w:val="00074366"/>
    <w:rsid w:val="00074800"/>
    <w:rsid w:val="0007490E"/>
    <w:rsid w:val="000758E8"/>
    <w:rsid w:val="00075E7E"/>
    <w:rsid w:val="000768B3"/>
    <w:rsid w:val="00076AB9"/>
    <w:rsid w:val="00076C10"/>
    <w:rsid w:val="00076FF5"/>
    <w:rsid w:val="000772D9"/>
    <w:rsid w:val="0007763A"/>
    <w:rsid w:val="000803A4"/>
    <w:rsid w:val="0008083A"/>
    <w:rsid w:val="00081186"/>
    <w:rsid w:val="00081BDF"/>
    <w:rsid w:val="00082490"/>
    <w:rsid w:val="000825C7"/>
    <w:rsid w:val="00082CD6"/>
    <w:rsid w:val="00083C84"/>
    <w:rsid w:val="000843BB"/>
    <w:rsid w:val="00084CC8"/>
    <w:rsid w:val="00085C2B"/>
    <w:rsid w:val="00086491"/>
    <w:rsid w:val="000867E5"/>
    <w:rsid w:val="00086F53"/>
    <w:rsid w:val="0008724A"/>
    <w:rsid w:val="000877D5"/>
    <w:rsid w:val="00087C08"/>
    <w:rsid w:val="00087DA5"/>
    <w:rsid w:val="00087F71"/>
    <w:rsid w:val="0009012C"/>
    <w:rsid w:val="000901D2"/>
    <w:rsid w:val="00090AA8"/>
    <w:rsid w:val="000911D2"/>
    <w:rsid w:val="000913EE"/>
    <w:rsid w:val="000918D1"/>
    <w:rsid w:val="00092883"/>
    <w:rsid w:val="00093051"/>
    <w:rsid w:val="00093122"/>
    <w:rsid w:val="000931C6"/>
    <w:rsid w:val="00093470"/>
    <w:rsid w:val="000938F0"/>
    <w:rsid w:val="00093C91"/>
    <w:rsid w:val="00094437"/>
    <w:rsid w:val="00094610"/>
    <w:rsid w:val="000949A8"/>
    <w:rsid w:val="00094BD5"/>
    <w:rsid w:val="00095B28"/>
    <w:rsid w:val="00095C17"/>
    <w:rsid w:val="00096099"/>
    <w:rsid w:val="0009695A"/>
    <w:rsid w:val="00096A75"/>
    <w:rsid w:val="00096D23"/>
    <w:rsid w:val="0009710F"/>
    <w:rsid w:val="000976C3"/>
    <w:rsid w:val="00097A2D"/>
    <w:rsid w:val="000A08A2"/>
    <w:rsid w:val="000A0DA1"/>
    <w:rsid w:val="000A1017"/>
    <w:rsid w:val="000A15C9"/>
    <w:rsid w:val="000A1946"/>
    <w:rsid w:val="000A1E7C"/>
    <w:rsid w:val="000A2021"/>
    <w:rsid w:val="000A25E2"/>
    <w:rsid w:val="000A2C42"/>
    <w:rsid w:val="000A2ED3"/>
    <w:rsid w:val="000A3426"/>
    <w:rsid w:val="000A39CA"/>
    <w:rsid w:val="000A3DE3"/>
    <w:rsid w:val="000A3EC6"/>
    <w:rsid w:val="000A3F71"/>
    <w:rsid w:val="000A4217"/>
    <w:rsid w:val="000A4804"/>
    <w:rsid w:val="000A4C26"/>
    <w:rsid w:val="000A4E1D"/>
    <w:rsid w:val="000A4EF0"/>
    <w:rsid w:val="000A5296"/>
    <w:rsid w:val="000A5CE5"/>
    <w:rsid w:val="000A6423"/>
    <w:rsid w:val="000A6ADF"/>
    <w:rsid w:val="000A7970"/>
    <w:rsid w:val="000A7A62"/>
    <w:rsid w:val="000B00F8"/>
    <w:rsid w:val="000B03A6"/>
    <w:rsid w:val="000B0A07"/>
    <w:rsid w:val="000B0CD2"/>
    <w:rsid w:val="000B1411"/>
    <w:rsid w:val="000B1715"/>
    <w:rsid w:val="000B1C97"/>
    <w:rsid w:val="000B2213"/>
    <w:rsid w:val="000B2351"/>
    <w:rsid w:val="000B25D2"/>
    <w:rsid w:val="000B316A"/>
    <w:rsid w:val="000B33A1"/>
    <w:rsid w:val="000B34B1"/>
    <w:rsid w:val="000B3808"/>
    <w:rsid w:val="000B3A16"/>
    <w:rsid w:val="000B3A5B"/>
    <w:rsid w:val="000B3E43"/>
    <w:rsid w:val="000B472C"/>
    <w:rsid w:val="000B5325"/>
    <w:rsid w:val="000B5CC3"/>
    <w:rsid w:val="000B603E"/>
    <w:rsid w:val="000B68A8"/>
    <w:rsid w:val="000B6AF9"/>
    <w:rsid w:val="000B7097"/>
    <w:rsid w:val="000C0098"/>
    <w:rsid w:val="000C0AE7"/>
    <w:rsid w:val="000C0B4D"/>
    <w:rsid w:val="000C0FDE"/>
    <w:rsid w:val="000C1374"/>
    <w:rsid w:val="000C157C"/>
    <w:rsid w:val="000C1BA4"/>
    <w:rsid w:val="000C1F88"/>
    <w:rsid w:val="000C2EC8"/>
    <w:rsid w:val="000C40FD"/>
    <w:rsid w:val="000C44BE"/>
    <w:rsid w:val="000C495E"/>
    <w:rsid w:val="000C4CCB"/>
    <w:rsid w:val="000C514B"/>
    <w:rsid w:val="000C5220"/>
    <w:rsid w:val="000C6A76"/>
    <w:rsid w:val="000C747A"/>
    <w:rsid w:val="000D0ED2"/>
    <w:rsid w:val="000D19DA"/>
    <w:rsid w:val="000D1A19"/>
    <w:rsid w:val="000D22F2"/>
    <w:rsid w:val="000D28A9"/>
    <w:rsid w:val="000D2F72"/>
    <w:rsid w:val="000D351D"/>
    <w:rsid w:val="000D3D3C"/>
    <w:rsid w:val="000D48B3"/>
    <w:rsid w:val="000D4ED7"/>
    <w:rsid w:val="000D5522"/>
    <w:rsid w:val="000D5935"/>
    <w:rsid w:val="000D5E11"/>
    <w:rsid w:val="000D7756"/>
    <w:rsid w:val="000D7F06"/>
    <w:rsid w:val="000E0087"/>
    <w:rsid w:val="000E05FF"/>
    <w:rsid w:val="000E0C0E"/>
    <w:rsid w:val="000E0CD3"/>
    <w:rsid w:val="000E0DE7"/>
    <w:rsid w:val="000E286E"/>
    <w:rsid w:val="000E2D8B"/>
    <w:rsid w:val="000E3507"/>
    <w:rsid w:val="000E380B"/>
    <w:rsid w:val="000E4056"/>
    <w:rsid w:val="000E41AF"/>
    <w:rsid w:val="000E518D"/>
    <w:rsid w:val="000E563A"/>
    <w:rsid w:val="000E5DEC"/>
    <w:rsid w:val="000E7D85"/>
    <w:rsid w:val="000E7F81"/>
    <w:rsid w:val="000F08D3"/>
    <w:rsid w:val="000F0A21"/>
    <w:rsid w:val="000F0A2E"/>
    <w:rsid w:val="000F1010"/>
    <w:rsid w:val="000F2F91"/>
    <w:rsid w:val="000F3239"/>
    <w:rsid w:val="000F38F8"/>
    <w:rsid w:val="000F48D0"/>
    <w:rsid w:val="000F4DBB"/>
    <w:rsid w:val="000F6790"/>
    <w:rsid w:val="000F6AB4"/>
    <w:rsid w:val="000F6B12"/>
    <w:rsid w:val="000F6F6B"/>
    <w:rsid w:val="00100017"/>
    <w:rsid w:val="001001B4"/>
    <w:rsid w:val="001002ED"/>
    <w:rsid w:val="001003AB"/>
    <w:rsid w:val="00100658"/>
    <w:rsid w:val="001008D1"/>
    <w:rsid w:val="00100B67"/>
    <w:rsid w:val="00100BCC"/>
    <w:rsid w:val="00101248"/>
    <w:rsid w:val="001012E3"/>
    <w:rsid w:val="00101AC3"/>
    <w:rsid w:val="001021EF"/>
    <w:rsid w:val="00104361"/>
    <w:rsid w:val="00104B14"/>
    <w:rsid w:val="00104DD1"/>
    <w:rsid w:val="00105F50"/>
    <w:rsid w:val="001061E6"/>
    <w:rsid w:val="0010666C"/>
    <w:rsid w:val="00106915"/>
    <w:rsid w:val="001074EC"/>
    <w:rsid w:val="00107B02"/>
    <w:rsid w:val="00110271"/>
    <w:rsid w:val="00110792"/>
    <w:rsid w:val="00110808"/>
    <w:rsid w:val="00110C58"/>
    <w:rsid w:val="00110C89"/>
    <w:rsid w:val="00110E8A"/>
    <w:rsid w:val="001113E7"/>
    <w:rsid w:val="00112A30"/>
    <w:rsid w:val="00113359"/>
    <w:rsid w:val="00113A6B"/>
    <w:rsid w:val="00113E6F"/>
    <w:rsid w:val="0011463E"/>
    <w:rsid w:val="00114643"/>
    <w:rsid w:val="00114EA4"/>
    <w:rsid w:val="001151B5"/>
    <w:rsid w:val="0011598A"/>
    <w:rsid w:val="00115D75"/>
    <w:rsid w:val="001160C4"/>
    <w:rsid w:val="0011611B"/>
    <w:rsid w:val="0011621C"/>
    <w:rsid w:val="00116B81"/>
    <w:rsid w:val="001172E1"/>
    <w:rsid w:val="00117854"/>
    <w:rsid w:val="00117DA4"/>
    <w:rsid w:val="00120BC7"/>
    <w:rsid w:val="001212CD"/>
    <w:rsid w:val="00122403"/>
    <w:rsid w:val="0012240A"/>
    <w:rsid w:val="00122CA9"/>
    <w:rsid w:val="00123857"/>
    <w:rsid w:val="00123898"/>
    <w:rsid w:val="00123B40"/>
    <w:rsid w:val="001248EE"/>
    <w:rsid w:val="001254DB"/>
    <w:rsid w:val="001268CA"/>
    <w:rsid w:val="00127818"/>
    <w:rsid w:val="00130439"/>
    <w:rsid w:val="00131048"/>
    <w:rsid w:val="0013104A"/>
    <w:rsid w:val="00131D85"/>
    <w:rsid w:val="00132138"/>
    <w:rsid w:val="00132377"/>
    <w:rsid w:val="0013253E"/>
    <w:rsid w:val="001325F2"/>
    <w:rsid w:val="001328B2"/>
    <w:rsid w:val="0013380A"/>
    <w:rsid w:val="00133858"/>
    <w:rsid w:val="00133956"/>
    <w:rsid w:val="00133AE7"/>
    <w:rsid w:val="00133C2C"/>
    <w:rsid w:val="00134B3D"/>
    <w:rsid w:val="001352F0"/>
    <w:rsid w:val="001358B1"/>
    <w:rsid w:val="001358F9"/>
    <w:rsid w:val="00135A81"/>
    <w:rsid w:val="001369B5"/>
    <w:rsid w:val="00137230"/>
    <w:rsid w:val="0013750E"/>
    <w:rsid w:val="001376F6"/>
    <w:rsid w:val="0013777E"/>
    <w:rsid w:val="001378A4"/>
    <w:rsid w:val="00137AB3"/>
    <w:rsid w:val="00137B95"/>
    <w:rsid w:val="0014063A"/>
    <w:rsid w:val="00140847"/>
    <w:rsid w:val="00140AC2"/>
    <w:rsid w:val="00140FDA"/>
    <w:rsid w:val="001414CA"/>
    <w:rsid w:val="00141F82"/>
    <w:rsid w:val="00142345"/>
    <w:rsid w:val="0014239C"/>
    <w:rsid w:val="00142927"/>
    <w:rsid w:val="00142A37"/>
    <w:rsid w:val="00142C59"/>
    <w:rsid w:val="00142EBE"/>
    <w:rsid w:val="00142F36"/>
    <w:rsid w:val="00143B03"/>
    <w:rsid w:val="00143D84"/>
    <w:rsid w:val="00144209"/>
    <w:rsid w:val="0014424F"/>
    <w:rsid w:val="001442AD"/>
    <w:rsid w:val="00144681"/>
    <w:rsid w:val="001446F5"/>
    <w:rsid w:val="00144E46"/>
    <w:rsid w:val="0014557D"/>
    <w:rsid w:val="00145783"/>
    <w:rsid w:val="0014593D"/>
    <w:rsid w:val="00145C53"/>
    <w:rsid w:val="00145CB5"/>
    <w:rsid w:val="00145FE7"/>
    <w:rsid w:val="00145FFC"/>
    <w:rsid w:val="0014610B"/>
    <w:rsid w:val="001464B1"/>
    <w:rsid w:val="00146E08"/>
    <w:rsid w:val="00147681"/>
    <w:rsid w:val="00150381"/>
    <w:rsid w:val="001504BA"/>
    <w:rsid w:val="00150D2D"/>
    <w:rsid w:val="0015166D"/>
    <w:rsid w:val="0015256F"/>
    <w:rsid w:val="0015282A"/>
    <w:rsid w:val="00154126"/>
    <w:rsid w:val="0015423D"/>
    <w:rsid w:val="00155592"/>
    <w:rsid w:val="00155854"/>
    <w:rsid w:val="00155D32"/>
    <w:rsid w:val="00156003"/>
    <w:rsid w:val="001560BB"/>
    <w:rsid w:val="00156236"/>
    <w:rsid w:val="001567C3"/>
    <w:rsid w:val="00156A3C"/>
    <w:rsid w:val="00157618"/>
    <w:rsid w:val="00157935"/>
    <w:rsid w:val="001579AD"/>
    <w:rsid w:val="001606E8"/>
    <w:rsid w:val="00162531"/>
    <w:rsid w:val="001635D7"/>
    <w:rsid w:val="001637EC"/>
    <w:rsid w:val="0016381E"/>
    <w:rsid w:val="0016419D"/>
    <w:rsid w:val="00164547"/>
    <w:rsid w:val="001645D7"/>
    <w:rsid w:val="00164D3C"/>
    <w:rsid w:val="001659BA"/>
    <w:rsid w:val="00165C66"/>
    <w:rsid w:val="00165E1B"/>
    <w:rsid w:val="00166D1C"/>
    <w:rsid w:val="00167169"/>
    <w:rsid w:val="00167306"/>
    <w:rsid w:val="00167473"/>
    <w:rsid w:val="001677AA"/>
    <w:rsid w:val="00167EF9"/>
    <w:rsid w:val="001702D8"/>
    <w:rsid w:val="00170462"/>
    <w:rsid w:val="0017088C"/>
    <w:rsid w:val="00171317"/>
    <w:rsid w:val="0017162E"/>
    <w:rsid w:val="00172F61"/>
    <w:rsid w:val="00172FCB"/>
    <w:rsid w:val="00173390"/>
    <w:rsid w:val="001738F2"/>
    <w:rsid w:val="00173BF4"/>
    <w:rsid w:val="00173D43"/>
    <w:rsid w:val="001743C4"/>
    <w:rsid w:val="0017460D"/>
    <w:rsid w:val="00174711"/>
    <w:rsid w:val="00174A99"/>
    <w:rsid w:val="00174D12"/>
    <w:rsid w:val="00174D7B"/>
    <w:rsid w:val="00175160"/>
    <w:rsid w:val="001751A7"/>
    <w:rsid w:val="0017648E"/>
    <w:rsid w:val="001764B6"/>
    <w:rsid w:val="00176645"/>
    <w:rsid w:val="00176E1A"/>
    <w:rsid w:val="00177128"/>
    <w:rsid w:val="001772C8"/>
    <w:rsid w:val="001777FC"/>
    <w:rsid w:val="001809D8"/>
    <w:rsid w:val="00180D67"/>
    <w:rsid w:val="00181006"/>
    <w:rsid w:val="001811D3"/>
    <w:rsid w:val="001812F5"/>
    <w:rsid w:val="0018189A"/>
    <w:rsid w:val="00181C36"/>
    <w:rsid w:val="00182228"/>
    <w:rsid w:val="00182A7D"/>
    <w:rsid w:val="00182BCE"/>
    <w:rsid w:val="00182DA6"/>
    <w:rsid w:val="00183B25"/>
    <w:rsid w:val="0018412D"/>
    <w:rsid w:val="001841C5"/>
    <w:rsid w:val="00184655"/>
    <w:rsid w:val="00184AF8"/>
    <w:rsid w:val="00184C68"/>
    <w:rsid w:val="001857F9"/>
    <w:rsid w:val="00185B22"/>
    <w:rsid w:val="001868BD"/>
    <w:rsid w:val="0018726F"/>
    <w:rsid w:val="00187708"/>
    <w:rsid w:val="00187BD8"/>
    <w:rsid w:val="00190919"/>
    <w:rsid w:val="00190981"/>
    <w:rsid w:val="00191793"/>
    <w:rsid w:val="00191BA5"/>
    <w:rsid w:val="001936C8"/>
    <w:rsid w:val="00193DEC"/>
    <w:rsid w:val="0019439D"/>
    <w:rsid w:val="00194A9E"/>
    <w:rsid w:val="00194C99"/>
    <w:rsid w:val="00195CCB"/>
    <w:rsid w:val="00195D71"/>
    <w:rsid w:val="00196E96"/>
    <w:rsid w:val="00197613"/>
    <w:rsid w:val="00197702"/>
    <w:rsid w:val="001A05A1"/>
    <w:rsid w:val="001A094D"/>
    <w:rsid w:val="001A12DE"/>
    <w:rsid w:val="001A1FBA"/>
    <w:rsid w:val="001A30DC"/>
    <w:rsid w:val="001A3720"/>
    <w:rsid w:val="001A3ADE"/>
    <w:rsid w:val="001A418C"/>
    <w:rsid w:val="001A4814"/>
    <w:rsid w:val="001A4EA8"/>
    <w:rsid w:val="001A5267"/>
    <w:rsid w:val="001A5E82"/>
    <w:rsid w:val="001A61CB"/>
    <w:rsid w:val="001A68D5"/>
    <w:rsid w:val="001A7A9C"/>
    <w:rsid w:val="001B05EF"/>
    <w:rsid w:val="001B144B"/>
    <w:rsid w:val="001B1E32"/>
    <w:rsid w:val="001B210A"/>
    <w:rsid w:val="001B2400"/>
    <w:rsid w:val="001B376E"/>
    <w:rsid w:val="001B3C85"/>
    <w:rsid w:val="001B4179"/>
    <w:rsid w:val="001B459F"/>
    <w:rsid w:val="001B4C40"/>
    <w:rsid w:val="001B508B"/>
    <w:rsid w:val="001B5138"/>
    <w:rsid w:val="001B528E"/>
    <w:rsid w:val="001B545E"/>
    <w:rsid w:val="001B54AE"/>
    <w:rsid w:val="001B54C4"/>
    <w:rsid w:val="001B5992"/>
    <w:rsid w:val="001B5B57"/>
    <w:rsid w:val="001B5E6F"/>
    <w:rsid w:val="001B66DC"/>
    <w:rsid w:val="001B6A64"/>
    <w:rsid w:val="001B73B4"/>
    <w:rsid w:val="001B797B"/>
    <w:rsid w:val="001C11C4"/>
    <w:rsid w:val="001C226A"/>
    <w:rsid w:val="001C27D1"/>
    <w:rsid w:val="001C2AB8"/>
    <w:rsid w:val="001C3904"/>
    <w:rsid w:val="001C3C10"/>
    <w:rsid w:val="001C4464"/>
    <w:rsid w:val="001C459C"/>
    <w:rsid w:val="001C4B78"/>
    <w:rsid w:val="001C6148"/>
    <w:rsid w:val="001C6A47"/>
    <w:rsid w:val="001C718A"/>
    <w:rsid w:val="001C7894"/>
    <w:rsid w:val="001D0076"/>
    <w:rsid w:val="001D0715"/>
    <w:rsid w:val="001D15A7"/>
    <w:rsid w:val="001D1F2C"/>
    <w:rsid w:val="001D2E41"/>
    <w:rsid w:val="001D3BBF"/>
    <w:rsid w:val="001D3DCD"/>
    <w:rsid w:val="001D3DF8"/>
    <w:rsid w:val="001D4AC7"/>
    <w:rsid w:val="001D4B7C"/>
    <w:rsid w:val="001D4F73"/>
    <w:rsid w:val="001D5221"/>
    <w:rsid w:val="001D5247"/>
    <w:rsid w:val="001D53A7"/>
    <w:rsid w:val="001D55FF"/>
    <w:rsid w:val="001D61E4"/>
    <w:rsid w:val="001D72CA"/>
    <w:rsid w:val="001D7478"/>
    <w:rsid w:val="001D7612"/>
    <w:rsid w:val="001D7D9A"/>
    <w:rsid w:val="001E078F"/>
    <w:rsid w:val="001E07C8"/>
    <w:rsid w:val="001E0946"/>
    <w:rsid w:val="001E0B08"/>
    <w:rsid w:val="001E35A2"/>
    <w:rsid w:val="001E39CF"/>
    <w:rsid w:val="001E3F56"/>
    <w:rsid w:val="001E41B5"/>
    <w:rsid w:val="001E44F1"/>
    <w:rsid w:val="001E4A48"/>
    <w:rsid w:val="001E5279"/>
    <w:rsid w:val="001E52D8"/>
    <w:rsid w:val="001E5E4C"/>
    <w:rsid w:val="001E5FFF"/>
    <w:rsid w:val="001E6B45"/>
    <w:rsid w:val="001E6CD5"/>
    <w:rsid w:val="001E6D78"/>
    <w:rsid w:val="001E732B"/>
    <w:rsid w:val="001E74D7"/>
    <w:rsid w:val="001E7882"/>
    <w:rsid w:val="001E78CB"/>
    <w:rsid w:val="001E7C13"/>
    <w:rsid w:val="001E7D9B"/>
    <w:rsid w:val="001F04D6"/>
    <w:rsid w:val="001F0621"/>
    <w:rsid w:val="001F0BA5"/>
    <w:rsid w:val="001F0CA4"/>
    <w:rsid w:val="001F18B9"/>
    <w:rsid w:val="001F1F42"/>
    <w:rsid w:val="001F278E"/>
    <w:rsid w:val="001F29DB"/>
    <w:rsid w:val="001F2D14"/>
    <w:rsid w:val="001F3387"/>
    <w:rsid w:val="001F3870"/>
    <w:rsid w:val="001F388F"/>
    <w:rsid w:val="001F400C"/>
    <w:rsid w:val="001F4F59"/>
    <w:rsid w:val="001F610B"/>
    <w:rsid w:val="001F63C3"/>
    <w:rsid w:val="001F6BA2"/>
    <w:rsid w:val="001F7420"/>
    <w:rsid w:val="001F79ED"/>
    <w:rsid w:val="001F7CC5"/>
    <w:rsid w:val="0020025D"/>
    <w:rsid w:val="002004FC"/>
    <w:rsid w:val="00200BE0"/>
    <w:rsid w:val="002012C1"/>
    <w:rsid w:val="00201A4F"/>
    <w:rsid w:val="00201BEA"/>
    <w:rsid w:val="00201CDF"/>
    <w:rsid w:val="0020233D"/>
    <w:rsid w:val="0020247E"/>
    <w:rsid w:val="00202B3E"/>
    <w:rsid w:val="00202BE9"/>
    <w:rsid w:val="002031D0"/>
    <w:rsid w:val="00203908"/>
    <w:rsid w:val="00203AFE"/>
    <w:rsid w:val="00203C70"/>
    <w:rsid w:val="00204217"/>
    <w:rsid w:val="002047C3"/>
    <w:rsid w:val="00204875"/>
    <w:rsid w:val="00205183"/>
    <w:rsid w:val="00205498"/>
    <w:rsid w:val="0020587E"/>
    <w:rsid w:val="002063AE"/>
    <w:rsid w:val="00206C22"/>
    <w:rsid w:val="00206F3A"/>
    <w:rsid w:val="00206FC4"/>
    <w:rsid w:val="00207943"/>
    <w:rsid w:val="002079C0"/>
    <w:rsid w:val="00207F58"/>
    <w:rsid w:val="002100E8"/>
    <w:rsid w:val="00210496"/>
    <w:rsid w:val="00210743"/>
    <w:rsid w:val="00210E51"/>
    <w:rsid w:val="00210F93"/>
    <w:rsid w:val="002110DD"/>
    <w:rsid w:val="00211341"/>
    <w:rsid w:val="00211C70"/>
    <w:rsid w:val="00211D2E"/>
    <w:rsid w:val="00212032"/>
    <w:rsid w:val="00212072"/>
    <w:rsid w:val="0021218C"/>
    <w:rsid w:val="002124EE"/>
    <w:rsid w:val="002129CE"/>
    <w:rsid w:val="00212D7C"/>
    <w:rsid w:val="00213008"/>
    <w:rsid w:val="0021339E"/>
    <w:rsid w:val="002143C5"/>
    <w:rsid w:val="002148B0"/>
    <w:rsid w:val="00214EDD"/>
    <w:rsid w:val="00215233"/>
    <w:rsid w:val="00216C69"/>
    <w:rsid w:val="00216E00"/>
    <w:rsid w:val="00217BF9"/>
    <w:rsid w:val="00217F5E"/>
    <w:rsid w:val="00220216"/>
    <w:rsid w:val="002203B0"/>
    <w:rsid w:val="002209BD"/>
    <w:rsid w:val="002211B7"/>
    <w:rsid w:val="00221A95"/>
    <w:rsid w:val="00222196"/>
    <w:rsid w:val="00222417"/>
    <w:rsid w:val="002230FE"/>
    <w:rsid w:val="0022361D"/>
    <w:rsid w:val="002238D2"/>
    <w:rsid w:val="00223B5B"/>
    <w:rsid w:val="002241C5"/>
    <w:rsid w:val="00224804"/>
    <w:rsid w:val="00224AA6"/>
    <w:rsid w:val="00224EA7"/>
    <w:rsid w:val="00226797"/>
    <w:rsid w:val="0022758B"/>
    <w:rsid w:val="0022781D"/>
    <w:rsid w:val="00230C88"/>
    <w:rsid w:val="002313CA"/>
    <w:rsid w:val="00231EDF"/>
    <w:rsid w:val="00231F31"/>
    <w:rsid w:val="002331E9"/>
    <w:rsid w:val="002341EC"/>
    <w:rsid w:val="0023544E"/>
    <w:rsid w:val="00235598"/>
    <w:rsid w:val="002357C6"/>
    <w:rsid w:val="00236100"/>
    <w:rsid w:val="002365D1"/>
    <w:rsid w:val="002366AE"/>
    <w:rsid w:val="00236978"/>
    <w:rsid w:val="00236B74"/>
    <w:rsid w:val="00236BDB"/>
    <w:rsid w:val="00237A1D"/>
    <w:rsid w:val="00237B92"/>
    <w:rsid w:val="00237DBE"/>
    <w:rsid w:val="002401AA"/>
    <w:rsid w:val="002403DE"/>
    <w:rsid w:val="002404AC"/>
    <w:rsid w:val="002407B6"/>
    <w:rsid w:val="00240B8B"/>
    <w:rsid w:val="00240D30"/>
    <w:rsid w:val="002423FA"/>
    <w:rsid w:val="002431A3"/>
    <w:rsid w:val="0024371F"/>
    <w:rsid w:val="002438A6"/>
    <w:rsid w:val="002438AD"/>
    <w:rsid w:val="00243DAD"/>
    <w:rsid w:val="002451D8"/>
    <w:rsid w:val="002458B8"/>
    <w:rsid w:val="002461C8"/>
    <w:rsid w:val="0024641F"/>
    <w:rsid w:val="00246C1E"/>
    <w:rsid w:val="00246C23"/>
    <w:rsid w:val="00246E07"/>
    <w:rsid w:val="002470BA"/>
    <w:rsid w:val="002477CC"/>
    <w:rsid w:val="00247C2B"/>
    <w:rsid w:val="00251641"/>
    <w:rsid w:val="002516B4"/>
    <w:rsid w:val="00251C05"/>
    <w:rsid w:val="0025256F"/>
    <w:rsid w:val="00253CAC"/>
    <w:rsid w:val="002546CD"/>
    <w:rsid w:val="00254722"/>
    <w:rsid w:val="00254D72"/>
    <w:rsid w:val="00254F4C"/>
    <w:rsid w:val="00255734"/>
    <w:rsid w:val="0025620A"/>
    <w:rsid w:val="00256292"/>
    <w:rsid w:val="00256727"/>
    <w:rsid w:val="00256857"/>
    <w:rsid w:val="00256A07"/>
    <w:rsid w:val="002578D0"/>
    <w:rsid w:val="00257E72"/>
    <w:rsid w:val="0026078C"/>
    <w:rsid w:val="00260A84"/>
    <w:rsid w:val="00261115"/>
    <w:rsid w:val="00261454"/>
    <w:rsid w:val="00261893"/>
    <w:rsid w:val="00261E7A"/>
    <w:rsid w:val="00261F32"/>
    <w:rsid w:val="0026213C"/>
    <w:rsid w:val="002625C1"/>
    <w:rsid w:val="00262ABA"/>
    <w:rsid w:val="00262B7A"/>
    <w:rsid w:val="00262E60"/>
    <w:rsid w:val="00263359"/>
    <w:rsid w:val="002635C7"/>
    <w:rsid w:val="002644F9"/>
    <w:rsid w:val="0026469E"/>
    <w:rsid w:val="00264A9D"/>
    <w:rsid w:val="00264ECA"/>
    <w:rsid w:val="002650A1"/>
    <w:rsid w:val="00265228"/>
    <w:rsid w:val="00265E64"/>
    <w:rsid w:val="00265FCD"/>
    <w:rsid w:val="0026662C"/>
    <w:rsid w:val="00266A90"/>
    <w:rsid w:val="00266E4B"/>
    <w:rsid w:val="002676F5"/>
    <w:rsid w:val="002676F6"/>
    <w:rsid w:val="00270660"/>
    <w:rsid w:val="002714EB"/>
    <w:rsid w:val="0027194E"/>
    <w:rsid w:val="00271B1A"/>
    <w:rsid w:val="00271B77"/>
    <w:rsid w:val="00271BEC"/>
    <w:rsid w:val="0027283B"/>
    <w:rsid w:val="00272EDF"/>
    <w:rsid w:val="00273390"/>
    <w:rsid w:val="002733A4"/>
    <w:rsid w:val="002734D9"/>
    <w:rsid w:val="00273681"/>
    <w:rsid w:val="00273D96"/>
    <w:rsid w:val="00274233"/>
    <w:rsid w:val="00275259"/>
    <w:rsid w:val="00275D3D"/>
    <w:rsid w:val="00275EC7"/>
    <w:rsid w:val="00275FA7"/>
    <w:rsid w:val="00277380"/>
    <w:rsid w:val="0027790E"/>
    <w:rsid w:val="002801AF"/>
    <w:rsid w:val="002823AA"/>
    <w:rsid w:val="00282985"/>
    <w:rsid w:val="00282991"/>
    <w:rsid w:val="00283175"/>
    <w:rsid w:val="00283EE8"/>
    <w:rsid w:val="0028540B"/>
    <w:rsid w:val="00285529"/>
    <w:rsid w:val="002857E6"/>
    <w:rsid w:val="00286387"/>
    <w:rsid w:val="002863B2"/>
    <w:rsid w:val="002865EE"/>
    <w:rsid w:val="00286B3E"/>
    <w:rsid w:val="00286C38"/>
    <w:rsid w:val="00287093"/>
    <w:rsid w:val="00287C57"/>
    <w:rsid w:val="00287C9D"/>
    <w:rsid w:val="00287F4F"/>
    <w:rsid w:val="00287FE1"/>
    <w:rsid w:val="002914DE"/>
    <w:rsid w:val="002915EE"/>
    <w:rsid w:val="002916D3"/>
    <w:rsid w:val="002918E3"/>
    <w:rsid w:val="00291E73"/>
    <w:rsid w:val="00292681"/>
    <w:rsid w:val="00292754"/>
    <w:rsid w:val="00292E67"/>
    <w:rsid w:val="00293578"/>
    <w:rsid w:val="00293AAB"/>
    <w:rsid w:val="0029429C"/>
    <w:rsid w:val="0029445F"/>
    <w:rsid w:val="00294798"/>
    <w:rsid w:val="00294A7F"/>
    <w:rsid w:val="00295752"/>
    <w:rsid w:val="00295B52"/>
    <w:rsid w:val="00295DB4"/>
    <w:rsid w:val="00297028"/>
    <w:rsid w:val="002973E1"/>
    <w:rsid w:val="00297605"/>
    <w:rsid w:val="0029780E"/>
    <w:rsid w:val="00297E79"/>
    <w:rsid w:val="002A0BAB"/>
    <w:rsid w:val="002A13EC"/>
    <w:rsid w:val="002A1B25"/>
    <w:rsid w:val="002A238C"/>
    <w:rsid w:val="002A2C86"/>
    <w:rsid w:val="002A2D64"/>
    <w:rsid w:val="002A31F6"/>
    <w:rsid w:val="002A3704"/>
    <w:rsid w:val="002A3770"/>
    <w:rsid w:val="002A45C8"/>
    <w:rsid w:val="002A4D89"/>
    <w:rsid w:val="002A504A"/>
    <w:rsid w:val="002A61A9"/>
    <w:rsid w:val="002A637D"/>
    <w:rsid w:val="002A6829"/>
    <w:rsid w:val="002A6DD1"/>
    <w:rsid w:val="002A724C"/>
    <w:rsid w:val="002B0456"/>
    <w:rsid w:val="002B206C"/>
    <w:rsid w:val="002B2AB0"/>
    <w:rsid w:val="002B2B2D"/>
    <w:rsid w:val="002B2CF2"/>
    <w:rsid w:val="002B2F19"/>
    <w:rsid w:val="002B39D4"/>
    <w:rsid w:val="002B3EAB"/>
    <w:rsid w:val="002B4007"/>
    <w:rsid w:val="002B41E9"/>
    <w:rsid w:val="002B4519"/>
    <w:rsid w:val="002B454B"/>
    <w:rsid w:val="002B537C"/>
    <w:rsid w:val="002B60D4"/>
    <w:rsid w:val="002B6838"/>
    <w:rsid w:val="002B7118"/>
    <w:rsid w:val="002B74FA"/>
    <w:rsid w:val="002B7629"/>
    <w:rsid w:val="002B7BBD"/>
    <w:rsid w:val="002C0525"/>
    <w:rsid w:val="002C0E2F"/>
    <w:rsid w:val="002C1101"/>
    <w:rsid w:val="002C1754"/>
    <w:rsid w:val="002C1836"/>
    <w:rsid w:val="002C2BDE"/>
    <w:rsid w:val="002C33AF"/>
    <w:rsid w:val="002C3667"/>
    <w:rsid w:val="002C3E18"/>
    <w:rsid w:val="002C5200"/>
    <w:rsid w:val="002C574F"/>
    <w:rsid w:val="002C5C1C"/>
    <w:rsid w:val="002C5EDE"/>
    <w:rsid w:val="002C69EF"/>
    <w:rsid w:val="002C6C33"/>
    <w:rsid w:val="002C74CA"/>
    <w:rsid w:val="002C7B69"/>
    <w:rsid w:val="002C7CF3"/>
    <w:rsid w:val="002C7D21"/>
    <w:rsid w:val="002D22E6"/>
    <w:rsid w:val="002D34F7"/>
    <w:rsid w:val="002D36AB"/>
    <w:rsid w:val="002D391C"/>
    <w:rsid w:val="002D4957"/>
    <w:rsid w:val="002D4A28"/>
    <w:rsid w:val="002D4BE8"/>
    <w:rsid w:val="002D4E73"/>
    <w:rsid w:val="002D55BB"/>
    <w:rsid w:val="002D55CC"/>
    <w:rsid w:val="002D57FE"/>
    <w:rsid w:val="002D5EA1"/>
    <w:rsid w:val="002D5F7E"/>
    <w:rsid w:val="002D6009"/>
    <w:rsid w:val="002D767F"/>
    <w:rsid w:val="002D76D3"/>
    <w:rsid w:val="002D7B4D"/>
    <w:rsid w:val="002D7E79"/>
    <w:rsid w:val="002E060B"/>
    <w:rsid w:val="002E0EAA"/>
    <w:rsid w:val="002E2780"/>
    <w:rsid w:val="002E3F11"/>
    <w:rsid w:val="002E3FD9"/>
    <w:rsid w:val="002E4416"/>
    <w:rsid w:val="002E461B"/>
    <w:rsid w:val="002E4781"/>
    <w:rsid w:val="002E496A"/>
    <w:rsid w:val="002E4B1E"/>
    <w:rsid w:val="002E4B93"/>
    <w:rsid w:val="002E4BDD"/>
    <w:rsid w:val="002E516D"/>
    <w:rsid w:val="002E540A"/>
    <w:rsid w:val="002E5663"/>
    <w:rsid w:val="002E5739"/>
    <w:rsid w:val="002E57E4"/>
    <w:rsid w:val="002E591E"/>
    <w:rsid w:val="002E5A10"/>
    <w:rsid w:val="002E5F32"/>
    <w:rsid w:val="002E6C00"/>
    <w:rsid w:val="002E6DCA"/>
    <w:rsid w:val="002E6E7D"/>
    <w:rsid w:val="002E6F93"/>
    <w:rsid w:val="002E702A"/>
    <w:rsid w:val="002E74AA"/>
    <w:rsid w:val="002E7549"/>
    <w:rsid w:val="002E7731"/>
    <w:rsid w:val="002E7C0D"/>
    <w:rsid w:val="002F037C"/>
    <w:rsid w:val="002F060A"/>
    <w:rsid w:val="002F08E0"/>
    <w:rsid w:val="002F1325"/>
    <w:rsid w:val="002F1A28"/>
    <w:rsid w:val="002F1D15"/>
    <w:rsid w:val="002F1D32"/>
    <w:rsid w:val="002F2061"/>
    <w:rsid w:val="002F255E"/>
    <w:rsid w:val="002F2AA3"/>
    <w:rsid w:val="002F2EB5"/>
    <w:rsid w:val="002F3E2B"/>
    <w:rsid w:val="002F4170"/>
    <w:rsid w:val="002F4336"/>
    <w:rsid w:val="002F4C4D"/>
    <w:rsid w:val="002F509F"/>
    <w:rsid w:val="002F54C1"/>
    <w:rsid w:val="002F58EE"/>
    <w:rsid w:val="002F5BF7"/>
    <w:rsid w:val="002F5D53"/>
    <w:rsid w:val="002F5FD3"/>
    <w:rsid w:val="002F63E9"/>
    <w:rsid w:val="002F6669"/>
    <w:rsid w:val="002F685B"/>
    <w:rsid w:val="002F725D"/>
    <w:rsid w:val="002F7576"/>
    <w:rsid w:val="002F75CF"/>
    <w:rsid w:val="002F7917"/>
    <w:rsid w:val="003005B1"/>
    <w:rsid w:val="0030175A"/>
    <w:rsid w:val="00301C5B"/>
    <w:rsid w:val="00301D65"/>
    <w:rsid w:val="003029B2"/>
    <w:rsid w:val="0030378B"/>
    <w:rsid w:val="00303A5B"/>
    <w:rsid w:val="00303E50"/>
    <w:rsid w:val="00303F3C"/>
    <w:rsid w:val="0030440F"/>
    <w:rsid w:val="003046FC"/>
    <w:rsid w:val="0030479B"/>
    <w:rsid w:val="00305462"/>
    <w:rsid w:val="00305563"/>
    <w:rsid w:val="003055D1"/>
    <w:rsid w:val="0030673F"/>
    <w:rsid w:val="00306AEF"/>
    <w:rsid w:val="00307A25"/>
    <w:rsid w:val="0031015C"/>
    <w:rsid w:val="00310747"/>
    <w:rsid w:val="00310CDB"/>
    <w:rsid w:val="00310F27"/>
    <w:rsid w:val="003111B4"/>
    <w:rsid w:val="003112B2"/>
    <w:rsid w:val="0031151B"/>
    <w:rsid w:val="00311D1A"/>
    <w:rsid w:val="00312BAC"/>
    <w:rsid w:val="00312E50"/>
    <w:rsid w:val="00312F0E"/>
    <w:rsid w:val="00314264"/>
    <w:rsid w:val="003142B4"/>
    <w:rsid w:val="00314817"/>
    <w:rsid w:val="00314A73"/>
    <w:rsid w:val="003150F5"/>
    <w:rsid w:val="0031564B"/>
    <w:rsid w:val="003157D6"/>
    <w:rsid w:val="00317557"/>
    <w:rsid w:val="003179CB"/>
    <w:rsid w:val="00317D1E"/>
    <w:rsid w:val="003209C4"/>
    <w:rsid w:val="003209DF"/>
    <w:rsid w:val="00320AE4"/>
    <w:rsid w:val="00321CEF"/>
    <w:rsid w:val="003220DA"/>
    <w:rsid w:val="00322632"/>
    <w:rsid w:val="00322912"/>
    <w:rsid w:val="00322F3A"/>
    <w:rsid w:val="00323049"/>
    <w:rsid w:val="00323B78"/>
    <w:rsid w:val="00323B80"/>
    <w:rsid w:val="00323F44"/>
    <w:rsid w:val="00324118"/>
    <w:rsid w:val="003245B5"/>
    <w:rsid w:val="00324B07"/>
    <w:rsid w:val="00324E37"/>
    <w:rsid w:val="00325E72"/>
    <w:rsid w:val="00325FB8"/>
    <w:rsid w:val="0032657E"/>
    <w:rsid w:val="00326F41"/>
    <w:rsid w:val="00327094"/>
    <w:rsid w:val="00327854"/>
    <w:rsid w:val="00327CA7"/>
    <w:rsid w:val="00330438"/>
    <w:rsid w:val="00330818"/>
    <w:rsid w:val="00330AE8"/>
    <w:rsid w:val="003318E3"/>
    <w:rsid w:val="00331C94"/>
    <w:rsid w:val="0033245E"/>
    <w:rsid w:val="00332A38"/>
    <w:rsid w:val="0033315B"/>
    <w:rsid w:val="003333AD"/>
    <w:rsid w:val="003337AF"/>
    <w:rsid w:val="00334773"/>
    <w:rsid w:val="00334BAF"/>
    <w:rsid w:val="0033533A"/>
    <w:rsid w:val="00335801"/>
    <w:rsid w:val="00335DA5"/>
    <w:rsid w:val="0033757B"/>
    <w:rsid w:val="003404B3"/>
    <w:rsid w:val="00340545"/>
    <w:rsid w:val="003405A0"/>
    <w:rsid w:val="00340871"/>
    <w:rsid w:val="003409D7"/>
    <w:rsid w:val="0034173B"/>
    <w:rsid w:val="00341848"/>
    <w:rsid w:val="00341B69"/>
    <w:rsid w:val="003427D1"/>
    <w:rsid w:val="00344213"/>
    <w:rsid w:val="00344F5B"/>
    <w:rsid w:val="00345F93"/>
    <w:rsid w:val="00346D55"/>
    <w:rsid w:val="00346E76"/>
    <w:rsid w:val="00346EB9"/>
    <w:rsid w:val="00347824"/>
    <w:rsid w:val="003478A5"/>
    <w:rsid w:val="00347A32"/>
    <w:rsid w:val="00347A48"/>
    <w:rsid w:val="00347ED6"/>
    <w:rsid w:val="003500B4"/>
    <w:rsid w:val="003502C4"/>
    <w:rsid w:val="003504F3"/>
    <w:rsid w:val="003505CC"/>
    <w:rsid w:val="00350E28"/>
    <w:rsid w:val="0035104A"/>
    <w:rsid w:val="003529A2"/>
    <w:rsid w:val="00353422"/>
    <w:rsid w:val="00353607"/>
    <w:rsid w:val="00353DED"/>
    <w:rsid w:val="0035427C"/>
    <w:rsid w:val="003545E6"/>
    <w:rsid w:val="00354644"/>
    <w:rsid w:val="00354BE3"/>
    <w:rsid w:val="00354F0D"/>
    <w:rsid w:val="00355580"/>
    <w:rsid w:val="00356038"/>
    <w:rsid w:val="00356349"/>
    <w:rsid w:val="003563D5"/>
    <w:rsid w:val="00356514"/>
    <w:rsid w:val="00357CF1"/>
    <w:rsid w:val="00360BF5"/>
    <w:rsid w:val="00360C4E"/>
    <w:rsid w:val="00360E00"/>
    <w:rsid w:val="00360ED4"/>
    <w:rsid w:val="00360FA8"/>
    <w:rsid w:val="00361227"/>
    <w:rsid w:val="00361433"/>
    <w:rsid w:val="003624FF"/>
    <w:rsid w:val="00363567"/>
    <w:rsid w:val="0036382F"/>
    <w:rsid w:val="00364803"/>
    <w:rsid w:val="00364BA5"/>
    <w:rsid w:val="00364E27"/>
    <w:rsid w:val="003650A2"/>
    <w:rsid w:val="00365BAD"/>
    <w:rsid w:val="00365C5A"/>
    <w:rsid w:val="003667D5"/>
    <w:rsid w:val="00366AF6"/>
    <w:rsid w:val="00366E91"/>
    <w:rsid w:val="003674A4"/>
    <w:rsid w:val="0036799A"/>
    <w:rsid w:val="00367D16"/>
    <w:rsid w:val="00367D4E"/>
    <w:rsid w:val="00367EAA"/>
    <w:rsid w:val="00371694"/>
    <w:rsid w:val="003717A4"/>
    <w:rsid w:val="00371EB3"/>
    <w:rsid w:val="003720F9"/>
    <w:rsid w:val="00372CB3"/>
    <w:rsid w:val="00373FE2"/>
    <w:rsid w:val="003740BE"/>
    <w:rsid w:val="00374740"/>
    <w:rsid w:val="00374930"/>
    <w:rsid w:val="00375912"/>
    <w:rsid w:val="003766B0"/>
    <w:rsid w:val="00376788"/>
    <w:rsid w:val="00380263"/>
    <w:rsid w:val="003808D9"/>
    <w:rsid w:val="00380990"/>
    <w:rsid w:val="00380C34"/>
    <w:rsid w:val="00380CF3"/>
    <w:rsid w:val="00380EA1"/>
    <w:rsid w:val="00380F46"/>
    <w:rsid w:val="003812B4"/>
    <w:rsid w:val="0038166C"/>
    <w:rsid w:val="00381B11"/>
    <w:rsid w:val="00381B96"/>
    <w:rsid w:val="00381BAF"/>
    <w:rsid w:val="00382361"/>
    <w:rsid w:val="00382384"/>
    <w:rsid w:val="003830DF"/>
    <w:rsid w:val="003835D5"/>
    <w:rsid w:val="003836EB"/>
    <w:rsid w:val="00383A78"/>
    <w:rsid w:val="0038443E"/>
    <w:rsid w:val="003846BE"/>
    <w:rsid w:val="00384B83"/>
    <w:rsid w:val="0038571B"/>
    <w:rsid w:val="003857DE"/>
    <w:rsid w:val="003860D7"/>
    <w:rsid w:val="003907B3"/>
    <w:rsid w:val="0039083D"/>
    <w:rsid w:val="00390D1A"/>
    <w:rsid w:val="003911F8"/>
    <w:rsid w:val="00391494"/>
    <w:rsid w:val="003921C6"/>
    <w:rsid w:val="003939A2"/>
    <w:rsid w:val="003939E8"/>
    <w:rsid w:val="00393B8F"/>
    <w:rsid w:val="00393FC8"/>
    <w:rsid w:val="003943C3"/>
    <w:rsid w:val="00394705"/>
    <w:rsid w:val="00394795"/>
    <w:rsid w:val="00395423"/>
    <w:rsid w:val="00395501"/>
    <w:rsid w:val="00395631"/>
    <w:rsid w:val="0039586D"/>
    <w:rsid w:val="003959EB"/>
    <w:rsid w:val="00395A52"/>
    <w:rsid w:val="00395DAD"/>
    <w:rsid w:val="003962DE"/>
    <w:rsid w:val="003964B7"/>
    <w:rsid w:val="003A0EC7"/>
    <w:rsid w:val="003A182C"/>
    <w:rsid w:val="003A2914"/>
    <w:rsid w:val="003A2C6A"/>
    <w:rsid w:val="003A2DE3"/>
    <w:rsid w:val="003A3412"/>
    <w:rsid w:val="003A4BF3"/>
    <w:rsid w:val="003A571C"/>
    <w:rsid w:val="003A5800"/>
    <w:rsid w:val="003A5AD9"/>
    <w:rsid w:val="003A6910"/>
    <w:rsid w:val="003A7455"/>
    <w:rsid w:val="003B053E"/>
    <w:rsid w:val="003B0718"/>
    <w:rsid w:val="003B0F39"/>
    <w:rsid w:val="003B22F6"/>
    <w:rsid w:val="003B2380"/>
    <w:rsid w:val="003B27E1"/>
    <w:rsid w:val="003B2D7F"/>
    <w:rsid w:val="003B3E23"/>
    <w:rsid w:val="003B4F7C"/>
    <w:rsid w:val="003B5309"/>
    <w:rsid w:val="003B5506"/>
    <w:rsid w:val="003B5A2D"/>
    <w:rsid w:val="003B5A9C"/>
    <w:rsid w:val="003B5CF3"/>
    <w:rsid w:val="003B626F"/>
    <w:rsid w:val="003B67F1"/>
    <w:rsid w:val="003B6CEC"/>
    <w:rsid w:val="003B6D80"/>
    <w:rsid w:val="003B6F3D"/>
    <w:rsid w:val="003C0165"/>
    <w:rsid w:val="003C0611"/>
    <w:rsid w:val="003C10F2"/>
    <w:rsid w:val="003C20D5"/>
    <w:rsid w:val="003C21AC"/>
    <w:rsid w:val="003C2DC7"/>
    <w:rsid w:val="003C32CF"/>
    <w:rsid w:val="003C3CA1"/>
    <w:rsid w:val="003C479A"/>
    <w:rsid w:val="003C4982"/>
    <w:rsid w:val="003C5C90"/>
    <w:rsid w:val="003C668F"/>
    <w:rsid w:val="003C6BDA"/>
    <w:rsid w:val="003C6DE2"/>
    <w:rsid w:val="003C73E5"/>
    <w:rsid w:val="003C76ED"/>
    <w:rsid w:val="003C7D45"/>
    <w:rsid w:val="003D046D"/>
    <w:rsid w:val="003D0600"/>
    <w:rsid w:val="003D1423"/>
    <w:rsid w:val="003D17C1"/>
    <w:rsid w:val="003D22F9"/>
    <w:rsid w:val="003D239B"/>
    <w:rsid w:val="003D2776"/>
    <w:rsid w:val="003D33CB"/>
    <w:rsid w:val="003D3845"/>
    <w:rsid w:val="003D390C"/>
    <w:rsid w:val="003D449A"/>
    <w:rsid w:val="003D497C"/>
    <w:rsid w:val="003D4A31"/>
    <w:rsid w:val="003D4E30"/>
    <w:rsid w:val="003D5EA0"/>
    <w:rsid w:val="003D6318"/>
    <w:rsid w:val="003D6355"/>
    <w:rsid w:val="003D6A56"/>
    <w:rsid w:val="003D75D8"/>
    <w:rsid w:val="003D777C"/>
    <w:rsid w:val="003E0486"/>
    <w:rsid w:val="003E0E89"/>
    <w:rsid w:val="003E132B"/>
    <w:rsid w:val="003E171B"/>
    <w:rsid w:val="003E22D4"/>
    <w:rsid w:val="003E30AC"/>
    <w:rsid w:val="003E3143"/>
    <w:rsid w:val="003E3BF2"/>
    <w:rsid w:val="003E4061"/>
    <w:rsid w:val="003E40D3"/>
    <w:rsid w:val="003E41CD"/>
    <w:rsid w:val="003E5002"/>
    <w:rsid w:val="003E50B1"/>
    <w:rsid w:val="003E519E"/>
    <w:rsid w:val="003E58B3"/>
    <w:rsid w:val="003E5A2E"/>
    <w:rsid w:val="003E6993"/>
    <w:rsid w:val="003E6B8A"/>
    <w:rsid w:val="003E6C9F"/>
    <w:rsid w:val="003E6FB7"/>
    <w:rsid w:val="003E6FF4"/>
    <w:rsid w:val="003E7091"/>
    <w:rsid w:val="003E70D9"/>
    <w:rsid w:val="003E7785"/>
    <w:rsid w:val="003E7DF0"/>
    <w:rsid w:val="003E7F9E"/>
    <w:rsid w:val="003F05B6"/>
    <w:rsid w:val="003F096A"/>
    <w:rsid w:val="003F0AE9"/>
    <w:rsid w:val="003F11D8"/>
    <w:rsid w:val="003F14D1"/>
    <w:rsid w:val="003F17E3"/>
    <w:rsid w:val="003F18C9"/>
    <w:rsid w:val="003F1C2C"/>
    <w:rsid w:val="003F3838"/>
    <w:rsid w:val="003F3CFD"/>
    <w:rsid w:val="003F3EDF"/>
    <w:rsid w:val="003F48D9"/>
    <w:rsid w:val="003F4C26"/>
    <w:rsid w:val="003F5D5E"/>
    <w:rsid w:val="003F6226"/>
    <w:rsid w:val="003F7816"/>
    <w:rsid w:val="003F78B4"/>
    <w:rsid w:val="00400552"/>
    <w:rsid w:val="00400905"/>
    <w:rsid w:val="00401578"/>
    <w:rsid w:val="00401999"/>
    <w:rsid w:val="00401E25"/>
    <w:rsid w:val="00402954"/>
    <w:rsid w:val="004029A4"/>
    <w:rsid w:val="00402CA3"/>
    <w:rsid w:val="004035F7"/>
    <w:rsid w:val="0040368D"/>
    <w:rsid w:val="00403DDB"/>
    <w:rsid w:val="00403DF5"/>
    <w:rsid w:val="00404B27"/>
    <w:rsid w:val="00404D7A"/>
    <w:rsid w:val="0040514C"/>
    <w:rsid w:val="00406565"/>
    <w:rsid w:val="004066F7"/>
    <w:rsid w:val="00406B55"/>
    <w:rsid w:val="00406CCD"/>
    <w:rsid w:val="00406D7A"/>
    <w:rsid w:val="0040754A"/>
    <w:rsid w:val="00407D4A"/>
    <w:rsid w:val="0041071C"/>
    <w:rsid w:val="00410AFF"/>
    <w:rsid w:val="00412632"/>
    <w:rsid w:val="00412AB9"/>
    <w:rsid w:val="00412F0A"/>
    <w:rsid w:val="0041325F"/>
    <w:rsid w:val="0041333E"/>
    <w:rsid w:val="00413CF4"/>
    <w:rsid w:val="0041408F"/>
    <w:rsid w:val="00414364"/>
    <w:rsid w:val="0041442C"/>
    <w:rsid w:val="004148B5"/>
    <w:rsid w:val="0041522F"/>
    <w:rsid w:val="004163AF"/>
    <w:rsid w:val="00416C82"/>
    <w:rsid w:val="00417296"/>
    <w:rsid w:val="00420D35"/>
    <w:rsid w:val="0042106B"/>
    <w:rsid w:val="00421A6C"/>
    <w:rsid w:val="004228D4"/>
    <w:rsid w:val="00422A75"/>
    <w:rsid w:val="00422F04"/>
    <w:rsid w:val="00422F4F"/>
    <w:rsid w:val="00423014"/>
    <w:rsid w:val="00423256"/>
    <w:rsid w:val="004233B2"/>
    <w:rsid w:val="0042416B"/>
    <w:rsid w:val="004241A5"/>
    <w:rsid w:val="004244C3"/>
    <w:rsid w:val="00425998"/>
    <w:rsid w:val="0042643A"/>
    <w:rsid w:val="004265E4"/>
    <w:rsid w:val="00426BBC"/>
    <w:rsid w:val="00426C1F"/>
    <w:rsid w:val="00427317"/>
    <w:rsid w:val="004274D4"/>
    <w:rsid w:val="00427669"/>
    <w:rsid w:val="004276B9"/>
    <w:rsid w:val="0042796A"/>
    <w:rsid w:val="00427FC8"/>
    <w:rsid w:val="00430758"/>
    <w:rsid w:val="00430EBB"/>
    <w:rsid w:val="00431092"/>
    <w:rsid w:val="004311DA"/>
    <w:rsid w:val="00431506"/>
    <w:rsid w:val="00431873"/>
    <w:rsid w:val="0043279A"/>
    <w:rsid w:val="00432CAF"/>
    <w:rsid w:val="004330B3"/>
    <w:rsid w:val="004339CC"/>
    <w:rsid w:val="00433BB6"/>
    <w:rsid w:val="00433CA7"/>
    <w:rsid w:val="0043440E"/>
    <w:rsid w:val="00434719"/>
    <w:rsid w:val="0043472E"/>
    <w:rsid w:val="00434A6C"/>
    <w:rsid w:val="00434BC3"/>
    <w:rsid w:val="00434FB0"/>
    <w:rsid w:val="00435205"/>
    <w:rsid w:val="0043551C"/>
    <w:rsid w:val="004356C9"/>
    <w:rsid w:val="00435742"/>
    <w:rsid w:val="0043583B"/>
    <w:rsid w:val="00436D20"/>
    <w:rsid w:val="00436EBD"/>
    <w:rsid w:val="00437E8D"/>
    <w:rsid w:val="00440144"/>
    <w:rsid w:val="00440184"/>
    <w:rsid w:val="004401A8"/>
    <w:rsid w:val="004402F1"/>
    <w:rsid w:val="00440BD6"/>
    <w:rsid w:val="00440C0E"/>
    <w:rsid w:val="00440DCB"/>
    <w:rsid w:val="00441268"/>
    <w:rsid w:val="0044227D"/>
    <w:rsid w:val="00442AA5"/>
    <w:rsid w:val="00442BE1"/>
    <w:rsid w:val="00443130"/>
    <w:rsid w:val="00443439"/>
    <w:rsid w:val="00443674"/>
    <w:rsid w:val="00443D71"/>
    <w:rsid w:val="00443D84"/>
    <w:rsid w:val="00444151"/>
    <w:rsid w:val="0044499A"/>
    <w:rsid w:val="00445626"/>
    <w:rsid w:val="00445DEC"/>
    <w:rsid w:val="0044630E"/>
    <w:rsid w:val="00446623"/>
    <w:rsid w:val="00446FEF"/>
    <w:rsid w:val="004474F0"/>
    <w:rsid w:val="00447528"/>
    <w:rsid w:val="00447710"/>
    <w:rsid w:val="00447714"/>
    <w:rsid w:val="004477D9"/>
    <w:rsid w:val="004479B2"/>
    <w:rsid w:val="00447DEC"/>
    <w:rsid w:val="004506D7"/>
    <w:rsid w:val="00450A1D"/>
    <w:rsid w:val="00450EBE"/>
    <w:rsid w:val="004513D0"/>
    <w:rsid w:val="00451DC8"/>
    <w:rsid w:val="00451DF1"/>
    <w:rsid w:val="004522BF"/>
    <w:rsid w:val="004529F3"/>
    <w:rsid w:val="00452B28"/>
    <w:rsid w:val="00453146"/>
    <w:rsid w:val="004532DE"/>
    <w:rsid w:val="004537D0"/>
    <w:rsid w:val="00454843"/>
    <w:rsid w:val="00454A8C"/>
    <w:rsid w:val="0045562C"/>
    <w:rsid w:val="004559CC"/>
    <w:rsid w:val="004560CF"/>
    <w:rsid w:val="0045619A"/>
    <w:rsid w:val="004561B5"/>
    <w:rsid w:val="00456AD3"/>
    <w:rsid w:val="00457111"/>
    <w:rsid w:val="00457ECB"/>
    <w:rsid w:val="0046084E"/>
    <w:rsid w:val="00460D36"/>
    <w:rsid w:val="00460E00"/>
    <w:rsid w:val="00461155"/>
    <w:rsid w:val="004615FD"/>
    <w:rsid w:val="004617A6"/>
    <w:rsid w:val="00461BF7"/>
    <w:rsid w:val="0046234C"/>
    <w:rsid w:val="00462439"/>
    <w:rsid w:val="004624CF"/>
    <w:rsid w:val="004627FA"/>
    <w:rsid w:val="00462BEF"/>
    <w:rsid w:val="00462D5A"/>
    <w:rsid w:val="00462DD2"/>
    <w:rsid w:val="004634F1"/>
    <w:rsid w:val="0046365F"/>
    <w:rsid w:val="00463B32"/>
    <w:rsid w:val="00463C3B"/>
    <w:rsid w:val="00463F2F"/>
    <w:rsid w:val="0046432F"/>
    <w:rsid w:val="00465183"/>
    <w:rsid w:val="004659BB"/>
    <w:rsid w:val="0046603B"/>
    <w:rsid w:val="0046650D"/>
    <w:rsid w:val="0046670E"/>
    <w:rsid w:val="00466AFD"/>
    <w:rsid w:val="00466CC8"/>
    <w:rsid w:val="004671F4"/>
    <w:rsid w:val="00467A2F"/>
    <w:rsid w:val="00467DBA"/>
    <w:rsid w:val="004706FF"/>
    <w:rsid w:val="00470D43"/>
    <w:rsid w:val="00472A94"/>
    <w:rsid w:val="00473C3F"/>
    <w:rsid w:val="0047403C"/>
    <w:rsid w:val="00474288"/>
    <w:rsid w:val="004757DE"/>
    <w:rsid w:val="00475EC2"/>
    <w:rsid w:val="00477308"/>
    <w:rsid w:val="00477B8C"/>
    <w:rsid w:val="00480456"/>
    <w:rsid w:val="004809FA"/>
    <w:rsid w:val="0048112C"/>
    <w:rsid w:val="004815C9"/>
    <w:rsid w:val="00482A9F"/>
    <w:rsid w:val="00482EB6"/>
    <w:rsid w:val="00483CAC"/>
    <w:rsid w:val="004840B1"/>
    <w:rsid w:val="004841BC"/>
    <w:rsid w:val="00484227"/>
    <w:rsid w:val="004847A2"/>
    <w:rsid w:val="004848C7"/>
    <w:rsid w:val="00486789"/>
    <w:rsid w:val="004869E5"/>
    <w:rsid w:val="004870BB"/>
    <w:rsid w:val="00487933"/>
    <w:rsid w:val="00487C24"/>
    <w:rsid w:val="00490B0A"/>
    <w:rsid w:val="00491517"/>
    <w:rsid w:val="00491B63"/>
    <w:rsid w:val="00491E5C"/>
    <w:rsid w:val="00491E71"/>
    <w:rsid w:val="004926CE"/>
    <w:rsid w:val="00492A48"/>
    <w:rsid w:val="00493B8B"/>
    <w:rsid w:val="00493EE6"/>
    <w:rsid w:val="0049402D"/>
    <w:rsid w:val="004940AD"/>
    <w:rsid w:val="004941E6"/>
    <w:rsid w:val="0049434F"/>
    <w:rsid w:val="00494C3E"/>
    <w:rsid w:val="00494D6A"/>
    <w:rsid w:val="00494FB5"/>
    <w:rsid w:val="00495416"/>
    <w:rsid w:val="004956FB"/>
    <w:rsid w:val="004959CE"/>
    <w:rsid w:val="0049626A"/>
    <w:rsid w:val="00496B36"/>
    <w:rsid w:val="00496E8E"/>
    <w:rsid w:val="00497356"/>
    <w:rsid w:val="00497491"/>
    <w:rsid w:val="00497E5F"/>
    <w:rsid w:val="004A199D"/>
    <w:rsid w:val="004A2718"/>
    <w:rsid w:val="004A3972"/>
    <w:rsid w:val="004A446D"/>
    <w:rsid w:val="004A44C9"/>
    <w:rsid w:val="004A46E9"/>
    <w:rsid w:val="004A4757"/>
    <w:rsid w:val="004A4C23"/>
    <w:rsid w:val="004A4E62"/>
    <w:rsid w:val="004A536B"/>
    <w:rsid w:val="004A5753"/>
    <w:rsid w:val="004A6517"/>
    <w:rsid w:val="004A6ECA"/>
    <w:rsid w:val="004A6F44"/>
    <w:rsid w:val="004A71C5"/>
    <w:rsid w:val="004B060E"/>
    <w:rsid w:val="004B0830"/>
    <w:rsid w:val="004B0CED"/>
    <w:rsid w:val="004B0E4F"/>
    <w:rsid w:val="004B186C"/>
    <w:rsid w:val="004B2622"/>
    <w:rsid w:val="004B2DDF"/>
    <w:rsid w:val="004B3303"/>
    <w:rsid w:val="004B3D5B"/>
    <w:rsid w:val="004B4006"/>
    <w:rsid w:val="004B47A4"/>
    <w:rsid w:val="004B5566"/>
    <w:rsid w:val="004B5B9D"/>
    <w:rsid w:val="004B5BB3"/>
    <w:rsid w:val="004B5CB9"/>
    <w:rsid w:val="004B5DD2"/>
    <w:rsid w:val="004B6388"/>
    <w:rsid w:val="004B63C1"/>
    <w:rsid w:val="004B655B"/>
    <w:rsid w:val="004B66FA"/>
    <w:rsid w:val="004B6BE1"/>
    <w:rsid w:val="004B6DEB"/>
    <w:rsid w:val="004C0F44"/>
    <w:rsid w:val="004C15A0"/>
    <w:rsid w:val="004C1A54"/>
    <w:rsid w:val="004C26FE"/>
    <w:rsid w:val="004C2E02"/>
    <w:rsid w:val="004C33F8"/>
    <w:rsid w:val="004C3428"/>
    <w:rsid w:val="004C3609"/>
    <w:rsid w:val="004C3614"/>
    <w:rsid w:val="004C3CAF"/>
    <w:rsid w:val="004C3D5E"/>
    <w:rsid w:val="004C3F4B"/>
    <w:rsid w:val="004C4894"/>
    <w:rsid w:val="004C4B55"/>
    <w:rsid w:val="004C4CCB"/>
    <w:rsid w:val="004C517A"/>
    <w:rsid w:val="004C53E9"/>
    <w:rsid w:val="004C5A13"/>
    <w:rsid w:val="004C63DF"/>
    <w:rsid w:val="004C69EB"/>
    <w:rsid w:val="004C6B3E"/>
    <w:rsid w:val="004C6CBA"/>
    <w:rsid w:val="004C7182"/>
    <w:rsid w:val="004C71F8"/>
    <w:rsid w:val="004C7CA8"/>
    <w:rsid w:val="004C7DAE"/>
    <w:rsid w:val="004D007A"/>
    <w:rsid w:val="004D025F"/>
    <w:rsid w:val="004D0D93"/>
    <w:rsid w:val="004D183E"/>
    <w:rsid w:val="004D2FE8"/>
    <w:rsid w:val="004D499E"/>
    <w:rsid w:val="004D4FE5"/>
    <w:rsid w:val="004D564D"/>
    <w:rsid w:val="004D5F46"/>
    <w:rsid w:val="004D72F7"/>
    <w:rsid w:val="004D737D"/>
    <w:rsid w:val="004D7405"/>
    <w:rsid w:val="004D76DD"/>
    <w:rsid w:val="004D77B0"/>
    <w:rsid w:val="004D77FD"/>
    <w:rsid w:val="004D7F1D"/>
    <w:rsid w:val="004E0030"/>
    <w:rsid w:val="004E0211"/>
    <w:rsid w:val="004E109E"/>
    <w:rsid w:val="004E14C9"/>
    <w:rsid w:val="004E14D4"/>
    <w:rsid w:val="004E169D"/>
    <w:rsid w:val="004E208E"/>
    <w:rsid w:val="004E2347"/>
    <w:rsid w:val="004E291C"/>
    <w:rsid w:val="004E2D94"/>
    <w:rsid w:val="004E2F2E"/>
    <w:rsid w:val="004E3043"/>
    <w:rsid w:val="004E389D"/>
    <w:rsid w:val="004E3B4B"/>
    <w:rsid w:val="004E406C"/>
    <w:rsid w:val="004E53D3"/>
    <w:rsid w:val="004E5824"/>
    <w:rsid w:val="004E61B1"/>
    <w:rsid w:val="004E61D3"/>
    <w:rsid w:val="004E773E"/>
    <w:rsid w:val="004E7A0C"/>
    <w:rsid w:val="004F00EF"/>
    <w:rsid w:val="004F0A78"/>
    <w:rsid w:val="004F0C47"/>
    <w:rsid w:val="004F0F91"/>
    <w:rsid w:val="004F1BB2"/>
    <w:rsid w:val="004F24F9"/>
    <w:rsid w:val="004F2BB1"/>
    <w:rsid w:val="004F2D2D"/>
    <w:rsid w:val="004F329A"/>
    <w:rsid w:val="004F342C"/>
    <w:rsid w:val="004F3AAC"/>
    <w:rsid w:val="004F413E"/>
    <w:rsid w:val="004F4613"/>
    <w:rsid w:val="004F462E"/>
    <w:rsid w:val="004F58B1"/>
    <w:rsid w:val="004F63E1"/>
    <w:rsid w:val="004F684F"/>
    <w:rsid w:val="004F6A06"/>
    <w:rsid w:val="004F73B6"/>
    <w:rsid w:val="0050003F"/>
    <w:rsid w:val="00500598"/>
    <w:rsid w:val="0050069D"/>
    <w:rsid w:val="00500C4E"/>
    <w:rsid w:val="005018E8"/>
    <w:rsid w:val="00501ACD"/>
    <w:rsid w:val="00502939"/>
    <w:rsid w:val="00503DC9"/>
    <w:rsid w:val="00504312"/>
    <w:rsid w:val="00504899"/>
    <w:rsid w:val="00504CA1"/>
    <w:rsid w:val="005057CB"/>
    <w:rsid w:val="00505AB7"/>
    <w:rsid w:val="00505CF2"/>
    <w:rsid w:val="00505D2D"/>
    <w:rsid w:val="00506155"/>
    <w:rsid w:val="005066E2"/>
    <w:rsid w:val="00506773"/>
    <w:rsid w:val="0050690F"/>
    <w:rsid w:val="0050696E"/>
    <w:rsid w:val="00506FCF"/>
    <w:rsid w:val="00507339"/>
    <w:rsid w:val="00507C74"/>
    <w:rsid w:val="005100DD"/>
    <w:rsid w:val="005101D4"/>
    <w:rsid w:val="00511382"/>
    <w:rsid w:val="005119D0"/>
    <w:rsid w:val="005124FF"/>
    <w:rsid w:val="005128C5"/>
    <w:rsid w:val="00512AB3"/>
    <w:rsid w:val="00513101"/>
    <w:rsid w:val="00513E88"/>
    <w:rsid w:val="005143C7"/>
    <w:rsid w:val="005145A5"/>
    <w:rsid w:val="00514880"/>
    <w:rsid w:val="00514E98"/>
    <w:rsid w:val="00515164"/>
    <w:rsid w:val="005158A6"/>
    <w:rsid w:val="00515FBD"/>
    <w:rsid w:val="0051626E"/>
    <w:rsid w:val="00516762"/>
    <w:rsid w:val="0051741A"/>
    <w:rsid w:val="005177CF"/>
    <w:rsid w:val="005178C9"/>
    <w:rsid w:val="00517A5A"/>
    <w:rsid w:val="00517C9D"/>
    <w:rsid w:val="0052080C"/>
    <w:rsid w:val="00520961"/>
    <w:rsid w:val="005213FE"/>
    <w:rsid w:val="0052200E"/>
    <w:rsid w:val="0052218A"/>
    <w:rsid w:val="005226C7"/>
    <w:rsid w:val="0052320D"/>
    <w:rsid w:val="00523298"/>
    <w:rsid w:val="00523882"/>
    <w:rsid w:val="00523C18"/>
    <w:rsid w:val="00523DD4"/>
    <w:rsid w:val="0052406A"/>
    <w:rsid w:val="005245C8"/>
    <w:rsid w:val="00524A66"/>
    <w:rsid w:val="00524B32"/>
    <w:rsid w:val="00524D1A"/>
    <w:rsid w:val="00525112"/>
    <w:rsid w:val="005255BC"/>
    <w:rsid w:val="0052576D"/>
    <w:rsid w:val="005260E8"/>
    <w:rsid w:val="005264C0"/>
    <w:rsid w:val="00526717"/>
    <w:rsid w:val="0052711D"/>
    <w:rsid w:val="00527F24"/>
    <w:rsid w:val="005301E3"/>
    <w:rsid w:val="00530BF3"/>
    <w:rsid w:val="0053135A"/>
    <w:rsid w:val="005316C7"/>
    <w:rsid w:val="00531EDA"/>
    <w:rsid w:val="00532944"/>
    <w:rsid w:val="00533146"/>
    <w:rsid w:val="005332D2"/>
    <w:rsid w:val="00533562"/>
    <w:rsid w:val="00533E02"/>
    <w:rsid w:val="00533F56"/>
    <w:rsid w:val="00534CC1"/>
    <w:rsid w:val="00534E6C"/>
    <w:rsid w:val="00535428"/>
    <w:rsid w:val="00535855"/>
    <w:rsid w:val="00535E5D"/>
    <w:rsid w:val="005363B1"/>
    <w:rsid w:val="00536472"/>
    <w:rsid w:val="00536583"/>
    <w:rsid w:val="00536830"/>
    <w:rsid w:val="005372CE"/>
    <w:rsid w:val="00537D7E"/>
    <w:rsid w:val="00537DBE"/>
    <w:rsid w:val="00540355"/>
    <w:rsid w:val="005406AA"/>
    <w:rsid w:val="00540A7F"/>
    <w:rsid w:val="00542F27"/>
    <w:rsid w:val="00543557"/>
    <w:rsid w:val="00543B17"/>
    <w:rsid w:val="00543EAD"/>
    <w:rsid w:val="005442F3"/>
    <w:rsid w:val="005443C3"/>
    <w:rsid w:val="0054485B"/>
    <w:rsid w:val="00544F8B"/>
    <w:rsid w:val="00545C95"/>
    <w:rsid w:val="005462BF"/>
    <w:rsid w:val="0054643D"/>
    <w:rsid w:val="0054688D"/>
    <w:rsid w:val="00546C16"/>
    <w:rsid w:val="00546CC9"/>
    <w:rsid w:val="0054745B"/>
    <w:rsid w:val="00547D5F"/>
    <w:rsid w:val="00547E11"/>
    <w:rsid w:val="0055025A"/>
    <w:rsid w:val="005502B9"/>
    <w:rsid w:val="005505A3"/>
    <w:rsid w:val="00550617"/>
    <w:rsid w:val="005509C2"/>
    <w:rsid w:val="005509DF"/>
    <w:rsid w:val="00550C9A"/>
    <w:rsid w:val="00550DAE"/>
    <w:rsid w:val="00551798"/>
    <w:rsid w:val="00552330"/>
    <w:rsid w:val="0055292A"/>
    <w:rsid w:val="00553130"/>
    <w:rsid w:val="0055401D"/>
    <w:rsid w:val="005557AD"/>
    <w:rsid w:val="005559FE"/>
    <w:rsid w:val="00556598"/>
    <w:rsid w:val="0055699F"/>
    <w:rsid w:val="00556AF8"/>
    <w:rsid w:val="0055788E"/>
    <w:rsid w:val="0056037A"/>
    <w:rsid w:val="00560456"/>
    <w:rsid w:val="005604C0"/>
    <w:rsid w:val="00560634"/>
    <w:rsid w:val="005607F0"/>
    <w:rsid w:val="00561347"/>
    <w:rsid w:val="00561497"/>
    <w:rsid w:val="00561747"/>
    <w:rsid w:val="00561ACC"/>
    <w:rsid w:val="00562098"/>
    <w:rsid w:val="005624DF"/>
    <w:rsid w:val="00562A36"/>
    <w:rsid w:val="0056371C"/>
    <w:rsid w:val="005640C6"/>
    <w:rsid w:val="005641A9"/>
    <w:rsid w:val="0056486F"/>
    <w:rsid w:val="0056561D"/>
    <w:rsid w:val="005661AF"/>
    <w:rsid w:val="00566290"/>
    <w:rsid w:val="0056632D"/>
    <w:rsid w:val="00567192"/>
    <w:rsid w:val="005701FA"/>
    <w:rsid w:val="00570B69"/>
    <w:rsid w:val="00570EC2"/>
    <w:rsid w:val="0057105B"/>
    <w:rsid w:val="0057138B"/>
    <w:rsid w:val="00571AED"/>
    <w:rsid w:val="005723D8"/>
    <w:rsid w:val="005725BB"/>
    <w:rsid w:val="00573E2E"/>
    <w:rsid w:val="00574257"/>
    <w:rsid w:val="005743D6"/>
    <w:rsid w:val="00574D1B"/>
    <w:rsid w:val="00574D1F"/>
    <w:rsid w:val="005753EC"/>
    <w:rsid w:val="00575737"/>
    <w:rsid w:val="00575B13"/>
    <w:rsid w:val="00575BA7"/>
    <w:rsid w:val="005761DB"/>
    <w:rsid w:val="0057740A"/>
    <w:rsid w:val="00577913"/>
    <w:rsid w:val="00577B16"/>
    <w:rsid w:val="00581898"/>
    <w:rsid w:val="00581AC4"/>
    <w:rsid w:val="00581C84"/>
    <w:rsid w:val="00582575"/>
    <w:rsid w:val="005825E7"/>
    <w:rsid w:val="005829C2"/>
    <w:rsid w:val="00582BD6"/>
    <w:rsid w:val="00582C90"/>
    <w:rsid w:val="00582E38"/>
    <w:rsid w:val="005834CB"/>
    <w:rsid w:val="005835FE"/>
    <w:rsid w:val="00583708"/>
    <w:rsid w:val="0058377F"/>
    <w:rsid w:val="00584497"/>
    <w:rsid w:val="0058530B"/>
    <w:rsid w:val="00585C75"/>
    <w:rsid w:val="00585D0B"/>
    <w:rsid w:val="0058767B"/>
    <w:rsid w:val="00590148"/>
    <w:rsid w:val="005904B2"/>
    <w:rsid w:val="00590652"/>
    <w:rsid w:val="00590C8E"/>
    <w:rsid w:val="00590EF9"/>
    <w:rsid w:val="005925F9"/>
    <w:rsid w:val="00592D5C"/>
    <w:rsid w:val="00593378"/>
    <w:rsid w:val="00593D64"/>
    <w:rsid w:val="00594ECC"/>
    <w:rsid w:val="00595AEB"/>
    <w:rsid w:val="00595E93"/>
    <w:rsid w:val="00596206"/>
    <w:rsid w:val="00596613"/>
    <w:rsid w:val="00596AC1"/>
    <w:rsid w:val="00596CA1"/>
    <w:rsid w:val="00597069"/>
    <w:rsid w:val="0059742F"/>
    <w:rsid w:val="00597A9D"/>
    <w:rsid w:val="005A07AE"/>
    <w:rsid w:val="005A0A56"/>
    <w:rsid w:val="005A0A6D"/>
    <w:rsid w:val="005A1193"/>
    <w:rsid w:val="005A1AEF"/>
    <w:rsid w:val="005A2194"/>
    <w:rsid w:val="005A34A2"/>
    <w:rsid w:val="005A43D4"/>
    <w:rsid w:val="005A4406"/>
    <w:rsid w:val="005A46AD"/>
    <w:rsid w:val="005A4724"/>
    <w:rsid w:val="005A5ABE"/>
    <w:rsid w:val="005A66D5"/>
    <w:rsid w:val="005A6A00"/>
    <w:rsid w:val="005A75CC"/>
    <w:rsid w:val="005A7668"/>
    <w:rsid w:val="005A795D"/>
    <w:rsid w:val="005B0043"/>
    <w:rsid w:val="005B02E8"/>
    <w:rsid w:val="005B0684"/>
    <w:rsid w:val="005B06F4"/>
    <w:rsid w:val="005B11BC"/>
    <w:rsid w:val="005B1490"/>
    <w:rsid w:val="005B149F"/>
    <w:rsid w:val="005B1602"/>
    <w:rsid w:val="005B17FA"/>
    <w:rsid w:val="005B2735"/>
    <w:rsid w:val="005B2AB1"/>
    <w:rsid w:val="005B2B33"/>
    <w:rsid w:val="005B2C2D"/>
    <w:rsid w:val="005B372A"/>
    <w:rsid w:val="005B3978"/>
    <w:rsid w:val="005B3F82"/>
    <w:rsid w:val="005B4327"/>
    <w:rsid w:val="005B46E9"/>
    <w:rsid w:val="005B4FB5"/>
    <w:rsid w:val="005B51E1"/>
    <w:rsid w:val="005B53ED"/>
    <w:rsid w:val="005B54BE"/>
    <w:rsid w:val="005B5BEC"/>
    <w:rsid w:val="005B5D45"/>
    <w:rsid w:val="005B615B"/>
    <w:rsid w:val="005B617A"/>
    <w:rsid w:val="005B63F1"/>
    <w:rsid w:val="005B7422"/>
    <w:rsid w:val="005B772C"/>
    <w:rsid w:val="005B7A91"/>
    <w:rsid w:val="005B7D94"/>
    <w:rsid w:val="005B7FED"/>
    <w:rsid w:val="005C056E"/>
    <w:rsid w:val="005C0F00"/>
    <w:rsid w:val="005C3164"/>
    <w:rsid w:val="005C33D8"/>
    <w:rsid w:val="005C3836"/>
    <w:rsid w:val="005C4497"/>
    <w:rsid w:val="005C4B49"/>
    <w:rsid w:val="005C4D86"/>
    <w:rsid w:val="005C56F7"/>
    <w:rsid w:val="005C6016"/>
    <w:rsid w:val="005C624B"/>
    <w:rsid w:val="005C65CA"/>
    <w:rsid w:val="005C7095"/>
    <w:rsid w:val="005C73E0"/>
    <w:rsid w:val="005C7A70"/>
    <w:rsid w:val="005D0667"/>
    <w:rsid w:val="005D0778"/>
    <w:rsid w:val="005D0F68"/>
    <w:rsid w:val="005D17A1"/>
    <w:rsid w:val="005D1B37"/>
    <w:rsid w:val="005D1FB2"/>
    <w:rsid w:val="005D29D5"/>
    <w:rsid w:val="005D2C07"/>
    <w:rsid w:val="005D31CF"/>
    <w:rsid w:val="005D34E5"/>
    <w:rsid w:val="005D3E3F"/>
    <w:rsid w:val="005D47FD"/>
    <w:rsid w:val="005D4A93"/>
    <w:rsid w:val="005D4C61"/>
    <w:rsid w:val="005D56FB"/>
    <w:rsid w:val="005D5A1E"/>
    <w:rsid w:val="005D5E56"/>
    <w:rsid w:val="005D6478"/>
    <w:rsid w:val="005D696D"/>
    <w:rsid w:val="005D6BFF"/>
    <w:rsid w:val="005D6D72"/>
    <w:rsid w:val="005D711A"/>
    <w:rsid w:val="005D723D"/>
    <w:rsid w:val="005E06A3"/>
    <w:rsid w:val="005E0745"/>
    <w:rsid w:val="005E0B55"/>
    <w:rsid w:val="005E0FBD"/>
    <w:rsid w:val="005E11AE"/>
    <w:rsid w:val="005E12C7"/>
    <w:rsid w:val="005E13C2"/>
    <w:rsid w:val="005E1645"/>
    <w:rsid w:val="005E1EB7"/>
    <w:rsid w:val="005E2153"/>
    <w:rsid w:val="005E3359"/>
    <w:rsid w:val="005E34D4"/>
    <w:rsid w:val="005E3BD3"/>
    <w:rsid w:val="005E4390"/>
    <w:rsid w:val="005E43F7"/>
    <w:rsid w:val="005E55D2"/>
    <w:rsid w:val="005E574A"/>
    <w:rsid w:val="005E6810"/>
    <w:rsid w:val="005E6FAF"/>
    <w:rsid w:val="005E7088"/>
    <w:rsid w:val="005E7372"/>
    <w:rsid w:val="005E73C3"/>
    <w:rsid w:val="005E7922"/>
    <w:rsid w:val="005F0026"/>
    <w:rsid w:val="005F17DD"/>
    <w:rsid w:val="005F1AA6"/>
    <w:rsid w:val="005F2357"/>
    <w:rsid w:val="005F23D3"/>
    <w:rsid w:val="005F24E9"/>
    <w:rsid w:val="005F2E1C"/>
    <w:rsid w:val="005F3AF1"/>
    <w:rsid w:val="005F4587"/>
    <w:rsid w:val="005F45D1"/>
    <w:rsid w:val="005F5319"/>
    <w:rsid w:val="005F56BB"/>
    <w:rsid w:val="005F57D1"/>
    <w:rsid w:val="005F5D93"/>
    <w:rsid w:val="005F5F69"/>
    <w:rsid w:val="005F6B29"/>
    <w:rsid w:val="005F7046"/>
    <w:rsid w:val="005F71A0"/>
    <w:rsid w:val="005F7A32"/>
    <w:rsid w:val="005F7F53"/>
    <w:rsid w:val="0060012F"/>
    <w:rsid w:val="006007C0"/>
    <w:rsid w:val="00600A62"/>
    <w:rsid w:val="00600FBB"/>
    <w:rsid w:val="00601267"/>
    <w:rsid w:val="00601A43"/>
    <w:rsid w:val="00602199"/>
    <w:rsid w:val="00602CC3"/>
    <w:rsid w:val="006034C2"/>
    <w:rsid w:val="0060379F"/>
    <w:rsid w:val="00603B1B"/>
    <w:rsid w:val="006043E5"/>
    <w:rsid w:val="00604940"/>
    <w:rsid w:val="00604BC6"/>
    <w:rsid w:val="006054D9"/>
    <w:rsid w:val="00605590"/>
    <w:rsid w:val="00605DBC"/>
    <w:rsid w:val="0060654A"/>
    <w:rsid w:val="00606C13"/>
    <w:rsid w:val="00606FC7"/>
    <w:rsid w:val="00607A63"/>
    <w:rsid w:val="00607FC1"/>
    <w:rsid w:val="006106D5"/>
    <w:rsid w:val="00611070"/>
    <w:rsid w:val="00611084"/>
    <w:rsid w:val="0061156F"/>
    <w:rsid w:val="00611A76"/>
    <w:rsid w:val="00611BC5"/>
    <w:rsid w:val="00611CD8"/>
    <w:rsid w:val="006120CF"/>
    <w:rsid w:val="00612798"/>
    <w:rsid w:val="0061329E"/>
    <w:rsid w:val="0061352C"/>
    <w:rsid w:val="006135B5"/>
    <w:rsid w:val="0061364B"/>
    <w:rsid w:val="00614729"/>
    <w:rsid w:val="00614746"/>
    <w:rsid w:val="00615064"/>
    <w:rsid w:val="00615A1F"/>
    <w:rsid w:val="006163D5"/>
    <w:rsid w:val="00616475"/>
    <w:rsid w:val="006166BE"/>
    <w:rsid w:val="006168B6"/>
    <w:rsid w:val="00616AE5"/>
    <w:rsid w:val="0061714A"/>
    <w:rsid w:val="00617527"/>
    <w:rsid w:val="0061786F"/>
    <w:rsid w:val="00617EEE"/>
    <w:rsid w:val="006205CC"/>
    <w:rsid w:val="006213ED"/>
    <w:rsid w:val="00621465"/>
    <w:rsid w:val="00621726"/>
    <w:rsid w:val="00621872"/>
    <w:rsid w:val="0062260F"/>
    <w:rsid w:val="0062335B"/>
    <w:rsid w:val="00623619"/>
    <w:rsid w:val="00623D9D"/>
    <w:rsid w:val="00623F60"/>
    <w:rsid w:val="00624933"/>
    <w:rsid w:val="00624BFA"/>
    <w:rsid w:val="0062520D"/>
    <w:rsid w:val="00625814"/>
    <w:rsid w:val="006263D1"/>
    <w:rsid w:val="00626710"/>
    <w:rsid w:val="00626B09"/>
    <w:rsid w:val="00626BFE"/>
    <w:rsid w:val="00626EE6"/>
    <w:rsid w:val="0062719C"/>
    <w:rsid w:val="006274EC"/>
    <w:rsid w:val="00627D0B"/>
    <w:rsid w:val="00627D8C"/>
    <w:rsid w:val="0063069F"/>
    <w:rsid w:val="00631080"/>
    <w:rsid w:val="006312E5"/>
    <w:rsid w:val="006313D4"/>
    <w:rsid w:val="006320BB"/>
    <w:rsid w:val="00632D6D"/>
    <w:rsid w:val="00634E3A"/>
    <w:rsid w:val="0063538B"/>
    <w:rsid w:val="006357BC"/>
    <w:rsid w:val="00635BF1"/>
    <w:rsid w:val="00635D99"/>
    <w:rsid w:val="00636183"/>
    <w:rsid w:val="00636A84"/>
    <w:rsid w:val="00636CED"/>
    <w:rsid w:val="00636EEE"/>
    <w:rsid w:val="006370CB"/>
    <w:rsid w:val="006372D9"/>
    <w:rsid w:val="00637BD5"/>
    <w:rsid w:val="00637D45"/>
    <w:rsid w:val="00637FCD"/>
    <w:rsid w:val="006402F8"/>
    <w:rsid w:val="00640951"/>
    <w:rsid w:val="00640A39"/>
    <w:rsid w:val="00640EE0"/>
    <w:rsid w:val="00641574"/>
    <w:rsid w:val="00642048"/>
    <w:rsid w:val="00642677"/>
    <w:rsid w:val="0064359C"/>
    <w:rsid w:val="006439A6"/>
    <w:rsid w:val="0064422A"/>
    <w:rsid w:val="006445F8"/>
    <w:rsid w:val="0064518F"/>
    <w:rsid w:val="00645A3C"/>
    <w:rsid w:val="006468A0"/>
    <w:rsid w:val="00647D47"/>
    <w:rsid w:val="00647E7A"/>
    <w:rsid w:val="00647EF3"/>
    <w:rsid w:val="00650EE8"/>
    <w:rsid w:val="006511EF"/>
    <w:rsid w:val="00651A3D"/>
    <w:rsid w:val="00651A63"/>
    <w:rsid w:val="00651BF8"/>
    <w:rsid w:val="00652D6B"/>
    <w:rsid w:val="006530BC"/>
    <w:rsid w:val="00653F97"/>
    <w:rsid w:val="00654278"/>
    <w:rsid w:val="00654E4C"/>
    <w:rsid w:val="00655A46"/>
    <w:rsid w:val="00655CD2"/>
    <w:rsid w:val="0065784E"/>
    <w:rsid w:val="00657BD6"/>
    <w:rsid w:val="00660C1A"/>
    <w:rsid w:val="00660F11"/>
    <w:rsid w:val="00660FCE"/>
    <w:rsid w:val="006611AF"/>
    <w:rsid w:val="0066136B"/>
    <w:rsid w:val="00662371"/>
    <w:rsid w:val="006635AB"/>
    <w:rsid w:val="006636A0"/>
    <w:rsid w:val="0066455E"/>
    <w:rsid w:val="006647BB"/>
    <w:rsid w:val="00665553"/>
    <w:rsid w:val="00665673"/>
    <w:rsid w:val="00665716"/>
    <w:rsid w:val="0066584A"/>
    <w:rsid w:val="00665895"/>
    <w:rsid w:val="00665BC9"/>
    <w:rsid w:val="006661DC"/>
    <w:rsid w:val="00666334"/>
    <w:rsid w:val="006673B0"/>
    <w:rsid w:val="006675AE"/>
    <w:rsid w:val="00667697"/>
    <w:rsid w:val="00667818"/>
    <w:rsid w:val="00667DFB"/>
    <w:rsid w:val="00670A38"/>
    <w:rsid w:val="00670D8D"/>
    <w:rsid w:val="00670FF2"/>
    <w:rsid w:val="00671219"/>
    <w:rsid w:val="00671A58"/>
    <w:rsid w:val="00671DD0"/>
    <w:rsid w:val="00671E43"/>
    <w:rsid w:val="00673CF3"/>
    <w:rsid w:val="0067478D"/>
    <w:rsid w:val="00675E3E"/>
    <w:rsid w:val="00676413"/>
    <w:rsid w:val="00676F1F"/>
    <w:rsid w:val="00677CFA"/>
    <w:rsid w:val="00677D10"/>
    <w:rsid w:val="00677D1B"/>
    <w:rsid w:val="00677DF1"/>
    <w:rsid w:val="006812FB"/>
    <w:rsid w:val="006816FB"/>
    <w:rsid w:val="00681CA7"/>
    <w:rsid w:val="00682367"/>
    <w:rsid w:val="00682A62"/>
    <w:rsid w:val="00682C77"/>
    <w:rsid w:val="006835DB"/>
    <w:rsid w:val="006837C2"/>
    <w:rsid w:val="00683E71"/>
    <w:rsid w:val="00683FDA"/>
    <w:rsid w:val="006844B7"/>
    <w:rsid w:val="00684A13"/>
    <w:rsid w:val="00684BCA"/>
    <w:rsid w:val="00685CA6"/>
    <w:rsid w:val="00685E2D"/>
    <w:rsid w:val="00686681"/>
    <w:rsid w:val="00686800"/>
    <w:rsid w:val="006869E2"/>
    <w:rsid w:val="006875C3"/>
    <w:rsid w:val="00690312"/>
    <w:rsid w:val="006906D4"/>
    <w:rsid w:val="0069077F"/>
    <w:rsid w:val="00690EE3"/>
    <w:rsid w:val="00691A6D"/>
    <w:rsid w:val="00691CF1"/>
    <w:rsid w:val="00691F62"/>
    <w:rsid w:val="00692345"/>
    <w:rsid w:val="00692A41"/>
    <w:rsid w:val="00692C61"/>
    <w:rsid w:val="006932EE"/>
    <w:rsid w:val="00693437"/>
    <w:rsid w:val="00695135"/>
    <w:rsid w:val="00695CD5"/>
    <w:rsid w:val="00696DCE"/>
    <w:rsid w:val="00696EFB"/>
    <w:rsid w:val="006976D0"/>
    <w:rsid w:val="00697B7F"/>
    <w:rsid w:val="00697D21"/>
    <w:rsid w:val="006A045B"/>
    <w:rsid w:val="006A1335"/>
    <w:rsid w:val="006A162B"/>
    <w:rsid w:val="006A1E76"/>
    <w:rsid w:val="006A2979"/>
    <w:rsid w:val="006A2A7B"/>
    <w:rsid w:val="006A2C54"/>
    <w:rsid w:val="006A36A4"/>
    <w:rsid w:val="006A391A"/>
    <w:rsid w:val="006A396F"/>
    <w:rsid w:val="006A40E7"/>
    <w:rsid w:val="006A4C5F"/>
    <w:rsid w:val="006A4C86"/>
    <w:rsid w:val="006A55DB"/>
    <w:rsid w:val="006A5E64"/>
    <w:rsid w:val="006A677B"/>
    <w:rsid w:val="006A71D1"/>
    <w:rsid w:val="006A7900"/>
    <w:rsid w:val="006B0734"/>
    <w:rsid w:val="006B0FB0"/>
    <w:rsid w:val="006B25DC"/>
    <w:rsid w:val="006B2988"/>
    <w:rsid w:val="006B45EE"/>
    <w:rsid w:val="006B5A8A"/>
    <w:rsid w:val="006B7997"/>
    <w:rsid w:val="006B79F7"/>
    <w:rsid w:val="006C08DD"/>
    <w:rsid w:val="006C0D45"/>
    <w:rsid w:val="006C0DE2"/>
    <w:rsid w:val="006C1282"/>
    <w:rsid w:val="006C135E"/>
    <w:rsid w:val="006C18F4"/>
    <w:rsid w:val="006C1DC2"/>
    <w:rsid w:val="006C1F74"/>
    <w:rsid w:val="006C26C8"/>
    <w:rsid w:val="006C271E"/>
    <w:rsid w:val="006C2C08"/>
    <w:rsid w:val="006C2D94"/>
    <w:rsid w:val="006C2EC7"/>
    <w:rsid w:val="006C3B28"/>
    <w:rsid w:val="006C431A"/>
    <w:rsid w:val="006C4ECF"/>
    <w:rsid w:val="006C51EB"/>
    <w:rsid w:val="006C5423"/>
    <w:rsid w:val="006C5C3B"/>
    <w:rsid w:val="006C5EB8"/>
    <w:rsid w:val="006C5F65"/>
    <w:rsid w:val="006C631F"/>
    <w:rsid w:val="006C6922"/>
    <w:rsid w:val="006C6E85"/>
    <w:rsid w:val="006C6F49"/>
    <w:rsid w:val="006D153F"/>
    <w:rsid w:val="006D18A8"/>
    <w:rsid w:val="006D20B2"/>
    <w:rsid w:val="006D2130"/>
    <w:rsid w:val="006D31C9"/>
    <w:rsid w:val="006D3E3A"/>
    <w:rsid w:val="006D438E"/>
    <w:rsid w:val="006D4666"/>
    <w:rsid w:val="006D521E"/>
    <w:rsid w:val="006D5A1F"/>
    <w:rsid w:val="006D66AE"/>
    <w:rsid w:val="006D6799"/>
    <w:rsid w:val="006D6A7F"/>
    <w:rsid w:val="006D6B98"/>
    <w:rsid w:val="006D6EE5"/>
    <w:rsid w:val="006D7113"/>
    <w:rsid w:val="006D730C"/>
    <w:rsid w:val="006D793F"/>
    <w:rsid w:val="006D7BDA"/>
    <w:rsid w:val="006E02C6"/>
    <w:rsid w:val="006E04AD"/>
    <w:rsid w:val="006E068A"/>
    <w:rsid w:val="006E0873"/>
    <w:rsid w:val="006E0C87"/>
    <w:rsid w:val="006E0EB4"/>
    <w:rsid w:val="006E0F78"/>
    <w:rsid w:val="006E210E"/>
    <w:rsid w:val="006E2B32"/>
    <w:rsid w:val="006E32C2"/>
    <w:rsid w:val="006E3764"/>
    <w:rsid w:val="006E38A6"/>
    <w:rsid w:val="006E3E12"/>
    <w:rsid w:val="006E4057"/>
    <w:rsid w:val="006E4659"/>
    <w:rsid w:val="006E473D"/>
    <w:rsid w:val="006E4CF7"/>
    <w:rsid w:val="006E4D63"/>
    <w:rsid w:val="006E6A6E"/>
    <w:rsid w:val="006E6BB0"/>
    <w:rsid w:val="006E6DBF"/>
    <w:rsid w:val="006E7022"/>
    <w:rsid w:val="006F0B0F"/>
    <w:rsid w:val="006F13FF"/>
    <w:rsid w:val="006F1849"/>
    <w:rsid w:val="006F2012"/>
    <w:rsid w:val="006F29EA"/>
    <w:rsid w:val="006F3479"/>
    <w:rsid w:val="006F3671"/>
    <w:rsid w:val="006F3864"/>
    <w:rsid w:val="006F52D5"/>
    <w:rsid w:val="006F5979"/>
    <w:rsid w:val="006F6546"/>
    <w:rsid w:val="006F674E"/>
    <w:rsid w:val="006F6ABC"/>
    <w:rsid w:val="006F6BF0"/>
    <w:rsid w:val="006F6E1F"/>
    <w:rsid w:val="0070000C"/>
    <w:rsid w:val="00700243"/>
    <w:rsid w:val="00700656"/>
    <w:rsid w:val="00700CE6"/>
    <w:rsid w:val="00701117"/>
    <w:rsid w:val="00701635"/>
    <w:rsid w:val="00701743"/>
    <w:rsid w:val="0070231D"/>
    <w:rsid w:val="00702B11"/>
    <w:rsid w:val="00703BB8"/>
    <w:rsid w:val="00703C17"/>
    <w:rsid w:val="007057C7"/>
    <w:rsid w:val="00705875"/>
    <w:rsid w:val="00705C52"/>
    <w:rsid w:val="007062EA"/>
    <w:rsid w:val="0070630F"/>
    <w:rsid w:val="007063D2"/>
    <w:rsid w:val="00706EF3"/>
    <w:rsid w:val="007079AD"/>
    <w:rsid w:val="007079EF"/>
    <w:rsid w:val="00707A5F"/>
    <w:rsid w:val="00707BA0"/>
    <w:rsid w:val="007102F8"/>
    <w:rsid w:val="007108C5"/>
    <w:rsid w:val="00710BEF"/>
    <w:rsid w:val="00710E8A"/>
    <w:rsid w:val="0071153C"/>
    <w:rsid w:val="007118C3"/>
    <w:rsid w:val="00711CE1"/>
    <w:rsid w:val="00711F62"/>
    <w:rsid w:val="00712693"/>
    <w:rsid w:val="00712AB8"/>
    <w:rsid w:val="00712B65"/>
    <w:rsid w:val="007132A4"/>
    <w:rsid w:val="00713ABD"/>
    <w:rsid w:val="00714059"/>
    <w:rsid w:val="0071434E"/>
    <w:rsid w:val="0071509B"/>
    <w:rsid w:val="0071642C"/>
    <w:rsid w:val="0071665E"/>
    <w:rsid w:val="00717060"/>
    <w:rsid w:val="007179A0"/>
    <w:rsid w:val="00717F6D"/>
    <w:rsid w:val="00720115"/>
    <w:rsid w:val="00720270"/>
    <w:rsid w:val="00720A60"/>
    <w:rsid w:val="00720E38"/>
    <w:rsid w:val="007211F0"/>
    <w:rsid w:val="007218A0"/>
    <w:rsid w:val="00721F48"/>
    <w:rsid w:val="00722881"/>
    <w:rsid w:val="0072310A"/>
    <w:rsid w:val="007235B6"/>
    <w:rsid w:val="00724F07"/>
    <w:rsid w:val="007260A9"/>
    <w:rsid w:val="007267C9"/>
    <w:rsid w:val="00726ECC"/>
    <w:rsid w:val="007270E4"/>
    <w:rsid w:val="0072772E"/>
    <w:rsid w:val="00727C89"/>
    <w:rsid w:val="007309C9"/>
    <w:rsid w:val="00731279"/>
    <w:rsid w:val="00732AFC"/>
    <w:rsid w:val="00732CBF"/>
    <w:rsid w:val="00732F55"/>
    <w:rsid w:val="00733441"/>
    <w:rsid w:val="007338AF"/>
    <w:rsid w:val="00733A1A"/>
    <w:rsid w:val="00733B33"/>
    <w:rsid w:val="00734AB5"/>
    <w:rsid w:val="00734B92"/>
    <w:rsid w:val="00734D95"/>
    <w:rsid w:val="00735001"/>
    <w:rsid w:val="0073575E"/>
    <w:rsid w:val="00736A2F"/>
    <w:rsid w:val="007370BB"/>
    <w:rsid w:val="0073724F"/>
    <w:rsid w:val="00737475"/>
    <w:rsid w:val="007374FD"/>
    <w:rsid w:val="007377E6"/>
    <w:rsid w:val="0073783A"/>
    <w:rsid w:val="00737B35"/>
    <w:rsid w:val="00737DFE"/>
    <w:rsid w:val="007402E3"/>
    <w:rsid w:val="007408F8"/>
    <w:rsid w:val="00740916"/>
    <w:rsid w:val="00741317"/>
    <w:rsid w:val="00741570"/>
    <w:rsid w:val="00741C53"/>
    <w:rsid w:val="00741DF7"/>
    <w:rsid w:val="00742437"/>
    <w:rsid w:val="00742FC5"/>
    <w:rsid w:val="007440D5"/>
    <w:rsid w:val="0074419B"/>
    <w:rsid w:val="00744271"/>
    <w:rsid w:val="007443AC"/>
    <w:rsid w:val="00744B07"/>
    <w:rsid w:val="0074583C"/>
    <w:rsid w:val="00745A5F"/>
    <w:rsid w:val="00745CED"/>
    <w:rsid w:val="00745F1D"/>
    <w:rsid w:val="00746823"/>
    <w:rsid w:val="007468E2"/>
    <w:rsid w:val="00746AC1"/>
    <w:rsid w:val="00746AFB"/>
    <w:rsid w:val="00746BE1"/>
    <w:rsid w:val="00746C0F"/>
    <w:rsid w:val="007472A9"/>
    <w:rsid w:val="007476E0"/>
    <w:rsid w:val="00747A7B"/>
    <w:rsid w:val="00747D0C"/>
    <w:rsid w:val="007501CE"/>
    <w:rsid w:val="00750202"/>
    <w:rsid w:val="007508C1"/>
    <w:rsid w:val="00750E2F"/>
    <w:rsid w:val="007511B9"/>
    <w:rsid w:val="00751636"/>
    <w:rsid w:val="00751ED8"/>
    <w:rsid w:val="00752095"/>
    <w:rsid w:val="00752111"/>
    <w:rsid w:val="00752AE8"/>
    <w:rsid w:val="00752B46"/>
    <w:rsid w:val="00753643"/>
    <w:rsid w:val="0075389D"/>
    <w:rsid w:val="007544C8"/>
    <w:rsid w:val="007548D0"/>
    <w:rsid w:val="00754A85"/>
    <w:rsid w:val="007554A0"/>
    <w:rsid w:val="00755655"/>
    <w:rsid w:val="00756434"/>
    <w:rsid w:val="00756547"/>
    <w:rsid w:val="007565AF"/>
    <w:rsid w:val="00756F95"/>
    <w:rsid w:val="00757070"/>
    <w:rsid w:val="007574BD"/>
    <w:rsid w:val="00757AFF"/>
    <w:rsid w:val="00757CBD"/>
    <w:rsid w:val="00760848"/>
    <w:rsid w:val="00760A35"/>
    <w:rsid w:val="00760AF9"/>
    <w:rsid w:val="0076110C"/>
    <w:rsid w:val="0076131B"/>
    <w:rsid w:val="00761830"/>
    <w:rsid w:val="00761AF1"/>
    <w:rsid w:val="0076214C"/>
    <w:rsid w:val="007621F9"/>
    <w:rsid w:val="00762529"/>
    <w:rsid w:val="00762883"/>
    <w:rsid w:val="00762D45"/>
    <w:rsid w:val="00762F4D"/>
    <w:rsid w:val="00763430"/>
    <w:rsid w:val="00763A40"/>
    <w:rsid w:val="007641DB"/>
    <w:rsid w:val="007644E9"/>
    <w:rsid w:val="00764D63"/>
    <w:rsid w:val="00764E7B"/>
    <w:rsid w:val="00765361"/>
    <w:rsid w:val="00766AD6"/>
    <w:rsid w:val="007672CA"/>
    <w:rsid w:val="00767F1B"/>
    <w:rsid w:val="007704D2"/>
    <w:rsid w:val="00770C7F"/>
    <w:rsid w:val="00771CB6"/>
    <w:rsid w:val="00771F44"/>
    <w:rsid w:val="00771F46"/>
    <w:rsid w:val="007723E5"/>
    <w:rsid w:val="00772B08"/>
    <w:rsid w:val="00773009"/>
    <w:rsid w:val="007731A0"/>
    <w:rsid w:val="0077371F"/>
    <w:rsid w:val="00773766"/>
    <w:rsid w:val="00774F6C"/>
    <w:rsid w:val="00775BC7"/>
    <w:rsid w:val="00776401"/>
    <w:rsid w:val="00776BC8"/>
    <w:rsid w:val="00776D76"/>
    <w:rsid w:val="007772F5"/>
    <w:rsid w:val="00777770"/>
    <w:rsid w:val="00777C2A"/>
    <w:rsid w:val="007802EE"/>
    <w:rsid w:val="0078069C"/>
    <w:rsid w:val="00780904"/>
    <w:rsid w:val="00780D39"/>
    <w:rsid w:val="007810BC"/>
    <w:rsid w:val="0078122E"/>
    <w:rsid w:val="007824EA"/>
    <w:rsid w:val="007824FF"/>
    <w:rsid w:val="00782F60"/>
    <w:rsid w:val="00782F8C"/>
    <w:rsid w:val="00783465"/>
    <w:rsid w:val="00784C1F"/>
    <w:rsid w:val="00785303"/>
    <w:rsid w:val="007862F1"/>
    <w:rsid w:val="007862F8"/>
    <w:rsid w:val="0078637A"/>
    <w:rsid w:val="00786BB1"/>
    <w:rsid w:val="007875FC"/>
    <w:rsid w:val="0079013E"/>
    <w:rsid w:val="007902A3"/>
    <w:rsid w:val="007907E0"/>
    <w:rsid w:val="00791624"/>
    <w:rsid w:val="007926FC"/>
    <w:rsid w:val="0079355A"/>
    <w:rsid w:val="007937F2"/>
    <w:rsid w:val="007941EE"/>
    <w:rsid w:val="00794785"/>
    <w:rsid w:val="0079500F"/>
    <w:rsid w:val="007951C7"/>
    <w:rsid w:val="00795E6D"/>
    <w:rsid w:val="0079613C"/>
    <w:rsid w:val="007961F5"/>
    <w:rsid w:val="00796C6E"/>
    <w:rsid w:val="0079767E"/>
    <w:rsid w:val="0079775D"/>
    <w:rsid w:val="007A040E"/>
    <w:rsid w:val="007A0FA5"/>
    <w:rsid w:val="007A10DA"/>
    <w:rsid w:val="007A1138"/>
    <w:rsid w:val="007A129F"/>
    <w:rsid w:val="007A1402"/>
    <w:rsid w:val="007A1BFB"/>
    <w:rsid w:val="007A210E"/>
    <w:rsid w:val="007A2185"/>
    <w:rsid w:val="007A224E"/>
    <w:rsid w:val="007A28AD"/>
    <w:rsid w:val="007A2DE7"/>
    <w:rsid w:val="007A366B"/>
    <w:rsid w:val="007A3938"/>
    <w:rsid w:val="007A58E3"/>
    <w:rsid w:val="007A5A56"/>
    <w:rsid w:val="007A66E1"/>
    <w:rsid w:val="007A6BC9"/>
    <w:rsid w:val="007A6BE8"/>
    <w:rsid w:val="007A6E63"/>
    <w:rsid w:val="007A6E6C"/>
    <w:rsid w:val="007A71F5"/>
    <w:rsid w:val="007A72E7"/>
    <w:rsid w:val="007B00E1"/>
    <w:rsid w:val="007B0D95"/>
    <w:rsid w:val="007B1003"/>
    <w:rsid w:val="007B13BA"/>
    <w:rsid w:val="007B14FB"/>
    <w:rsid w:val="007B1BDB"/>
    <w:rsid w:val="007B1E1C"/>
    <w:rsid w:val="007B1FF9"/>
    <w:rsid w:val="007B281B"/>
    <w:rsid w:val="007B29A9"/>
    <w:rsid w:val="007B2CD9"/>
    <w:rsid w:val="007B34D3"/>
    <w:rsid w:val="007B35C3"/>
    <w:rsid w:val="007B3BBF"/>
    <w:rsid w:val="007B5EF3"/>
    <w:rsid w:val="007B608B"/>
    <w:rsid w:val="007B697D"/>
    <w:rsid w:val="007B738F"/>
    <w:rsid w:val="007B7566"/>
    <w:rsid w:val="007C01B1"/>
    <w:rsid w:val="007C0D8E"/>
    <w:rsid w:val="007C0DF0"/>
    <w:rsid w:val="007C18D3"/>
    <w:rsid w:val="007C1ADA"/>
    <w:rsid w:val="007C1B0D"/>
    <w:rsid w:val="007C1BC7"/>
    <w:rsid w:val="007C1CFF"/>
    <w:rsid w:val="007C1FE0"/>
    <w:rsid w:val="007C224E"/>
    <w:rsid w:val="007C22CC"/>
    <w:rsid w:val="007C25EC"/>
    <w:rsid w:val="007C2B8D"/>
    <w:rsid w:val="007C2E25"/>
    <w:rsid w:val="007C2F18"/>
    <w:rsid w:val="007C35EA"/>
    <w:rsid w:val="007C376E"/>
    <w:rsid w:val="007C3E64"/>
    <w:rsid w:val="007C458D"/>
    <w:rsid w:val="007C484B"/>
    <w:rsid w:val="007C487F"/>
    <w:rsid w:val="007C4A8B"/>
    <w:rsid w:val="007C506D"/>
    <w:rsid w:val="007C577C"/>
    <w:rsid w:val="007C59CE"/>
    <w:rsid w:val="007C5CC8"/>
    <w:rsid w:val="007C62D9"/>
    <w:rsid w:val="007C6997"/>
    <w:rsid w:val="007C6C15"/>
    <w:rsid w:val="007C7319"/>
    <w:rsid w:val="007C756D"/>
    <w:rsid w:val="007C7776"/>
    <w:rsid w:val="007C7C99"/>
    <w:rsid w:val="007D04F5"/>
    <w:rsid w:val="007D0603"/>
    <w:rsid w:val="007D079E"/>
    <w:rsid w:val="007D0DCF"/>
    <w:rsid w:val="007D1282"/>
    <w:rsid w:val="007D1291"/>
    <w:rsid w:val="007D159A"/>
    <w:rsid w:val="007D1E57"/>
    <w:rsid w:val="007D22AB"/>
    <w:rsid w:val="007D2863"/>
    <w:rsid w:val="007D2AAE"/>
    <w:rsid w:val="007D3184"/>
    <w:rsid w:val="007D4154"/>
    <w:rsid w:val="007D4344"/>
    <w:rsid w:val="007D4864"/>
    <w:rsid w:val="007D4C32"/>
    <w:rsid w:val="007D4D49"/>
    <w:rsid w:val="007D4DBC"/>
    <w:rsid w:val="007D5AF9"/>
    <w:rsid w:val="007D6151"/>
    <w:rsid w:val="007D6473"/>
    <w:rsid w:val="007D6D34"/>
    <w:rsid w:val="007D7366"/>
    <w:rsid w:val="007D7AE5"/>
    <w:rsid w:val="007D7FE6"/>
    <w:rsid w:val="007E09B2"/>
    <w:rsid w:val="007E1184"/>
    <w:rsid w:val="007E1EE8"/>
    <w:rsid w:val="007E1F7A"/>
    <w:rsid w:val="007E1FA9"/>
    <w:rsid w:val="007E285E"/>
    <w:rsid w:val="007E2E40"/>
    <w:rsid w:val="007E3FC2"/>
    <w:rsid w:val="007E436D"/>
    <w:rsid w:val="007E466B"/>
    <w:rsid w:val="007E4733"/>
    <w:rsid w:val="007E4A29"/>
    <w:rsid w:val="007E519C"/>
    <w:rsid w:val="007E54F3"/>
    <w:rsid w:val="007E5A26"/>
    <w:rsid w:val="007E5AB1"/>
    <w:rsid w:val="007E5AEC"/>
    <w:rsid w:val="007E5FAE"/>
    <w:rsid w:val="007E633E"/>
    <w:rsid w:val="007E73EC"/>
    <w:rsid w:val="007F1941"/>
    <w:rsid w:val="007F2B87"/>
    <w:rsid w:val="007F30B8"/>
    <w:rsid w:val="007F32A5"/>
    <w:rsid w:val="007F3822"/>
    <w:rsid w:val="007F4585"/>
    <w:rsid w:val="007F47A1"/>
    <w:rsid w:val="007F4BFC"/>
    <w:rsid w:val="007F4E46"/>
    <w:rsid w:val="007F5816"/>
    <w:rsid w:val="007F59DD"/>
    <w:rsid w:val="007F5B5A"/>
    <w:rsid w:val="007F5B7C"/>
    <w:rsid w:val="007F5ED6"/>
    <w:rsid w:val="007F74F4"/>
    <w:rsid w:val="007F7AE0"/>
    <w:rsid w:val="008001AC"/>
    <w:rsid w:val="0080044B"/>
    <w:rsid w:val="00801059"/>
    <w:rsid w:val="008011C4"/>
    <w:rsid w:val="008014CE"/>
    <w:rsid w:val="00801D2A"/>
    <w:rsid w:val="00803089"/>
    <w:rsid w:val="008033D8"/>
    <w:rsid w:val="00803585"/>
    <w:rsid w:val="008036EB"/>
    <w:rsid w:val="00804413"/>
    <w:rsid w:val="00804CDA"/>
    <w:rsid w:val="00805BBB"/>
    <w:rsid w:val="00806875"/>
    <w:rsid w:val="00806D57"/>
    <w:rsid w:val="00807A54"/>
    <w:rsid w:val="00811F2E"/>
    <w:rsid w:val="0081281E"/>
    <w:rsid w:val="00812ECA"/>
    <w:rsid w:val="00813D63"/>
    <w:rsid w:val="00814339"/>
    <w:rsid w:val="00814763"/>
    <w:rsid w:val="00814DA5"/>
    <w:rsid w:val="00814DB2"/>
    <w:rsid w:val="00814E1A"/>
    <w:rsid w:val="008152C4"/>
    <w:rsid w:val="008153DD"/>
    <w:rsid w:val="00815686"/>
    <w:rsid w:val="00815B7D"/>
    <w:rsid w:val="0081625B"/>
    <w:rsid w:val="00816637"/>
    <w:rsid w:val="008169F3"/>
    <w:rsid w:val="00816C63"/>
    <w:rsid w:val="00816E5D"/>
    <w:rsid w:val="0081728E"/>
    <w:rsid w:val="00820B6C"/>
    <w:rsid w:val="00820EAC"/>
    <w:rsid w:val="008218D3"/>
    <w:rsid w:val="00821C7C"/>
    <w:rsid w:val="00821F5C"/>
    <w:rsid w:val="0082209F"/>
    <w:rsid w:val="008225FC"/>
    <w:rsid w:val="00822B01"/>
    <w:rsid w:val="00822BA9"/>
    <w:rsid w:val="00822F4D"/>
    <w:rsid w:val="0082317F"/>
    <w:rsid w:val="008235D2"/>
    <w:rsid w:val="0082454B"/>
    <w:rsid w:val="00824C8E"/>
    <w:rsid w:val="00824FF7"/>
    <w:rsid w:val="008263A1"/>
    <w:rsid w:val="008264A8"/>
    <w:rsid w:val="0082653E"/>
    <w:rsid w:val="00826C25"/>
    <w:rsid w:val="00826EA6"/>
    <w:rsid w:val="00826F2B"/>
    <w:rsid w:val="008273C0"/>
    <w:rsid w:val="0082790F"/>
    <w:rsid w:val="00827A47"/>
    <w:rsid w:val="00827D96"/>
    <w:rsid w:val="008303CE"/>
    <w:rsid w:val="0083078F"/>
    <w:rsid w:val="00830D1D"/>
    <w:rsid w:val="00831412"/>
    <w:rsid w:val="00831EEE"/>
    <w:rsid w:val="00832106"/>
    <w:rsid w:val="0083246A"/>
    <w:rsid w:val="00832C06"/>
    <w:rsid w:val="00832DB2"/>
    <w:rsid w:val="008333C7"/>
    <w:rsid w:val="00833450"/>
    <w:rsid w:val="00833465"/>
    <w:rsid w:val="0083377A"/>
    <w:rsid w:val="0083397D"/>
    <w:rsid w:val="00833EDD"/>
    <w:rsid w:val="00834708"/>
    <w:rsid w:val="00835131"/>
    <w:rsid w:val="008355C1"/>
    <w:rsid w:val="00835D33"/>
    <w:rsid w:val="00835DA5"/>
    <w:rsid w:val="00835E0C"/>
    <w:rsid w:val="008375D0"/>
    <w:rsid w:val="00837CB4"/>
    <w:rsid w:val="00837E18"/>
    <w:rsid w:val="00837EC8"/>
    <w:rsid w:val="00837F2E"/>
    <w:rsid w:val="00840548"/>
    <w:rsid w:val="00840E06"/>
    <w:rsid w:val="00840EC3"/>
    <w:rsid w:val="00841CE6"/>
    <w:rsid w:val="00842569"/>
    <w:rsid w:val="0084329D"/>
    <w:rsid w:val="008432AD"/>
    <w:rsid w:val="008432BF"/>
    <w:rsid w:val="00843412"/>
    <w:rsid w:val="00843625"/>
    <w:rsid w:val="00843BAE"/>
    <w:rsid w:val="00843E57"/>
    <w:rsid w:val="00844577"/>
    <w:rsid w:val="0084472A"/>
    <w:rsid w:val="00844919"/>
    <w:rsid w:val="0084525D"/>
    <w:rsid w:val="00845318"/>
    <w:rsid w:val="0084549D"/>
    <w:rsid w:val="008455C5"/>
    <w:rsid w:val="00845A72"/>
    <w:rsid w:val="00845DEA"/>
    <w:rsid w:val="00845E01"/>
    <w:rsid w:val="008463B6"/>
    <w:rsid w:val="00846421"/>
    <w:rsid w:val="008465A3"/>
    <w:rsid w:val="00846877"/>
    <w:rsid w:val="00846C19"/>
    <w:rsid w:val="00846E9D"/>
    <w:rsid w:val="00846FF9"/>
    <w:rsid w:val="008471A8"/>
    <w:rsid w:val="00847865"/>
    <w:rsid w:val="008522FE"/>
    <w:rsid w:val="00852342"/>
    <w:rsid w:val="00852CE0"/>
    <w:rsid w:val="00852EAF"/>
    <w:rsid w:val="008533B6"/>
    <w:rsid w:val="00853648"/>
    <w:rsid w:val="00853B1C"/>
    <w:rsid w:val="00853E18"/>
    <w:rsid w:val="0085442C"/>
    <w:rsid w:val="00854A35"/>
    <w:rsid w:val="00854C70"/>
    <w:rsid w:val="00855508"/>
    <w:rsid w:val="008563BB"/>
    <w:rsid w:val="00857D7A"/>
    <w:rsid w:val="00857DB7"/>
    <w:rsid w:val="00857EC1"/>
    <w:rsid w:val="008616B5"/>
    <w:rsid w:val="00862DA1"/>
    <w:rsid w:val="00863ABC"/>
    <w:rsid w:val="0086401E"/>
    <w:rsid w:val="00864291"/>
    <w:rsid w:val="008647B2"/>
    <w:rsid w:val="008648CB"/>
    <w:rsid w:val="00864CC6"/>
    <w:rsid w:val="00864DC7"/>
    <w:rsid w:val="0086592D"/>
    <w:rsid w:val="008660E0"/>
    <w:rsid w:val="0086672F"/>
    <w:rsid w:val="00866F33"/>
    <w:rsid w:val="00866F81"/>
    <w:rsid w:val="00867304"/>
    <w:rsid w:val="008678C9"/>
    <w:rsid w:val="00867BC2"/>
    <w:rsid w:val="00867FDE"/>
    <w:rsid w:val="008701D1"/>
    <w:rsid w:val="00871241"/>
    <w:rsid w:val="008716FF"/>
    <w:rsid w:val="008718EC"/>
    <w:rsid w:val="00871E2C"/>
    <w:rsid w:val="0087200A"/>
    <w:rsid w:val="00872410"/>
    <w:rsid w:val="00872744"/>
    <w:rsid w:val="00872BDD"/>
    <w:rsid w:val="00872CA6"/>
    <w:rsid w:val="008730C8"/>
    <w:rsid w:val="00873903"/>
    <w:rsid w:val="008743E9"/>
    <w:rsid w:val="00874591"/>
    <w:rsid w:val="00874719"/>
    <w:rsid w:val="00875A5C"/>
    <w:rsid w:val="00876013"/>
    <w:rsid w:val="00876019"/>
    <w:rsid w:val="008766FB"/>
    <w:rsid w:val="00876A1F"/>
    <w:rsid w:val="00876C6C"/>
    <w:rsid w:val="008777CE"/>
    <w:rsid w:val="00877A88"/>
    <w:rsid w:val="00877B08"/>
    <w:rsid w:val="008802CD"/>
    <w:rsid w:val="00880CC3"/>
    <w:rsid w:val="00880F57"/>
    <w:rsid w:val="00881070"/>
    <w:rsid w:val="0088187E"/>
    <w:rsid w:val="00881982"/>
    <w:rsid w:val="0088238E"/>
    <w:rsid w:val="00882D14"/>
    <w:rsid w:val="008830F7"/>
    <w:rsid w:val="0088341B"/>
    <w:rsid w:val="008837BC"/>
    <w:rsid w:val="0088386B"/>
    <w:rsid w:val="0088500F"/>
    <w:rsid w:val="00885B46"/>
    <w:rsid w:val="00885BBA"/>
    <w:rsid w:val="00887224"/>
    <w:rsid w:val="00887457"/>
    <w:rsid w:val="00887B01"/>
    <w:rsid w:val="00891316"/>
    <w:rsid w:val="00891D58"/>
    <w:rsid w:val="00891FE5"/>
    <w:rsid w:val="008925D0"/>
    <w:rsid w:val="008927D8"/>
    <w:rsid w:val="00892D92"/>
    <w:rsid w:val="0089419E"/>
    <w:rsid w:val="0089428A"/>
    <w:rsid w:val="008944D0"/>
    <w:rsid w:val="00894694"/>
    <w:rsid w:val="008948EC"/>
    <w:rsid w:val="00894D8D"/>
    <w:rsid w:val="008956AD"/>
    <w:rsid w:val="0089586C"/>
    <w:rsid w:val="00895BB9"/>
    <w:rsid w:val="00895C6E"/>
    <w:rsid w:val="008963C5"/>
    <w:rsid w:val="00897023"/>
    <w:rsid w:val="008973CB"/>
    <w:rsid w:val="0089743A"/>
    <w:rsid w:val="00897478"/>
    <w:rsid w:val="00897E6A"/>
    <w:rsid w:val="008A0669"/>
    <w:rsid w:val="008A0708"/>
    <w:rsid w:val="008A078D"/>
    <w:rsid w:val="008A0D31"/>
    <w:rsid w:val="008A1956"/>
    <w:rsid w:val="008A1D81"/>
    <w:rsid w:val="008A1EDE"/>
    <w:rsid w:val="008A2095"/>
    <w:rsid w:val="008A227F"/>
    <w:rsid w:val="008A2455"/>
    <w:rsid w:val="008A312D"/>
    <w:rsid w:val="008A3568"/>
    <w:rsid w:val="008A3F12"/>
    <w:rsid w:val="008A4114"/>
    <w:rsid w:val="008A4296"/>
    <w:rsid w:val="008A4576"/>
    <w:rsid w:val="008A4DDB"/>
    <w:rsid w:val="008A4DF4"/>
    <w:rsid w:val="008A524E"/>
    <w:rsid w:val="008A53EC"/>
    <w:rsid w:val="008A564A"/>
    <w:rsid w:val="008A6B77"/>
    <w:rsid w:val="008A7133"/>
    <w:rsid w:val="008A76B7"/>
    <w:rsid w:val="008B0447"/>
    <w:rsid w:val="008B0B73"/>
    <w:rsid w:val="008B0DF7"/>
    <w:rsid w:val="008B1B54"/>
    <w:rsid w:val="008B1C5B"/>
    <w:rsid w:val="008B2788"/>
    <w:rsid w:val="008B2D11"/>
    <w:rsid w:val="008B2E3D"/>
    <w:rsid w:val="008B374A"/>
    <w:rsid w:val="008B37D0"/>
    <w:rsid w:val="008B3C87"/>
    <w:rsid w:val="008B45E6"/>
    <w:rsid w:val="008B4696"/>
    <w:rsid w:val="008B475D"/>
    <w:rsid w:val="008B4B9B"/>
    <w:rsid w:val="008B4D78"/>
    <w:rsid w:val="008B4E1B"/>
    <w:rsid w:val="008B4E3D"/>
    <w:rsid w:val="008B5353"/>
    <w:rsid w:val="008B57E0"/>
    <w:rsid w:val="008B6168"/>
    <w:rsid w:val="008B6239"/>
    <w:rsid w:val="008B624A"/>
    <w:rsid w:val="008B65FD"/>
    <w:rsid w:val="008B68A5"/>
    <w:rsid w:val="008B719C"/>
    <w:rsid w:val="008B773C"/>
    <w:rsid w:val="008B77CC"/>
    <w:rsid w:val="008B7985"/>
    <w:rsid w:val="008C015A"/>
    <w:rsid w:val="008C0211"/>
    <w:rsid w:val="008C1058"/>
    <w:rsid w:val="008C184B"/>
    <w:rsid w:val="008C1EC0"/>
    <w:rsid w:val="008C1F8E"/>
    <w:rsid w:val="008C2251"/>
    <w:rsid w:val="008C2270"/>
    <w:rsid w:val="008C22BC"/>
    <w:rsid w:val="008C26C8"/>
    <w:rsid w:val="008C38B5"/>
    <w:rsid w:val="008C48F2"/>
    <w:rsid w:val="008C5E8B"/>
    <w:rsid w:val="008C77A0"/>
    <w:rsid w:val="008D012A"/>
    <w:rsid w:val="008D09F3"/>
    <w:rsid w:val="008D0C71"/>
    <w:rsid w:val="008D0E08"/>
    <w:rsid w:val="008D128F"/>
    <w:rsid w:val="008D2AE6"/>
    <w:rsid w:val="008D3149"/>
    <w:rsid w:val="008D35B1"/>
    <w:rsid w:val="008D42C7"/>
    <w:rsid w:val="008D5308"/>
    <w:rsid w:val="008D5977"/>
    <w:rsid w:val="008D5B90"/>
    <w:rsid w:val="008D603E"/>
    <w:rsid w:val="008D63F1"/>
    <w:rsid w:val="008D6470"/>
    <w:rsid w:val="008D67C5"/>
    <w:rsid w:val="008D6808"/>
    <w:rsid w:val="008D6903"/>
    <w:rsid w:val="008D6AF2"/>
    <w:rsid w:val="008D7E4A"/>
    <w:rsid w:val="008E0A8A"/>
    <w:rsid w:val="008E0A91"/>
    <w:rsid w:val="008E0D7F"/>
    <w:rsid w:val="008E0E76"/>
    <w:rsid w:val="008E125E"/>
    <w:rsid w:val="008E1351"/>
    <w:rsid w:val="008E13EE"/>
    <w:rsid w:val="008E14E6"/>
    <w:rsid w:val="008E2162"/>
    <w:rsid w:val="008E2825"/>
    <w:rsid w:val="008E2BEA"/>
    <w:rsid w:val="008E3016"/>
    <w:rsid w:val="008E31B2"/>
    <w:rsid w:val="008E41BC"/>
    <w:rsid w:val="008E41FC"/>
    <w:rsid w:val="008E42E0"/>
    <w:rsid w:val="008E46D3"/>
    <w:rsid w:val="008E4742"/>
    <w:rsid w:val="008E4ED2"/>
    <w:rsid w:val="008E5652"/>
    <w:rsid w:val="008E6BA7"/>
    <w:rsid w:val="008E6FFA"/>
    <w:rsid w:val="008E7F39"/>
    <w:rsid w:val="008F032C"/>
    <w:rsid w:val="008F0EF2"/>
    <w:rsid w:val="008F0F90"/>
    <w:rsid w:val="008F11F9"/>
    <w:rsid w:val="008F17DB"/>
    <w:rsid w:val="008F2302"/>
    <w:rsid w:val="008F356A"/>
    <w:rsid w:val="008F3F09"/>
    <w:rsid w:val="008F4E8D"/>
    <w:rsid w:val="008F5394"/>
    <w:rsid w:val="008F5A6E"/>
    <w:rsid w:val="008F6D2C"/>
    <w:rsid w:val="008F71A4"/>
    <w:rsid w:val="009002A9"/>
    <w:rsid w:val="00900459"/>
    <w:rsid w:val="0090178B"/>
    <w:rsid w:val="00901928"/>
    <w:rsid w:val="00902700"/>
    <w:rsid w:val="00902D01"/>
    <w:rsid w:val="00903247"/>
    <w:rsid w:val="009034C9"/>
    <w:rsid w:val="00903625"/>
    <w:rsid w:val="00904665"/>
    <w:rsid w:val="009047CF"/>
    <w:rsid w:val="009054A1"/>
    <w:rsid w:val="00905705"/>
    <w:rsid w:val="00907271"/>
    <w:rsid w:val="00907792"/>
    <w:rsid w:val="0091074A"/>
    <w:rsid w:val="0091121D"/>
    <w:rsid w:val="009114A1"/>
    <w:rsid w:val="009119FA"/>
    <w:rsid w:val="00912D99"/>
    <w:rsid w:val="00913057"/>
    <w:rsid w:val="00913465"/>
    <w:rsid w:val="0091347E"/>
    <w:rsid w:val="00913C03"/>
    <w:rsid w:val="00914039"/>
    <w:rsid w:val="00914E0C"/>
    <w:rsid w:val="00915085"/>
    <w:rsid w:val="0091542B"/>
    <w:rsid w:val="00915E5F"/>
    <w:rsid w:val="00916803"/>
    <w:rsid w:val="00916C7E"/>
    <w:rsid w:val="009172D7"/>
    <w:rsid w:val="00917989"/>
    <w:rsid w:val="00917C05"/>
    <w:rsid w:val="00917E7C"/>
    <w:rsid w:val="0092010E"/>
    <w:rsid w:val="009202F5"/>
    <w:rsid w:val="00920430"/>
    <w:rsid w:val="009210D9"/>
    <w:rsid w:val="009216AE"/>
    <w:rsid w:val="00922593"/>
    <w:rsid w:val="00923582"/>
    <w:rsid w:val="009239DD"/>
    <w:rsid w:val="00923AA4"/>
    <w:rsid w:val="00923DB1"/>
    <w:rsid w:val="00924916"/>
    <w:rsid w:val="00924B46"/>
    <w:rsid w:val="00924BDE"/>
    <w:rsid w:val="00924EA8"/>
    <w:rsid w:val="00925002"/>
    <w:rsid w:val="009250C7"/>
    <w:rsid w:val="00925A04"/>
    <w:rsid w:val="009265AF"/>
    <w:rsid w:val="00927064"/>
    <w:rsid w:val="00930108"/>
    <w:rsid w:val="00930B57"/>
    <w:rsid w:val="00931203"/>
    <w:rsid w:val="00931A9F"/>
    <w:rsid w:val="00931CD2"/>
    <w:rsid w:val="00931D6F"/>
    <w:rsid w:val="00931E4C"/>
    <w:rsid w:val="00932752"/>
    <w:rsid w:val="00932C02"/>
    <w:rsid w:val="00933349"/>
    <w:rsid w:val="0093348C"/>
    <w:rsid w:val="009334B1"/>
    <w:rsid w:val="009334C0"/>
    <w:rsid w:val="00933754"/>
    <w:rsid w:val="009337E5"/>
    <w:rsid w:val="00933B39"/>
    <w:rsid w:val="00933B76"/>
    <w:rsid w:val="00933CAE"/>
    <w:rsid w:val="009345EE"/>
    <w:rsid w:val="00934933"/>
    <w:rsid w:val="00934AA9"/>
    <w:rsid w:val="00934B4D"/>
    <w:rsid w:val="00934BAE"/>
    <w:rsid w:val="00934DF6"/>
    <w:rsid w:val="00935194"/>
    <w:rsid w:val="00935787"/>
    <w:rsid w:val="0093660E"/>
    <w:rsid w:val="00936C85"/>
    <w:rsid w:val="0093761C"/>
    <w:rsid w:val="0093777B"/>
    <w:rsid w:val="00937900"/>
    <w:rsid w:val="00937A34"/>
    <w:rsid w:val="00937AF0"/>
    <w:rsid w:val="00937BC4"/>
    <w:rsid w:val="00937BC5"/>
    <w:rsid w:val="00940CED"/>
    <w:rsid w:val="00942180"/>
    <w:rsid w:val="0094219E"/>
    <w:rsid w:val="009422AC"/>
    <w:rsid w:val="00943965"/>
    <w:rsid w:val="00944D97"/>
    <w:rsid w:val="00944EA3"/>
    <w:rsid w:val="009453AC"/>
    <w:rsid w:val="0094576F"/>
    <w:rsid w:val="009457DA"/>
    <w:rsid w:val="009459D1"/>
    <w:rsid w:val="00945D64"/>
    <w:rsid w:val="00946458"/>
    <w:rsid w:val="009464B4"/>
    <w:rsid w:val="009469E7"/>
    <w:rsid w:val="009477D0"/>
    <w:rsid w:val="009479A4"/>
    <w:rsid w:val="00950088"/>
    <w:rsid w:val="0095076B"/>
    <w:rsid w:val="009508C1"/>
    <w:rsid w:val="00950C4B"/>
    <w:rsid w:val="009511B1"/>
    <w:rsid w:val="00951E3E"/>
    <w:rsid w:val="00952227"/>
    <w:rsid w:val="0095241D"/>
    <w:rsid w:val="00952687"/>
    <w:rsid w:val="00952F7C"/>
    <w:rsid w:val="00953CDC"/>
    <w:rsid w:val="00954168"/>
    <w:rsid w:val="00954170"/>
    <w:rsid w:val="00954EE6"/>
    <w:rsid w:val="00955914"/>
    <w:rsid w:val="0095592D"/>
    <w:rsid w:val="009559E7"/>
    <w:rsid w:val="00955D4B"/>
    <w:rsid w:val="00956327"/>
    <w:rsid w:val="009569B6"/>
    <w:rsid w:val="00957066"/>
    <w:rsid w:val="0095718A"/>
    <w:rsid w:val="0096006C"/>
    <w:rsid w:val="0096141D"/>
    <w:rsid w:val="00961992"/>
    <w:rsid w:val="00961F56"/>
    <w:rsid w:val="00963023"/>
    <w:rsid w:val="00963054"/>
    <w:rsid w:val="0096349E"/>
    <w:rsid w:val="009640F9"/>
    <w:rsid w:val="00964141"/>
    <w:rsid w:val="009654BF"/>
    <w:rsid w:val="00965B75"/>
    <w:rsid w:val="00965E32"/>
    <w:rsid w:val="00966421"/>
    <w:rsid w:val="009666D4"/>
    <w:rsid w:val="00966892"/>
    <w:rsid w:val="00966BDA"/>
    <w:rsid w:val="00966F15"/>
    <w:rsid w:val="009674FE"/>
    <w:rsid w:val="009700C7"/>
    <w:rsid w:val="00970304"/>
    <w:rsid w:val="009703D8"/>
    <w:rsid w:val="009704ED"/>
    <w:rsid w:val="00970730"/>
    <w:rsid w:val="0097088F"/>
    <w:rsid w:val="00970B55"/>
    <w:rsid w:val="00970D9B"/>
    <w:rsid w:val="00971428"/>
    <w:rsid w:val="009718BF"/>
    <w:rsid w:val="009719E9"/>
    <w:rsid w:val="00971D3D"/>
    <w:rsid w:val="00971F10"/>
    <w:rsid w:val="0097235E"/>
    <w:rsid w:val="009727D0"/>
    <w:rsid w:val="00972DF7"/>
    <w:rsid w:val="009732A4"/>
    <w:rsid w:val="009741FD"/>
    <w:rsid w:val="00974585"/>
    <w:rsid w:val="009751A4"/>
    <w:rsid w:val="0097543B"/>
    <w:rsid w:val="00975779"/>
    <w:rsid w:val="00976349"/>
    <w:rsid w:val="00976521"/>
    <w:rsid w:val="00976CA8"/>
    <w:rsid w:val="00976DCC"/>
    <w:rsid w:val="00977A7C"/>
    <w:rsid w:val="00977B1D"/>
    <w:rsid w:val="00980424"/>
    <w:rsid w:val="00980E5A"/>
    <w:rsid w:val="009812F5"/>
    <w:rsid w:val="009814DE"/>
    <w:rsid w:val="0098203E"/>
    <w:rsid w:val="009822AC"/>
    <w:rsid w:val="00982C09"/>
    <w:rsid w:val="00983AEC"/>
    <w:rsid w:val="009844EF"/>
    <w:rsid w:val="00984645"/>
    <w:rsid w:val="00984DA6"/>
    <w:rsid w:val="00984F2E"/>
    <w:rsid w:val="009856B5"/>
    <w:rsid w:val="00985D7E"/>
    <w:rsid w:val="00986126"/>
    <w:rsid w:val="00986171"/>
    <w:rsid w:val="00986303"/>
    <w:rsid w:val="00986A8C"/>
    <w:rsid w:val="00986A8F"/>
    <w:rsid w:val="00987107"/>
    <w:rsid w:val="00987F67"/>
    <w:rsid w:val="009904FC"/>
    <w:rsid w:val="00991093"/>
    <w:rsid w:val="00991481"/>
    <w:rsid w:val="00992C7E"/>
    <w:rsid w:val="0099333D"/>
    <w:rsid w:val="009933BC"/>
    <w:rsid w:val="009945B8"/>
    <w:rsid w:val="0099473C"/>
    <w:rsid w:val="0099484A"/>
    <w:rsid w:val="00994A65"/>
    <w:rsid w:val="009958B6"/>
    <w:rsid w:val="00995BB1"/>
    <w:rsid w:val="00995DA9"/>
    <w:rsid w:val="00995DC7"/>
    <w:rsid w:val="009964FE"/>
    <w:rsid w:val="0099687C"/>
    <w:rsid w:val="009969E4"/>
    <w:rsid w:val="009971A9"/>
    <w:rsid w:val="00997BE2"/>
    <w:rsid w:val="00997E01"/>
    <w:rsid w:val="009A049B"/>
    <w:rsid w:val="009A04B0"/>
    <w:rsid w:val="009A09CA"/>
    <w:rsid w:val="009A193F"/>
    <w:rsid w:val="009A24A8"/>
    <w:rsid w:val="009A256C"/>
    <w:rsid w:val="009A2A35"/>
    <w:rsid w:val="009A2F90"/>
    <w:rsid w:val="009A475F"/>
    <w:rsid w:val="009A4924"/>
    <w:rsid w:val="009A4A32"/>
    <w:rsid w:val="009A5343"/>
    <w:rsid w:val="009A6B8A"/>
    <w:rsid w:val="009A6CB7"/>
    <w:rsid w:val="009A6E85"/>
    <w:rsid w:val="009A7999"/>
    <w:rsid w:val="009B0387"/>
    <w:rsid w:val="009B09EB"/>
    <w:rsid w:val="009B0DD2"/>
    <w:rsid w:val="009B107D"/>
    <w:rsid w:val="009B10E6"/>
    <w:rsid w:val="009B1572"/>
    <w:rsid w:val="009B1BB4"/>
    <w:rsid w:val="009B22C7"/>
    <w:rsid w:val="009B2EEA"/>
    <w:rsid w:val="009B31FD"/>
    <w:rsid w:val="009B33B5"/>
    <w:rsid w:val="009B3D12"/>
    <w:rsid w:val="009B4592"/>
    <w:rsid w:val="009B45CD"/>
    <w:rsid w:val="009B49DE"/>
    <w:rsid w:val="009B54F1"/>
    <w:rsid w:val="009B581C"/>
    <w:rsid w:val="009B6598"/>
    <w:rsid w:val="009B66FD"/>
    <w:rsid w:val="009B67C8"/>
    <w:rsid w:val="009B6913"/>
    <w:rsid w:val="009B6ECC"/>
    <w:rsid w:val="009B6F37"/>
    <w:rsid w:val="009B7237"/>
    <w:rsid w:val="009B79BF"/>
    <w:rsid w:val="009B7A8E"/>
    <w:rsid w:val="009B7B16"/>
    <w:rsid w:val="009B7C18"/>
    <w:rsid w:val="009B7FF7"/>
    <w:rsid w:val="009C05AB"/>
    <w:rsid w:val="009C06F7"/>
    <w:rsid w:val="009C080B"/>
    <w:rsid w:val="009C08CA"/>
    <w:rsid w:val="009C0C83"/>
    <w:rsid w:val="009C0DB0"/>
    <w:rsid w:val="009C0EC2"/>
    <w:rsid w:val="009C1427"/>
    <w:rsid w:val="009C1B95"/>
    <w:rsid w:val="009C1BC4"/>
    <w:rsid w:val="009C1EBC"/>
    <w:rsid w:val="009C222F"/>
    <w:rsid w:val="009C22ED"/>
    <w:rsid w:val="009C27D5"/>
    <w:rsid w:val="009C2DA8"/>
    <w:rsid w:val="009C3A5A"/>
    <w:rsid w:val="009C400B"/>
    <w:rsid w:val="009C43A6"/>
    <w:rsid w:val="009C48BA"/>
    <w:rsid w:val="009C537B"/>
    <w:rsid w:val="009C5849"/>
    <w:rsid w:val="009C5B12"/>
    <w:rsid w:val="009C6192"/>
    <w:rsid w:val="009C62E9"/>
    <w:rsid w:val="009C6382"/>
    <w:rsid w:val="009C69A2"/>
    <w:rsid w:val="009C6BEE"/>
    <w:rsid w:val="009C6D91"/>
    <w:rsid w:val="009C6D92"/>
    <w:rsid w:val="009C72D4"/>
    <w:rsid w:val="009C7320"/>
    <w:rsid w:val="009D0653"/>
    <w:rsid w:val="009D06DC"/>
    <w:rsid w:val="009D1598"/>
    <w:rsid w:val="009D179B"/>
    <w:rsid w:val="009D1DF7"/>
    <w:rsid w:val="009D22BA"/>
    <w:rsid w:val="009D2BB2"/>
    <w:rsid w:val="009D40A5"/>
    <w:rsid w:val="009D4F8F"/>
    <w:rsid w:val="009D4FC3"/>
    <w:rsid w:val="009D5C4E"/>
    <w:rsid w:val="009D5DB0"/>
    <w:rsid w:val="009D60B4"/>
    <w:rsid w:val="009D6DC4"/>
    <w:rsid w:val="009D6E85"/>
    <w:rsid w:val="009D70C0"/>
    <w:rsid w:val="009D7931"/>
    <w:rsid w:val="009E06F1"/>
    <w:rsid w:val="009E099C"/>
    <w:rsid w:val="009E0AE3"/>
    <w:rsid w:val="009E0AE8"/>
    <w:rsid w:val="009E0EEE"/>
    <w:rsid w:val="009E0FA7"/>
    <w:rsid w:val="009E0FB1"/>
    <w:rsid w:val="009E1537"/>
    <w:rsid w:val="009E1565"/>
    <w:rsid w:val="009E172D"/>
    <w:rsid w:val="009E1A59"/>
    <w:rsid w:val="009E2288"/>
    <w:rsid w:val="009E23AB"/>
    <w:rsid w:val="009E328B"/>
    <w:rsid w:val="009E33B2"/>
    <w:rsid w:val="009E36F1"/>
    <w:rsid w:val="009E4287"/>
    <w:rsid w:val="009E5110"/>
    <w:rsid w:val="009E5E52"/>
    <w:rsid w:val="009E5E6C"/>
    <w:rsid w:val="009E5FD6"/>
    <w:rsid w:val="009E601A"/>
    <w:rsid w:val="009E705F"/>
    <w:rsid w:val="009E70A9"/>
    <w:rsid w:val="009E7B5A"/>
    <w:rsid w:val="009E7E9C"/>
    <w:rsid w:val="009F031C"/>
    <w:rsid w:val="009F0390"/>
    <w:rsid w:val="009F0CFF"/>
    <w:rsid w:val="009F100C"/>
    <w:rsid w:val="009F11A6"/>
    <w:rsid w:val="009F178D"/>
    <w:rsid w:val="009F2490"/>
    <w:rsid w:val="009F293C"/>
    <w:rsid w:val="009F2B4A"/>
    <w:rsid w:val="009F2F12"/>
    <w:rsid w:val="009F30C4"/>
    <w:rsid w:val="009F31AB"/>
    <w:rsid w:val="009F3E82"/>
    <w:rsid w:val="009F4ECD"/>
    <w:rsid w:val="009F5BB0"/>
    <w:rsid w:val="009F5FE0"/>
    <w:rsid w:val="009F70FA"/>
    <w:rsid w:val="009F770B"/>
    <w:rsid w:val="009F7CB1"/>
    <w:rsid w:val="009F7EEE"/>
    <w:rsid w:val="00A00C40"/>
    <w:rsid w:val="00A00CC8"/>
    <w:rsid w:val="00A028C3"/>
    <w:rsid w:val="00A02D6B"/>
    <w:rsid w:val="00A03139"/>
    <w:rsid w:val="00A03930"/>
    <w:rsid w:val="00A03CC6"/>
    <w:rsid w:val="00A03D90"/>
    <w:rsid w:val="00A03F04"/>
    <w:rsid w:val="00A0485C"/>
    <w:rsid w:val="00A048F6"/>
    <w:rsid w:val="00A04BFF"/>
    <w:rsid w:val="00A05D75"/>
    <w:rsid w:val="00A06396"/>
    <w:rsid w:val="00A0655D"/>
    <w:rsid w:val="00A06B3F"/>
    <w:rsid w:val="00A07DBC"/>
    <w:rsid w:val="00A1047E"/>
    <w:rsid w:val="00A109D9"/>
    <w:rsid w:val="00A10EA8"/>
    <w:rsid w:val="00A10F5F"/>
    <w:rsid w:val="00A1115F"/>
    <w:rsid w:val="00A1192F"/>
    <w:rsid w:val="00A121C9"/>
    <w:rsid w:val="00A125B0"/>
    <w:rsid w:val="00A128D3"/>
    <w:rsid w:val="00A12C79"/>
    <w:rsid w:val="00A15203"/>
    <w:rsid w:val="00A15254"/>
    <w:rsid w:val="00A15786"/>
    <w:rsid w:val="00A15787"/>
    <w:rsid w:val="00A158EB"/>
    <w:rsid w:val="00A15CA5"/>
    <w:rsid w:val="00A15CAE"/>
    <w:rsid w:val="00A16237"/>
    <w:rsid w:val="00A164DA"/>
    <w:rsid w:val="00A170FC"/>
    <w:rsid w:val="00A17357"/>
    <w:rsid w:val="00A20161"/>
    <w:rsid w:val="00A202D2"/>
    <w:rsid w:val="00A20F24"/>
    <w:rsid w:val="00A21156"/>
    <w:rsid w:val="00A21524"/>
    <w:rsid w:val="00A221F1"/>
    <w:rsid w:val="00A227CD"/>
    <w:rsid w:val="00A22CA7"/>
    <w:rsid w:val="00A2312D"/>
    <w:rsid w:val="00A2351E"/>
    <w:rsid w:val="00A2376D"/>
    <w:rsid w:val="00A23A7B"/>
    <w:rsid w:val="00A2403B"/>
    <w:rsid w:val="00A24E6A"/>
    <w:rsid w:val="00A2532D"/>
    <w:rsid w:val="00A25663"/>
    <w:rsid w:val="00A262D3"/>
    <w:rsid w:val="00A26374"/>
    <w:rsid w:val="00A26AB7"/>
    <w:rsid w:val="00A26DA0"/>
    <w:rsid w:val="00A27A0F"/>
    <w:rsid w:val="00A27D52"/>
    <w:rsid w:val="00A27F56"/>
    <w:rsid w:val="00A30543"/>
    <w:rsid w:val="00A305FF"/>
    <w:rsid w:val="00A30A45"/>
    <w:rsid w:val="00A30B6A"/>
    <w:rsid w:val="00A30CD9"/>
    <w:rsid w:val="00A30D69"/>
    <w:rsid w:val="00A32016"/>
    <w:rsid w:val="00A32608"/>
    <w:rsid w:val="00A32B50"/>
    <w:rsid w:val="00A330CD"/>
    <w:rsid w:val="00A33302"/>
    <w:rsid w:val="00A33E2C"/>
    <w:rsid w:val="00A33EC4"/>
    <w:rsid w:val="00A3424C"/>
    <w:rsid w:val="00A342E2"/>
    <w:rsid w:val="00A34359"/>
    <w:rsid w:val="00A349EE"/>
    <w:rsid w:val="00A34E9F"/>
    <w:rsid w:val="00A352C7"/>
    <w:rsid w:val="00A3540B"/>
    <w:rsid w:val="00A35500"/>
    <w:rsid w:val="00A35685"/>
    <w:rsid w:val="00A356DC"/>
    <w:rsid w:val="00A35B30"/>
    <w:rsid w:val="00A36396"/>
    <w:rsid w:val="00A36B0B"/>
    <w:rsid w:val="00A374EB"/>
    <w:rsid w:val="00A37746"/>
    <w:rsid w:val="00A37A66"/>
    <w:rsid w:val="00A37E15"/>
    <w:rsid w:val="00A4033A"/>
    <w:rsid w:val="00A40640"/>
    <w:rsid w:val="00A40767"/>
    <w:rsid w:val="00A40F6E"/>
    <w:rsid w:val="00A417A8"/>
    <w:rsid w:val="00A418AE"/>
    <w:rsid w:val="00A41DA8"/>
    <w:rsid w:val="00A41E6E"/>
    <w:rsid w:val="00A427A1"/>
    <w:rsid w:val="00A429F3"/>
    <w:rsid w:val="00A430B2"/>
    <w:rsid w:val="00A433D6"/>
    <w:rsid w:val="00A43D51"/>
    <w:rsid w:val="00A443CF"/>
    <w:rsid w:val="00A444C7"/>
    <w:rsid w:val="00A45021"/>
    <w:rsid w:val="00A45920"/>
    <w:rsid w:val="00A4652A"/>
    <w:rsid w:val="00A466F5"/>
    <w:rsid w:val="00A4797C"/>
    <w:rsid w:val="00A479F6"/>
    <w:rsid w:val="00A47A67"/>
    <w:rsid w:val="00A47B88"/>
    <w:rsid w:val="00A50072"/>
    <w:rsid w:val="00A5011A"/>
    <w:rsid w:val="00A50383"/>
    <w:rsid w:val="00A51658"/>
    <w:rsid w:val="00A5198B"/>
    <w:rsid w:val="00A51E3E"/>
    <w:rsid w:val="00A52613"/>
    <w:rsid w:val="00A52DCF"/>
    <w:rsid w:val="00A5439C"/>
    <w:rsid w:val="00A5492D"/>
    <w:rsid w:val="00A55086"/>
    <w:rsid w:val="00A55211"/>
    <w:rsid w:val="00A55456"/>
    <w:rsid w:val="00A55E87"/>
    <w:rsid w:val="00A579DF"/>
    <w:rsid w:val="00A57A65"/>
    <w:rsid w:val="00A601E8"/>
    <w:rsid w:val="00A60321"/>
    <w:rsid w:val="00A60371"/>
    <w:rsid w:val="00A6072C"/>
    <w:rsid w:val="00A6076A"/>
    <w:rsid w:val="00A60859"/>
    <w:rsid w:val="00A60A41"/>
    <w:rsid w:val="00A614C3"/>
    <w:rsid w:val="00A617A8"/>
    <w:rsid w:val="00A6191E"/>
    <w:rsid w:val="00A61B3E"/>
    <w:rsid w:val="00A61B55"/>
    <w:rsid w:val="00A62EDE"/>
    <w:rsid w:val="00A630F6"/>
    <w:rsid w:val="00A631BD"/>
    <w:rsid w:val="00A6449D"/>
    <w:rsid w:val="00A64624"/>
    <w:rsid w:val="00A65276"/>
    <w:rsid w:val="00A653B1"/>
    <w:rsid w:val="00A65A0B"/>
    <w:rsid w:val="00A65EB6"/>
    <w:rsid w:val="00A6600C"/>
    <w:rsid w:val="00A66514"/>
    <w:rsid w:val="00A666D1"/>
    <w:rsid w:val="00A66C2D"/>
    <w:rsid w:val="00A67291"/>
    <w:rsid w:val="00A67863"/>
    <w:rsid w:val="00A678F7"/>
    <w:rsid w:val="00A67A2D"/>
    <w:rsid w:val="00A67A8B"/>
    <w:rsid w:val="00A70802"/>
    <w:rsid w:val="00A7110E"/>
    <w:rsid w:val="00A715ED"/>
    <w:rsid w:val="00A71901"/>
    <w:rsid w:val="00A7224D"/>
    <w:rsid w:val="00A72332"/>
    <w:rsid w:val="00A7313F"/>
    <w:rsid w:val="00A73216"/>
    <w:rsid w:val="00A73724"/>
    <w:rsid w:val="00A74CB0"/>
    <w:rsid w:val="00A75F62"/>
    <w:rsid w:val="00A765E0"/>
    <w:rsid w:val="00A76C4A"/>
    <w:rsid w:val="00A76ECF"/>
    <w:rsid w:val="00A7738A"/>
    <w:rsid w:val="00A773A4"/>
    <w:rsid w:val="00A80E12"/>
    <w:rsid w:val="00A80EA5"/>
    <w:rsid w:val="00A8116B"/>
    <w:rsid w:val="00A81352"/>
    <w:rsid w:val="00A81E90"/>
    <w:rsid w:val="00A82DD1"/>
    <w:rsid w:val="00A83544"/>
    <w:rsid w:val="00A83916"/>
    <w:rsid w:val="00A84038"/>
    <w:rsid w:val="00A8418D"/>
    <w:rsid w:val="00A84270"/>
    <w:rsid w:val="00A84AC3"/>
    <w:rsid w:val="00A850E8"/>
    <w:rsid w:val="00A85B7A"/>
    <w:rsid w:val="00A861AE"/>
    <w:rsid w:val="00A8700B"/>
    <w:rsid w:val="00A870BD"/>
    <w:rsid w:val="00A87979"/>
    <w:rsid w:val="00A91286"/>
    <w:rsid w:val="00A9192F"/>
    <w:rsid w:val="00A91D81"/>
    <w:rsid w:val="00A924C9"/>
    <w:rsid w:val="00A924F7"/>
    <w:rsid w:val="00A92632"/>
    <w:rsid w:val="00A926CC"/>
    <w:rsid w:val="00A93043"/>
    <w:rsid w:val="00A93C4A"/>
    <w:rsid w:val="00A93C60"/>
    <w:rsid w:val="00A9404C"/>
    <w:rsid w:val="00A9414B"/>
    <w:rsid w:val="00A946D2"/>
    <w:rsid w:val="00A94852"/>
    <w:rsid w:val="00A94FBA"/>
    <w:rsid w:val="00A950D7"/>
    <w:rsid w:val="00A9690A"/>
    <w:rsid w:val="00A97186"/>
    <w:rsid w:val="00A97A6C"/>
    <w:rsid w:val="00A97B04"/>
    <w:rsid w:val="00A97FF9"/>
    <w:rsid w:val="00AA01E6"/>
    <w:rsid w:val="00AA079E"/>
    <w:rsid w:val="00AA0A18"/>
    <w:rsid w:val="00AA0F8F"/>
    <w:rsid w:val="00AA12A4"/>
    <w:rsid w:val="00AA17F6"/>
    <w:rsid w:val="00AA2281"/>
    <w:rsid w:val="00AA22E4"/>
    <w:rsid w:val="00AA2951"/>
    <w:rsid w:val="00AA29F7"/>
    <w:rsid w:val="00AA371A"/>
    <w:rsid w:val="00AA4320"/>
    <w:rsid w:val="00AA4B6C"/>
    <w:rsid w:val="00AA5556"/>
    <w:rsid w:val="00AA59F4"/>
    <w:rsid w:val="00AA6580"/>
    <w:rsid w:val="00AA6A37"/>
    <w:rsid w:val="00AA6CD6"/>
    <w:rsid w:val="00AA6F8B"/>
    <w:rsid w:val="00AA708C"/>
    <w:rsid w:val="00AA71A3"/>
    <w:rsid w:val="00AA7262"/>
    <w:rsid w:val="00AA7BFC"/>
    <w:rsid w:val="00AA7C7C"/>
    <w:rsid w:val="00AB0359"/>
    <w:rsid w:val="00AB122A"/>
    <w:rsid w:val="00AB1D99"/>
    <w:rsid w:val="00AB3F69"/>
    <w:rsid w:val="00AB46D9"/>
    <w:rsid w:val="00AB481C"/>
    <w:rsid w:val="00AB53CB"/>
    <w:rsid w:val="00AB54B3"/>
    <w:rsid w:val="00AB5F2B"/>
    <w:rsid w:val="00AB5F40"/>
    <w:rsid w:val="00AB5F7B"/>
    <w:rsid w:val="00AB61CE"/>
    <w:rsid w:val="00AB6523"/>
    <w:rsid w:val="00AB7CEB"/>
    <w:rsid w:val="00AC01E3"/>
    <w:rsid w:val="00AC07F0"/>
    <w:rsid w:val="00AC108B"/>
    <w:rsid w:val="00AC10D0"/>
    <w:rsid w:val="00AC13BD"/>
    <w:rsid w:val="00AC1A0A"/>
    <w:rsid w:val="00AC1B78"/>
    <w:rsid w:val="00AC222B"/>
    <w:rsid w:val="00AC2266"/>
    <w:rsid w:val="00AC26A9"/>
    <w:rsid w:val="00AC2E21"/>
    <w:rsid w:val="00AC3873"/>
    <w:rsid w:val="00AC3C49"/>
    <w:rsid w:val="00AC42AB"/>
    <w:rsid w:val="00AC47D2"/>
    <w:rsid w:val="00AC4E7B"/>
    <w:rsid w:val="00AC619B"/>
    <w:rsid w:val="00AC684B"/>
    <w:rsid w:val="00AC68B8"/>
    <w:rsid w:val="00AC6B8A"/>
    <w:rsid w:val="00AC6D16"/>
    <w:rsid w:val="00AC7E62"/>
    <w:rsid w:val="00AD1964"/>
    <w:rsid w:val="00AD27FD"/>
    <w:rsid w:val="00AD3280"/>
    <w:rsid w:val="00AD3F78"/>
    <w:rsid w:val="00AD4BC4"/>
    <w:rsid w:val="00AD4C1B"/>
    <w:rsid w:val="00AD4ECC"/>
    <w:rsid w:val="00AD50C6"/>
    <w:rsid w:val="00AD521D"/>
    <w:rsid w:val="00AD52F9"/>
    <w:rsid w:val="00AD61B6"/>
    <w:rsid w:val="00AD634F"/>
    <w:rsid w:val="00AD63EC"/>
    <w:rsid w:val="00AD69C8"/>
    <w:rsid w:val="00AD70A7"/>
    <w:rsid w:val="00AD73C6"/>
    <w:rsid w:val="00AD7D91"/>
    <w:rsid w:val="00AE0272"/>
    <w:rsid w:val="00AE09CD"/>
    <w:rsid w:val="00AE0ECF"/>
    <w:rsid w:val="00AE1114"/>
    <w:rsid w:val="00AE1B05"/>
    <w:rsid w:val="00AE1D55"/>
    <w:rsid w:val="00AE2014"/>
    <w:rsid w:val="00AE224B"/>
    <w:rsid w:val="00AE3D62"/>
    <w:rsid w:val="00AE3EA9"/>
    <w:rsid w:val="00AE470F"/>
    <w:rsid w:val="00AE4781"/>
    <w:rsid w:val="00AE50DD"/>
    <w:rsid w:val="00AE59DC"/>
    <w:rsid w:val="00AE5D22"/>
    <w:rsid w:val="00AE653E"/>
    <w:rsid w:val="00AE6A36"/>
    <w:rsid w:val="00AE6AE1"/>
    <w:rsid w:val="00AE6B60"/>
    <w:rsid w:val="00AF03ED"/>
    <w:rsid w:val="00AF06E7"/>
    <w:rsid w:val="00AF0DF5"/>
    <w:rsid w:val="00AF1002"/>
    <w:rsid w:val="00AF13D5"/>
    <w:rsid w:val="00AF1AC1"/>
    <w:rsid w:val="00AF1C65"/>
    <w:rsid w:val="00AF2108"/>
    <w:rsid w:val="00AF23B1"/>
    <w:rsid w:val="00AF264B"/>
    <w:rsid w:val="00AF2D95"/>
    <w:rsid w:val="00AF356B"/>
    <w:rsid w:val="00AF4527"/>
    <w:rsid w:val="00AF4B4F"/>
    <w:rsid w:val="00AF5639"/>
    <w:rsid w:val="00AF588F"/>
    <w:rsid w:val="00AF63E4"/>
    <w:rsid w:val="00AF70A5"/>
    <w:rsid w:val="00AF78C9"/>
    <w:rsid w:val="00B001AD"/>
    <w:rsid w:val="00B00A69"/>
    <w:rsid w:val="00B014A4"/>
    <w:rsid w:val="00B01524"/>
    <w:rsid w:val="00B01A17"/>
    <w:rsid w:val="00B02039"/>
    <w:rsid w:val="00B021E2"/>
    <w:rsid w:val="00B023BF"/>
    <w:rsid w:val="00B029E2"/>
    <w:rsid w:val="00B02BF6"/>
    <w:rsid w:val="00B02DDD"/>
    <w:rsid w:val="00B030CE"/>
    <w:rsid w:val="00B03515"/>
    <w:rsid w:val="00B03B8B"/>
    <w:rsid w:val="00B03EB6"/>
    <w:rsid w:val="00B04988"/>
    <w:rsid w:val="00B04DFE"/>
    <w:rsid w:val="00B051ED"/>
    <w:rsid w:val="00B0542F"/>
    <w:rsid w:val="00B05BC0"/>
    <w:rsid w:val="00B06144"/>
    <w:rsid w:val="00B06AAF"/>
    <w:rsid w:val="00B06E35"/>
    <w:rsid w:val="00B07C6D"/>
    <w:rsid w:val="00B07E0D"/>
    <w:rsid w:val="00B10178"/>
    <w:rsid w:val="00B113A9"/>
    <w:rsid w:val="00B11ADE"/>
    <w:rsid w:val="00B11FDC"/>
    <w:rsid w:val="00B128FB"/>
    <w:rsid w:val="00B12A5D"/>
    <w:rsid w:val="00B12A6C"/>
    <w:rsid w:val="00B12E60"/>
    <w:rsid w:val="00B13618"/>
    <w:rsid w:val="00B13643"/>
    <w:rsid w:val="00B13DD6"/>
    <w:rsid w:val="00B148D1"/>
    <w:rsid w:val="00B14988"/>
    <w:rsid w:val="00B14B6A"/>
    <w:rsid w:val="00B14C19"/>
    <w:rsid w:val="00B14F17"/>
    <w:rsid w:val="00B15436"/>
    <w:rsid w:val="00B1621D"/>
    <w:rsid w:val="00B1697C"/>
    <w:rsid w:val="00B16EB8"/>
    <w:rsid w:val="00B170E9"/>
    <w:rsid w:val="00B175C2"/>
    <w:rsid w:val="00B175F7"/>
    <w:rsid w:val="00B17BE6"/>
    <w:rsid w:val="00B17C25"/>
    <w:rsid w:val="00B20107"/>
    <w:rsid w:val="00B20261"/>
    <w:rsid w:val="00B22187"/>
    <w:rsid w:val="00B2233D"/>
    <w:rsid w:val="00B226A1"/>
    <w:rsid w:val="00B23A8F"/>
    <w:rsid w:val="00B240B1"/>
    <w:rsid w:val="00B245BD"/>
    <w:rsid w:val="00B24801"/>
    <w:rsid w:val="00B24869"/>
    <w:rsid w:val="00B24D0E"/>
    <w:rsid w:val="00B25767"/>
    <w:rsid w:val="00B26862"/>
    <w:rsid w:val="00B2688B"/>
    <w:rsid w:val="00B2747C"/>
    <w:rsid w:val="00B27BD0"/>
    <w:rsid w:val="00B30471"/>
    <w:rsid w:val="00B312A0"/>
    <w:rsid w:val="00B314FB"/>
    <w:rsid w:val="00B3152A"/>
    <w:rsid w:val="00B316F9"/>
    <w:rsid w:val="00B31FA2"/>
    <w:rsid w:val="00B32307"/>
    <w:rsid w:val="00B32771"/>
    <w:rsid w:val="00B32912"/>
    <w:rsid w:val="00B33C4F"/>
    <w:rsid w:val="00B34003"/>
    <w:rsid w:val="00B34E49"/>
    <w:rsid w:val="00B35022"/>
    <w:rsid w:val="00B3582F"/>
    <w:rsid w:val="00B35BB9"/>
    <w:rsid w:val="00B35D54"/>
    <w:rsid w:val="00B35E96"/>
    <w:rsid w:val="00B36528"/>
    <w:rsid w:val="00B36AB4"/>
    <w:rsid w:val="00B37736"/>
    <w:rsid w:val="00B37D37"/>
    <w:rsid w:val="00B37F14"/>
    <w:rsid w:val="00B40C43"/>
    <w:rsid w:val="00B4130E"/>
    <w:rsid w:val="00B41366"/>
    <w:rsid w:val="00B42F4C"/>
    <w:rsid w:val="00B43713"/>
    <w:rsid w:val="00B4378D"/>
    <w:rsid w:val="00B43840"/>
    <w:rsid w:val="00B43885"/>
    <w:rsid w:val="00B438A0"/>
    <w:rsid w:val="00B43C4D"/>
    <w:rsid w:val="00B44B2D"/>
    <w:rsid w:val="00B44FA8"/>
    <w:rsid w:val="00B450F1"/>
    <w:rsid w:val="00B45C39"/>
    <w:rsid w:val="00B46052"/>
    <w:rsid w:val="00B47309"/>
    <w:rsid w:val="00B47901"/>
    <w:rsid w:val="00B47974"/>
    <w:rsid w:val="00B479CA"/>
    <w:rsid w:val="00B47C87"/>
    <w:rsid w:val="00B50190"/>
    <w:rsid w:val="00B50BA2"/>
    <w:rsid w:val="00B50E24"/>
    <w:rsid w:val="00B518BD"/>
    <w:rsid w:val="00B51DA7"/>
    <w:rsid w:val="00B523DB"/>
    <w:rsid w:val="00B52D61"/>
    <w:rsid w:val="00B530FC"/>
    <w:rsid w:val="00B53289"/>
    <w:rsid w:val="00B542F8"/>
    <w:rsid w:val="00B546AD"/>
    <w:rsid w:val="00B550F8"/>
    <w:rsid w:val="00B55484"/>
    <w:rsid w:val="00B55D68"/>
    <w:rsid w:val="00B574DC"/>
    <w:rsid w:val="00B575CE"/>
    <w:rsid w:val="00B577FD"/>
    <w:rsid w:val="00B57CAB"/>
    <w:rsid w:val="00B57D02"/>
    <w:rsid w:val="00B57F1B"/>
    <w:rsid w:val="00B57F63"/>
    <w:rsid w:val="00B60711"/>
    <w:rsid w:val="00B60BD8"/>
    <w:rsid w:val="00B60C9A"/>
    <w:rsid w:val="00B60DB1"/>
    <w:rsid w:val="00B60E46"/>
    <w:rsid w:val="00B60EB9"/>
    <w:rsid w:val="00B60EEB"/>
    <w:rsid w:val="00B61366"/>
    <w:rsid w:val="00B62B6A"/>
    <w:rsid w:val="00B62E4B"/>
    <w:rsid w:val="00B637B9"/>
    <w:rsid w:val="00B63CE8"/>
    <w:rsid w:val="00B63D62"/>
    <w:rsid w:val="00B643A7"/>
    <w:rsid w:val="00B64E9B"/>
    <w:rsid w:val="00B652E3"/>
    <w:rsid w:val="00B65DF7"/>
    <w:rsid w:val="00B669A0"/>
    <w:rsid w:val="00B66B23"/>
    <w:rsid w:val="00B67FA0"/>
    <w:rsid w:val="00B70E54"/>
    <w:rsid w:val="00B71190"/>
    <w:rsid w:val="00B716AC"/>
    <w:rsid w:val="00B71A65"/>
    <w:rsid w:val="00B71DD0"/>
    <w:rsid w:val="00B72256"/>
    <w:rsid w:val="00B7309B"/>
    <w:rsid w:val="00B737BA"/>
    <w:rsid w:val="00B75B1A"/>
    <w:rsid w:val="00B75DE5"/>
    <w:rsid w:val="00B76F35"/>
    <w:rsid w:val="00B7796F"/>
    <w:rsid w:val="00B77EFE"/>
    <w:rsid w:val="00B8010F"/>
    <w:rsid w:val="00B8101F"/>
    <w:rsid w:val="00B812ED"/>
    <w:rsid w:val="00B81886"/>
    <w:rsid w:val="00B81CC0"/>
    <w:rsid w:val="00B8269A"/>
    <w:rsid w:val="00B8272E"/>
    <w:rsid w:val="00B827B2"/>
    <w:rsid w:val="00B82B93"/>
    <w:rsid w:val="00B82FAF"/>
    <w:rsid w:val="00B8303D"/>
    <w:rsid w:val="00B837F1"/>
    <w:rsid w:val="00B83832"/>
    <w:rsid w:val="00B839FD"/>
    <w:rsid w:val="00B84206"/>
    <w:rsid w:val="00B8441C"/>
    <w:rsid w:val="00B8508B"/>
    <w:rsid w:val="00B85E81"/>
    <w:rsid w:val="00B860AE"/>
    <w:rsid w:val="00B86E4B"/>
    <w:rsid w:val="00B87013"/>
    <w:rsid w:val="00B87241"/>
    <w:rsid w:val="00B87E89"/>
    <w:rsid w:val="00B87E9A"/>
    <w:rsid w:val="00B90164"/>
    <w:rsid w:val="00B90DC1"/>
    <w:rsid w:val="00B90E19"/>
    <w:rsid w:val="00B90F4D"/>
    <w:rsid w:val="00B91DD8"/>
    <w:rsid w:val="00B92328"/>
    <w:rsid w:val="00B92E87"/>
    <w:rsid w:val="00B93F00"/>
    <w:rsid w:val="00B93FFF"/>
    <w:rsid w:val="00B9416F"/>
    <w:rsid w:val="00B9451B"/>
    <w:rsid w:val="00B94922"/>
    <w:rsid w:val="00B954C2"/>
    <w:rsid w:val="00B95849"/>
    <w:rsid w:val="00B95925"/>
    <w:rsid w:val="00B95A2F"/>
    <w:rsid w:val="00B95DFC"/>
    <w:rsid w:val="00B96167"/>
    <w:rsid w:val="00B96602"/>
    <w:rsid w:val="00B969C4"/>
    <w:rsid w:val="00B96A00"/>
    <w:rsid w:val="00B9711F"/>
    <w:rsid w:val="00B97367"/>
    <w:rsid w:val="00B9755A"/>
    <w:rsid w:val="00B97BA2"/>
    <w:rsid w:val="00BA0C80"/>
    <w:rsid w:val="00BA111D"/>
    <w:rsid w:val="00BA1752"/>
    <w:rsid w:val="00BA28B0"/>
    <w:rsid w:val="00BA327D"/>
    <w:rsid w:val="00BA341A"/>
    <w:rsid w:val="00BA4A57"/>
    <w:rsid w:val="00BA4CC0"/>
    <w:rsid w:val="00BA4E91"/>
    <w:rsid w:val="00BA5699"/>
    <w:rsid w:val="00BA57AD"/>
    <w:rsid w:val="00BA624E"/>
    <w:rsid w:val="00BA6C20"/>
    <w:rsid w:val="00BA6EE3"/>
    <w:rsid w:val="00BA75F9"/>
    <w:rsid w:val="00BA791D"/>
    <w:rsid w:val="00BA7A15"/>
    <w:rsid w:val="00BB096D"/>
    <w:rsid w:val="00BB0AAB"/>
    <w:rsid w:val="00BB0C88"/>
    <w:rsid w:val="00BB1373"/>
    <w:rsid w:val="00BB1395"/>
    <w:rsid w:val="00BB1A7D"/>
    <w:rsid w:val="00BB25DD"/>
    <w:rsid w:val="00BB2D4A"/>
    <w:rsid w:val="00BB40C3"/>
    <w:rsid w:val="00BB4305"/>
    <w:rsid w:val="00BB4793"/>
    <w:rsid w:val="00BB492D"/>
    <w:rsid w:val="00BB4B24"/>
    <w:rsid w:val="00BB51F6"/>
    <w:rsid w:val="00BB7129"/>
    <w:rsid w:val="00BB7184"/>
    <w:rsid w:val="00BB784E"/>
    <w:rsid w:val="00BB78B1"/>
    <w:rsid w:val="00BB7A48"/>
    <w:rsid w:val="00BC0D12"/>
    <w:rsid w:val="00BC28B3"/>
    <w:rsid w:val="00BC3538"/>
    <w:rsid w:val="00BC3686"/>
    <w:rsid w:val="00BC3BDB"/>
    <w:rsid w:val="00BC3E88"/>
    <w:rsid w:val="00BC4305"/>
    <w:rsid w:val="00BC4B9D"/>
    <w:rsid w:val="00BC4D44"/>
    <w:rsid w:val="00BC539F"/>
    <w:rsid w:val="00BC563C"/>
    <w:rsid w:val="00BC5BFF"/>
    <w:rsid w:val="00BC63F0"/>
    <w:rsid w:val="00BC72B2"/>
    <w:rsid w:val="00BC7633"/>
    <w:rsid w:val="00BD05F0"/>
    <w:rsid w:val="00BD0822"/>
    <w:rsid w:val="00BD14B0"/>
    <w:rsid w:val="00BD1772"/>
    <w:rsid w:val="00BD1DCF"/>
    <w:rsid w:val="00BD1FF9"/>
    <w:rsid w:val="00BD2BDE"/>
    <w:rsid w:val="00BD332B"/>
    <w:rsid w:val="00BD360A"/>
    <w:rsid w:val="00BD3629"/>
    <w:rsid w:val="00BD38EA"/>
    <w:rsid w:val="00BD40F8"/>
    <w:rsid w:val="00BD40FE"/>
    <w:rsid w:val="00BD4A78"/>
    <w:rsid w:val="00BD5888"/>
    <w:rsid w:val="00BD6583"/>
    <w:rsid w:val="00BD6ACA"/>
    <w:rsid w:val="00BD6E90"/>
    <w:rsid w:val="00BD6ED9"/>
    <w:rsid w:val="00BD701B"/>
    <w:rsid w:val="00BD792F"/>
    <w:rsid w:val="00BD7999"/>
    <w:rsid w:val="00BD7F58"/>
    <w:rsid w:val="00BE03C6"/>
    <w:rsid w:val="00BE087F"/>
    <w:rsid w:val="00BE0C0D"/>
    <w:rsid w:val="00BE0C86"/>
    <w:rsid w:val="00BE0FA9"/>
    <w:rsid w:val="00BE118A"/>
    <w:rsid w:val="00BE1361"/>
    <w:rsid w:val="00BE27C1"/>
    <w:rsid w:val="00BE29A2"/>
    <w:rsid w:val="00BE3383"/>
    <w:rsid w:val="00BE36B5"/>
    <w:rsid w:val="00BE3BEF"/>
    <w:rsid w:val="00BE3CCC"/>
    <w:rsid w:val="00BE3DD6"/>
    <w:rsid w:val="00BE4131"/>
    <w:rsid w:val="00BE51FB"/>
    <w:rsid w:val="00BE5523"/>
    <w:rsid w:val="00BE5B17"/>
    <w:rsid w:val="00BE5FC1"/>
    <w:rsid w:val="00BE6606"/>
    <w:rsid w:val="00BE74A5"/>
    <w:rsid w:val="00BE7807"/>
    <w:rsid w:val="00BE7A01"/>
    <w:rsid w:val="00BF04E7"/>
    <w:rsid w:val="00BF0A5E"/>
    <w:rsid w:val="00BF1273"/>
    <w:rsid w:val="00BF12F4"/>
    <w:rsid w:val="00BF248C"/>
    <w:rsid w:val="00BF2DBE"/>
    <w:rsid w:val="00BF3117"/>
    <w:rsid w:val="00BF3244"/>
    <w:rsid w:val="00BF33DC"/>
    <w:rsid w:val="00BF39CF"/>
    <w:rsid w:val="00BF3A98"/>
    <w:rsid w:val="00BF44F5"/>
    <w:rsid w:val="00BF4C5F"/>
    <w:rsid w:val="00BF4F5F"/>
    <w:rsid w:val="00BF5830"/>
    <w:rsid w:val="00BF5CE0"/>
    <w:rsid w:val="00BF692B"/>
    <w:rsid w:val="00BF6CB0"/>
    <w:rsid w:val="00BF72FD"/>
    <w:rsid w:val="00C0026A"/>
    <w:rsid w:val="00C0087B"/>
    <w:rsid w:val="00C015C6"/>
    <w:rsid w:val="00C019EB"/>
    <w:rsid w:val="00C01A3D"/>
    <w:rsid w:val="00C020AD"/>
    <w:rsid w:val="00C022AB"/>
    <w:rsid w:val="00C02D13"/>
    <w:rsid w:val="00C03734"/>
    <w:rsid w:val="00C03DCB"/>
    <w:rsid w:val="00C044E5"/>
    <w:rsid w:val="00C04543"/>
    <w:rsid w:val="00C045AE"/>
    <w:rsid w:val="00C047F7"/>
    <w:rsid w:val="00C048B6"/>
    <w:rsid w:val="00C04A72"/>
    <w:rsid w:val="00C0515C"/>
    <w:rsid w:val="00C059B9"/>
    <w:rsid w:val="00C07AD2"/>
    <w:rsid w:val="00C07C20"/>
    <w:rsid w:val="00C07CBB"/>
    <w:rsid w:val="00C07DB3"/>
    <w:rsid w:val="00C10080"/>
    <w:rsid w:val="00C10099"/>
    <w:rsid w:val="00C100B9"/>
    <w:rsid w:val="00C10169"/>
    <w:rsid w:val="00C109A1"/>
    <w:rsid w:val="00C10C06"/>
    <w:rsid w:val="00C1146C"/>
    <w:rsid w:val="00C11784"/>
    <w:rsid w:val="00C1349D"/>
    <w:rsid w:val="00C1362F"/>
    <w:rsid w:val="00C13B3D"/>
    <w:rsid w:val="00C13DBE"/>
    <w:rsid w:val="00C144A2"/>
    <w:rsid w:val="00C14CCB"/>
    <w:rsid w:val="00C14DF5"/>
    <w:rsid w:val="00C151F8"/>
    <w:rsid w:val="00C15383"/>
    <w:rsid w:val="00C15F04"/>
    <w:rsid w:val="00C164B1"/>
    <w:rsid w:val="00C16781"/>
    <w:rsid w:val="00C1705D"/>
    <w:rsid w:val="00C1768C"/>
    <w:rsid w:val="00C17A90"/>
    <w:rsid w:val="00C17C33"/>
    <w:rsid w:val="00C2008A"/>
    <w:rsid w:val="00C202C3"/>
    <w:rsid w:val="00C20846"/>
    <w:rsid w:val="00C20946"/>
    <w:rsid w:val="00C214A2"/>
    <w:rsid w:val="00C21665"/>
    <w:rsid w:val="00C21874"/>
    <w:rsid w:val="00C21C78"/>
    <w:rsid w:val="00C230D8"/>
    <w:rsid w:val="00C232C5"/>
    <w:rsid w:val="00C2397C"/>
    <w:rsid w:val="00C23C21"/>
    <w:rsid w:val="00C24C0B"/>
    <w:rsid w:val="00C251FB"/>
    <w:rsid w:val="00C25242"/>
    <w:rsid w:val="00C25563"/>
    <w:rsid w:val="00C2581B"/>
    <w:rsid w:val="00C25820"/>
    <w:rsid w:val="00C26C00"/>
    <w:rsid w:val="00C26FA7"/>
    <w:rsid w:val="00C27141"/>
    <w:rsid w:val="00C2722E"/>
    <w:rsid w:val="00C2736E"/>
    <w:rsid w:val="00C279C6"/>
    <w:rsid w:val="00C27E3E"/>
    <w:rsid w:val="00C3000B"/>
    <w:rsid w:val="00C30B04"/>
    <w:rsid w:val="00C30C38"/>
    <w:rsid w:val="00C30CE7"/>
    <w:rsid w:val="00C3109F"/>
    <w:rsid w:val="00C31206"/>
    <w:rsid w:val="00C321A0"/>
    <w:rsid w:val="00C322F1"/>
    <w:rsid w:val="00C3325C"/>
    <w:rsid w:val="00C333DD"/>
    <w:rsid w:val="00C3352D"/>
    <w:rsid w:val="00C33691"/>
    <w:rsid w:val="00C33C6D"/>
    <w:rsid w:val="00C3495B"/>
    <w:rsid w:val="00C34C0C"/>
    <w:rsid w:val="00C35A6F"/>
    <w:rsid w:val="00C3614D"/>
    <w:rsid w:val="00C3621C"/>
    <w:rsid w:val="00C365DD"/>
    <w:rsid w:val="00C36781"/>
    <w:rsid w:val="00C367D7"/>
    <w:rsid w:val="00C36B42"/>
    <w:rsid w:val="00C36CBC"/>
    <w:rsid w:val="00C3707A"/>
    <w:rsid w:val="00C37764"/>
    <w:rsid w:val="00C37AEA"/>
    <w:rsid w:val="00C415E7"/>
    <w:rsid w:val="00C417A0"/>
    <w:rsid w:val="00C417D9"/>
    <w:rsid w:val="00C41A70"/>
    <w:rsid w:val="00C41D15"/>
    <w:rsid w:val="00C426BE"/>
    <w:rsid w:val="00C43263"/>
    <w:rsid w:val="00C44884"/>
    <w:rsid w:val="00C449FF"/>
    <w:rsid w:val="00C44A25"/>
    <w:rsid w:val="00C44B56"/>
    <w:rsid w:val="00C44CA5"/>
    <w:rsid w:val="00C45167"/>
    <w:rsid w:val="00C46304"/>
    <w:rsid w:val="00C46759"/>
    <w:rsid w:val="00C469E9"/>
    <w:rsid w:val="00C46E59"/>
    <w:rsid w:val="00C47017"/>
    <w:rsid w:val="00C471E9"/>
    <w:rsid w:val="00C475C3"/>
    <w:rsid w:val="00C47838"/>
    <w:rsid w:val="00C50F30"/>
    <w:rsid w:val="00C50F69"/>
    <w:rsid w:val="00C51256"/>
    <w:rsid w:val="00C51C48"/>
    <w:rsid w:val="00C52658"/>
    <w:rsid w:val="00C526A3"/>
    <w:rsid w:val="00C528CC"/>
    <w:rsid w:val="00C5299A"/>
    <w:rsid w:val="00C52B31"/>
    <w:rsid w:val="00C5310F"/>
    <w:rsid w:val="00C53226"/>
    <w:rsid w:val="00C53C25"/>
    <w:rsid w:val="00C54A74"/>
    <w:rsid w:val="00C54ACE"/>
    <w:rsid w:val="00C55A3F"/>
    <w:rsid w:val="00C55CAC"/>
    <w:rsid w:val="00C55CCF"/>
    <w:rsid w:val="00C561EA"/>
    <w:rsid w:val="00C565D3"/>
    <w:rsid w:val="00C56742"/>
    <w:rsid w:val="00C5698B"/>
    <w:rsid w:val="00C57A1A"/>
    <w:rsid w:val="00C6039F"/>
    <w:rsid w:val="00C609E0"/>
    <w:rsid w:val="00C60D58"/>
    <w:rsid w:val="00C61F22"/>
    <w:rsid w:val="00C62182"/>
    <w:rsid w:val="00C62FCC"/>
    <w:rsid w:val="00C6327E"/>
    <w:rsid w:val="00C639F9"/>
    <w:rsid w:val="00C63B7C"/>
    <w:rsid w:val="00C63DB4"/>
    <w:rsid w:val="00C640C1"/>
    <w:rsid w:val="00C64E01"/>
    <w:rsid w:val="00C656DC"/>
    <w:rsid w:val="00C65790"/>
    <w:rsid w:val="00C65957"/>
    <w:rsid w:val="00C65D89"/>
    <w:rsid w:val="00C65DDD"/>
    <w:rsid w:val="00C65E03"/>
    <w:rsid w:val="00C662C0"/>
    <w:rsid w:val="00C66785"/>
    <w:rsid w:val="00C6701E"/>
    <w:rsid w:val="00C679BE"/>
    <w:rsid w:val="00C70302"/>
    <w:rsid w:val="00C703FB"/>
    <w:rsid w:val="00C70BAD"/>
    <w:rsid w:val="00C70C09"/>
    <w:rsid w:val="00C70D2C"/>
    <w:rsid w:val="00C711FB"/>
    <w:rsid w:val="00C717F9"/>
    <w:rsid w:val="00C72CD0"/>
    <w:rsid w:val="00C74C6C"/>
    <w:rsid w:val="00C74DF1"/>
    <w:rsid w:val="00C7512A"/>
    <w:rsid w:val="00C76021"/>
    <w:rsid w:val="00C76517"/>
    <w:rsid w:val="00C7670D"/>
    <w:rsid w:val="00C803A3"/>
    <w:rsid w:val="00C80F23"/>
    <w:rsid w:val="00C80F31"/>
    <w:rsid w:val="00C81027"/>
    <w:rsid w:val="00C815AC"/>
    <w:rsid w:val="00C818CF"/>
    <w:rsid w:val="00C818E2"/>
    <w:rsid w:val="00C81E3A"/>
    <w:rsid w:val="00C824C3"/>
    <w:rsid w:val="00C82C32"/>
    <w:rsid w:val="00C82CF6"/>
    <w:rsid w:val="00C82F8F"/>
    <w:rsid w:val="00C831C5"/>
    <w:rsid w:val="00C831EF"/>
    <w:rsid w:val="00C83734"/>
    <w:rsid w:val="00C83FBC"/>
    <w:rsid w:val="00C84648"/>
    <w:rsid w:val="00C85699"/>
    <w:rsid w:val="00C85839"/>
    <w:rsid w:val="00C85A6F"/>
    <w:rsid w:val="00C85FA0"/>
    <w:rsid w:val="00C86538"/>
    <w:rsid w:val="00C865A0"/>
    <w:rsid w:val="00C8752F"/>
    <w:rsid w:val="00C87AF0"/>
    <w:rsid w:val="00C901E7"/>
    <w:rsid w:val="00C9035B"/>
    <w:rsid w:val="00C903F8"/>
    <w:rsid w:val="00C905AB"/>
    <w:rsid w:val="00C91052"/>
    <w:rsid w:val="00C910D7"/>
    <w:rsid w:val="00C91442"/>
    <w:rsid w:val="00C91710"/>
    <w:rsid w:val="00C91FD6"/>
    <w:rsid w:val="00C9275C"/>
    <w:rsid w:val="00C92D7C"/>
    <w:rsid w:val="00C93BFB"/>
    <w:rsid w:val="00C93D2D"/>
    <w:rsid w:val="00C93D5C"/>
    <w:rsid w:val="00C93D95"/>
    <w:rsid w:val="00C93DC0"/>
    <w:rsid w:val="00C9454F"/>
    <w:rsid w:val="00C949E4"/>
    <w:rsid w:val="00C95688"/>
    <w:rsid w:val="00C956E8"/>
    <w:rsid w:val="00C95C58"/>
    <w:rsid w:val="00C95DF6"/>
    <w:rsid w:val="00C96115"/>
    <w:rsid w:val="00C965CF"/>
    <w:rsid w:val="00C96A01"/>
    <w:rsid w:val="00CA0014"/>
    <w:rsid w:val="00CA073C"/>
    <w:rsid w:val="00CA1110"/>
    <w:rsid w:val="00CA17DF"/>
    <w:rsid w:val="00CA1E88"/>
    <w:rsid w:val="00CA3086"/>
    <w:rsid w:val="00CA3521"/>
    <w:rsid w:val="00CA3808"/>
    <w:rsid w:val="00CA452D"/>
    <w:rsid w:val="00CA4838"/>
    <w:rsid w:val="00CA4A1A"/>
    <w:rsid w:val="00CA5257"/>
    <w:rsid w:val="00CA552F"/>
    <w:rsid w:val="00CA5728"/>
    <w:rsid w:val="00CA6D50"/>
    <w:rsid w:val="00CA703C"/>
    <w:rsid w:val="00CA74D4"/>
    <w:rsid w:val="00CA7B45"/>
    <w:rsid w:val="00CA7DC1"/>
    <w:rsid w:val="00CA7E4A"/>
    <w:rsid w:val="00CB03F9"/>
    <w:rsid w:val="00CB0525"/>
    <w:rsid w:val="00CB07EB"/>
    <w:rsid w:val="00CB153F"/>
    <w:rsid w:val="00CB1E4B"/>
    <w:rsid w:val="00CB1FCE"/>
    <w:rsid w:val="00CB21EC"/>
    <w:rsid w:val="00CB2ACF"/>
    <w:rsid w:val="00CB2EF5"/>
    <w:rsid w:val="00CB38C0"/>
    <w:rsid w:val="00CB46EA"/>
    <w:rsid w:val="00CB4A9D"/>
    <w:rsid w:val="00CB4F93"/>
    <w:rsid w:val="00CB528C"/>
    <w:rsid w:val="00CB5AA0"/>
    <w:rsid w:val="00CB5CBD"/>
    <w:rsid w:val="00CB72DC"/>
    <w:rsid w:val="00CB798A"/>
    <w:rsid w:val="00CC02BB"/>
    <w:rsid w:val="00CC0BF3"/>
    <w:rsid w:val="00CC0CB5"/>
    <w:rsid w:val="00CC0D32"/>
    <w:rsid w:val="00CC1A32"/>
    <w:rsid w:val="00CC1D57"/>
    <w:rsid w:val="00CC240D"/>
    <w:rsid w:val="00CC2CD3"/>
    <w:rsid w:val="00CC5079"/>
    <w:rsid w:val="00CC54B1"/>
    <w:rsid w:val="00CC5BF8"/>
    <w:rsid w:val="00CC5C44"/>
    <w:rsid w:val="00CC5E9F"/>
    <w:rsid w:val="00CC602D"/>
    <w:rsid w:val="00CC6108"/>
    <w:rsid w:val="00CC6150"/>
    <w:rsid w:val="00CC6814"/>
    <w:rsid w:val="00CC7054"/>
    <w:rsid w:val="00CC75CB"/>
    <w:rsid w:val="00CD00D5"/>
    <w:rsid w:val="00CD033E"/>
    <w:rsid w:val="00CD0885"/>
    <w:rsid w:val="00CD0919"/>
    <w:rsid w:val="00CD1C30"/>
    <w:rsid w:val="00CD2DBA"/>
    <w:rsid w:val="00CD3159"/>
    <w:rsid w:val="00CD3688"/>
    <w:rsid w:val="00CD3CDB"/>
    <w:rsid w:val="00CD4672"/>
    <w:rsid w:val="00CD4E48"/>
    <w:rsid w:val="00CD59DD"/>
    <w:rsid w:val="00CD628D"/>
    <w:rsid w:val="00CD740F"/>
    <w:rsid w:val="00CD7805"/>
    <w:rsid w:val="00CD7F02"/>
    <w:rsid w:val="00CE04D0"/>
    <w:rsid w:val="00CE04E3"/>
    <w:rsid w:val="00CE12A5"/>
    <w:rsid w:val="00CE1AA4"/>
    <w:rsid w:val="00CE1C65"/>
    <w:rsid w:val="00CE21E2"/>
    <w:rsid w:val="00CE23B7"/>
    <w:rsid w:val="00CE2A94"/>
    <w:rsid w:val="00CE42AB"/>
    <w:rsid w:val="00CE5B7B"/>
    <w:rsid w:val="00CE5C1D"/>
    <w:rsid w:val="00CE5DA5"/>
    <w:rsid w:val="00CE6051"/>
    <w:rsid w:val="00CE6983"/>
    <w:rsid w:val="00CE6B76"/>
    <w:rsid w:val="00CE6F77"/>
    <w:rsid w:val="00CE7ADD"/>
    <w:rsid w:val="00CF0420"/>
    <w:rsid w:val="00CF06D6"/>
    <w:rsid w:val="00CF0F81"/>
    <w:rsid w:val="00CF1576"/>
    <w:rsid w:val="00CF16DA"/>
    <w:rsid w:val="00CF1C11"/>
    <w:rsid w:val="00CF217B"/>
    <w:rsid w:val="00CF243B"/>
    <w:rsid w:val="00CF2D70"/>
    <w:rsid w:val="00CF43C0"/>
    <w:rsid w:val="00CF4444"/>
    <w:rsid w:val="00CF4EF4"/>
    <w:rsid w:val="00CF51C7"/>
    <w:rsid w:val="00CF52D4"/>
    <w:rsid w:val="00CF6582"/>
    <w:rsid w:val="00CF7D3D"/>
    <w:rsid w:val="00CF7E83"/>
    <w:rsid w:val="00D00210"/>
    <w:rsid w:val="00D00969"/>
    <w:rsid w:val="00D02325"/>
    <w:rsid w:val="00D02A28"/>
    <w:rsid w:val="00D02B87"/>
    <w:rsid w:val="00D02C30"/>
    <w:rsid w:val="00D031F3"/>
    <w:rsid w:val="00D03F28"/>
    <w:rsid w:val="00D04060"/>
    <w:rsid w:val="00D049FF"/>
    <w:rsid w:val="00D04C74"/>
    <w:rsid w:val="00D056D2"/>
    <w:rsid w:val="00D057FF"/>
    <w:rsid w:val="00D05813"/>
    <w:rsid w:val="00D05BFA"/>
    <w:rsid w:val="00D05E55"/>
    <w:rsid w:val="00D05F8D"/>
    <w:rsid w:val="00D0634D"/>
    <w:rsid w:val="00D070E2"/>
    <w:rsid w:val="00D076AD"/>
    <w:rsid w:val="00D100EE"/>
    <w:rsid w:val="00D10B26"/>
    <w:rsid w:val="00D11844"/>
    <w:rsid w:val="00D11F5B"/>
    <w:rsid w:val="00D121B9"/>
    <w:rsid w:val="00D122E2"/>
    <w:rsid w:val="00D1280D"/>
    <w:rsid w:val="00D12D24"/>
    <w:rsid w:val="00D133BC"/>
    <w:rsid w:val="00D133FF"/>
    <w:rsid w:val="00D1370E"/>
    <w:rsid w:val="00D13842"/>
    <w:rsid w:val="00D13881"/>
    <w:rsid w:val="00D140D1"/>
    <w:rsid w:val="00D1428D"/>
    <w:rsid w:val="00D1485B"/>
    <w:rsid w:val="00D14C5F"/>
    <w:rsid w:val="00D15265"/>
    <w:rsid w:val="00D15745"/>
    <w:rsid w:val="00D15A08"/>
    <w:rsid w:val="00D169AF"/>
    <w:rsid w:val="00D16C14"/>
    <w:rsid w:val="00D16F95"/>
    <w:rsid w:val="00D172AD"/>
    <w:rsid w:val="00D173F6"/>
    <w:rsid w:val="00D17F11"/>
    <w:rsid w:val="00D205E1"/>
    <w:rsid w:val="00D20612"/>
    <w:rsid w:val="00D20C70"/>
    <w:rsid w:val="00D20D34"/>
    <w:rsid w:val="00D22197"/>
    <w:rsid w:val="00D228EB"/>
    <w:rsid w:val="00D231A2"/>
    <w:rsid w:val="00D23882"/>
    <w:rsid w:val="00D23AC0"/>
    <w:rsid w:val="00D24304"/>
    <w:rsid w:val="00D2444B"/>
    <w:rsid w:val="00D25431"/>
    <w:rsid w:val="00D25485"/>
    <w:rsid w:val="00D2549F"/>
    <w:rsid w:val="00D2615D"/>
    <w:rsid w:val="00D26A29"/>
    <w:rsid w:val="00D26F0C"/>
    <w:rsid w:val="00D3201A"/>
    <w:rsid w:val="00D328B3"/>
    <w:rsid w:val="00D32E74"/>
    <w:rsid w:val="00D3305C"/>
    <w:rsid w:val="00D330FC"/>
    <w:rsid w:val="00D33176"/>
    <w:rsid w:val="00D33403"/>
    <w:rsid w:val="00D33571"/>
    <w:rsid w:val="00D3534D"/>
    <w:rsid w:val="00D356E3"/>
    <w:rsid w:val="00D356F7"/>
    <w:rsid w:val="00D3588F"/>
    <w:rsid w:val="00D35C08"/>
    <w:rsid w:val="00D35C86"/>
    <w:rsid w:val="00D35E3A"/>
    <w:rsid w:val="00D35EE7"/>
    <w:rsid w:val="00D35FD6"/>
    <w:rsid w:val="00D363F9"/>
    <w:rsid w:val="00D36B35"/>
    <w:rsid w:val="00D37353"/>
    <w:rsid w:val="00D37485"/>
    <w:rsid w:val="00D37790"/>
    <w:rsid w:val="00D37A91"/>
    <w:rsid w:val="00D40050"/>
    <w:rsid w:val="00D400DF"/>
    <w:rsid w:val="00D40A6B"/>
    <w:rsid w:val="00D410BD"/>
    <w:rsid w:val="00D415F2"/>
    <w:rsid w:val="00D4210C"/>
    <w:rsid w:val="00D428A9"/>
    <w:rsid w:val="00D42BC7"/>
    <w:rsid w:val="00D436BE"/>
    <w:rsid w:val="00D436EA"/>
    <w:rsid w:val="00D437D5"/>
    <w:rsid w:val="00D44AFC"/>
    <w:rsid w:val="00D4593D"/>
    <w:rsid w:val="00D46CA2"/>
    <w:rsid w:val="00D471C1"/>
    <w:rsid w:val="00D47589"/>
    <w:rsid w:val="00D50DC0"/>
    <w:rsid w:val="00D517ED"/>
    <w:rsid w:val="00D5180C"/>
    <w:rsid w:val="00D51BEE"/>
    <w:rsid w:val="00D5206A"/>
    <w:rsid w:val="00D52BED"/>
    <w:rsid w:val="00D52F7C"/>
    <w:rsid w:val="00D543D1"/>
    <w:rsid w:val="00D5440E"/>
    <w:rsid w:val="00D54890"/>
    <w:rsid w:val="00D54E22"/>
    <w:rsid w:val="00D55014"/>
    <w:rsid w:val="00D55487"/>
    <w:rsid w:val="00D55CAA"/>
    <w:rsid w:val="00D560A9"/>
    <w:rsid w:val="00D57067"/>
    <w:rsid w:val="00D571F6"/>
    <w:rsid w:val="00D57C6F"/>
    <w:rsid w:val="00D60622"/>
    <w:rsid w:val="00D606CC"/>
    <w:rsid w:val="00D60B94"/>
    <w:rsid w:val="00D60C77"/>
    <w:rsid w:val="00D60F1F"/>
    <w:rsid w:val="00D60FBE"/>
    <w:rsid w:val="00D61764"/>
    <w:rsid w:val="00D61CFB"/>
    <w:rsid w:val="00D6247C"/>
    <w:rsid w:val="00D62FAA"/>
    <w:rsid w:val="00D6369A"/>
    <w:rsid w:val="00D645A9"/>
    <w:rsid w:val="00D64B0A"/>
    <w:rsid w:val="00D65042"/>
    <w:rsid w:val="00D6534A"/>
    <w:rsid w:val="00D65A56"/>
    <w:rsid w:val="00D65C46"/>
    <w:rsid w:val="00D65E2B"/>
    <w:rsid w:val="00D65E8C"/>
    <w:rsid w:val="00D65F73"/>
    <w:rsid w:val="00D66261"/>
    <w:rsid w:val="00D6668C"/>
    <w:rsid w:val="00D66972"/>
    <w:rsid w:val="00D67022"/>
    <w:rsid w:val="00D671C7"/>
    <w:rsid w:val="00D67453"/>
    <w:rsid w:val="00D6799E"/>
    <w:rsid w:val="00D67E26"/>
    <w:rsid w:val="00D70DFC"/>
    <w:rsid w:val="00D7158B"/>
    <w:rsid w:val="00D717B7"/>
    <w:rsid w:val="00D7285A"/>
    <w:rsid w:val="00D728B6"/>
    <w:rsid w:val="00D73C47"/>
    <w:rsid w:val="00D743EC"/>
    <w:rsid w:val="00D74B61"/>
    <w:rsid w:val="00D750FF"/>
    <w:rsid w:val="00D75285"/>
    <w:rsid w:val="00D75BE7"/>
    <w:rsid w:val="00D76C5D"/>
    <w:rsid w:val="00D76F72"/>
    <w:rsid w:val="00D80BE7"/>
    <w:rsid w:val="00D80DB1"/>
    <w:rsid w:val="00D812C0"/>
    <w:rsid w:val="00D812DF"/>
    <w:rsid w:val="00D81578"/>
    <w:rsid w:val="00D818EE"/>
    <w:rsid w:val="00D8191F"/>
    <w:rsid w:val="00D82281"/>
    <w:rsid w:val="00D82598"/>
    <w:rsid w:val="00D82C5A"/>
    <w:rsid w:val="00D8304D"/>
    <w:rsid w:val="00D83188"/>
    <w:rsid w:val="00D835D3"/>
    <w:rsid w:val="00D83B48"/>
    <w:rsid w:val="00D84281"/>
    <w:rsid w:val="00D85590"/>
    <w:rsid w:val="00D859A8"/>
    <w:rsid w:val="00D85A2D"/>
    <w:rsid w:val="00D85BDB"/>
    <w:rsid w:val="00D85D7D"/>
    <w:rsid w:val="00D86A50"/>
    <w:rsid w:val="00D86B29"/>
    <w:rsid w:val="00D86C6C"/>
    <w:rsid w:val="00D8752B"/>
    <w:rsid w:val="00D87F42"/>
    <w:rsid w:val="00D903E9"/>
    <w:rsid w:val="00D90676"/>
    <w:rsid w:val="00D909B3"/>
    <w:rsid w:val="00D90A70"/>
    <w:rsid w:val="00D90EB9"/>
    <w:rsid w:val="00D90FD7"/>
    <w:rsid w:val="00D934A0"/>
    <w:rsid w:val="00D9358F"/>
    <w:rsid w:val="00D93A30"/>
    <w:rsid w:val="00D93AA3"/>
    <w:rsid w:val="00D94049"/>
    <w:rsid w:val="00D9462F"/>
    <w:rsid w:val="00D946DC"/>
    <w:rsid w:val="00D94982"/>
    <w:rsid w:val="00D956CF"/>
    <w:rsid w:val="00D95EC3"/>
    <w:rsid w:val="00D966A0"/>
    <w:rsid w:val="00D9705C"/>
    <w:rsid w:val="00D97B4F"/>
    <w:rsid w:val="00DA0050"/>
    <w:rsid w:val="00DA04B6"/>
    <w:rsid w:val="00DA082C"/>
    <w:rsid w:val="00DA0A36"/>
    <w:rsid w:val="00DA0CEC"/>
    <w:rsid w:val="00DA0E29"/>
    <w:rsid w:val="00DA107E"/>
    <w:rsid w:val="00DA122D"/>
    <w:rsid w:val="00DA1C60"/>
    <w:rsid w:val="00DA1CEA"/>
    <w:rsid w:val="00DA2406"/>
    <w:rsid w:val="00DA26E0"/>
    <w:rsid w:val="00DA32D1"/>
    <w:rsid w:val="00DA3DA9"/>
    <w:rsid w:val="00DA3E08"/>
    <w:rsid w:val="00DA3E25"/>
    <w:rsid w:val="00DA3F9C"/>
    <w:rsid w:val="00DA48A4"/>
    <w:rsid w:val="00DA4D57"/>
    <w:rsid w:val="00DA5062"/>
    <w:rsid w:val="00DA572D"/>
    <w:rsid w:val="00DA6067"/>
    <w:rsid w:val="00DA6F00"/>
    <w:rsid w:val="00DA6FF0"/>
    <w:rsid w:val="00DA7291"/>
    <w:rsid w:val="00DA7324"/>
    <w:rsid w:val="00DA7BB9"/>
    <w:rsid w:val="00DB0353"/>
    <w:rsid w:val="00DB0A56"/>
    <w:rsid w:val="00DB10C4"/>
    <w:rsid w:val="00DB1652"/>
    <w:rsid w:val="00DB22D4"/>
    <w:rsid w:val="00DB2390"/>
    <w:rsid w:val="00DB2607"/>
    <w:rsid w:val="00DB39D7"/>
    <w:rsid w:val="00DB3EEE"/>
    <w:rsid w:val="00DB406D"/>
    <w:rsid w:val="00DB44F8"/>
    <w:rsid w:val="00DB46CA"/>
    <w:rsid w:val="00DB4725"/>
    <w:rsid w:val="00DB55B9"/>
    <w:rsid w:val="00DB67AB"/>
    <w:rsid w:val="00DB75A7"/>
    <w:rsid w:val="00DC0F39"/>
    <w:rsid w:val="00DC0F89"/>
    <w:rsid w:val="00DC12D3"/>
    <w:rsid w:val="00DC13F7"/>
    <w:rsid w:val="00DC1BC4"/>
    <w:rsid w:val="00DC1D29"/>
    <w:rsid w:val="00DC1DFF"/>
    <w:rsid w:val="00DC2073"/>
    <w:rsid w:val="00DC20D4"/>
    <w:rsid w:val="00DC25DB"/>
    <w:rsid w:val="00DC28D7"/>
    <w:rsid w:val="00DC3C4B"/>
    <w:rsid w:val="00DC40D2"/>
    <w:rsid w:val="00DC4CA5"/>
    <w:rsid w:val="00DC4F8B"/>
    <w:rsid w:val="00DC5A83"/>
    <w:rsid w:val="00DC6AB3"/>
    <w:rsid w:val="00DC6C88"/>
    <w:rsid w:val="00DC6DBF"/>
    <w:rsid w:val="00DC6DC5"/>
    <w:rsid w:val="00DC7D5D"/>
    <w:rsid w:val="00DC7F15"/>
    <w:rsid w:val="00DD0888"/>
    <w:rsid w:val="00DD089B"/>
    <w:rsid w:val="00DD095E"/>
    <w:rsid w:val="00DD09B5"/>
    <w:rsid w:val="00DD0E81"/>
    <w:rsid w:val="00DD0EC2"/>
    <w:rsid w:val="00DD1015"/>
    <w:rsid w:val="00DD11DF"/>
    <w:rsid w:val="00DD25E8"/>
    <w:rsid w:val="00DD29F9"/>
    <w:rsid w:val="00DD318D"/>
    <w:rsid w:val="00DD3F3E"/>
    <w:rsid w:val="00DD4434"/>
    <w:rsid w:val="00DD4EBB"/>
    <w:rsid w:val="00DD5615"/>
    <w:rsid w:val="00DD744D"/>
    <w:rsid w:val="00DE01FD"/>
    <w:rsid w:val="00DE0430"/>
    <w:rsid w:val="00DE121F"/>
    <w:rsid w:val="00DE14AD"/>
    <w:rsid w:val="00DE17C7"/>
    <w:rsid w:val="00DE1C40"/>
    <w:rsid w:val="00DE20BE"/>
    <w:rsid w:val="00DE22D9"/>
    <w:rsid w:val="00DE319F"/>
    <w:rsid w:val="00DE3D46"/>
    <w:rsid w:val="00DE3E29"/>
    <w:rsid w:val="00DE46A4"/>
    <w:rsid w:val="00DE4E9F"/>
    <w:rsid w:val="00DE54B2"/>
    <w:rsid w:val="00DE6051"/>
    <w:rsid w:val="00DE6877"/>
    <w:rsid w:val="00DE68F8"/>
    <w:rsid w:val="00DE6D91"/>
    <w:rsid w:val="00DE6EDF"/>
    <w:rsid w:val="00DE7145"/>
    <w:rsid w:val="00DF019A"/>
    <w:rsid w:val="00DF032A"/>
    <w:rsid w:val="00DF05FF"/>
    <w:rsid w:val="00DF08EC"/>
    <w:rsid w:val="00DF0D2B"/>
    <w:rsid w:val="00DF1307"/>
    <w:rsid w:val="00DF1347"/>
    <w:rsid w:val="00DF17E7"/>
    <w:rsid w:val="00DF35C0"/>
    <w:rsid w:val="00DF38CF"/>
    <w:rsid w:val="00DF3AA4"/>
    <w:rsid w:val="00DF3CD5"/>
    <w:rsid w:val="00DF3DF5"/>
    <w:rsid w:val="00DF4549"/>
    <w:rsid w:val="00DF4CF6"/>
    <w:rsid w:val="00DF557B"/>
    <w:rsid w:val="00DF558D"/>
    <w:rsid w:val="00DF6291"/>
    <w:rsid w:val="00DF6A73"/>
    <w:rsid w:val="00DF6B35"/>
    <w:rsid w:val="00DF7B19"/>
    <w:rsid w:val="00E007C9"/>
    <w:rsid w:val="00E00C74"/>
    <w:rsid w:val="00E01C79"/>
    <w:rsid w:val="00E01ED0"/>
    <w:rsid w:val="00E02AFD"/>
    <w:rsid w:val="00E039BE"/>
    <w:rsid w:val="00E03AAE"/>
    <w:rsid w:val="00E03DF8"/>
    <w:rsid w:val="00E049F3"/>
    <w:rsid w:val="00E04D68"/>
    <w:rsid w:val="00E04EC9"/>
    <w:rsid w:val="00E05210"/>
    <w:rsid w:val="00E0691E"/>
    <w:rsid w:val="00E06D8F"/>
    <w:rsid w:val="00E074FD"/>
    <w:rsid w:val="00E0783C"/>
    <w:rsid w:val="00E07ABB"/>
    <w:rsid w:val="00E10604"/>
    <w:rsid w:val="00E1089D"/>
    <w:rsid w:val="00E10B42"/>
    <w:rsid w:val="00E113DC"/>
    <w:rsid w:val="00E114B1"/>
    <w:rsid w:val="00E1223E"/>
    <w:rsid w:val="00E124C8"/>
    <w:rsid w:val="00E127C6"/>
    <w:rsid w:val="00E13E07"/>
    <w:rsid w:val="00E13F5A"/>
    <w:rsid w:val="00E1447E"/>
    <w:rsid w:val="00E14560"/>
    <w:rsid w:val="00E14EE4"/>
    <w:rsid w:val="00E15FAA"/>
    <w:rsid w:val="00E165F5"/>
    <w:rsid w:val="00E16EBA"/>
    <w:rsid w:val="00E178AE"/>
    <w:rsid w:val="00E2011C"/>
    <w:rsid w:val="00E20462"/>
    <w:rsid w:val="00E204A2"/>
    <w:rsid w:val="00E2100C"/>
    <w:rsid w:val="00E212A5"/>
    <w:rsid w:val="00E224B0"/>
    <w:rsid w:val="00E22E98"/>
    <w:rsid w:val="00E2368D"/>
    <w:rsid w:val="00E248B6"/>
    <w:rsid w:val="00E24AE7"/>
    <w:rsid w:val="00E24B48"/>
    <w:rsid w:val="00E24CAF"/>
    <w:rsid w:val="00E25BA0"/>
    <w:rsid w:val="00E25CA8"/>
    <w:rsid w:val="00E26298"/>
    <w:rsid w:val="00E2661C"/>
    <w:rsid w:val="00E26637"/>
    <w:rsid w:val="00E26D27"/>
    <w:rsid w:val="00E26D3E"/>
    <w:rsid w:val="00E274FF"/>
    <w:rsid w:val="00E27989"/>
    <w:rsid w:val="00E27DD0"/>
    <w:rsid w:val="00E30007"/>
    <w:rsid w:val="00E30553"/>
    <w:rsid w:val="00E30A30"/>
    <w:rsid w:val="00E30A9C"/>
    <w:rsid w:val="00E31116"/>
    <w:rsid w:val="00E315A9"/>
    <w:rsid w:val="00E326CC"/>
    <w:rsid w:val="00E32785"/>
    <w:rsid w:val="00E3389C"/>
    <w:rsid w:val="00E33944"/>
    <w:rsid w:val="00E33B60"/>
    <w:rsid w:val="00E345B1"/>
    <w:rsid w:val="00E34A4F"/>
    <w:rsid w:val="00E34BC0"/>
    <w:rsid w:val="00E36995"/>
    <w:rsid w:val="00E36CA0"/>
    <w:rsid w:val="00E377E9"/>
    <w:rsid w:val="00E400E8"/>
    <w:rsid w:val="00E4092B"/>
    <w:rsid w:val="00E40D0C"/>
    <w:rsid w:val="00E40D24"/>
    <w:rsid w:val="00E40F66"/>
    <w:rsid w:val="00E41416"/>
    <w:rsid w:val="00E41BE0"/>
    <w:rsid w:val="00E41C58"/>
    <w:rsid w:val="00E425FD"/>
    <w:rsid w:val="00E428DB"/>
    <w:rsid w:val="00E445D2"/>
    <w:rsid w:val="00E4584E"/>
    <w:rsid w:val="00E463C6"/>
    <w:rsid w:val="00E466CC"/>
    <w:rsid w:val="00E46DB4"/>
    <w:rsid w:val="00E4749A"/>
    <w:rsid w:val="00E4792A"/>
    <w:rsid w:val="00E47A6B"/>
    <w:rsid w:val="00E47CB6"/>
    <w:rsid w:val="00E506B8"/>
    <w:rsid w:val="00E5078D"/>
    <w:rsid w:val="00E511D2"/>
    <w:rsid w:val="00E51772"/>
    <w:rsid w:val="00E51EA4"/>
    <w:rsid w:val="00E51F0A"/>
    <w:rsid w:val="00E5253F"/>
    <w:rsid w:val="00E5262C"/>
    <w:rsid w:val="00E528D2"/>
    <w:rsid w:val="00E5307C"/>
    <w:rsid w:val="00E53625"/>
    <w:rsid w:val="00E536DD"/>
    <w:rsid w:val="00E539DF"/>
    <w:rsid w:val="00E53AAA"/>
    <w:rsid w:val="00E540A5"/>
    <w:rsid w:val="00E5477F"/>
    <w:rsid w:val="00E54D2A"/>
    <w:rsid w:val="00E55457"/>
    <w:rsid w:val="00E55E10"/>
    <w:rsid w:val="00E55E62"/>
    <w:rsid w:val="00E55EFF"/>
    <w:rsid w:val="00E5626B"/>
    <w:rsid w:val="00E56CB7"/>
    <w:rsid w:val="00E6039D"/>
    <w:rsid w:val="00E60667"/>
    <w:rsid w:val="00E60A77"/>
    <w:rsid w:val="00E60AF6"/>
    <w:rsid w:val="00E60FA1"/>
    <w:rsid w:val="00E6135F"/>
    <w:rsid w:val="00E6188F"/>
    <w:rsid w:val="00E61ED2"/>
    <w:rsid w:val="00E62FA8"/>
    <w:rsid w:val="00E63B19"/>
    <w:rsid w:val="00E63B2B"/>
    <w:rsid w:val="00E640EF"/>
    <w:rsid w:val="00E64280"/>
    <w:rsid w:val="00E64508"/>
    <w:rsid w:val="00E6457C"/>
    <w:rsid w:val="00E64EE3"/>
    <w:rsid w:val="00E650C5"/>
    <w:rsid w:val="00E65115"/>
    <w:rsid w:val="00E65119"/>
    <w:rsid w:val="00E651BF"/>
    <w:rsid w:val="00E652A1"/>
    <w:rsid w:val="00E6531B"/>
    <w:rsid w:val="00E659E8"/>
    <w:rsid w:val="00E65C7C"/>
    <w:rsid w:val="00E66B2B"/>
    <w:rsid w:val="00E66D2F"/>
    <w:rsid w:val="00E67513"/>
    <w:rsid w:val="00E679F3"/>
    <w:rsid w:val="00E67AC0"/>
    <w:rsid w:val="00E71468"/>
    <w:rsid w:val="00E71683"/>
    <w:rsid w:val="00E71698"/>
    <w:rsid w:val="00E71DF8"/>
    <w:rsid w:val="00E71F20"/>
    <w:rsid w:val="00E72221"/>
    <w:rsid w:val="00E72386"/>
    <w:rsid w:val="00E723C3"/>
    <w:rsid w:val="00E72A81"/>
    <w:rsid w:val="00E72DA4"/>
    <w:rsid w:val="00E7376C"/>
    <w:rsid w:val="00E74115"/>
    <w:rsid w:val="00E742F5"/>
    <w:rsid w:val="00E7452F"/>
    <w:rsid w:val="00E74856"/>
    <w:rsid w:val="00E74BE2"/>
    <w:rsid w:val="00E75043"/>
    <w:rsid w:val="00E751DD"/>
    <w:rsid w:val="00E77728"/>
    <w:rsid w:val="00E77A69"/>
    <w:rsid w:val="00E80090"/>
    <w:rsid w:val="00E80ACB"/>
    <w:rsid w:val="00E81F57"/>
    <w:rsid w:val="00E82299"/>
    <w:rsid w:val="00E82528"/>
    <w:rsid w:val="00E82944"/>
    <w:rsid w:val="00E833CE"/>
    <w:rsid w:val="00E83AAE"/>
    <w:rsid w:val="00E83EA1"/>
    <w:rsid w:val="00E83F06"/>
    <w:rsid w:val="00E84B26"/>
    <w:rsid w:val="00E850ED"/>
    <w:rsid w:val="00E8513F"/>
    <w:rsid w:val="00E8517F"/>
    <w:rsid w:val="00E852B3"/>
    <w:rsid w:val="00E857FB"/>
    <w:rsid w:val="00E85862"/>
    <w:rsid w:val="00E85887"/>
    <w:rsid w:val="00E86830"/>
    <w:rsid w:val="00E8691B"/>
    <w:rsid w:val="00E86AAB"/>
    <w:rsid w:val="00E87026"/>
    <w:rsid w:val="00E87330"/>
    <w:rsid w:val="00E87801"/>
    <w:rsid w:val="00E903C0"/>
    <w:rsid w:val="00E90713"/>
    <w:rsid w:val="00E9131A"/>
    <w:rsid w:val="00E9133F"/>
    <w:rsid w:val="00E91DAC"/>
    <w:rsid w:val="00E91E0B"/>
    <w:rsid w:val="00E929E7"/>
    <w:rsid w:val="00E92A72"/>
    <w:rsid w:val="00E92F67"/>
    <w:rsid w:val="00E93541"/>
    <w:rsid w:val="00E935A8"/>
    <w:rsid w:val="00E93663"/>
    <w:rsid w:val="00E9374A"/>
    <w:rsid w:val="00E93BF5"/>
    <w:rsid w:val="00E93E39"/>
    <w:rsid w:val="00E9450B"/>
    <w:rsid w:val="00E94AE6"/>
    <w:rsid w:val="00E9514F"/>
    <w:rsid w:val="00E9577E"/>
    <w:rsid w:val="00E96093"/>
    <w:rsid w:val="00E9671D"/>
    <w:rsid w:val="00E96A3D"/>
    <w:rsid w:val="00E96D3B"/>
    <w:rsid w:val="00E9728B"/>
    <w:rsid w:val="00E978CF"/>
    <w:rsid w:val="00E97A72"/>
    <w:rsid w:val="00EA000E"/>
    <w:rsid w:val="00EA0519"/>
    <w:rsid w:val="00EA088F"/>
    <w:rsid w:val="00EA0EF2"/>
    <w:rsid w:val="00EA110D"/>
    <w:rsid w:val="00EA1EC4"/>
    <w:rsid w:val="00EA283F"/>
    <w:rsid w:val="00EA2C12"/>
    <w:rsid w:val="00EA2FE7"/>
    <w:rsid w:val="00EA3266"/>
    <w:rsid w:val="00EA3805"/>
    <w:rsid w:val="00EA3E34"/>
    <w:rsid w:val="00EA43F6"/>
    <w:rsid w:val="00EA4862"/>
    <w:rsid w:val="00EA58FA"/>
    <w:rsid w:val="00EA5E06"/>
    <w:rsid w:val="00EA5F77"/>
    <w:rsid w:val="00EA66C0"/>
    <w:rsid w:val="00EA6B84"/>
    <w:rsid w:val="00EA7828"/>
    <w:rsid w:val="00EB031E"/>
    <w:rsid w:val="00EB03A1"/>
    <w:rsid w:val="00EB117B"/>
    <w:rsid w:val="00EB1A6B"/>
    <w:rsid w:val="00EB1BAE"/>
    <w:rsid w:val="00EB2047"/>
    <w:rsid w:val="00EB20DE"/>
    <w:rsid w:val="00EB2B1A"/>
    <w:rsid w:val="00EB311E"/>
    <w:rsid w:val="00EB3187"/>
    <w:rsid w:val="00EB3807"/>
    <w:rsid w:val="00EB3876"/>
    <w:rsid w:val="00EB5515"/>
    <w:rsid w:val="00EB5D26"/>
    <w:rsid w:val="00EB6065"/>
    <w:rsid w:val="00EB6891"/>
    <w:rsid w:val="00EB689F"/>
    <w:rsid w:val="00EB6CF7"/>
    <w:rsid w:val="00EB717F"/>
    <w:rsid w:val="00EB747F"/>
    <w:rsid w:val="00EB74BE"/>
    <w:rsid w:val="00EB7845"/>
    <w:rsid w:val="00EB7F23"/>
    <w:rsid w:val="00EC071C"/>
    <w:rsid w:val="00EC0973"/>
    <w:rsid w:val="00EC0BF1"/>
    <w:rsid w:val="00EC1AB2"/>
    <w:rsid w:val="00EC24FA"/>
    <w:rsid w:val="00EC2A09"/>
    <w:rsid w:val="00EC3A35"/>
    <w:rsid w:val="00EC48EC"/>
    <w:rsid w:val="00EC5049"/>
    <w:rsid w:val="00EC5171"/>
    <w:rsid w:val="00EC5CD5"/>
    <w:rsid w:val="00EC5CDB"/>
    <w:rsid w:val="00EC5DC0"/>
    <w:rsid w:val="00EC5E9A"/>
    <w:rsid w:val="00EC60BB"/>
    <w:rsid w:val="00EC62BE"/>
    <w:rsid w:val="00EC6450"/>
    <w:rsid w:val="00EC665F"/>
    <w:rsid w:val="00EC6F7C"/>
    <w:rsid w:val="00ED0375"/>
    <w:rsid w:val="00ED2751"/>
    <w:rsid w:val="00ED2BC0"/>
    <w:rsid w:val="00ED2BDA"/>
    <w:rsid w:val="00ED3374"/>
    <w:rsid w:val="00ED3C56"/>
    <w:rsid w:val="00ED4174"/>
    <w:rsid w:val="00ED5099"/>
    <w:rsid w:val="00ED5209"/>
    <w:rsid w:val="00ED67C4"/>
    <w:rsid w:val="00ED77EB"/>
    <w:rsid w:val="00ED7A41"/>
    <w:rsid w:val="00EE001B"/>
    <w:rsid w:val="00EE012A"/>
    <w:rsid w:val="00EE015A"/>
    <w:rsid w:val="00EE0454"/>
    <w:rsid w:val="00EE0848"/>
    <w:rsid w:val="00EE0BD3"/>
    <w:rsid w:val="00EE1425"/>
    <w:rsid w:val="00EE21B7"/>
    <w:rsid w:val="00EE23EA"/>
    <w:rsid w:val="00EE26FC"/>
    <w:rsid w:val="00EE2DAF"/>
    <w:rsid w:val="00EE30C2"/>
    <w:rsid w:val="00EE43E2"/>
    <w:rsid w:val="00EE4AAA"/>
    <w:rsid w:val="00EE4C1C"/>
    <w:rsid w:val="00EE4D48"/>
    <w:rsid w:val="00EE5A0B"/>
    <w:rsid w:val="00EE61DA"/>
    <w:rsid w:val="00EE6F80"/>
    <w:rsid w:val="00EE739F"/>
    <w:rsid w:val="00EE7A5F"/>
    <w:rsid w:val="00EE7F92"/>
    <w:rsid w:val="00EF027C"/>
    <w:rsid w:val="00EF0E07"/>
    <w:rsid w:val="00EF146F"/>
    <w:rsid w:val="00EF1B4D"/>
    <w:rsid w:val="00EF24BE"/>
    <w:rsid w:val="00EF28AB"/>
    <w:rsid w:val="00EF3584"/>
    <w:rsid w:val="00EF37AB"/>
    <w:rsid w:val="00EF380B"/>
    <w:rsid w:val="00EF3F81"/>
    <w:rsid w:val="00EF4A63"/>
    <w:rsid w:val="00EF4EC8"/>
    <w:rsid w:val="00EF568B"/>
    <w:rsid w:val="00EF5873"/>
    <w:rsid w:val="00EF5919"/>
    <w:rsid w:val="00EF5C26"/>
    <w:rsid w:val="00EF5D27"/>
    <w:rsid w:val="00EF5D57"/>
    <w:rsid w:val="00EF5DED"/>
    <w:rsid w:val="00EF6533"/>
    <w:rsid w:val="00EF697B"/>
    <w:rsid w:val="00EF744D"/>
    <w:rsid w:val="00EF7513"/>
    <w:rsid w:val="00EF7880"/>
    <w:rsid w:val="00EF7B4B"/>
    <w:rsid w:val="00EF7E62"/>
    <w:rsid w:val="00F004C0"/>
    <w:rsid w:val="00F02053"/>
    <w:rsid w:val="00F02AB8"/>
    <w:rsid w:val="00F031D5"/>
    <w:rsid w:val="00F034BB"/>
    <w:rsid w:val="00F035C8"/>
    <w:rsid w:val="00F03CDC"/>
    <w:rsid w:val="00F04493"/>
    <w:rsid w:val="00F049A3"/>
    <w:rsid w:val="00F05829"/>
    <w:rsid w:val="00F06061"/>
    <w:rsid w:val="00F065F5"/>
    <w:rsid w:val="00F06761"/>
    <w:rsid w:val="00F06D74"/>
    <w:rsid w:val="00F06FF8"/>
    <w:rsid w:val="00F07222"/>
    <w:rsid w:val="00F07AB9"/>
    <w:rsid w:val="00F101EC"/>
    <w:rsid w:val="00F104C7"/>
    <w:rsid w:val="00F10C7F"/>
    <w:rsid w:val="00F11905"/>
    <w:rsid w:val="00F122EA"/>
    <w:rsid w:val="00F12A03"/>
    <w:rsid w:val="00F12AAE"/>
    <w:rsid w:val="00F12CF9"/>
    <w:rsid w:val="00F12F87"/>
    <w:rsid w:val="00F1328D"/>
    <w:rsid w:val="00F13350"/>
    <w:rsid w:val="00F14766"/>
    <w:rsid w:val="00F14924"/>
    <w:rsid w:val="00F15347"/>
    <w:rsid w:val="00F153FF"/>
    <w:rsid w:val="00F15AAC"/>
    <w:rsid w:val="00F16791"/>
    <w:rsid w:val="00F17D1B"/>
    <w:rsid w:val="00F20189"/>
    <w:rsid w:val="00F20408"/>
    <w:rsid w:val="00F2068F"/>
    <w:rsid w:val="00F206D6"/>
    <w:rsid w:val="00F207AE"/>
    <w:rsid w:val="00F20BC0"/>
    <w:rsid w:val="00F2180A"/>
    <w:rsid w:val="00F2189A"/>
    <w:rsid w:val="00F22882"/>
    <w:rsid w:val="00F23D5C"/>
    <w:rsid w:val="00F23ED0"/>
    <w:rsid w:val="00F240F6"/>
    <w:rsid w:val="00F2411E"/>
    <w:rsid w:val="00F24225"/>
    <w:rsid w:val="00F24503"/>
    <w:rsid w:val="00F251DE"/>
    <w:rsid w:val="00F25599"/>
    <w:rsid w:val="00F25D5E"/>
    <w:rsid w:val="00F25F95"/>
    <w:rsid w:val="00F26206"/>
    <w:rsid w:val="00F264E1"/>
    <w:rsid w:val="00F270DC"/>
    <w:rsid w:val="00F27C5A"/>
    <w:rsid w:val="00F27D08"/>
    <w:rsid w:val="00F27EF4"/>
    <w:rsid w:val="00F30462"/>
    <w:rsid w:val="00F30490"/>
    <w:rsid w:val="00F3080C"/>
    <w:rsid w:val="00F30B26"/>
    <w:rsid w:val="00F31214"/>
    <w:rsid w:val="00F316CE"/>
    <w:rsid w:val="00F32524"/>
    <w:rsid w:val="00F3252D"/>
    <w:rsid w:val="00F32534"/>
    <w:rsid w:val="00F325CB"/>
    <w:rsid w:val="00F338B9"/>
    <w:rsid w:val="00F33CBB"/>
    <w:rsid w:val="00F346DA"/>
    <w:rsid w:val="00F34FB3"/>
    <w:rsid w:val="00F35770"/>
    <w:rsid w:val="00F3610F"/>
    <w:rsid w:val="00F36384"/>
    <w:rsid w:val="00F3670A"/>
    <w:rsid w:val="00F3682C"/>
    <w:rsid w:val="00F37B9E"/>
    <w:rsid w:val="00F40A62"/>
    <w:rsid w:val="00F416DE"/>
    <w:rsid w:val="00F419A8"/>
    <w:rsid w:val="00F4210B"/>
    <w:rsid w:val="00F426C7"/>
    <w:rsid w:val="00F42BF0"/>
    <w:rsid w:val="00F42C4F"/>
    <w:rsid w:val="00F4313B"/>
    <w:rsid w:val="00F432BE"/>
    <w:rsid w:val="00F434F8"/>
    <w:rsid w:val="00F44380"/>
    <w:rsid w:val="00F44A69"/>
    <w:rsid w:val="00F44CEC"/>
    <w:rsid w:val="00F44DA3"/>
    <w:rsid w:val="00F451F6"/>
    <w:rsid w:val="00F456A1"/>
    <w:rsid w:val="00F45BC9"/>
    <w:rsid w:val="00F45CA0"/>
    <w:rsid w:val="00F45FE8"/>
    <w:rsid w:val="00F4609D"/>
    <w:rsid w:val="00F46256"/>
    <w:rsid w:val="00F47202"/>
    <w:rsid w:val="00F4735F"/>
    <w:rsid w:val="00F47748"/>
    <w:rsid w:val="00F47B45"/>
    <w:rsid w:val="00F47E87"/>
    <w:rsid w:val="00F50337"/>
    <w:rsid w:val="00F508D6"/>
    <w:rsid w:val="00F50EC8"/>
    <w:rsid w:val="00F51578"/>
    <w:rsid w:val="00F51A00"/>
    <w:rsid w:val="00F524B5"/>
    <w:rsid w:val="00F52B21"/>
    <w:rsid w:val="00F52DA4"/>
    <w:rsid w:val="00F52E1F"/>
    <w:rsid w:val="00F539E0"/>
    <w:rsid w:val="00F53B61"/>
    <w:rsid w:val="00F53CF8"/>
    <w:rsid w:val="00F54211"/>
    <w:rsid w:val="00F54BE3"/>
    <w:rsid w:val="00F55308"/>
    <w:rsid w:val="00F5532E"/>
    <w:rsid w:val="00F55BC0"/>
    <w:rsid w:val="00F56B05"/>
    <w:rsid w:val="00F5742F"/>
    <w:rsid w:val="00F574FC"/>
    <w:rsid w:val="00F576F2"/>
    <w:rsid w:val="00F577C8"/>
    <w:rsid w:val="00F57D2E"/>
    <w:rsid w:val="00F6064F"/>
    <w:rsid w:val="00F606C2"/>
    <w:rsid w:val="00F614BA"/>
    <w:rsid w:val="00F617F2"/>
    <w:rsid w:val="00F61965"/>
    <w:rsid w:val="00F61A2A"/>
    <w:rsid w:val="00F61E7F"/>
    <w:rsid w:val="00F621C2"/>
    <w:rsid w:val="00F62308"/>
    <w:rsid w:val="00F62774"/>
    <w:rsid w:val="00F631BB"/>
    <w:rsid w:val="00F6338B"/>
    <w:rsid w:val="00F63AC5"/>
    <w:rsid w:val="00F63AD4"/>
    <w:rsid w:val="00F64094"/>
    <w:rsid w:val="00F64489"/>
    <w:rsid w:val="00F652AC"/>
    <w:rsid w:val="00F65623"/>
    <w:rsid w:val="00F65990"/>
    <w:rsid w:val="00F65A4E"/>
    <w:rsid w:val="00F660F4"/>
    <w:rsid w:val="00F663B6"/>
    <w:rsid w:val="00F6691B"/>
    <w:rsid w:val="00F66F61"/>
    <w:rsid w:val="00F672F1"/>
    <w:rsid w:val="00F7082E"/>
    <w:rsid w:val="00F70B4C"/>
    <w:rsid w:val="00F71127"/>
    <w:rsid w:val="00F7194D"/>
    <w:rsid w:val="00F71FE5"/>
    <w:rsid w:val="00F7268A"/>
    <w:rsid w:val="00F728B5"/>
    <w:rsid w:val="00F72A1C"/>
    <w:rsid w:val="00F72EEE"/>
    <w:rsid w:val="00F73057"/>
    <w:rsid w:val="00F73A54"/>
    <w:rsid w:val="00F742CF"/>
    <w:rsid w:val="00F74C0E"/>
    <w:rsid w:val="00F75CFE"/>
    <w:rsid w:val="00F7625B"/>
    <w:rsid w:val="00F76DB4"/>
    <w:rsid w:val="00F76E11"/>
    <w:rsid w:val="00F77E2B"/>
    <w:rsid w:val="00F80538"/>
    <w:rsid w:val="00F80710"/>
    <w:rsid w:val="00F80845"/>
    <w:rsid w:val="00F80BAA"/>
    <w:rsid w:val="00F80D22"/>
    <w:rsid w:val="00F80D55"/>
    <w:rsid w:val="00F80F50"/>
    <w:rsid w:val="00F8119C"/>
    <w:rsid w:val="00F8129E"/>
    <w:rsid w:val="00F81603"/>
    <w:rsid w:val="00F81B7A"/>
    <w:rsid w:val="00F81E08"/>
    <w:rsid w:val="00F820BA"/>
    <w:rsid w:val="00F822AD"/>
    <w:rsid w:val="00F8246A"/>
    <w:rsid w:val="00F83393"/>
    <w:rsid w:val="00F835DB"/>
    <w:rsid w:val="00F83826"/>
    <w:rsid w:val="00F838C0"/>
    <w:rsid w:val="00F8390D"/>
    <w:rsid w:val="00F83A92"/>
    <w:rsid w:val="00F84FB0"/>
    <w:rsid w:val="00F8503D"/>
    <w:rsid w:val="00F853E2"/>
    <w:rsid w:val="00F8650D"/>
    <w:rsid w:val="00F865ED"/>
    <w:rsid w:val="00F87088"/>
    <w:rsid w:val="00F872BA"/>
    <w:rsid w:val="00F87A72"/>
    <w:rsid w:val="00F907AA"/>
    <w:rsid w:val="00F907CE"/>
    <w:rsid w:val="00F90AC7"/>
    <w:rsid w:val="00F9107E"/>
    <w:rsid w:val="00F9132D"/>
    <w:rsid w:val="00F914E6"/>
    <w:rsid w:val="00F91806"/>
    <w:rsid w:val="00F91E25"/>
    <w:rsid w:val="00F92110"/>
    <w:rsid w:val="00F92ADE"/>
    <w:rsid w:val="00F95768"/>
    <w:rsid w:val="00F958D9"/>
    <w:rsid w:val="00F95930"/>
    <w:rsid w:val="00F9598C"/>
    <w:rsid w:val="00F95E1B"/>
    <w:rsid w:val="00F95F9D"/>
    <w:rsid w:val="00F96C2B"/>
    <w:rsid w:val="00F96F9D"/>
    <w:rsid w:val="00F9701C"/>
    <w:rsid w:val="00F9754D"/>
    <w:rsid w:val="00F97895"/>
    <w:rsid w:val="00F97928"/>
    <w:rsid w:val="00F97EED"/>
    <w:rsid w:val="00FA0304"/>
    <w:rsid w:val="00FA05EA"/>
    <w:rsid w:val="00FA0974"/>
    <w:rsid w:val="00FA197C"/>
    <w:rsid w:val="00FA228A"/>
    <w:rsid w:val="00FA23B8"/>
    <w:rsid w:val="00FA33FD"/>
    <w:rsid w:val="00FA370D"/>
    <w:rsid w:val="00FA386C"/>
    <w:rsid w:val="00FA3978"/>
    <w:rsid w:val="00FA39B7"/>
    <w:rsid w:val="00FA4A85"/>
    <w:rsid w:val="00FA4FDE"/>
    <w:rsid w:val="00FA5779"/>
    <w:rsid w:val="00FA5EEA"/>
    <w:rsid w:val="00FA7137"/>
    <w:rsid w:val="00FA73A1"/>
    <w:rsid w:val="00FB0511"/>
    <w:rsid w:val="00FB15D8"/>
    <w:rsid w:val="00FB284E"/>
    <w:rsid w:val="00FB2E71"/>
    <w:rsid w:val="00FB47A4"/>
    <w:rsid w:val="00FB5948"/>
    <w:rsid w:val="00FB5E68"/>
    <w:rsid w:val="00FB6833"/>
    <w:rsid w:val="00FB6BF4"/>
    <w:rsid w:val="00FB7785"/>
    <w:rsid w:val="00FB7864"/>
    <w:rsid w:val="00FC001F"/>
    <w:rsid w:val="00FC039F"/>
    <w:rsid w:val="00FC0A0E"/>
    <w:rsid w:val="00FC1781"/>
    <w:rsid w:val="00FC2385"/>
    <w:rsid w:val="00FC257E"/>
    <w:rsid w:val="00FC2605"/>
    <w:rsid w:val="00FC2D4E"/>
    <w:rsid w:val="00FC2E8E"/>
    <w:rsid w:val="00FC3B16"/>
    <w:rsid w:val="00FC3B3B"/>
    <w:rsid w:val="00FC3C3E"/>
    <w:rsid w:val="00FC3F50"/>
    <w:rsid w:val="00FC4980"/>
    <w:rsid w:val="00FC4B67"/>
    <w:rsid w:val="00FC4F8C"/>
    <w:rsid w:val="00FC5740"/>
    <w:rsid w:val="00FC59AD"/>
    <w:rsid w:val="00FC5CFA"/>
    <w:rsid w:val="00FC5DE5"/>
    <w:rsid w:val="00FC5EF2"/>
    <w:rsid w:val="00FC63E3"/>
    <w:rsid w:val="00FC681B"/>
    <w:rsid w:val="00FC6A49"/>
    <w:rsid w:val="00FC6B64"/>
    <w:rsid w:val="00FC7A17"/>
    <w:rsid w:val="00FC7A7F"/>
    <w:rsid w:val="00FC7BAD"/>
    <w:rsid w:val="00FC7D4D"/>
    <w:rsid w:val="00FC7FED"/>
    <w:rsid w:val="00FD0193"/>
    <w:rsid w:val="00FD079B"/>
    <w:rsid w:val="00FD16AB"/>
    <w:rsid w:val="00FD183B"/>
    <w:rsid w:val="00FD1944"/>
    <w:rsid w:val="00FD1CEA"/>
    <w:rsid w:val="00FD4387"/>
    <w:rsid w:val="00FD4699"/>
    <w:rsid w:val="00FD4DC1"/>
    <w:rsid w:val="00FD58C6"/>
    <w:rsid w:val="00FD5DEA"/>
    <w:rsid w:val="00FD60FE"/>
    <w:rsid w:val="00FD6527"/>
    <w:rsid w:val="00FD6A15"/>
    <w:rsid w:val="00FD706C"/>
    <w:rsid w:val="00FD73B3"/>
    <w:rsid w:val="00FD75A5"/>
    <w:rsid w:val="00FD7723"/>
    <w:rsid w:val="00FD7B24"/>
    <w:rsid w:val="00FE02FB"/>
    <w:rsid w:val="00FE08A7"/>
    <w:rsid w:val="00FE0A04"/>
    <w:rsid w:val="00FE0CBA"/>
    <w:rsid w:val="00FE139B"/>
    <w:rsid w:val="00FE1488"/>
    <w:rsid w:val="00FE1E8F"/>
    <w:rsid w:val="00FE2481"/>
    <w:rsid w:val="00FE2A86"/>
    <w:rsid w:val="00FE39DB"/>
    <w:rsid w:val="00FE3B59"/>
    <w:rsid w:val="00FE3D03"/>
    <w:rsid w:val="00FE4262"/>
    <w:rsid w:val="00FE4349"/>
    <w:rsid w:val="00FE4471"/>
    <w:rsid w:val="00FE4E52"/>
    <w:rsid w:val="00FE5C24"/>
    <w:rsid w:val="00FE5C84"/>
    <w:rsid w:val="00FE5EC8"/>
    <w:rsid w:val="00FE626B"/>
    <w:rsid w:val="00FE6EE0"/>
    <w:rsid w:val="00FE7964"/>
    <w:rsid w:val="00FE7E58"/>
    <w:rsid w:val="00FF0046"/>
    <w:rsid w:val="00FF0084"/>
    <w:rsid w:val="00FF0755"/>
    <w:rsid w:val="00FF0BBD"/>
    <w:rsid w:val="00FF1752"/>
    <w:rsid w:val="00FF1BD1"/>
    <w:rsid w:val="00FF1C44"/>
    <w:rsid w:val="00FF20AE"/>
    <w:rsid w:val="00FF2BFC"/>
    <w:rsid w:val="00FF31A0"/>
    <w:rsid w:val="00FF4D29"/>
    <w:rsid w:val="00FF5646"/>
    <w:rsid w:val="00FF5D70"/>
    <w:rsid w:val="00FF658B"/>
    <w:rsid w:val="00FF7134"/>
    <w:rsid w:val="00FF7507"/>
    <w:rsid w:val="00FF790F"/>
    <w:rsid w:val="00FF7B8F"/>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74ECE6"/>
  <w15:chartTrackingRefBased/>
  <w15:docId w15:val="{C7C0CEBC-EA41-CE42-BC52-38A0E3526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iPriority="36" w:unhideWhenUsed="1" w:qFormat="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5C39"/>
    <w:rPr>
      <w:rFonts w:ascii="Times New Roman" w:eastAsia="Times New Roman" w:hAnsi="Times New Roman" w:cs="Times New Roman"/>
      <w:lang w:eastAsia="fr-CA"/>
    </w:rPr>
  </w:style>
  <w:style w:type="paragraph" w:styleId="Titre1">
    <w:name w:val="heading 1"/>
    <w:basedOn w:val="Normal"/>
    <w:next w:val="Normal"/>
    <w:link w:val="Titre1Car"/>
    <w:qFormat/>
    <w:rsid w:val="001B54AE"/>
    <w:pPr>
      <w:keepNext/>
      <w:keepLines/>
      <w:spacing w:before="240" w:line="276" w:lineRule="auto"/>
      <w:outlineLvl w:val="0"/>
    </w:pPr>
    <w:rPr>
      <w:rFonts w:asciiTheme="majorHAnsi" w:eastAsiaTheme="majorEastAsia" w:hAnsiTheme="majorHAnsi" w:cstheme="majorBidi"/>
      <w:color w:val="2F5496" w:themeColor="accent1" w:themeShade="BF"/>
      <w:sz w:val="32"/>
      <w:szCs w:val="32"/>
      <w:lang w:eastAsia="en-US"/>
    </w:rPr>
  </w:style>
  <w:style w:type="paragraph" w:styleId="Titre2">
    <w:name w:val="heading 2"/>
    <w:basedOn w:val="Normal"/>
    <w:next w:val="Normal"/>
    <w:link w:val="Titre2Car"/>
    <w:uiPriority w:val="9"/>
    <w:unhideWhenUsed/>
    <w:qFormat/>
    <w:rsid w:val="001B54AE"/>
    <w:pPr>
      <w:keepNext/>
      <w:keepLines/>
      <w:tabs>
        <w:tab w:val="right" w:pos="10773"/>
      </w:tabs>
      <w:spacing w:after="120"/>
      <w:outlineLvl w:val="1"/>
    </w:pPr>
    <w:rPr>
      <w:rFonts w:ascii="Arial Black" w:hAnsi="Arial Black"/>
      <w:b/>
      <w:bCs/>
      <w:szCs w:val="26"/>
      <w:lang w:eastAsia="en-US" w:bidi="en-US"/>
    </w:rPr>
  </w:style>
  <w:style w:type="paragraph" w:styleId="Titre3">
    <w:name w:val="heading 3"/>
    <w:basedOn w:val="Normal"/>
    <w:next w:val="Normal"/>
    <w:link w:val="Titre3Car"/>
    <w:unhideWhenUsed/>
    <w:qFormat/>
    <w:rsid w:val="00A03930"/>
    <w:pPr>
      <w:keepNext/>
      <w:keepLines/>
      <w:spacing w:before="40"/>
      <w:outlineLvl w:val="2"/>
    </w:pPr>
    <w:rPr>
      <w:rFonts w:asciiTheme="majorHAnsi" w:eastAsiaTheme="majorEastAsia" w:hAnsiTheme="majorHAnsi" w:cstheme="majorBidi"/>
      <w:color w:val="1F3763" w:themeColor="accent1" w:themeShade="7F"/>
    </w:rPr>
  </w:style>
  <w:style w:type="paragraph" w:styleId="Titre5">
    <w:name w:val="heading 5"/>
    <w:basedOn w:val="Normal"/>
    <w:next w:val="Normal"/>
    <w:link w:val="Titre5Car"/>
    <w:uiPriority w:val="9"/>
    <w:unhideWhenUsed/>
    <w:qFormat/>
    <w:rsid w:val="00FC2605"/>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D7366"/>
    <w:pPr>
      <w:tabs>
        <w:tab w:val="center" w:pos="4320"/>
        <w:tab w:val="right" w:pos="8640"/>
      </w:tabs>
    </w:pPr>
    <w:rPr>
      <w:rFonts w:asciiTheme="minorHAnsi" w:eastAsiaTheme="minorHAnsi" w:hAnsiTheme="minorHAnsi" w:cstheme="minorBidi"/>
      <w:lang w:eastAsia="en-US"/>
    </w:rPr>
  </w:style>
  <w:style w:type="character" w:customStyle="1" w:styleId="En-tteCar">
    <w:name w:val="En-tête Car"/>
    <w:basedOn w:val="Policepardfaut"/>
    <w:link w:val="En-tte"/>
    <w:uiPriority w:val="99"/>
    <w:rsid w:val="007D7366"/>
  </w:style>
  <w:style w:type="paragraph" w:styleId="Pieddepage">
    <w:name w:val="footer"/>
    <w:basedOn w:val="Normal"/>
    <w:link w:val="PieddepageCar"/>
    <w:uiPriority w:val="99"/>
    <w:unhideWhenUsed/>
    <w:rsid w:val="007D7366"/>
    <w:pPr>
      <w:tabs>
        <w:tab w:val="center" w:pos="4320"/>
        <w:tab w:val="right" w:pos="8640"/>
      </w:tabs>
    </w:pPr>
    <w:rPr>
      <w:rFonts w:asciiTheme="minorHAnsi" w:eastAsiaTheme="minorHAnsi" w:hAnsiTheme="minorHAnsi" w:cstheme="minorBidi"/>
      <w:lang w:eastAsia="en-US"/>
    </w:rPr>
  </w:style>
  <w:style w:type="character" w:customStyle="1" w:styleId="PieddepageCar">
    <w:name w:val="Pied de page Car"/>
    <w:basedOn w:val="Policepardfaut"/>
    <w:link w:val="Pieddepage"/>
    <w:uiPriority w:val="99"/>
    <w:rsid w:val="007D7366"/>
  </w:style>
  <w:style w:type="character" w:styleId="Numrodepage">
    <w:name w:val="page number"/>
    <w:basedOn w:val="Policepardfaut"/>
    <w:uiPriority w:val="99"/>
    <w:semiHidden/>
    <w:unhideWhenUsed/>
    <w:rsid w:val="00FD7723"/>
  </w:style>
  <w:style w:type="paragraph" w:styleId="Sansinterligne">
    <w:name w:val="No Spacing"/>
    <w:link w:val="SansinterligneCar"/>
    <w:uiPriority w:val="1"/>
    <w:qFormat/>
    <w:rsid w:val="00E86AAB"/>
    <w:rPr>
      <w:rFonts w:eastAsiaTheme="minorEastAsia"/>
      <w:sz w:val="22"/>
      <w:szCs w:val="22"/>
      <w:lang w:val="en-US" w:eastAsia="zh-CN"/>
    </w:rPr>
  </w:style>
  <w:style w:type="character" w:styleId="Hyperlien">
    <w:name w:val="Hyperlink"/>
    <w:basedOn w:val="Policepardfaut"/>
    <w:uiPriority w:val="99"/>
    <w:unhideWhenUsed/>
    <w:rsid w:val="00E93BF5"/>
    <w:rPr>
      <w:rFonts w:asciiTheme="majorHAnsi" w:hAnsiTheme="majorHAnsi"/>
      <w:color w:val="001AF5"/>
      <w:sz w:val="24"/>
      <w:u w:val="single"/>
    </w:rPr>
  </w:style>
  <w:style w:type="character" w:styleId="Lienvisit">
    <w:name w:val="FollowedHyperlink"/>
    <w:basedOn w:val="Policepardfaut"/>
    <w:uiPriority w:val="99"/>
    <w:semiHidden/>
    <w:unhideWhenUsed/>
    <w:rsid w:val="00F13350"/>
    <w:rPr>
      <w:color w:val="954F72" w:themeColor="followedHyperlink"/>
      <w:u w:val="single"/>
    </w:rPr>
  </w:style>
  <w:style w:type="paragraph" w:styleId="Textedebulles">
    <w:name w:val="Balloon Text"/>
    <w:basedOn w:val="Normal"/>
    <w:link w:val="TextedebullesCar"/>
    <w:uiPriority w:val="99"/>
    <w:semiHidden/>
    <w:unhideWhenUsed/>
    <w:rsid w:val="00751ED8"/>
    <w:rPr>
      <w:sz w:val="18"/>
      <w:szCs w:val="18"/>
    </w:rPr>
  </w:style>
  <w:style w:type="character" w:customStyle="1" w:styleId="TextedebullesCar">
    <w:name w:val="Texte de bulles Car"/>
    <w:basedOn w:val="Policepardfaut"/>
    <w:link w:val="Textedebulles"/>
    <w:uiPriority w:val="99"/>
    <w:semiHidden/>
    <w:rsid w:val="00751ED8"/>
    <w:rPr>
      <w:rFonts w:ascii="Times New Roman" w:hAnsi="Times New Roman" w:cs="Times New Roman"/>
      <w:sz w:val="18"/>
      <w:szCs w:val="18"/>
    </w:rPr>
  </w:style>
  <w:style w:type="character" w:customStyle="1" w:styleId="Titre1Car">
    <w:name w:val="Titre 1 Car"/>
    <w:basedOn w:val="Policepardfaut"/>
    <w:link w:val="Titre1"/>
    <w:rsid w:val="001B54AE"/>
    <w:rPr>
      <w:rFonts w:asciiTheme="majorHAnsi" w:eastAsiaTheme="majorEastAsia" w:hAnsiTheme="majorHAnsi" w:cstheme="majorBidi"/>
      <w:color w:val="2F5496" w:themeColor="accent1" w:themeShade="BF"/>
      <w:sz w:val="32"/>
      <w:szCs w:val="32"/>
    </w:rPr>
  </w:style>
  <w:style w:type="character" w:customStyle="1" w:styleId="Titre2Car">
    <w:name w:val="Titre 2 Car"/>
    <w:basedOn w:val="Policepardfaut"/>
    <w:link w:val="Titre2"/>
    <w:uiPriority w:val="9"/>
    <w:rsid w:val="001B54AE"/>
    <w:rPr>
      <w:rFonts w:ascii="Arial Black" w:eastAsia="Times New Roman" w:hAnsi="Arial Black" w:cs="Times New Roman"/>
      <w:b/>
      <w:bCs/>
      <w:szCs w:val="26"/>
      <w:lang w:bidi="en-US"/>
    </w:rPr>
  </w:style>
  <w:style w:type="paragraph" w:customStyle="1" w:styleId="Style1">
    <w:name w:val="Style1"/>
    <w:basedOn w:val="Sansinterligne"/>
    <w:link w:val="Style1Car"/>
    <w:autoRedefine/>
    <w:qFormat/>
    <w:rsid w:val="005F0026"/>
    <w:pPr>
      <w:tabs>
        <w:tab w:val="left" w:pos="9266"/>
        <w:tab w:val="right" w:pos="10800"/>
      </w:tabs>
      <w:spacing w:before="60" w:after="60"/>
      <w:jc w:val="center"/>
    </w:pPr>
    <w:rPr>
      <w:rFonts w:ascii="Times New Roman" w:hAnsi="Times New Roman" w:cs="Times New Roman"/>
      <w:noProof/>
      <w:sz w:val="24"/>
      <w:szCs w:val="24"/>
      <w:shd w:val="clear" w:color="C9D8EF" w:fill="auto"/>
      <w:lang w:val="fr-CA" w:eastAsia="fr-CA"/>
    </w:rPr>
  </w:style>
  <w:style w:type="character" w:customStyle="1" w:styleId="Style1Car">
    <w:name w:val="Style1 Car"/>
    <w:basedOn w:val="Policepardfaut"/>
    <w:link w:val="Style1"/>
    <w:locked/>
    <w:rsid w:val="005F0026"/>
    <w:rPr>
      <w:rFonts w:ascii="Times New Roman" w:eastAsiaTheme="minorEastAsia" w:hAnsi="Times New Roman" w:cs="Times New Roman"/>
      <w:noProof/>
      <w:lang w:eastAsia="fr-CA"/>
    </w:rPr>
  </w:style>
  <w:style w:type="character" w:styleId="Mentionnonrsolue">
    <w:name w:val="Unresolved Mention"/>
    <w:basedOn w:val="Policepardfaut"/>
    <w:uiPriority w:val="99"/>
    <w:semiHidden/>
    <w:unhideWhenUsed/>
    <w:rsid w:val="001C3C10"/>
    <w:rPr>
      <w:color w:val="605E5C"/>
      <w:shd w:val="clear" w:color="auto" w:fill="E1DFDD"/>
    </w:rPr>
  </w:style>
  <w:style w:type="paragraph" w:styleId="NormalWeb">
    <w:name w:val="Normal (Web)"/>
    <w:basedOn w:val="Normal"/>
    <w:uiPriority w:val="99"/>
    <w:unhideWhenUsed/>
    <w:rsid w:val="00B93FFF"/>
    <w:pPr>
      <w:spacing w:before="100" w:beforeAutospacing="1" w:after="100" w:afterAutospacing="1"/>
    </w:pPr>
  </w:style>
  <w:style w:type="character" w:styleId="lev">
    <w:name w:val="Strong"/>
    <w:basedOn w:val="Policepardfaut"/>
    <w:uiPriority w:val="22"/>
    <w:qFormat/>
    <w:rsid w:val="00B93FFF"/>
    <w:rPr>
      <w:b/>
      <w:bCs/>
    </w:rPr>
  </w:style>
  <w:style w:type="paragraph" w:styleId="Paragraphedeliste">
    <w:name w:val="List Paragraph"/>
    <w:basedOn w:val="Normal"/>
    <w:uiPriority w:val="34"/>
    <w:qFormat/>
    <w:rsid w:val="00E72221"/>
    <w:pPr>
      <w:ind w:left="720"/>
      <w:contextualSpacing/>
    </w:pPr>
    <w:rPr>
      <w:rFonts w:asciiTheme="minorHAnsi" w:eastAsiaTheme="minorHAnsi" w:hAnsiTheme="minorHAnsi" w:cstheme="minorBidi"/>
      <w:lang w:eastAsia="en-US"/>
    </w:rPr>
  </w:style>
  <w:style w:type="table" w:styleId="Grilledutableau">
    <w:name w:val="Table Grid"/>
    <w:basedOn w:val="TableauNormal"/>
    <w:uiPriority w:val="39"/>
    <w:rsid w:val="00FF07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auGrille1clair-Accentuation1">
    <w:name w:val="Grid Table 1 Light Accent 1"/>
    <w:basedOn w:val="TableauNormal"/>
    <w:uiPriority w:val="46"/>
    <w:rsid w:val="00FF0755"/>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apple-converted-space">
    <w:name w:val="apple-converted-space"/>
    <w:basedOn w:val="Policepardfaut"/>
    <w:rsid w:val="009114A1"/>
  </w:style>
  <w:style w:type="paragraph" w:customStyle="1" w:styleId="ecxmsonormal">
    <w:name w:val="ecxmsonormal"/>
    <w:basedOn w:val="Normal"/>
    <w:rsid w:val="001F2D14"/>
    <w:pPr>
      <w:spacing w:after="324"/>
    </w:pPr>
    <w:rPr>
      <w:szCs w:val="22"/>
      <w:lang w:eastAsia="fr-FR" w:bidi="en-US"/>
    </w:rPr>
  </w:style>
  <w:style w:type="numbering" w:customStyle="1" w:styleId="Listeactuelle1">
    <w:name w:val="Liste actuelle1"/>
    <w:uiPriority w:val="99"/>
    <w:rsid w:val="00A76ECF"/>
    <w:pPr>
      <w:numPr>
        <w:numId w:val="3"/>
      </w:numPr>
    </w:pPr>
  </w:style>
  <w:style w:type="paragraph" w:customStyle="1" w:styleId="Corps">
    <w:name w:val="Corps"/>
    <w:rsid w:val="00210E51"/>
    <w:pPr>
      <w:pBdr>
        <w:top w:val="nil"/>
        <w:left w:val="nil"/>
        <w:bottom w:val="nil"/>
        <w:right w:val="nil"/>
        <w:between w:val="nil"/>
        <w:bar w:val="nil"/>
      </w:pBdr>
      <w:spacing w:after="160" w:line="259" w:lineRule="auto"/>
    </w:pPr>
    <w:rPr>
      <w:rFonts w:ascii="Calibri" w:eastAsia="Arial Unicode MS" w:hAnsi="Calibri" w:cs="Arial Unicode MS"/>
      <w:color w:val="000000"/>
      <w:sz w:val="22"/>
      <w:szCs w:val="22"/>
      <w:u w:color="000000"/>
      <w:bdr w:val="nil"/>
      <w:lang w:eastAsia="fr-CA"/>
      <w14:textOutline w14:w="0" w14:cap="flat" w14:cmpd="sng" w14:algn="ctr">
        <w14:noFill/>
        <w14:prstDash w14:val="solid"/>
        <w14:bevel/>
      </w14:textOutline>
    </w:rPr>
  </w:style>
  <w:style w:type="character" w:customStyle="1" w:styleId="Aucun">
    <w:name w:val="Aucun"/>
    <w:rsid w:val="00210E51"/>
    <w:rPr>
      <w:lang w:val="fr-FR"/>
    </w:rPr>
  </w:style>
  <w:style w:type="character" w:customStyle="1" w:styleId="Hyperlink0">
    <w:name w:val="Hyperlink.0"/>
    <w:basedOn w:val="Hyperlien"/>
    <w:rsid w:val="00210E51"/>
    <w:rPr>
      <w:rFonts w:asciiTheme="majorHAnsi" w:hAnsiTheme="majorHAnsi"/>
      <w:outline w:val="0"/>
      <w:color w:val="0563C1"/>
      <w:sz w:val="24"/>
      <w:u w:val="single" w:color="0563C1"/>
    </w:rPr>
  </w:style>
  <w:style w:type="numbering" w:customStyle="1" w:styleId="Listeactuelle2">
    <w:name w:val="Liste actuelle2"/>
    <w:uiPriority w:val="99"/>
    <w:rsid w:val="004617A6"/>
    <w:pPr>
      <w:numPr>
        <w:numId w:val="4"/>
      </w:numPr>
    </w:pPr>
  </w:style>
  <w:style w:type="paragraph" w:styleId="Titre">
    <w:name w:val="Title"/>
    <w:basedOn w:val="Normal"/>
    <w:next w:val="Normal"/>
    <w:link w:val="TitreCar"/>
    <w:uiPriority w:val="10"/>
    <w:qFormat/>
    <w:rsid w:val="009F293C"/>
    <w:pPr>
      <w:contextualSpacing/>
    </w:pPr>
    <w:rPr>
      <w:rFonts w:ascii="Franklin Gothic Book" w:hAnsi="Franklin Gothic Book"/>
      <w:color w:val="0B439A"/>
      <w:spacing w:val="-15"/>
      <w:sz w:val="96"/>
      <w:szCs w:val="96"/>
    </w:rPr>
  </w:style>
  <w:style w:type="character" w:customStyle="1" w:styleId="TitreCar">
    <w:name w:val="Titre Car"/>
    <w:basedOn w:val="Policepardfaut"/>
    <w:link w:val="Titre"/>
    <w:uiPriority w:val="10"/>
    <w:rsid w:val="009F293C"/>
    <w:rPr>
      <w:rFonts w:ascii="Franklin Gothic Book" w:eastAsia="Times New Roman" w:hAnsi="Franklin Gothic Book" w:cs="Times New Roman"/>
      <w:color w:val="0B439A"/>
      <w:spacing w:val="-15"/>
      <w:sz w:val="96"/>
      <w:szCs w:val="96"/>
      <w:lang w:eastAsia="fr-CA"/>
    </w:rPr>
  </w:style>
  <w:style w:type="numbering" w:customStyle="1" w:styleId="Listeactuelle3">
    <w:name w:val="Liste actuelle3"/>
    <w:uiPriority w:val="99"/>
    <w:rsid w:val="00F426C7"/>
    <w:pPr>
      <w:numPr>
        <w:numId w:val="6"/>
      </w:numPr>
    </w:pPr>
  </w:style>
  <w:style w:type="paragraph" w:customStyle="1" w:styleId="Contenudetableau">
    <w:name w:val="Contenu de tableau"/>
    <w:basedOn w:val="Normal"/>
    <w:rsid w:val="006106D5"/>
    <w:pPr>
      <w:suppressLineNumbers/>
      <w:suppressAutoHyphens/>
    </w:pPr>
    <w:rPr>
      <w:rFonts w:ascii="Liberation Serif" w:eastAsia="NSimSun" w:hAnsi="Liberation Serif" w:cs="Arial"/>
      <w:kern w:val="2"/>
      <w:lang w:eastAsia="zh-CN" w:bidi="hi-IN"/>
    </w:rPr>
  </w:style>
  <w:style w:type="numbering" w:customStyle="1" w:styleId="Listeactuelle4">
    <w:name w:val="Liste actuelle4"/>
    <w:uiPriority w:val="99"/>
    <w:rsid w:val="00070386"/>
    <w:pPr>
      <w:numPr>
        <w:numId w:val="7"/>
      </w:numPr>
    </w:pPr>
  </w:style>
  <w:style w:type="character" w:customStyle="1" w:styleId="SansinterligneCar">
    <w:name w:val="Sans interligne Car"/>
    <w:basedOn w:val="Policepardfaut"/>
    <w:link w:val="Sansinterligne"/>
    <w:uiPriority w:val="1"/>
    <w:rsid w:val="00C46E59"/>
    <w:rPr>
      <w:rFonts w:eastAsiaTheme="minorEastAsia"/>
      <w:sz w:val="22"/>
      <w:szCs w:val="22"/>
      <w:lang w:val="en-US" w:eastAsia="zh-CN"/>
    </w:rPr>
  </w:style>
  <w:style w:type="paragraph" w:customStyle="1" w:styleId="Standard">
    <w:name w:val="Standard"/>
    <w:rsid w:val="000A3EC6"/>
    <w:pPr>
      <w:suppressAutoHyphens/>
      <w:autoSpaceDN w:val="0"/>
      <w:textAlignment w:val="baseline"/>
    </w:pPr>
    <w:rPr>
      <w:rFonts w:ascii="Liberation Serif" w:eastAsia="NSimSun" w:hAnsi="Liberation Serif" w:cs="Arial"/>
      <w:kern w:val="3"/>
      <w:lang w:eastAsia="zh-CN" w:bidi="hi-IN"/>
    </w:rPr>
  </w:style>
  <w:style w:type="paragraph" w:styleId="Listepuces5">
    <w:name w:val="List Bullet 5"/>
    <w:basedOn w:val="Normal"/>
    <w:uiPriority w:val="36"/>
    <w:unhideWhenUsed/>
    <w:qFormat/>
    <w:rsid w:val="00E54D2A"/>
    <w:pPr>
      <w:numPr>
        <w:numId w:val="8"/>
      </w:numPr>
      <w:tabs>
        <w:tab w:val="clear" w:pos="1492"/>
      </w:tabs>
      <w:spacing w:line="276" w:lineRule="auto"/>
      <w:ind w:left="1800"/>
    </w:pPr>
    <w:rPr>
      <w:rFonts w:ascii="Perpetua" w:eastAsia="Perpetua" w:hAnsi="Perpetua"/>
      <w:color w:val="000000"/>
      <w:sz w:val="22"/>
      <w:szCs w:val="20"/>
    </w:rPr>
  </w:style>
  <w:style w:type="paragraph" w:customStyle="1" w:styleId="xxmsonormal">
    <w:name w:val="x_xmsonormal"/>
    <w:basedOn w:val="Normal"/>
    <w:rsid w:val="00256292"/>
    <w:pPr>
      <w:spacing w:before="100" w:beforeAutospacing="1" w:after="100" w:afterAutospacing="1"/>
    </w:pPr>
  </w:style>
  <w:style w:type="paragraph" w:customStyle="1" w:styleId="p1">
    <w:name w:val="p1"/>
    <w:basedOn w:val="Normal"/>
    <w:rsid w:val="0045619A"/>
    <w:pPr>
      <w:spacing w:before="100" w:beforeAutospacing="1" w:after="100" w:afterAutospacing="1"/>
    </w:pPr>
    <w:rPr>
      <w:rFonts w:eastAsiaTheme="minorHAnsi"/>
      <w:lang w:val="en-US" w:eastAsia="en-US"/>
    </w:rPr>
  </w:style>
  <w:style w:type="paragraph" w:customStyle="1" w:styleId="p2">
    <w:name w:val="p2"/>
    <w:basedOn w:val="Normal"/>
    <w:rsid w:val="0045619A"/>
    <w:pPr>
      <w:spacing w:before="100" w:beforeAutospacing="1" w:after="100" w:afterAutospacing="1"/>
    </w:pPr>
    <w:rPr>
      <w:rFonts w:eastAsiaTheme="minorHAnsi"/>
      <w:lang w:val="en-US" w:eastAsia="en-US"/>
    </w:rPr>
  </w:style>
  <w:style w:type="character" w:customStyle="1" w:styleId="s1">
    <w:name w:val="s1"/>
    <w:basedOn w:val="Policepardfaut"/>
    <w:rsid w:val="0045619A"/>
  </w:style>
  <w:style w:type="character" w:customStyle="1" w:styleId="s3">
    <w:name w:val="s3"/>
    <w:basedOn w:val="Policepardfaut"/>
    <w:rsid w:val="0045619A"/>
  </w:style>
  <w:style w:type="paragraph" w:styleId="Corpsdetexte">
    <w:name w:val="Body Text"/>
    <w:basedOn w:val="Normal"/>
    <w:link w:val="CorpsdetexteCar"/>
    <w:rsid w:val="006E4659"/>
    <w:pPr>
      <w:jc w:val="both"/>
    </w:pPr>
    <w:rPr>
      <w:szCs w:val="20"/>
    </w:rPr>
  </w:style>
  <w:style w:type="character" w:customStyle="1" w:styleId="CorpsdetexteCar">
    <w:name w:val="Corps de texte Car"/>
    <w:basedOn w:val="Policepardfaut"/>
    <w:link w:val="Corpsdetexte"/>
    <w:rsid w:val="006E4659"/>
    <w:rPr>
      <w:rFonts w:ascii="Times New Roman" w:eastAsia="Times New Roman" w:hAnsi="Times New Roman" w:cs="Times New Roman"/>
      <w:szCs w:val="20"/>
      <w:lang w:eastAsia="fr-CA"/>
    </w:rPr>
  </w:style>
  <w:style w:type="character" w:customStyle="1" w:styleId="cf01">
    <w:name w:val="cf01"/>
    <w:basedOn w:val="Policepardfaut"/>
    <w:rsid w:val="003F11D8"/>
    <w:rPr>
      <w:rFonts w:ascii="Segoe UI" w:hAnsi="Segoe UI" w:cs="Segoe UI" w:hint="default"/>
      <w:sz w:val="18"/>
      <w:szCs w:val="18"/>
    </w:rPr>
  </w:style>
  <w:style w:type="paragraph" w:customStyle="1" w:styleId="pf0">
    <w:name w:val="pf0"/>
    <w:basedOn w:val="Normal"/>
    <w:rsid w:val="003F11D8"/>
    <w:pPr>
      <w:spacing w:before="100" w:beforeAutospacing="1" w:after="100" w:afterAutospacing="1"/>
    </w:pPr>
  </w:style>
  <w:style w:type="character" w:customStyle="1" w:styleId="Titre3Car">
    <w:name w:val="Titre 3 Car"/>
    <w:basedOn w:val="Policepardfaut"/>
    <w:link w:val="Titre3"/>
    <w:rsid w:val="00A03930"/>
    <w:rPr>
      <w:rFonts w:asciiTheme="majorHAnsi" w:eastAsiaTheme="majorEastAsia" w:hAnsiTheme="majorHAnsi" w:cstheme="majorBidi"/>
      <w:color w:val="1F3763" w:themeColor="accent1" w:themeShade="7F"/>
      <w:lang w:eastAsia="fr-CA"/>
    </w:rPr>
  </w:style>
  <w:style w:type="character" w:customStyle="1" w:styleId="lrzxr">
    <w:name w:val="lrzxr"/>
    <w:basedOn w:val="Policepardfaut"/>
    <w:rsid w:val="00293578"/>
  </w:style>
  <w:style w:type="character" w:customStyle="1" w:styleId="Lienhypertexte">
    <w:name w:val="Lien hypertexte"/>
    <w:basedOn w:val="Policepardfaut"/>
    <w:rsid w:val="002F5D53"/>
    <w:rPr>
      <w:color w:val="0000FF"/>
      <w:u w:val="single"/>
    </w:rPr>
  </w:style>
  <w:style w:type="character" w:styleId="Accentuation">
    <w:name w:val="Emphasis"/>
    <w:basedOn w:val="Policepardfaut"/>
    <w:uiPriority w:val="20"/>
    <w:qFormat/>
    <w:rsid w:val="00C62FCC"/>
    <w:rPr>
      <w:i/>
      <w:iCs/>
    </w:rPr>
  </w:style>
  <w:style w:type="character" w:customStyle="1" w:styleId="Titre5Car">
    <w:name w:val="Titre 5 Car"/>
    <w:basedOn w:val="Policepardfaut"/>
    <w:link w:val="Titre5"/>
    <w:uiPriority w:val="9"/>
    <w:rsid w:val="00FC2605"/>
    <w:rPr>
      <w:rFonts w:asciiTheme="majorHAnsi" w:eastAsiaTheme="majorEastAsia" w:hAnsiTheme="majorHAnsi" w:cstheme="majorBidi"/>
      <w:color w:val="2F5496" w:themeColor="accent1" w:themeShade="BF"/>
      <w:lang w:eastAsia="fr-CA"/>
    </w:rPr>
  </w:style>
  <w:style w:type="character" w:customStyle="1" w:styleId="acopre">
    <w:name w:val="acopre"/>
    <w:basedOn w:val="Policepardfaut"/>
    <w:rsid w:val="00FC26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204052">
      <w:bodyDiv w:val="1"/>
      <w:marLeft w:val="0"/>
      <w:marRight w:val="0"/>
      <w:marTop w:val="0"/>
      <w:marBottom w:val="0"/>
      <w:divBdr>
        <w:top w:val="none" w:sz="0" w:space="0" w:color="auto"/>
        <w:left w:val="none" w:sz="0" w:space="0" w:color="auto"/>
        <w:bottom w:val="none" w:sz="0" w:space="0" w:color="auto"/>
        <w:right w:val="none" w:sz="0" w:space="0" w:color="auto"/>
      </w:divBdr>
      <w:divsChild>
        <w:div w:id="2015497826">
          <w:marLeft w:val="0"/>
          <w:marRight w:val="0"/>
          <w:marTop w:val="0"/>
          <w:marBottom w:val="0"/>
          <w:divBdr>
            <w:top w:val="none" w:sz="0" w:space="0" w:color="auto"/>
            <w:left w:val="none" w:sz="0" w:space="0" w:color="auto"/>
            <w:bottom w:val="none" w:sz="0" w:space="0" w:color="auto"/>
            <w:right w:val="none" w:sz="0" w:space="0" w:color="auto"/>
          </w:divBdr>
        </w:div>
        <w:div w:id="1629123881">
          <w:marLeft w:val="0"/>
          <w:marRight w:val="0"/>
          <w:marTop w:val="0"/>
          <w:marBottom w:val="0"/>
          <w:divBdr>
            <w:top w:val="none" w:sz="0" w:space="0" w:color="auto"/>
            <w:left w:val="none" w:sz="0" w:space="0" w:color="auto"/>
            <w:bottom w:val="none" w:sz="0" w:space="0" w:color="auto"/>
            <w:right w:val="none" w:sz="0" w:space="0" w:color="auto"/>
          </w:divBdr>
        </w:div>
        <w:div w:id="1487933245">
          <w:marLeft w:val="0"/>
          <w:marRight w:val="0"/>
          <w:marTop w:val="0"/>
          <w:marBottom w:val="0"/>
          <w:divBdr>
            <w:top w:val="none" w:sz="0" w:space="0" w:color="auto"/>
            <w:left w:val="none" w:sz="0" w:space="0" w:color="auto"/>
            <w:bottom w:val="none" w:sz="0" w:space="0" w:color="auto"/>
            <w:right w:val="none" w:sz="0" w:space="0" w:color="auto"/>
          </w:divBdr>
        </w:div>
        <w:div w:id="515920859">
          <w:marLeft w:val="0"/>
          <w:marRight w:val="0"/>
          <w:marTop w:val="0"/>
          <w:marBottom w:val="0"/>
          <w:divBdr>
            <w:top w:val="none" w:sz="0" w:space="0" w:color="auto"/>
            <w:left w:val="none" w:sz="0" w:space="0" w:color="auto"/>
            <w:bottom w:val="none" w:sz="0" w:space="0" w:color="auto"/>
            <w:right w:val="none" w:sz="0" w:space="0" w:color="auto"/>
          </w:divBdr>
        </w:div>
        <w:div w:id="206186362">
          <w:marLeft w:val="0"/>
          <w:marRight w:val="0"/>
          <w:marTop w:val="0"/>
          <w:marBottom w:val="0"/>
          <w:divBdr>
            <w:top w:val="none" w:sz="0" w:space="0" w:color="auto"/>
            <w:left w:val="none" w:sz="0" w:space="0" w:color="auto"/>
            <w:bottom w:val="none" w:sz="0" w:space="0" w:color="auto"/>
            <w:right w:val="none" w:sz="0" w:space="0" w:color="auto"/>
          </w:divBdr>
        </w:div>
        <w:div w:id="2133596588">
          <w:marLeft w:val="0"/>
          <w:marRight w:val="0"/>
          <w:marTop w:val="0"/>
          <w:marBottom w:val="0"/>
          <w:divBdr>
            <w:top w:val="none" w:sz="0" w:space="0" w:color="auto"/>
            <w:left w:val="none" w:sz="0" w:space="0" w:color="auto"/>
            <w:bottom w:val="none" w:sz="0" w:space="0" w:color="auto"/>
            <w:right w:val="none" w:sz="0" w:space="0" w:color="auto"/>
          </w:divBdr>
        </w:div>
        <w:div w:id="1855152100">
          <w:marLeft w:val="0"/>
          <w:marRight w:val="0"/>
          <w:marTop w:val="0"/>
          <w:marBottom w:val="0"/>
          <w:divBdr>
            <w:top w:val="none" w:sz="0" w:space="0" w:color="auto"/>
            <w:left w:val="none" w:sz="0" w:space="0" w:color="auto"/>
            <w:bottom w:val="none" w:sz="0" w:space="0" w:color="auto"/>
            <w:right w:val="none" w:sz="0" w:space="0" w:color="auto"/>
          </w:divBdr>
        </w:div>
        <w:div w:id="1208031831">
          <w:marLeft w:val="0"/>
          <w:marRight w:val="0"/>
          <w:marTop w:val="0"/>
          <w:marBottom w:val="0"/>
          <w:divBdr>
            <w:top w:val="none" w:sz="0" w:space="0" w:color="auto"/>
            <w:left w:val="none" w:sz="0" w:space="0" w:color="auto"/>
            <w:bottom w:val="none" w:sz="0" w:space="0" w:color="auto"/>
            <w:right w:val="none" w:sz="0" w:space="0" w:color="auto"/>
          </w:divBdr>
        </w:div>
        <w:div w:id="80641826">
          <w:marLeft w:val="0"/>
          <w:marRight w:val="0"/>
          <w:marTop w:val="0"/>
          <w:marBottom w:val="0"/>
          <w:divBdr>
            <w:top w:val="none" w:sz="0" w:space="0" w:color="auto"/>
            <w:left w:val="none" w:sz="0" w:space="0" w:color="auto"/>
            <w:bottom w:val="none" w:sz="0" w:space="0" w:color="auto"/>
            <w:right w:val="none" w:sz="0" w:space="0" w:color="auto"/>
          </w:divBdr>
        </w:div>
        <w:div w:id="2019386287">
          <w:marLeft w:val="0"/>
          <w:marRight w:val="0"/>
          <w:marTop w:val="0"/>
          <w:marBottom w:val="0"/>
          <w:divBdr>
            <w:top w:val="none" w:sz="0" w:space="0" w:color="auto"/>
            <w:left w:val="none" w:sz="0" w:space="0" w:color="auto"/>
            <w:bottom w:val="none" w:sz="0" w:space="0" w:color="auto"/>
            <w:right w:val="none" w:sz="0" w:space="0" w:color="auto"/>
          </w:divBdr>
        </w:div>
        <w:div w:id="1199468578">
          <w:marLeft w:val="0"/>
          <w:marRight w:val="0"/>
          <w:marTop w:val="0"/>
          <w:marBottom w:val="0"/>
          <w:divBdr>
            <w:top w:val="none" w:sz="0" w:space="0" w:color="auto"/>
            <w:left w:val="none" w:sz="0" w:space="0" w:color="auto"/>
            <w:bottom w:val="none" w:sz="0" w:space="0" w:color="auto"/>
            <w:right w:val="none" w:sz="0" w:space="0" w:color="auto"/>
          </w:divBdr>
        </w:div>
        <w:div w:id="1604873241">
          <w:marLeft w:val="0"/>
          <w:marRight w:val="0"/>
          <w:marTop w:val="0"/>
          <w:marBottom w:val="0"/>
          <w:divBdr>
            <w:top w:val="none" w:sz="0" w:space="0" w:color="auto"/>
            <w:left w:val="none" w:sz="0" w:space="0" w:color="auto"/>
            <w:bottom w:val="none" w:sz="0" w:space="0" w:color="auto"/>
            <w:right w:val="none" w:sz="0" w:space="0" w:color="auto"/>
          </w:divBdr>
        </w:div>
        <w:div w:id="440341408">
          <w:marLeft w:val="0"/>
          <w:marRight w:val="0"/>
          <w:marTop w:val="0"/>
          <w:marBottom w:val="0"/>
          <w:divBdr>
            <w:top w:val="none" w:sz="0" w:space="0" w:color="auto"/>
            <w:left w:val="none" w:sz="0" w:space="0" w:color="auto"/>
            <w:bottom w:val="none" w:sz="0" w:space="0" w:color="auto"/>
            <w:right w:val="none" w:sz="0" w:space="0" w:color="auto"/>
          </w:divBdr>
        </w:div>
        <w:div w:id="2108385784">
          <w:marLeft w:val="0"/>
          <w:marRight w:val="0"/>
          <w:marTop w:val="0"/>
          <w:marBottom w:val="0"/>
          <w:divBdr>
            <w:top w:val="none" w:sz="0" w:space="0" w:color="auto"/>
            <w:left w:val="none" w:sz="0" w:space="0" w:color="auto"/>
            <w:bottom w:val="none" w:sz="0" w:space="0" w:color="auto"/>
            <w:right w:val="none" w:sz="0" w:space="0" w:color="auto"/>
          </w:divBdr>
        </w:div>
        <w:div w:id="127170670">
          <w:marLeft w:val="0"/>
          <w:marRight w:val="0"/>
          <w:marTop w:val="0"/>
          <w:marBottom w:val="0"/>
          <w:divBdr>
            <w:top w:val="none" w:sz="0" w:space="0" w:color="auto"/>
            <w:left w:val="none" w:sz="0" w:space="0" w:color="auto"/>
            <w:bottom w:val="none" w:sz="0" w:space="0" w:color="auto"/>
            <w:right w:val="none" w:sz="0" w:space="0" w:color="auto"/>
          </w:divBdr>
        </w:div>
        <w:div w:id="1329793433">
          <w:marLeft w:val="0"/>
          <w:marRight w:val="0"/>
          <w:marTop w:val="0"/>
          <w:marBottom w:val="0"/>
          <w:divBdr>
            <w:top w:val="none" w:sz="0" w:space="0" w:color="auto"/>
            <w:left w:val="none" w:sz="0" w:space="0" w:color="auto"/>
            <w:bottom w:val="none" w:sz="0" w:space="0" w:color="auto"/>
            <w:right w:val="none" w:sz="0" w:space="0" w:color="auto"/>
          </w:divBdr>
        </w:div>
        <w:div w:id="1033388982">
          <w:marLeft w:val="0"/>
          <w:marRight w:val="0"/>
          <w:marTop w:val="0"/>
          <w:marBottom w:val="0"/>
          <w:divBdr>
            <w:top w:val="none" w:sz="0" w:space="0" w:color="auto"/>
            <w:left w:val="none" w:sz="0" w:space="0" w:color="auto"/>
            <w:bottom w:val="none" w:sz="0" w:space="0" w:color="auto"/>
            <w:right w:val="none" w:sz="0" w:space="0" w:color="auto"/>
          </w:divBdr>
        </w:div>
        <w:div w:id="1029374682">
          <w:marLeft w:val="0"/>
          <w:marRight w:val="0"/>
          <w:marTop w:val="0"/>
          <w:marBottom w:val="0"/>
          <w:divBdr>
            <w:top w:val="none" w:sz="0" w:space="0" w:color="auto"/>
            <w:left w:val="none" w:sz="0" w:space="0" w:color="auto"/>
            <w:bottom w:val="none" w:sz="0" w:space="0" w:color="auto"/>
            <w:right w:val="none" w:sz="0" w:space="0" w:color="auto"/>
          </w:divBdr>
        </w:div>
        <w:div w:id="1583949829">
          <w:marLeft w:val="0"/>
          <w:marRight w:val="0"/>
          <w:marTop w:val="0"/>
          <w:marBottom w:val="0"/>
          <w:divBdr>
            <w:top w:val="none" w:sz="0" w:space="0" w:color="auto"/>
            <w:left w:val="none" w:sz="0" w:space="0" w:color="auto"/>
            <w:bottom w:val="none" w:sz="0" w:space="0" w:color="auto"/>
            <w:right w:val="none" w:sz="0" w:space="0" w:color="auto"/>
          </w:divBdr>
        </w:div>
        <w:div w:id="1583105703">
          <w:marLeft w:val="0"/>
          <w:marRight w:val="0"/>
          <w:marTop w:val="0"/>
          <w:marBottom w:val="0"/>
          <w:divBdr>
            <w:top w:val="none" w:sz="0" w:space="0" w:color="auto"/>
            <w:left w:val="none" w:sz="0" w:space="0" w:color="auto"/>
            <w:bottom w:val="none" w:sz="0" w:space="0" w:color="auto"/>
            <w:right w:val="none" w:sz="0" w:space="0" w:color="auto"/>
          </w:divBdr>
        </w:div>
      </w:divsChild>
    </w:div>
    <w:div w:id="77287173">
      <w:bodyDiv w:val="1"/>
      <w:marLeft w:val="0"/>
      <w:marRight w:val="0"/>
      <w:marTop w:val="0"/>
      <w:marBottom w:val="0"/>
      <w:divBdr>
        <w:top w:val="none" w:sz="0" w:space="0" w:color="auto"/>
        <w:left w:val="none" w:sz="0" w:space="0" w:color="auto"/>
        <w:bottom w:val="none" w:sz="0" w:space="0" w:color="auto"/>
        <w:right w:val="none" w:sz="0" w:space="0" w:color="auto"/>
      </w:divBdr>
      <w:divsChild>
        <w:div w:id="909657106">
          <w:marLeft w:val="0"/>
          <w:marRight w:val="0"/>
          <w:marTop w:val="0"/>
          <w:marBottom w:val="0"/>
          <w:divBdr>
            <w:top w:val="none" w:sz="0" w:space="0" w:color="auto"/>
            <w:left w:val="none" w:sz="0" w:space="0" w:color="auto"/>
            <w:bottom w:val="none" w:sz="0" w:space="0" w:color="auto"/>
            <w:right w:val="none" w:sz="0" w:space="0" w:color="auto"/>
          </w:divBdr>
          <w:divsChild>
            <w:div w:id="1354384790">
              <w:marLeft w:val="0"/>
              <w:marRight w:val="0"/>
              <w:marTop w:val="0"/>
              <w:marBottom w:val="0"/>
              <w:divBdr>
                <w:top w:val="none" w:sz="0" w:space="0" w:color="auto"/>
                <w:left w:val="none" w:sz="0" w:space="0" w:color="auto"/>
                <w:bottom w:val="none" w:sz="0" w:space="0" w:color="auto"/>
                <w:right w:val="none" w:sz="0" w:space="0" w:color="auto"/>
              </w:divBdr>
              <w:divsChild>
                <w:div w:id="422146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86494">
      <w:bodyDiv w:val="1"/>
      <w:marLeft w:val="0"/>
      <w:marRight w:val="0"/>
      <w:marTop w:val="0"/>
      <w:marBottom w:val="0"/>
      <w:divBdr>
        <w:top w:val="none" w:sz="0" w:space="0" w:color="auto"/>
        <w:left w:val="none" w:sz="0" w:space="0" w:color="auto"/>
        <w:bottom w:val="none" w:sz="0" w:space="0" w:color="auto"/>
        <w:right w:val="none" w:sz="0" w:space="0" w:color="auto"/>
      </w:divBdr>
    </w:div>
    <w:div w:id="252595246">
      <w:bodyDiv w:val="1"/>
      <w:marLeft w:val="0"/>
      <w:marRight w:val="0"/>
      <w:marTop w:val="0"/>
      <w:marBottom w:val="0"/>
      <w:divBdr>
        <w:top w:val="none" w:sz="0" w:space="0" w:color="auto"/>
        <w:left w:val="none" w:sz="0" w:space="0" w:color="auto"/>
        <w:bottom w:val="none" w:sz="0" w:space="0" w:color="auto"/>
        <w:right w:val="none" w:sz="0" w:space="0" w:color="auto"/>
      </w:divBdr>
    </w:div>
    <w:div w:id="343629316">
      <w:bodyDiv w:val="1"/>
      <w:marLeft w:val="0"/>
      <w:marRight w:val="0"/>
      <w:marTop w:val="0"/>
      <w:marBottom w:val="0"/>
      <w:divBdr>
        <w:top w:val="none" w:sz="0" w:space="0" w:color="auto"/>
        <w:left w:val="none" w:sz="0" w:space="0" w:color="auto"/>
        <w:bottom w:val="none" w:sz="0" w:space="0" w:color="auto"/>
        <w:right w:val="none" w:sz="0" w:space="0" w:color="auto"/>
      </w:divBdr>
    </w:div>
    <w:div w:id="447965326">
      <w:bodyDiv w:val="1"/>
      <w:marLeft w:val="0"/>
      <w:marRight w:val="0"/>
      <w:marTop w:val="0"/>
      <w:marBottom w:val="0"/>
      <w:divBdr>
        <w:top w:val="none" w:sz="0" w:space="0" w:color="auto"/>
        <w:left w:val="none" w:sz="0" w:space="0" w:color="auto"/>
        <w:bottom w:val="none" w:sz="0" w:space="0" w:color="auto"/>
        <w:right w:val="none" w:sz="0" w:space="0" w:color="auto"/>
      </w:divBdr>
    </w:div>
    <w:div w:id="448161090">
      <w:bodyDiv w:val="1"/>
      <w:marLeft w:val="0"/>
      <w:marRight w:val="0"/>
      <w:marTop w:val="0"/>
      <w:marBottom w:val="0"/>
      <w:divBdr>
        <w:top w:val="none" w:sz="0" w:space="0" w:color="auto"/>
        <w:left w:val="none" w:sz="0" w:space="0" w:color="auto"/>
        <w:bottom w:val="none" w:sz="0" w:space="0" w:color="auto"/>
        <w:right w:val="none" w:sz="0" w:space="0" w:color="auto"/>
      </w:divBdr>
      <w:divsChild>
        <w:div w:id="1884705198">
          <w:marLeft w:val="0"/>
          <w:marRight w:val="0"/>
          <w:marTop w:val="0"/>
          <w:marBottom w:val="0"/>
          <w:divBdr>
            <w:top w:val="none" w:sz="0" w:space="0" w:color="auto"/>
            <w:left w:val="none" w:sz="0" w:space="0" w:color="auto"/>
            <w:bottom w:val="none" w:sz="0" w:space="0" w:color="auto"/>
            <w:right w:val="none" w:sz="0" w:space="0" w:color="auto"/>
          </w:divBdr>
          <w:divsChild>
            <w:div w:id="1409495894">
              <w:marLeft w:val="0"/>
              <w:marRight w:val="0"/>
              <w:marTop w:val="0"/>
              <w:marBottom w:val="0"/>
              <w:divBdr>
                <w:top w:val="none" w:sz="0" w:space="0" w:color="auto"/>
                <w:left w:val="none" w:sz="0" w:space="0" w:color="auto"/>
                <w:bottom w:val="none" w:sz="0" w:space="0" w:color="auto"/>
                <w:right w:val="none" w:sz="0" w:space="0" w:color="auto"/>
              </w:divBdr>
              <w:divsChild>
                <w:div w:id="1678384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769761">
      <w:bodyDiv w:val="1"/>
      <w:marLeft w:val="0"/>
      <w:marRight w:val="0"/>
      <w:marTop w:val="0"/>
      <w:marBottom w:val="0"/>
      <w:divBdr>
        <w:top w:val="none" w:sz="0" w:space="0" w:color="auto"/>
        <w:left w:val="none" w:sz="0" w:space="0" w:color="auto"/>
        <w:bottom w:val="none" w:sz="0" w:space="0" w:color="auto"/>
        <w:right w:val="none" w:sz="0" w:space="0" w:color="auto"/>
      </w:divBdr>
    </w:div>
    <w:div w:id="537593205">
      <w:bodyDiv w:val="1"/>
      <w:marLeft w:val="0"/>
      <w:marRight w:val="0"/>
      <w:marTop w:val="0"/>
      <w:marBottom w:val="0"/>
      <w:divBdr>
        <w:top w:val="none" w:sz="0" w:space="0" w:color="auto"/>
        <w:left w:val="none" w:sz="0" w:space="0" w:color="auto"/>
        <w:bottom w:val="none" w:sz="0" w:space="0" w:color="auto"/>
        <w:right w:val="none" w:sz="0" w:space="0" w:color="auto"/>
      </w:divBdr>
    </w:div>
    <w:div w:id="582449100">
      <w:bodyDiv w:val="1"/>
      <w:marLeft w:val="0"/>
      <w:marRight w:val="0"/>
      <w:marTop w:val="0"/>
      <w:marBottom w:val="0"/>
      <w:divBdr>
        <w:top w:val="none" w:sz="0" w:space="0" w:color="auto"/>
        <w:left w:val="none" w:sz="0" w:space="0" w:color="auto"/>
        <w:bottom w:val="none" w:sz="0" w:space="0" w:color="auto"/>
        <w:right w:val="none" w:sz="0" w:space="0" w:color="auto"/>
      </w:divBdr>
      <w:divsChild>
        <w:div w:id="12775609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909168">
              <w:marLeft w:val="0"/>
              <w:marRight w:val="0"/>
              <w:marTop w:val="0"/>
              <w:marBottom w:val="0"/>
              <w:divBdr>
                <w:top w:val="none" w:sz="0" w:space="0" w:color="auto"/>
                <w:left w:val="none" w:sz="0" w:space="0" w:color="auto"/>
                <w:bottom w:val="none" w:sz="0" w:space="0" w:color="auto"/>
                <w:right w:val="none" w:sz="0" w:space="0" w:color="auto"/>
              </w:divBdr>
              <w:divsChild>
                <w:div w:id="1357006339">
                  <w:marLeft w:val="0"/>
                  <w:marRight w:val="0"/>
                  <w:marTop w:val="0"/>
                  <w:marBottom w:val="0"/>
                  <w:divBdr>
                    <w:top w:val="none" w:sz="0" w:space="0" w:color="auto"/>
                    <w:left w:val="none" w:sz="0" w:space="0" w:color="auto"/>
                    <w:bottom w:val="none" w:sz="0" w:space="0" w:color="auto"/>
                    <w:right w:val="none" w:sz="0" w:space="0" w:color="auto"/>
                  </w:divBdr>
                  <w:divsChild>
                    <w:div w:id="2013674993">
                      <w:marLeft w:val="0"/>
                      <w:marRight w:val="0"/>
                      <w:marTop w:val="0"/>
                      <w:marBottom w:val="0"/>
                      <w:divBdr>
                        <w:top w:val="none" w:sz="0" w:space="0" w:color="auto"/>
                        <w:left w:val="none" w:sz="0" w:space="0" w:color="auto"/>
                        <w:bottom w:val="none" w:sz="0" w:space="0" w:color="auto"/>
                        <w:right w:val="none" w:sz="0" w:space="0" w:color="auto"/>
                      </w:divBdr>
                      <w:divsChild>
                        <w:div w:id="1321691740">
                          <w:marLeft w:val="0"/>
                          <w:marRight w:val="0"/>
                          <w:marTop w:val="0"/>
                          <w:marBottom w:val="0"/>
                          <w:divBdr>
                            <w:top w:val="none" w:sz="0" w:space="0" w:color="auto"/>
                            <w:left w:val="none" w:sz="0" w:space="0" w:color="auto"/>
                            <w:bottom w:val="none" w:sz="0" w:space="0" w:color="auto"/>
                            <w:right w:val="none" w:sz="0" w:space="0" w:color="auto"/>
                          </w:divBdr>
                          <w:divsChild>
                            <w:div w:id="119715657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48395601">
                                  <w:marLeft w:val="0"/>
                                  <w:marRight w:val="0"/>
                                  <w:marTop w:val="0"/>
                                  <w:marBottom w:val="0"/>
                                  <w:divBdr>
                                    <w:top w:val="none" w:sz="0" w:space="0" w:color="auto"/>
                                    <w:left w:val="none" w:sz="0" w:space="0" w:color="auto"/>
                                    <w:bottom w:val="none" w:sz="0" w:space="0" w:color="auto"/>
                                    <w:right w:val="none" w:sz="0" w:space="0" w:color="auto"/>
                                  </w:divBdr>
                                  <w:divsChild>
                                    <w:div w:id="2128498503">
                                      <w:marLeft w:val="0"/>
                                      <w:marRight w:val="0"/>
                                      <w:marTop w:val="0"/>
                                      <w:marBottom w:val="0"/>
                                      <w:divBdr>
                                        <w:top w:val="none" w:sz="0" w:space="0" w:color="auto"/>
                                        <w:left w:val="none" w:sz="0" w:space="0" w:color="auto"/>
                                        <w:bottom w:val="none" w:sz="0" w:space="0" w:color="auto"/>
                                        <w:right w:val="none" w:sz="0" w:space="0" w:color="auto"/>
                                      </w:divBdr>
                                    </w:div>
                                    <w:div w:id="1961835077">
                                      <w:marLeft w:val="0"/>
                                      <w:marRight w:val="0"/>
                                      <w:marTop w:val="0"/>
                                      <w:marBottom w:val="0"/>
                                      <w:divBdr>
                                        <w:top w:val="none" w:sz="0" w:space="0" w:color="auto"/>
                                        <w:left w:val="none" w:sz="0" w:space="0" w:color="auto"/>
                                        <w:bottom w:val="none" w:sz="0" w:space="0" w:color="auto"/>
                                        <w:right w:val="none" w:sz="0" w:space="0" w:color="auto"/>
                                      </w:divBdr>
                                    </w:div>
                                    <w:div w:id="354305127">
                                      <w:blockQuote w:val="1"/>
                                      <w:marLeft w:val="96"/>
                                      <w:marRight w:val="0"/>
                                      <w:marTop w:val="0"/>
                                      <w:marBottom w:val="0"/>
                                      <w:divBdr>
                                        <w:top w:val="none" w:sz="0" w:space="0" w:color="auto"/>
                                        <w:left w:val="single" w:sz="6" w:space="6" w:color="CCCCCC"/>
                                        <w:bottom w:val="none" w:sz="0" w:space="0" w:color="auto"/>
                                        <w:right w:val="none" w:sz="0" w:space="0" w:color="auto"/>
                                      </w:divBdr>
                                    </w:div>
                                  </w:divsChild>
                                </w:div>
                              </w:divsChild>
                            </w:div>
                          </w:divsChild>
                        </w:div>
                      </w:divsChild>
                    </w:div>
                  </w:divsChild>
                </w:div>
              </w:divsChild>
            </w:div>
          </w:divsChild>
        </w:div>
      </w:divsChild>
    </w:div>
    <w:div w:id="612321084">
      <w:bodyDiv w:val="1"/>
      <w:marLeft w:val="0"/>
      <w:marRight w:val="0"/>
      <w:marTop w:val="0"/>
      <w:marBottom w:val="0"/>
      <w:divBdr>
        <w:top w:val="none" w:sz="0" w:space="0" w:color="auto"/>
        <w:left w:val="none" w:sz="0" w:space="0" w:color="auto"/>
        <w:bottom w:val="none" w:sz="0" w:space="0" w:color="auto"/>
        <w:right w:val="none" w:sz="0" w:space="0" w:color="auto"/>
      </w:divBdr>
      <w:divsChild>
        <w:div w:id="100224554">
          <w:marLeft w:val="0"/>
          <w:marRight w:val="0"/>
          <w:marTop w:val="0"/>
          <w:marBottom w:val="0"/>
          <w:divBdr>
            <w:top w:val="none" w:sz="0" w:space="0" w:color="auto"/>
            <w:left w:val="none" w:sz="0" w:space="0" w:color="auto"/>
            <w:bottom w:val="none" w:sz="0" w:space="0" w:color="auto"/>
            <w:right w:val="none" w:sz="0" w:space="0" w:color="auto"/>
          </w:divBdr>
        </w:div>
        <w:div w:id="205023267">
          <w:marLeft w:val="0"/>
          <w:marRight w:val="0"/>
          <w:marTop w:val="0"/>
          <w:marBottom w:val="0"/>
          <w:divBdr>
            <w:top w:val="none" w:sz="0" w:space="0" w:color="auto"/>
            <w:left w:val="none" w:sz="0" w:space="0" w:color="auto"/>
            <w:bottom w:val="none" w:sz="0" w:space="0" w:color="auto"/>
            <w:right w:val="none" w:sz="0" w:space="0" w:color="auto"/>
          </w:divBdr>
          <w:divsChild>
            <w:div w:id="1197891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27979">
      <w:bodyDiv w:val="1"/>
      <w:marLeft w:val="0"/>
      <w:marRight w:val="0"/>
      <w:marTop w:val="0"/>
      <w:marBottom w:val="0"/>
      <w:divBdr>
        <w:top w:val="none" w:sz="0" w:space="0" w:color="auto"/>
        <w:left w:val="none" w:sz="0" w:space="0" w:color="auto"/>
        <w:bottom w:val="none" w:sz="0" w:space="0" w:color="auto"/>
        <w:right w:val="none" w:sz="0" w:space="0" w:color="auto"/>
      </w:divBdr>
    </w:div>
    <w:div w:id="724453410">
      <w:bodyDiv w:val="1"/>
      <w:marLeft w:val="0"/>
      <w:marRight w:val="0"/>
      <w:marTop w:val="0"/>
      <w:marBottom w:val="0"/>
      <w:divBdr>
        <w:top w:val="none" w:sz="0" w:space="0" w:color="auto"/>
        <w:left w:val="none" w:sz="0" w:space="0" w:color="auto"/>
        <w:bottom w:val="none" w:sz="0" w:space="0" w:color="auto"/>
        <w:right w:val="none" w:sz="0" w:space="0" w:color="auto"/>
      </w:divBdr>
      <w:divsChild>
        <w:div w:id="1113326960">
          <w:marLeft w:val="0"/>
          <w:marRight w:val="0"/>
          <w:marTop w:val="0"/>
          <w:marBottom w:val="0"/>
          <w:divBdr>
            <w:top w:val="none" w:sz="0" w:space="0" w:color="auto"/>
            <w:left w:val="none" w:sz="0" w:space="0" w:color="auto"/>
            <w:bottom w:val="none" w:sz="0" w:space="0" w:color="auto"/>
            <w:right w:val="none" w:sz="0" w:space="0" w:color="auto"/>
          </w:divBdr>
          <w:divsChild>
            <w:div w:id="1050613413">
              <w:marLeft w:val="0"/>
              <w:marRight w:val="0"/>
              <w:marTop w:val="0"/>
              <w:marBottom w:val="0"/>
              <w:divBdr>
                <w:top w:val="none" w:sz="0" w:space="0" w:color="auto"/>
                <w:left w:val="none" w:sz="0" w:space="0" w:color="auto"/>
                <w:bottom w:val="none" w:sz="0" w:space="0" w:color="auto"/>
                <w:right w:val="none" w:sz="0" w:space="0" w:color="auto"/>
              </w:divBdr>
              <w:divsChild>
                <w:div w:id="764811230">
                  <w:marLeft w:val="0"/>
                  <w:marRight w:val="0"/>
                  <w:marTop w:val="0"/>
                  <w:marBottom w:val="0"/>
                  <w:divBdr>
                    <w:top w:val="none" w:sz="0" w:space="0" w:color="auto"/>
                    <w:left w:val="none" w:sz="0" w:space="0" w:color="auto"/>
                    <w:bottom w:val="none" w:sz="0" w:space="0" w:color="auto"/>
                    <w:right w:val="none" w:sz="0" w:space="0" w:color="auto"/>
                  </w:divBdr>
                  <w:divsChild>
                    <w:div w:id="342168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6752640">
          <w:marLeft w:val="0"/>
          <w:marRight w:val="0"/>
          <w:marTop w:val="0"/>
          <w:marBottom w:val="0"/>
          <w:divBdr>
            <w:top w:val="none" w:sz="0" w:space="0" w:color="auto"/>
            <w:left w:val="none" w:sz="0" w:space="0" w:color="auto"/>
            <w:bottom w:val="none" w:sz="0" w:space="0" w:color="auto"/>
            <w:right w:val="none" w:sz="0" w:space="0" w:color="auto"/>
          </w:divBdr>
          <w:divsChild>
            <w:div w:id="660238603">
              <w:marLeft w:val="0"/>
              <w:marRight w:val="0"/>
              <w:marTop w:val="0"/>
              <w:marBottom w:val="0"/>
              <w:divBdr>
                <w:top w:val="none" w:sz="0" w:space="0" w:color="auto"/>
                <w:left w:val="none" w:sz="0" w:space="0" w:color="auto"/>
                <w:bottom w:val="none" w:sz="0" w:space="0" w:color="auto"/>
                <w:right w:val="none" w:sz="0" w:space="0" w:color="auto"/>
              </w:divBdr>
              <w:divsChild>
                <w:div w:id="1153722443">
                  <w:marLeft w:val="0"/>
                  <w:marRight w:val="0"/>
                  <w:marTop w:val="0"/>
                  <w:marBottom w:val="0"/>
                  <w:divBdr>
                    <w:top w:val="none" w:sz="0" w:space="0" w:color="auto"/>
                    <w:left w:val="none" w:sz="0" w:space="0" w:color="auto"/>
                    <w:bottom w:val="none" w:sz="0" w:space="0" w:color="auto"/>
                    <w:right w:val="none" w:sz="0" w:space="0" w:color="auto"/>
                  </w:divBdr>
                  <w:divsChild>
                    <w:div w:id="416900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5342032">
      <w:bodyDiv w:val="1"/>
      <w:marLeft w:val="0"/>
      <w:marRight w:val="0"/>
      <w:marTop w:val="0"/>
      <w:marBottom w:val="0"/>
      <w:divBdr>
        <w:top w:val="none" w:sz="0" w:space="0" w:color="auto"/>
        <w:left w:val="none" w:sz="0" w:space="0" w:color="auto"/>
        <w:bottom w:val="none" w:sz="0" w:space="0" w:color="auto"/>
        <w:right w:val="none" w:sz="0" w:space="0" w:color="auto"/>
      </w:divBdr>
    </w:div>
    <w:div w:id="806774686">
      <w:bodyDiv w:val="1"/>
      <w:marLeft w:val="0"/>
      <w:marRight w:val="0"/>
      <w:marTop w:val="0"/>
      <w:marBottom w:val="0"/>
      <w:divBdr>
        <w:top w:val="none" w:sz="0" w:space="0" w:color="auto"/>
        <w:left w:val="none" w:sz="0" w:space="0" w:color="auto"/>
        <w:bottom w:val="none" w:sz="0" w:space="0" w:color="auto"/>
        <w:right w:val="none" w:sz="0" w:space="0" w:color="auto"/>
      </w:divBdr>
      <w:divsChild>
        <w:div w:id="1206984256">
          <w:marLeft w:val="0"/>
          <w:marRight w:val="0"/>
          <w:marTop w:val="0"/>
          <w:marBottom w:val="0"/>
          <w:divBdr>
            <w:top w:val="none" w:sz="0" w:space="0" w:color="auto"/>
            <w:left w:val="none" w:sz="0" w:space="0" w:color="auto"/>
            <w:bottom w:val="none" w:sz="0" w:space="0" w:color="auto"/>
            <w:right w:val="none" w:sz="0" w:space="0" w:color="auto"/>
          </w:divBdr>
        </w:div>
        <w:div w:id="109445407">
          <w:marLeft w:val="0"/>
          <w:marRight w:val="0"/>
          <w:marTop w:val="0"/>
          <w:marBottom w:val="0"/>
          <w:divBdr>
            <w:top w:val="none" w:sz="0" w:space="0" w:color="auto"/>
            <w:left w:val="none" w:sz="0" w:space="0" w:color="auto"/>
            <w:bottom w:val="none" w:sz="0" w:space="0" w:color="auto"/>
            <w:right w:val="none" w:sz="0" w:space="0" w:color="auto"/>
          </w:divBdr>
        </w:div>
        <w:div w:id="427652535">
          <w:marLeft w:val="0"/>
          <w:marRight w:val="0"/>
          <w:marTop w:val="0"/>
          <w:marBottom w:val="0"/>
          <w:divBdr>
            <w:top w:val="none" w:sz="0" w:space="0" w:color="auto"/>
            <w:left w:val="none" w:sz="0" w:space="0" w:color="auto"/>
            <w:bottom w:val="none" w:sz="0" w:space="0" w:color="auto"/>
            <w:right w:val="none" w:sz="0" w:space="0" w:color="auto"/>
          </w:divBdr>
        </w:div>
        <w:div w:id="481582513">
          <w:marLeft w:val="0"/>
          <w:marRight w:val="0"/>
          <w:marTop w:val="0"/>
          <w:marBottom w:val="0"/>
          <w:divBdr>
            <w:top w:val="none" w:sz="0" w:space="0" w:color="auto"/>
            <w:left w:val="none" w:sz="0" w:space="0" w:color="auto"/>
            <w:bottom w:val="none" w:sz="0" w:space="0" w:color="auto"/>
            <w:right w:val="none" w:sz="0" w:space="0" w:color="auto"/>
          </w:divBdr>
        </w:div>
        <w:div w:id="1748650996">
          <w:marLeft w:val="0"/>
          <w:marRight w:val="0"/>
          <w:marTop w:val="0"/>
          <w:marBottom w:val="0"/>
          <w:divBdr>
            <w:top w:val="none" w:sz="0" w:space="0" w:color="auto"/>
            <w:left w:val="none" w:sz="0" w:space="0" w:color="auto"/>
            <w:bottom w:val="none" w:sz="0" w:space="0" w:color="auto"/>
            <w:right w:val="none" w:sz="0" w:space="0" w:color="auto"/>
          </w:divBdr>
        </w:div>
        <w:div w:id="1575894999">
          <w:marLeft w:val="0"/>
          <w:marRight w:val="0"/>
          <w:marTop w:val="0"/>
          <w:marBottom w:val="0"/>
          <w:divBdr>
            <w:top w:val="none" w:sz="0" w:space="0" w:color="auto"/>
            <w:left w:val="none" w:sz="0" w:space="0" w:color="auto"/>
            <w:bottom w:val="none" w:sz="0" w:space="0" w:color="auto"/>
            <w:right w:val="none" w:sz="0" w:space="0" w:color="auto"/>
          </w:divBdr>
        </w:div>
        <w:div w:id="648097202">
          <w:marLeft w:val="0"/>
          <w:marRight w:val="0"/>
          <w:marTop w:val="0"/>
          <w:marBottom w:val="0"/>
          <w:divBdr>
            <w:top w:val="none" w:sz="0" w:space="0" w:color="auto"/>
            <w:left w:val="none" w:sz="0" w:space="0" w:color="auto"/>
            <w:bottom w:val="none" w:sz="0" w:space="0" w:color="auto"/>
            <w:right w:val="none" w:sz="0" w:space="0" w:color="auto"/>
          </w:divBdr>
        </w:div>
        <w:div w:id="511846495">
          <w:marLeft w:val="0"/>
          <w:marRight w:val="0"/>
          <w:marTop w:val="0"/>
          <w:marBottom w:val="0"/>
          <w:divBdr>
            <w:top w:val="none" w:sz="0" w:space="0" w:color="auto"/>
            <w:left w:val="none" w:sz="0" w:space="0" w:color="auto"/>
            <w:bottom w:val="none" w:sz="0" w:space="0" w:color="auto"/>
            <w:right w:val="none" w:sz="0" w:space="0" w:color="auto"/>
          </w:divBdr>
        </w:div>
        <w:div w:id="1404642778">
          <w:marLeft w:val="0"/>
          <w:marRight w:val="0"/>
          <w:marTop w:val="0"/>
          <w:marBottom w:val="0"/>
          <w:divBdr>
            <w:top w:val="none" w:sz="0" w:space="0" w:color="auto"/>
            <w:left w:val="none" w:sz="0" w:space="0" w:color="auto"/>
            <w:bottom w:val="none" w:sz="0" w:space="0" w:color="auto"/>
            <w:right w:val="none" w:sz="0" w:space="0" w:color="auto"/>
          </w:divBdr>
        </w:div>
      </w:divsChild>
    </w:div>
    <w:div w:id="876435755">
      <w:bodyDiv w:val="1"/>
      <w:marLeft w:val="0"/>
      <w:marRight w:val="0"/>
      <w:marTop w:val="0"/>
      <w:marBottom w:val="0"/>
      <w:divBdr>
        <w:top w:val="none" w:sz="0" w:space="0" w:color="auto"/>
        <w:left w:val="none" w:sz="0" w:space="0" w:color="auto"/>
        <w:bottom w:val="none" w:sz="0" w:space="0" w:color="auto"/>
        <w:right w:val="none" w:sz="0" w:space="0" w:color="auto"/>
      </w:divBdr>
    </w:div>
    <w:div w:id="933981382">
      <w:bodyDiv w:val="1"/>
      <w:marLeft w:val="0"/>
      <w:marRight w:val="0"/>
      <w:marTop w:val="0"/>
      <w:marBottom w:val="0"/>
      <w:divBdr>
        <w:top w:val="none" w:sz="0" w:space="0" w:color="auto"/>
        <w:left w:val="none" w:sz="0" w:space="0" w:color="auto"/>
        <w:bottom w:val="none" w:sz="0" w:space="0" w:color="auto"/>
        <w:right w:val="none" w:sz="0" w:space="0" w:color="auto"/>
      </w:divBdr>
    </w:div>
    <w:div w:id="1068655005">
      <w:bodyDiv w:val="1"/>
      <w:marLeft w:val="0"/>
      <w:marRight w:val="0"/>
      <w:marTop w:val="0"/>
      <w:marBottom w:val="0"/>
      <w:divBdr>
        <w:top w:val="none" w:sz="0" w:space="0" w:color="auto"/>
        <w:left w:val="none" w:sz="0" w:space="0" w:color="auto"/>
        <w:bottom w:val="none" w:sz="0" w:space="0" w:color="auto"/>
        <w:right w:val="none" w:sz="0" w:space="0" w:color="auto"/>
      </w:divBdr>
      <w:divsChild>
        <w:div w:id="648289297">
          <w:marLeft w:val="0"/>
          <w:marRight w:val="0"/>
          <w:marTop w:val="0"/>
          <w:marBottom w:val="0"/>
          <w:divBdr>
            <w:top w:val="none" w:sz="0" w:space="0" w:color="auto"/>
            <w:left w:val="none" w:sz="0" w:space="0" w:color="auto"/>
            <w:bottom w:val="none" w:sz="0" w:space="0" w:color="auto"/>
            <w:right w:val="none" w:sz="0" w:space="0" w:color="auto"/>
          </w:divBdr>
          <w:divsChild>
            <w:div w:id="342975967">
              <w:marLeft w:val="0"/>
              <w:marRight w:val="0"/>
              <w:marTop w:val="0"/>
              <w:marBottom w:val="0"/>
              <w:divBdr>
                <w:top w:val="none" w:sz="0" w:space="0" w:color="auto"/>
                <w:left w:val="none" w:sz="0" w:space="0" w:color="auto"/>
                <w:bottom w:val="none" w:sz="0" w:space="0" w:color="auto"/>
                <w:right w:val="none" w:sz="0" w:space="0" w:color="auto"/>
              </w:divBdr>
              <w:divsChild>
                <w:div w:id="849175559">
                  <w:marLeft w:val="0"/>
                  <w:marRight w:val="0"/>
                  <w:marTop w:val="0"/>
                  <w:marBottom w:val="0"/>
                  <w:divBdr>
                    <w:top w:val="none" w:sz="0" w:space="0" w:color="auto"/>
                    <w:left w:val="none" w:sz="0" w:space="0" w:color="auto"/>
                    <w:bottom w:val="none" w:sz="0" w:space="0" w:color="auto"/>
                    <w:right w:val="none" w:sz="0" w:space="0" w:color="auto"/>
                  </w:divBdr>
                  <w:divsChild>
                    <w:div w:id="85200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47918">
              <w:marLeft w:val="0"/>
              <w:marRight w:val="0"/>
              <w:marTop w:val="0"/>
              <w:marBottom w:val="0"/>
              <w:divBdr>
                <w:top w:val="none" w:sz="0" w:space="0" w:color="auto"/>
                <w:left w:val="none" w:sz="0" w:space="0" w:color="auto"/>
                <w:bottom w:val="none" w:sz="0" w:space="0" w:color="auto"/>
                <w:right w:val="none" w:sz="0" w:space="0" w:color="auto"/>
              </w:divBdr>
              <w:divsChild>
                <w:div w:id="835146755">
                  <w:marLeft w:val="0"/>
                  <w:marRight w:val="0"/>
                  <w:marTop w:val="0"/>
                  <w:marBottom w:val="0"/>
                  <w:divBdr>
                    <w:top w:val="none" w:sz="0" w:space="0" w:color="auto"/>
                    <w:left w:val="none" w:sz="0" w:space="0" w:color="auto"/>
                    <w:bottom w:val="none" w:sz="0" w:space="0" w:color="auto"/>
                    <w:right w:val="none" w:sz="0" w:space="0" w:color="auto"/>
                  </w:divBdr>
                </w:div>
              </w:divsChild>
            </w:div>
            <w:div w:id="1651901641">
              <w:marLeft w:val="0"/>
              <w:marRight w:val="0"/>
              <w:marTop w:val="0"/>
              <w:marBottom w:val="0"/>
              <w:divBdr>
                <w:top w:val="none" w:sz="0" w:space="0" w:color="auto"/>
                <w:left w:val="none" w:sz="0" w:space="0" w:color="auto"/>
                <w:bottom w:val="none" w:sz="0" w:space="0" w:color="auto"/>
                <w:right w:val="none" w:sz="0" w:space="0" w:color="auto"/>
              </w:divBdr>
              <w:divsChild>
                <w:div w:id="1737119285">
                  <w:marLeft w:val="0"/>
                  <w:marRight w:val="0"/>
                  <w:marTop w:val="0"/>
                  <w:marBottom w:val="0"/>
                  <w:divBdr>
                    <w:top w:val="none" w:sz="0" w:space="0" w:color="auto"/>
                    <w:left w:val="none" w:sz="0" w:space="0" w:color="auto"/>
                    <w:bottom w:val="none" w:sz="0" w:space="0" w:color="auto"/>
                    <w:right w:val="none" w:sz="0" w:space="0" w:color="auto"/>
                  </w:divBdr>
                </w:div>
              </w:divsChild>
            </w:div>
            <w:div w:id="1232810766">
              <w:marLeft w:val="0"/>
              <w:marRight w:val="0"/>
              <w:marTop w:val="0"/>
              <w:marBottom w:val="0"/>
              <w:divBdr>
                <w:top w:val="none" w:sz="0" w:space="0" w:color="auto"/>
                <w:left w:val="none" w:sz="0" w:space="0" w:color="auto"/>
                <w:bottom w:val="none" w:sz="0" w:space="0" w:color="auto"/>
                <w:right w:val="none" w:sz="0" w:space="0" w:color="auto"/>
              </w:divBdr>
              <w:divsChild>
                <w:div w:id="743376731">
                  <w:marLeft w:val="0"/>
                  <w:marRight w:val="0"/>
                  <w:marTop w:val="0"/>
                  <w:marBottom w:val="0"/>
                  <w:divBdr>
                    <w:top w:val="none" w:sz="0" w:space="0" w:color="auto"/>
                    <w:left w:val="none" w:sz="0" w:space="0" w:color="auto"/>
                    <w:bottom w:val="none" w:sz="0" w:space="0" w:color="auto"/>
                    <w:right w:val="none" w:sz="0" w:space="0" w:color="auto"/>
                  </w:divBdr>
                </w:div>
              </w:divsChild>
            </w:div>
            <w:div w:id="547962326">
              <w:marLeft w:val="0"/>
              <w:marRight w:val="0"/>
              <w:marTop w:val="0"/>
              <w:marBottom w:val="0"/>
              <w:divBdr>
                <w:top w:val="none" w:sz="0" w:space="0" w:color="auto"/>
                <w:left w:val="none" w:sz="0" w:space="0" w:color="auto"/>
                <w:bottom w:val="none" w:sz="0" w:space="0" w:color="auto"/>
                <w:right w:val="none" w:sz="0" w:space="0" w:color="auto"/>
              </w:divBdr>
              <w:divsChild>
                <w:div w:id="917666101">
                  <w:marLeft w:val="0"/>
                  <w:marRight w:val="0"/>
                  <w:marTop w:val="0"/>
                  <w:marBottom w:val="0"/>
                  <w:divBdr>
                    <w:top w:val="none" w:sz="0" w:space="0" w:color="auto"/>
                    <w:left w:val="none" w:sz="0" w:space="0" w:color="auto"/>
                    <w:bottom w:val="none" w:sz="0" w:space="0" w:color="auto"/>
                    <w:right w:val="none" w:sz="0" w:space="0" w:color="auto"/>
                  </w:divBdr>
                </w:div>
              </w:divsChild>
            </w:div>
            <w:div w:id="1523014722">
              <w:marLeft w:val="0"/>
              <w:marRight w:val="0"/>
              <w:marTop w:val="0"/>
              <w:marBottom w:val="0"/>
              <w:divBdr>
                <w:top w:val="none" w:sz="0" w:space="0" w:color="auto"/>
                <w:left w:val="none" w:sz="0" w:space="0" w:color="auto"/>
                <w:bottom w:val="none" w:sz="0" w:space="0" w:color="auto"/>
                <w:right w:val="none" w:sz="0" w:space="0" w:color="auto"/>
              </w:divBdr>
              <w:divsChild>
                <w:div w:id="182598819">
                  <w:marLeft w:val="0"/>
                  <w:marRight w:val="0"/>
                  <w:marTop w:val="0"/>
                  <w:marBottom w:val="0"/>
                  <w:divBdr>
                    <w:top w:val="none" w:sz="0" w:space="0" w:color="auto"/>
                    <w:left w:val="none" w:sz="0" w:space="0" w:color="auto"/>
                    <w:bottom w:val="none" w:sz="0" w:space="0" w:color="auto"/>
                    <w:right w:val="none" w:sz="0" w:space="0" w:color="auto"/>
                  </w:divBdr>
                </w:div>
              </w:divsChild>
            </w:div>
            <w:div w:id="677197392">
              <w:marLeft w:val="0"/>
              <w:marRight w:val="0"/>
              <w:marTop w:val="0"/>
              <w:marBottom w:val="0"/>
              <w:divBdr>
                <w:top w:val="none" w:sz="0" w:space="0" w:color="auto"/>
                <w:left w:val="none" w:sz="0" w:space="0" w:color="auto"/>
                <w:bottom w:val="none" w:sz="0" w:space="0" w:color="auto"/>
                <w:right w:val="none" w:sz="0" w:space="0" w:color="auto"/>
              </w:divBdr>
              <w:divsChild>
                <w:div w:id="1643149687">
                  <w:marLeft w:val="0"/>
                  <w:marRight w:val="0"/>
                  <w:marTop w:val="0"/>
                  <w:marBottom w:val="0"/>
                  <w:divBdr>
                    <w:top w:val="none" w:sz="0" w:space="0" w:color="auto"/>
                    <w:left w:val="none" w:sz="0" w:space="0" w:color="auto"/>
                    <w:bottom w:val="none" w:sz="0" w:space="0" w:color="auto"/>
                    <w:right w:val="none" w:sz="0" w:space="0" w:color="auto"/>
                  </w:divBdr>
                </w:div>
                <w:div w:id="1685747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0658875">
      <w:bodyDiv w:val="1"/>
      <w:marLeft w:val="0"/>
      <w:marRight w:val="0"/>
      <w:marTop w:val="0"/>
      <w:marBottom w:val="0"/>
      <w:divBdr>
        <w:top w:val="none" w:sz="0" w:space="0" w:color="auto"/>
        <w:left w:val="none" w:sz="0" w:space="0" w:color="auto"/>
        <w:bottom w:val="none" w:sz="0" w:space="0" w:color="auto"/>
        <w:right w:val="none" w:sz="0" w:space="0" w:color="auto"/>
      </w:divBdr>
    </w:div>
    <w:div w:id="1163818530">
      <w:bodyDiv w:val="1"/>
      <w:marLeft w:val="0"/>
      <w:marRight w:val="0"/>
      <w:marTop w:val="0"/>
      <w:marBottom w:val="0"/>
      <w:divBdr>
        <w:top w:val="none" w:sz="0" w:space="0" w:color="auto"/>
        <w:left w:val="none" w:sz="0" w:space="0" w:color="auto"/>
        <w:bottom w:val="none" w:sz="0" w:space="0" w:color="auto"/>
        <w:right w:val="none" w:sz="0" w:space="0" w:color="auto"/>
      </w:divBdr>
    </w:div>
    <w:div w:id="1174029362">
      <w:bodyDiv w:val="1"/>
      <w:marLeft w:val="0"/>
      <w:marRight w:val="0"/>
      <w:marTop w:val="0"/>
      <w:marBottom w:val="0"/>
      <w:divBdr>
        <w:top w:val="none" w:sz="0" w:space="0" w:color="auto"/>
        <w:left w:val="none" w:sz="0" w:space="0" w:color="auto"/>
        <w:bottom w:val="none" w:sz="0" w:space="0" w:color="auto"/>
        <w:right w:val="none" w:sz="0" w:space="0" w:color="auto"/>
      </w:divBdr>
    </w:div>
    <w:div w:id="1194228211">
      <w:bodyDiv w:val="1"/>
      <w:marLeft w:val="0"/>
      <w:marRight w:val="0"/>
      <w:marTop w:val="0"/>
      <w:marBottom w:val="0"/>
      <w:divBdr>
        <w:top w:val="none" w:sz="0" w:space="0" w:color="auto"/>
        <w:left w:val="none" w:sz="0" w:space="0" w:color="auto"/>
        <w:bottom w:val="none" w:sz="0" w:space="0" w:color="auto"/>
        <w:right w:val="none" w:sz="0" w:space="0" w:color="auto"/>
      </w:divBdr>
    </w:div>
    <w:div w:id="1291672425">
      <w:bodyDiv w:val="1"/>
      <w:marLeft w:val="0"/>
      <w:marRight w:val="0"/>
      <w:marTop w:val="0"/>
      <w:marBottom w:val="0"/>
      <w:divBdr>
        <w:top w:val="none" w:sz="0" w:space="0" w:color="auto"/>
        <w:left w:val="none" w:sz="0" w:space="0" w:color="auto"/>
        <w:bottom w:val="none" w:sz="0" w:space="0" w:color="auto"/>
        <w:right w:val="none" w:sz="0" w:space="0" w:color="auto"/>
      </w:divBdr>
    </w:div>
    <w:div w:id="1309047416">
      <w:bodyDiv w:val="1"/>
      <w:marLeft w:val="0"/>
      <w:marRight w:val="0"/>
      <w:marTop w:val="0"/>
      <w:marBottom w:val="0"/>
      <w:divBdr>
        <w:top w:val="none" w:sz="0" w:space="0" w:color="auto"/>
        <w:left w:val="none" w:sz="0" w:space="0" w:color="auto"/>
        <w:bottom w:val="none" w:sz="0" w:space="0" w:color="auto"/>
        <w:right w:val="none" w:sz="0" w:space="0" w:color="auto"/>
      </w:divBdr>
    </w:div>
    <w:div w:id="1330063314">
      <w:bodyDiv w:val="1"/>
      <w:marLeft w:val="0"/>
      <w:marRight w:val="0"/>
      <w:marTop w:val="0"/>
      <w:marBottom w:val="0"/>
      <w:divBdr>
        <w:top w:val="none" w:sz="0" w:space="0" w:color="auto"/>
        <w:left w:val="none" w:sz="0" w:space="0" w:color="auto"/>
        <w:bottom w:val="none" w:sz="0" w:space="0" w:color="auto"/>
        <w:right w:val="none" w:sz="0" w:space="0" w:color="auto"/>
      </w:divBdr>
    </w:div>
    <w:div w:id="1406562508">
      <w:bodyDiv w:val="1"/>
      <w:marLeft w:val="0"/>
      <w:marRight w:val="0"/>
      <w:marTop w:val="0"/>
      <w:marBottom w:val="0"/>
      <w:divBdr>
        <w:top w:val="none" w:sz="0" w:space="0" w:color="auto"/>
        <w:left w:val="none" w:sz="0" w:space="0" w:color="auto"/>
        <w:bottom w:val="none" w:sz="0" w:space="0" w:color="auto"/>
        <w:right w:val="none" w:sz="0" w:space="0" w:color="auto"/>
      </w:divBdr>
    </w:div>
    <w:div w:id="1665663092">
      <w:bodyDiv w:val="1"/>
      <w:marLeft w:val="0"/>
      <w:marRight w:val="0"/>
      <w:marTop w:val="0"/>
      <w:marBottom w:val="0"/>
      <w:divBdr>
        <w:top w:val="none" w:sz="0" w:space="0" w:color="auto"/>
        <w:left w:val="none" w:sz="0" w:space="0" w:color="auto"/>
        <w:bottom w:val="none" w:sz="0" w:space="0" w:color="auto"/>
        <w:right w:val="none" w:sz="0" w:space="0" w:color="auto"/>
      </w:divBdr>
    </w:div>
    <w:div w:id="1730302511">
      <w:bodyDiv w:val="1"/>
      <w:marLeft w:val="0"/>
      <w:marRight w:val="0"/>
      <w:marTop w:val="0"/>
      <w:marBottom w:val="0"/>
      <w:divBdr>
        <w:top w:val="none" w:sz="0" w:space="0" w:color="auto"/>
        <w:left w:val="none" w:sz="0" w:space="0" w:color="auto"/>
        <w:bottom w:val="none" w:sz="0" w:space="0" w:color="auto"/>
        <w:right w:val="none" w:sz="0" w:space="0" w:color="auto"/>
      </w:divBdr>
    </w:div>
    <w:div w:id="1747875866">
      <w:bodyDiv w:val="1"/>
      <w:marLeft w:val="0"/>
      <w:marRight w:val="0"/>
      <w:marTop w:val="0"/>
      <w:marBottom w:val="0"/>
      <w:divBdr>
        <w:top w:val="none" w:sz="0" w:space="0" w:color="auto"/>
        <w:left w:val="none" w:sz="0" w:space="0" w:color="auto"/>
        <w:bottom w:val="none" w:sz="0" w:space="0" w:color="auto"/>
        <w:right w:val="none" w:sz="0" w:space="0" w:color="auto"/>
      </w:divBdr>
    </w:div>
    <w:div w:id="1770589339">
      <w:bodyDiv w:val="1"/>
      <w:marLeft w:val="0"/>
      <w:marRight w:val="0"/>
      <w:marTop w:val="0"/>
      <w:marBottom w:val="0"/>
      <w:divBdr>
        <w:top w:val="none" w:sz="0" w:space="0" w:color="auto"/>
        <w:left w:val="none" w:sz="0" w:space="0" w:color="auto"/>
        <w:bottom w:val="none" w:sz="0" w:space="0" w:color="auto"/>
        <w:right w:val="none" w:sz="0" w:space="0" w:color="auto"/>
      </w:divBdr>
      <w:divsChild>
        <w:div w:id="1331759598">
          <w:marLeft w:val="0"/>
          <w:marRight w:val="0"/>
          <w:marTop w:val="0"/>
          <w:marBottom w:val="0"/>
          <w:divBdr>
            <w:top w:val="none" w:sz="0" w:space="0" w:color="auto"/>
            <w:left w:val="none" w:sz="0" w:space="0" w:color="auto"/>
            <w:bottom w:val="none" w:sz="0" w:space="0" w:color="auto"/>
            <w:right w:val="none" w:sz="0" w:space="0" w:color="auto"/>
          </w:divBdr>
          <w:divsChild>
            <w:div w:id="1171749795">
              <w:marLeft w:val="0"/>
              <w:marRight w:val="0"/>
              <w:marTop w:val="0"/>
              <w:marBottom w:val="0"/>
              <w:divBdr>
                <w:top w:val="none" w:sz="0" w:space="0" w:color="auto"/>
                <w:left w:val="none" w:sz="0" w:space="0" w:color="auto"/>
                <w:bottom w:val="none" w:sz="0" w:space="0" w:color="auto"/>
                <w:right w:val="none" w:sz="0" w:space="0" w:color="auto"/>
              </w:divBdr>
              <w:divsChild>
                <w:div w:id="951935659">
                  <w:marLeft w:val="0"/>
                  <w:marRight w:val="0"/>
                  <w:marTop w:val="0"/>
                  <w:marBottom w:val="0"/>
                  <w:divBdr>
                    <w:top w:val="none" w:sz="0" w:space="0" w:color="auto"/>
                    <w:left w:val="none" w:sz="0" w:space="0" w:color="auto"/>
                    <w:bottom w:val="none" w:sz="0" w:space="0" w:color="auto"/>
                    <w:right w:val="none" w:sz="0" w:space="0" w:color="auto"/>
                  </w:divBdr>
                  <w:divsChild>
                    <w:div w:id="1627271333">
                      <w:marLeft w:val="0"/>
                      <w:marRight w:val="0"/>
                      <w:marTop w:val="0"/>
                      <w:marBottom w:val="0"/>
                      <w:divBdr>
                        <w:top w:val="none" w:sz="0" w:space="0" w:color="auto"/>
                        <w:left w:val="none" w:sz="0" w:space="0" w:color="auto"/>
                        <w:bottom w:val="none" w:sz="0" w:space="0" w:color="auto"/>
                        <w:right w:val="none" w:sz="0" w:space="0" w:color="auto"/>
                      </w:divBdr>
                      <w:divsChild>
                        <w:div w:id="108221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340462">
                  <w:marLeft w:val="0"/>
                  <w:marRight w:val="0"/>
                  <w:marTop w:val="0"/>
                  <w:marBottom w:val="0"/>
                  <w:divBdr>
                    <w:top w:val="none" w:sz="0" w:space="0" w:color="auto"/>
                    <w:left w:val="none" w:sz="0" w:space="0" w:color="auto"/>
                    <w:bottom w:val="none" w:sz="0" w:space="0" w:color="auto"/>
                    <w:right w:val="none" w:sz="0" w:space="0" w:color="auto"/>
                  </w:divBdr>
                  <w:divsChild>
                    <w:div w:id="1627932592">
                      <w:marLeft w:val="0"/>
                      <w:marRight w:val="0"/>
                      <w:marTop w:val="0"/>
                      <w:marBottom w:val="0"/>
                      <w:divBdr>
                        <w:top w:val="none" w:sz="0" w:space="0" w:color="auto"/>
                        <w:left w:val="none" w:sz="0" w:space="0" w:color="auto"/>
                        <w:bottom w:val="none" w:sz="0" w:space="0" w:color="auto"/>
                        <w:right w:val="none" w:sz="0" w:space="0" w:color="auto"/>
                      </w:divBdr>
                      <w:divsChild>
                        <w:div w:id="151410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4455142">
                  <w:marLeft w:val="0"/>
                  <w:marRight w:val="0"/>
                  <w:marTop w:val="0"/>
                  <w:marBottom w:val="0"/>
                  <w:divBdr>
                    <w:top w:val="none" w:sz="0" w:space="0" w:color="auto"/>
                    <w:left w:val="none" w:sz="0" w:space="0" w:color="auto"/>
                    <w:bottom w:val="none" w:sz="0" w:space="0" w:color="auto"/>
                    <w:right w:val="none" w:sz="0" w:space="0" w:color="auto"/>
                  </w:divBdr>
                  <w:divsChild>
                    <w:div w:id="1068457446">
                      <w:marLeft w:val="0"/>
                      <w:marRight w:val="0"/>
                      <w:marTop w:val="0"/>
                      <w:marBottom w:val="0"/>
                      <w:divBdr>
                        <w:top w:val="none" w:sz="0" w:space="0" w:color="auto"/>
                        <w:left w:val="none" w:sz="0" w:space="0" w:color="auto"/>
                        <w:bottom w:val="none" w:sz="0" w:space="0" w:color="auto"/>
                        <w:right w:val="none" w:sz="0" w:space="0" w:color="auto"/>
                      </w:divBdr>
                      <w:divsChild>
                        <w:div w:id="955285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660375">
                  <w:marLeft w:val="0"/>
                  <w:marRight w:val="0"/>
                  <w:marTop w:val="0"/>
                  <w:marBottom w:val="0"/>
                  <w:divBdr>
                    <w:top w:val="none" w:sz="0" w:space="0" w:color="auto"/>
                    <w:left w:val="none" w:sz="0" w:space="0" w:color="auto"/>
                    <w:bottom w:val="none" w:sz="0" w:space="0" w:color="auto"/>
                    <w:right w:val="none" w:sz="0" w:space="0" w:color="auto"/>
                  </w:divBdr>
                  <w:divsChild>
                    <w:div w:id="1200895192">
                      <w:marLeft w:val="0"/>
                      <w:marRight w:val="0"/>
                      <w:marTop w:val="0"/>
                      <w:marBottom w:val="0"/>
                      <w:divBdr>
                        <w:top w:val="none" w:sz="0" w:space="0" w:color="auto"/>
                        <w:left w:val="none" w:sz="0" w:space="0" w:color="auto"/>
                        <w:bottom w:val="none" w:sz="0" w:space="0" w:color="auto"/>
                        <w:right w:val="none" w:sz="0" w:space="0" w:color="auto"/>
                      </w:divBdr>
                      <w:divsChild>
                        <w:div w:id="359743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82934888">
      <w:bodyDiv w:val="1"/>
      <w:marLeft w:val="0"/>
      <w:marRight w:val="0"/>
      <w:marTop w:val="0"/>
      <w:marBottom w:val="0"/>
      <w:divBdr>
        <w:top w:val="none" w:sz="0" w:space="0" w:color="auto"/>
        <w:left w:val="none" w:sz="0" w:space="0" w:color="auto"/>
        <w:bottom w:val="none" w:sz="0" w:space="0" w:color="auto"/>
        <w:right w:val="none" w:sz="0" w:space="0" w:color="auto"/>
      </w:divBdr>
    </w:div>
    <w:div w:id="1884051020">
      <w:bodyDiv w:val="1"/>
      <w:marLeft w:val="0"/>
      <w:marRight w:val="0"/>
      <w:marTop w:val="0"/>
      <w:marBottom w:val="0"/>
      <w:divBdr>
        <w:top w:val="none" w:sz="0" w:space="0" w:color="auto"/>
        <w:left w:val="none" w:sz="0" w:space="0" w:color="auto"/>
        <w:bottom w:val="none" w:sz="0" w:space="0" w:color="auto"/>
        <w:right w:val="none" w:sz="0" w:space="0" w:color="auto"/>
      </w:divBdr>
    </w:div>
    <w:div w:id="1909419898">
      <w:bodyDiv w:val="1"/>
      <w:marLeft w:val="0"/>
      <w:marRight w:val="0"/>
      <w:marTop w:val="0"/>
      <w:marBottom w:val="0"/>
      <w:divBdr>
        <w:top w:val="none" w:sz="0" w:space="0" w:color="auto"/>
        <w:left w:val="none" w:sz="0" w:space="0" w:color="auto"/>
        <w:bottom w:val="none" w:sz="0" w:space="0" w:color="auto"/>
        <w:right w:val="none" w:sz="0" w:space="0" w:color="auto"/>
      </w:divBdr>
    </w:div>
    <w:div w:id="1957829864">
      <w:bodyDiv w:val="1"/>
      <w:marLeft w:val="0"/>
      <w:marRight w:val="0"/>
      <w:marTop w:val="0"/>
      <w:marBottom w:val="0"/>
      <w:divBdr>
        <w:top w:val="none" w:sz="0" w:space="0" w:color="auto"/>
        <w:left w:val="none" w:sz="0" w:space="0" w:color="auto"/>
        <w:bottom w:val="none" w:sz="0" w:space="0" w:color="auto"/>
        <w:right w:val="none" w:sz="0" w:space="0" w:color="auto"/>
      </w:divBdr>
    </w:div>
    <w:div w:id="2048945947">
      <w:bodyDiv w:val="1"/>
      <w:marLeft w:val="0"/>
      <w:marRight w:val="0"/>
      <w:marTop w:val="0"/>
      <w:marBottom w:val="0"/>
      <w:divBdr>
        <w:top w:val="none" w:sz="0" w:space="0" w:color="auto"/>
        <w:left w:val="none" w:sz="0" w:space="0" w:color="auto"/>
        <w:bottom w:val="none" w:sz="0" w:space="0" w:color="auto"/>
        <w:right w:val="none" w:sz="0" w:space="0" w:color="auto"/>
      </w:divBdr>
      <w:divsChild>
        <w:div w:id="143738021">
          <w:marLeft w:val="0"/>
          <w:marRight w:val="0"/>
          <w:marTop w:val="0"/>
          <w:marBottom w:val="0"/>
          <w:divBdr>
            <w:top w:val="none" w:sz="0" w:space="0" w:color="auto"/>
            <w:left w:val="none" w:sz="0" w:space="0" w:color="auto"/>
            <w:bottom w:val="none" w:sz="0" w:space="0" w:color="auto"/>
            <w:right w:val="none" w:sz="0" w:space="0" w:color="auto"/>
          </w:divBdr>
          <w:divsChild>
            <w:div w:id="1618634266">
              <w:marLeft w:val="0"/>
              <w:marRight w:val="0"/>
              <w:marTop w:val="0"/>
              <w:marBottom w:val="0"/>
              <w:divBdr>
                <w:top w:val="none" w:sz="0" w:space="0" w:color="auto"/>
                <w:left w:val="none" w:sz="0" w:space="0" w:color="auto"/>
                <w:bottom w:val="none" w:sz="0" w:space="0" w:color="auto"/>
                <w:right w:val="none" w:sz="0" w:space="0" w:color="auto"/>
              </w:divBdr>
              <w:divsChild>
                <w:div w:id="2138597683">
                  <w:marLeft w:val="0"/>
                  <w:marRight w:val="0"/>
                  <w:marTop w:val="0"/>
                  <w:marBottom w:val="0"/>
                  <w:divBdr>
                    <w:top w:val="none" w:sz="0" w:space="0" w:color="auto"/>
                    <w:left w:val="none" w:sz="0" w:space="0" w:color="auto"/>
                    <w:bottom w:val="none" w:sz="0" w:space="0" w:color="auto"/>
                    <w:right w:val="none" w:sz="0" w:space="0" w:color="auto"/>
                  </w:divBdr>
                  <w:divsChild>
                    <w:div w:id="476260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0807795">
      <w:bodyDiv w:val="1"/>
      <w:marLeft w:val="0"/>
      <w:marRight w:val="0"/>
      <w:marTop w:val="0"/>
      <w:marBottom w:val="0"/>
      <w:divBdr>
        <w:top w:val="none" w:sz="0" w:space="0" w:color="auto"/>
        <w:left w:val="none" w:sz="0" w:space="0" w:color="auto"/>
        <w:bottom w:val="none" w:sz="0" w:space="0" w:color="auto"/>
        <w:right w:val="none" w:sz="0" w:space="0" w:color="auto"/>
      </w:divBdr>
    </w:div>
    <w:div w:id="2103453406">
      <w:bodyDiv w:val="1"/>
      <w:marLeft w:val="0"/>
      <w:marRight w:val="0"/>
      <w:marTop w:val="0"/>
      <w:marBottom w:val="0"/>
      <w:divBdr>
        <w:top w:val="none" w:sz="0" w:space="0" w:color="auto"/>
        <w:left w:val="none" w:sz="0" w:space="0" w:color="auto"/>
        <w:bottom w:val="none" w:sz="0" w:space="0" w:color="auto"/>
        <w:right w:val="none" w:sz="0" w:space="0" w:color="auto"/>
      </w:divBdr>
    </w:div>
    <w:div w:id="2127313865">
      <w:bodyDiv w:val="1"/>
      <w:marLeft w:val="0"/>
      <w:marRight w:val="0"/>
      <w:marTop w:val="0"/>
      <w:marBottom w:val="0"/>
      <w:divBdr>
        <w:top w:val="none" w:sz="0" w:space="0" w:color="auto"/>
        <w:left w:val="none" w:sz="0" w:space="0" w:color="auto"/>
        <w:bottom w:val="none" w:sz="0" w:space="0" w:color="auto"/>
        <w:right w:val="none" w:sz="0" w:space="0" w:color="auto"/>
      </w:divBdr>
    </w:div>
    <w:div w:id="2131507707">
      <w:bodyDiv w:val="1"/>
      <w:marLeft w:val="0"/>
      <w:marRight w:val="0"/>
      <w:marTop w:val="0"/>
      <w:marBottom w:val="0"/>
      <w:divBdr>
        <w:top w:val="none" w:sz="0" w:space="0" w:color="auto"/>
        <w:left w:val="none" w:sz="0" w:space="0" w:color="auto"/>
        <w:bottom w:val="none" w:sz="0" w:space="0" w:color="auto"/>
        <w:right w:val="none" w:sz="0" w:space="0" w:color="auto"/>
      </w:divBdr>
    </w:div>
    <w:div w:id="213459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mailto:lisepatoine@telus.net" TargetMode="External"/><Relationship Id="rId21" Type="http://schemas.openxmlformats.org/officeDocument/2006/relationships/header" Target="header4.xml"/><Relationship Id="rId42" Type="http://schemas.openxmlformats.org/officeDocument/2006/relationships/image" Target="media/image16.jpg"/><Relationship Id="rId63" Type="http://schemas.openxmlformats.org/officeDocument/2006/relationships/image" Target="media/image27.png"/><Relationship Id="rId84" Type="http://schemas.openxmlformats.org/officeDocument/2006/relationships/image" Target="media/image30.jpeg"/><Relationship Id="rId138" Type="http://schemas.openxmlformats.org/officeDocument/2006/relationships/image" Target="media/image61.jpeg"/><Relationship Id="rId159" Type="http://schemas.openxmlformats.org/officeDocument/2006/relationships/header" Target="header8.xml"/><Relationship Id="rId170" Type="http://schemas.openxmlformats.org/officeDocument/2006/relationships/hyperlink" Target="mailto:http://www.ramq.gouv.qc.ca/fr/Pages/accueil.aspx" TargetMode="External"/><Relationship Id="rId191" Type="http://schemas.openxmlformats.org/officeDocument/2006/relationships/hyperlink" Target="mailto:lisepatoine@telus.net" TargetMode="External"/><Relationship Id="rId205" Type="http://schemas.openxmlformats.org/officeDocument/2006/relationships/hyperlink" Target="mailto:clairebegin7@gmail.com" TargetMode="External"/><Relationship Id="rId226" Type="http://schemas.openxmlformats.org/officeDocument/2006/relationships/image" Target="media/image780.jpeg"/><Relationship Id="rId107" Type="http://schemas.openxmlformats.org/officeDocument/2006/relationships/image" Target="media/image44.jpg"/><Relationship Id="rId11" Type="http://schemas.openxmlformats.org/officeDocument/2006/relationships/hyperlink" Target="https://areq.lacsq.org/publication/quoi-de-neuf/" TargetMode="External"/><Relationship Id="rId32" Type="http://schemas.openxmlformats.org/officeDocument/2006/relationships/hyperlink" Target="mailto:camarine@videotron.ca" TargetMode="External"/><Relationship Id="rId53" Type="http://schemas.openxmlformats.org/officeDocument/2006/relationships/image" Target="media/image19.png"/><Relationship Id="rId74" Type="http://schemas.openxmlformats.org/officeDocument/2006/relationships/header" Target="header5.xml"/><Relationship Id="rId128" Type="http://schemas.openxmlformats.org/officeDocument/2006/relationships/image" Target="media/image55.jpeg"/><Relationship Id="rId149" Type="http://schemas.openxmlformats.org/officeDocument/2006/relationships/footer" Target="footer5.xml"/><Relationship Id="rId5" Type="http://schemas.openxmlformats.org/officeDocument/2006/relationships/webSettings" Target="webSettings.xml"/><Relationship Id="rId95" Type="http://schemas.openxmlformats.org/officeDocument/2006/relationships/hyperlink" Target="https://www.ville.levis.qc.ca/loisirs/activites-libres/patinoires-interieures/" TargetMode="External"/><Relationship Id="rId160" Type="http://schemas.openxmlformats.org/officeDocument/2006/relationships/footer" Target="footer6.xml"/><Relationship Id="rId181" Type="http://schemas.openxmlformats.org/officeDocument/2006/relationships/hyperlink" Target="mailto:http://areq.lacsq.org/services-aux-membres/protections-resaut-la-personnelle/" TargetMode="External"/><Relationship Id="rId216" Type="http://schemas.openxmlformats.org/officeDocument/2006/relationships/hyperlink" Target="mailto:rhins@videotron.ca" TargetMode="External"/><Relationship Id="rId22" Type="http://schemas.openxmlformats.org/officeDocument/2006/relationships/footer" Target="footer4.xml"/><Relationship Id="rId43" Type="http://schemas.openxmlformats.org/officeDocument/2006/relationships/image" Target="media/image17.jpg"/><Relationship Id="rId64" Type="http://schemas.openxmlformats.org/officeDocument/2006/relationships/image" Target="media/image34.png"/><Relationship Id="rId118" Type="http://schemas.openxmlformats.org/officeDocument/2006/relationships/hyperlink" Target="mailto:camarine@videotron.ca" TargetMode="External"/><Relationship Id="rId139" Type="http://schemas.openxmlformats.org/officeDocument/2006/relationships/image" Target="media/image67.jpeg"/><Relationship Id="rId85" Type="http://schemas.openxmlformats.org/officeDocument/2006/relationships/image" Target="media/image31.jpeg"/><Relationship Id="rId150" Type="http://schemas.openxmlformats.org/officeDocument/2006/relationships/image" Target="media/image69.png"/><Relationship Id="rId171" Type="http://schemas.openxmlformats.org/officeDocument/2006/relationships/hyperlink" Target="mailto:https://www.rrq.gouv.qc.ca/fr/services/services_en_ligne/regime_rentes_quebec/Pages/regime_rentes_quebec.aspx" TargetMode="External"/><Relationship Id="rId192" Type="http://schemas.openxmlformats.org/officeDocument/2006/relationships/hyperlink" Target="mailto:camarine@videotron.ca" TargetMode="External"/><Relationship Id="rId206" Type="http://schemas.openxmlformats.org/officeDocument/2006/relationships/hyperlink" Target="mailto:n-talbot@videotron.ca" TargetMode="External"/><Relationship Id="rId227" Type="http://schemas.openxmlformats.org/officeDocument/2006/relationships/header" Target="header9.xml"/><Relationship Id="rId12" Type="http://schemas.openxmlformats.org/officeDocument/2006/relationships/image" Target="media/image2.jpg"/><Relationship Id="rId33" Type="http://schemas.openxmlformats.org/officeDocument/2006/relationships/hyperlink" Target="https://louisfrechette.areq.lacsq.org/" TargetMode="External"/><Relationship Id="rId108" Type="http://schemas.openxmlformats.org/officeDocument/2006/relationships/image" Target="media/image45.jpg"/><Relationship Id="rId129" Type="http://schemas.openxmlformats.org/officeDocument/2006/relationships/image" Target="media/image56.jpeg"/><Relationship Id="rId54" Type="http://schemas.openxmlformats.org/officeDocument/2006/relationships/image" Target="media/image20.png"/><Relationship Id="rId75" Type="http://schemas.openxmlformats.org/officeDocument/2006/relationships/hyperlink" Target="mailto:lisepatoine@telus.net" TargetMode="External"/><Relationship Id="rId96" Type="http://schemas.openxmlformats.org/officeDocument/2006/relationships/image" Target="media/image38.jpeg"/><Relationship Id="rId140" Type="http://schemas.openxmlformats.org/officeDocument/2006/relationships/image" Target="media/image62.jpeg"/><Relationship Id="rId161" Type="http://schemas.openxmlformats.org/officeDocument/2006/relationships/image" Target="media/image70.png"/><Relationship Id="rId182" Type="http://schemas.openxmlformats.org/officeDocument/2006/relationships/hyperlink" Target="mailto:https://www.retraitequebec.gouv.qc.ca/fr/Pages/accueil.aspx" TargetMode="External"/><Relationship Id="rId217" Type="http://schemas.openxmlformats.org/officeDocument/2006/relationships/hyperlink" Target="mailto:n-talbot@videotron.ca" TargetMode="External"/><Relationship Id="rId6" Type="http://schemas.openxmlformats.org/officeDocument/2006/relationships/footnotes" Target="footnotes.xml"/><Relationship Id="rId23" Type="http://schemas.openxmlformats.org/officeDocument/2006/relationships/image" Target="media/image6.png"/><Relationship Id="rId119" Type="http://schemas.openxmlformats.org/officeDocument/2006/relationships/hyperlink" Target="mailto:mailto:lisepatoine@telus.net" TargetMode="External"/><Relationship Id="rId44" Type="http://schemas.openxmlformats.org/officeDocument/2006/relationships/hyperlink" Target="https://petitsfreres.ca/a-propos-de-nous/equipes-regionales/levis/" TargetMode="External"/><Relationship Id="rId65" Type="http://schemas.openxmlformats.org/officeDocument/2006/relationships/hyperlink" Target="mailto:lisepatoine@telus.net" TargetMode="External"/><Relationship Id="rId86" Type="http://schemas.openxmlformats.org/officeDocument/2006/relationships/image" Target="media/image32.png"/><Relationship Id="rId130" Type="http://schemas.openxmlformats.org/officeDocument/2006/relationships/image" Target="media/image57.jpeg"/><Relationship Id="rId151" Type="http://schemas.openxmlformats.org/officeDocument/2006/relationships/hyperlink" Target="mailto:msth1950@hotmail.com" TargetMode="External"/><Relationship Id="rId172" Type="http://schemas.openxmlformats.org/officeDocument/2006/relationships/hyperlink" Target="http://www.beneva.ca/fr" TargetMode="External"/><Relationship Id="rId193" Type="http://schemas.openxmlformats.org/officeDocument/2006/relationships/hyperlink" Target="mailto:camarine@videotron.ca" TargetMode="External"/><Relationship Id="rId207" Type="http://schemas.openxmlformats.org/officeDocument/2006/relationships/hyperlink" Target="mailto:lisepatoine@telus.net" TargetMode="External"/><Relationship Id="rId228" Type="http://schemas.openxmlformats.org/officeDocument/2006/relationships/footer" Target="footer7.xml"/><Relationship Id="rId13" Type="http://schemas.openxmlformats.org/officeDocument/2006/relationships/header" Target="header1.xml"/><Relationship Id="rId109" Type="http://schemas.openxmlformats.org/officeDocument/2006/relationships/image" Target="media/image46.jpeg"/><Relationship Id="rId34" Type="http://schemas.openxmlformats.org/officeDocument/2006/relationships/hyperlink" Target="https://louisfrechette.areq.lacsq.org/assurances/" TargetMode="External"/><Relationship Id="rId55" Type="http://schemas.openxmlformats.org/officeDocument/2006/relationships/image" Target="media/image21.png"/><Relationship Id="rId76" Type="http://schemas.openxmlformats.org/officeDocument/2006/relationships/hyperlink" Target="mailto:camarine@videotron.ca" TargetMode="External"/><Relationship Id="rId97" Type="http://schemas.openxmlformats.org/officeDocument/2006/relationships/customXml" Target="ink/ink1.xml"/><Relationship Id="rId120" Type="http://schemas.openxmlformats.org/officeDocument/2006/relationships/hyperlink" Target="mailto:camarine@videotron.ca" TargetMode="External"/><Relationship Id="rId141" Type="http://schemas.openxmlformats.org/officeDocument/2006/relationships/image" Target="media/image69.jpeg"/><Relationship Id="rId7" Type="http://schemas.openxmlformats.org/officeDocument/2006/relationships/endnotes" Target="endnotes.xml"/><Relationship Id="rId162" Type="http://schemas.openxmlformats.org/officeDocument/2006/relationships/hyperlink" Target="https://www.maisondesaineslevis.ca/" TargetMode="External"/><Relationship Id="rId183" Type="http://schemas.openxmlformats.org/officeDocument/2006/relationships/hyperlink" Target="mailto:http://www.ramq.gouv.qc.ca/fr/Pages/accueil.aspx" TargetMode="External"/><Relationship Id="rId218" Type="http://schemas.openxmlformats.org/officeDocument/2006/relationships/hyperlink" Target="mailto:n-talbot@videotron.ca" TargetMode="External"/><Relationship Id="rId24" Type="http://schemas.openxmlformats.org/officeDocument/2006/relationships/hyperlink" Target="https://www.desjardins.com/qc/fr/comptes-services/virement-interac.html" TargetMode="External"/><Relationship Id="rId45" Type="http://schemas.openxmlformats.org/officeDocument/2006/relationships/hyperlink" Target="https://lasourcestemarie.com/" TargetMode="External"/><Relationship Id="rId66" Type="http://schemas.openxmlformats.org/officeDocument/2006/relationships/hyperlink" Target="mailto:camarine@videotron.ca" TargetMode="External"/><Relationship Id="rId87" Type="http://schemas.openxmlformats.org/officeDocument/2006/relationships/image" Target="media/image41.jpeg"/><Relationship Id="rId110" Type="http://schemas.openxmlformats.org/officeDocument/2006/relationships/image" Target="media/image47.jpeg"/><Relationship Id="rId131" Type="http://schemas.openxmlformats.org/officeDocument/2006/relationships/image" Target="media/image58.jpeg"/><Relationship Id="rId173" Type="http://schemas.openxmlformats.org/officeDocument/2006/relationships/hyperlink" Target="mailto:https://www.canada.ca/fr/services/prestations/pensionspubliques/rpc/securite-vieillesse.html" TargetMode="External"/><Relationship Id="rId194" Type="http://schemas.openxmlformats.org/officeDocument/2006/relationships/hyperlink" Target="mailto:louis.areq03g@gmail.com" TargetMode="External"/><Relationship Id="rId208" Type="http://schemas.openxmlformats.org/officeDocument/2006/relationships/hyperlink" Target="mailto:coutureclaude848@gmail.com" TargetMode="External"/><Relationship Id="rId229" Type="http://schemas.openxmlformats.org/officeDocument/2006/relationships/footer" Target="footer8.xml"/><Relationship Id="rId14" Type="http://schemas.openxmlformats.org/officeDocument/2006/relationships/header" Target="header2.xml"/><Relationship Id="rId35" Type="http://schemas.openxmlformats.org/officeDocument/2006/relationships/image" Target="media/image13.jpeg"/><Relationship Id="rId56" Type="http://schemas.openxmlformats.org/officeDocument/2006/relationships/image" Target="media/image22.png"/><Relationship Id="rId77" Type="http://schemas.openxmlformats.org/officeDocument/2006/relationships/image" Target="media/image28.jpg"/><Relationship Id="rId100" Type="http://schemas.openxmlformats.org/officeDocument/2006/relationships/image" Target="media/image39.png"/><Relationship Id="rId8" Type="http://schemas.openxmlformats.org/officeDocument/2006/relationships/image" Target="media/image1.jpg"/><Relationship Id="rId98" Type="http://schemas.openxmlformats.org/officeDocument/2006/relationships/image" Target="media/image400.png"/><Relationship Id="rId121" Type="http://schemas.openxmlformats.org/officeDocument/2006/relationships/hyperlink" Target="mailto:mailto:lisepatoine@telus.net" TargetMode="External"/><Relationship Id="rId142" Type="http://schemas.openxmlformats.org/officeDocument/2006/relationships/image" Target="media/image64.jpeg"/><Relationship Id="rId163" Type="http://schemas.openxmlformats.org/officeDocument/2006/relationships/hyperlink" Target="http://clairebuteau@hotmail.com" TargetMode="External"/><Relationship Id="rId184" Type="http://schemas.openxmlformats.org/officeDocument/2006/relationships/hyperlink" Target="mailto:https://www.rrq.gouv.qc.ca/fr/services/services_en_ligne/regime_rentes_quebec/Pages/regime_rentes_quebec.aspx" TargetMode="External"/><Relationship Id="rId219" Type="http://schemas.openxmlformats.org/officeDocument/2006/relationships/hyperlink" Target="mailto:n-talbot@videotron.ca" TargetMode="External"/><Relationship Id="rId3" Type="http://schemas.openxmlformats.org/officeDocument/2006/relationships/styles" Target="styles.xml"/><Relationship Id="rId214" Type="http://schemas.openxmlformats.org/officeDocument/2006/relationships/hyperlink" Target="mailto:richardarc47@hotmail.com" TargetMode="External"/><Relationship Id="rId230" Type="http://schemas.openxmlformats.org/officeDocument/2006/relationships/header" Target="header10.xml"/><Relationship Id="rId25" Type="http://schemas.openxmlformats.org/officeDocument/2006/relationships/image" Target="media/image8.png"/><Relationship Id="rId46" Type="http://schemas.openxmlformats.org/officeDocument/2006/relationships/image" Target="media/image21.jpeg"/><Relationship Id="rId67" Type="http://schemas.openxmlformats.org/officeDocument/2006/relationships/hyperlink" Target="mailto:camarine@videotron.ca" TargetMode="External"/><Relationship Id="rId116" Type="http://schemas.openxmlformats.org/officeDocument/2006/relationships/image" Target="media/image49.png"/><Relationship Id="rId137" Type="http://schemas.openxmlformats.org/officeDocument/2006/relationships/image" Target="media/image65.jpeg"/><Relationship Id="rId158" Type="http://schemas.openxmlformats.org/officeDocument/2006/relationships/hyperlink" Target="mailto:msth1950@hotmail.com" TargetMode="External"/><Relationship Id="rId20" Type="http://schemas.openxmlformats.org/officeDocument/2006/relationships/hyperlink" Target="mailto:lisepatoine@telus.net" TargetMode="External"/><Relationship Id="rId41" Type="http://schemas.openxmlformats.org/officeDocument/2006/relationships/hyperlink" Target="https://lasourcestemarie.com/" TargetMode="External"/><Relationship Id="rId62" Type="http://schemas.openxmlformats.org/officeDocument/2006/relationships/image" Target="media/image26.jpeg"/><Relationship Id="rId83" Type="http://schemas.openxmlformats.org/officeDocument/2006/relationships/image" Target="media/image37.jpeg"/><Relationship Id="rId88" Type="http://schemas.openxmlformats.org/officeDocument/2006/relationships/image" Target="media/image42.jpeg"/><Relationship Id="rId111" Type="http://schemas.openxmlformats.org/officeDocument/2006/relationships/image" Target="media/image48.jpeg"/><Relationship Id="rId132" Type="http://schemas.openxmlformats.org/officeDocument/2006/relationships/image" Target="media/image58.png"/><Relationship Id="rId174" Type="http://schemas.openxmlformats.org/officeDocument/2006/relationships/hyperlink" Target="mailto:https://saaq.gouv.qc.ca/" TargetMode="External"/><Relationship Id="rId179" Type="http://schemas.openxmlformats.org/officeDocument/2006/relationships/hyperlink" Target="https://www.patrolevis.com/" TargetMode="External"/><Relationship Id="rId195" Type="http://schemas.openxmlformats.org/officeDocument/2006/relationships/hyperlink" Target="mailto:louis.areq03g@gmail.com" TargetMode="External"/><Relationship Id="rId209" Type="http://schemas.openxmlformats.org/officeDocument/2006/relationships/hyperlink" Target="mailto:rhins@videotron.ca" TargetMode="External"/><Relationship Id="rId190" Type="http://schemas.openxmlformats.org/officeDocument/2006/relationships/hyperlink" Target="mailto:lisepatoine@telus.net" TargetMode="External"/><Relationship Id="rId204" Type="http://schemas.openxmlformats.org/officeDocument/2006/relationships/hyperlink" Target="mailto:camarine@videotron.ca" TargetMode="External"/><Relationship Id="rId220" Type="http://schemas.openxmlformats.org/officeDocument/2006/relationships/hyperlink" Target="mailto:richardarc47@hotmail.com" TargetMode="External"/><Relationship Id="rId225" Type="http://schemas.openxmlformats.org/officeDocument/2006/relationships/image" Target="media/image74.jpeg"/><Relationship Id="rId15" Type="http://schemas.openxmlformats.org/officeDocument/2006/relationships/footer" Target="footer1.xml"/><Relationship Id="rId36" Type="http://schemas.openxmlformats.org/officeDocument/2006/relationships/hyperlink" Target="https://louisfrechette.areq.lacsq.org/assurances/" TargetMode="External"/><Relationship Id="rId57" Type="http://schemas.openxmlformats.org/officeDocument/2006/relationships/hyperlink" Target="https://jourdelaterre.org/qc/?gclid=CjwKCAjwgpCzBhBhEiwAOSQWQUFTocuB72miAFNaWh6lmloPwfQDMAzVDz7Rd7v6rKcZns6WsaWDahoCGe0QAvD_BwE" TargetMode="External"/><Relationship Id="rId106" Type="http://schemas.openxmlformats.org/officeDocument/2006/relationships/header" Target="header6.xml"/><Relationship Id="rId127" Type="http://schemas.openxmlformats.org/officeDocument/2006/relationships/image" Target="media/image54.jpeg"/><Relationship Id="rId10" Type="http://schemas.openxmlformats.org/officeDocument/2006/relationships/hyperlink" Target="https://louisfrechette.areq.lacsq.org/" TargetMode="External"/><Relationship Id="rId31" Type="http://schemas.openxmlformats.org/officeDocument/2006/relationships/hyperlink" Target="https://www.casira.org/" TargetMode="External"/><Relationship Id="rId52" Type="http://schemas.openxmlformats.org/officeDocument/2006/relationships/hyperlink" Target="https://comptoirlegrenier.com/" TargetMode="External"/><Relationship Id="rId73" Type="http://schemas.openxmlformats.org/officeDocument/2006/relationships/hyperlink" Target="mailto:lisepatoine@telus.net" TargetMode="External"/><Relationship Id="rId78" Type="http://schemas.openxmlformats.org/officeDocument/2006/relationships/hyperlink" Target="mailto:mailto:lisepatoine@telus.net" TargetMode="External"/><Relationship Id="rId94" Type="http://schemas.openxmlformats.org/officeDocument/2006/relationships/image" Target="media/image36.jpeg"/><Relationship Id="rId99" Type="http://schemas.openxmlformats.org/officeDocument/2006/relationships/hyperlink" Target="mailto:vivianegonneville@hotmail.com" TargetMode="External"/><Relationship Id="rId101" Type="http://schemas.openxmlformats.org/officeDocument/2006/relationships/customXml" Target="ink/ink2.xml"/><Relationship Id="rId122" Type="http://schemas.openxmlformats.org/officeDocument/2006/relationships/hyperlink" Target="mailto:camarine@videotron.ca" TargetMode="External"/><Relationship Id="rId143" Type="http://schemas.openxmlformats.org/officeDocument/2006/relationships/image" Target="media/image71.jpeg"/><Relationship Id="rId148" Type="http://schemas.openxmlformats.org/officeDocument/2006/relationships/header" Target="header7.xml"/><Relationship Id="rId164" Type="http://schemas.openxmlformats.org/officeDocument/2006/relationships/hyperlink" Target="https://centrefemmeslancrage.com/" TargetMode="External"/><Relationship Id="rId169" Type="http://schemas.openxmlformats.org/officeDocument/2006/relationships/hyperlink" Target="mailto:https://www.retraitequebec.gouv.qc.ca/fr/Pages/accueil.aspx" TargetMode="External"/><Relationship Id="rId185" Type="http://schemas.openxmlformats.org/officeDocument/2006/relationships/hyperlink" Target="http://www.beneva.ca/fr"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mailto:http://areq.lacsq.org/" TargetMode="External"/><Relationship Id="rId210" Type="http://schemas.openxmlformats.org/officeDocument/2006/relationships/hyperlink" Target="mailto:n-talbot@videotron.ca" TargetMode="External"/><Relationship Id="rId215" Type="http://schemas.openxmlformats.org/officeDocument/2006/relationships/hyperlink" Target="mailto:mailto:clairemo52@hotmail.com" TargetMode="External"/><Relationship Id="rId26" Type="http://schemas.openxmlformats.org/officeDocument/2006/relationships/hyperlink" Target="https://areq.lacsq.org/medias/communiques/rendez-vous-national-sur-le-maintien-a-domicile-une-centaine-dorganisations-sunissent-autour-de-4-demandes-pour-concretiser-le-virage-vers-les-soins-et-services-a-domicile/" TargetMode="External"/><Relationship Id="rId231" Type="http://schemas.openxmlformats.org/officeDocument/2006/relationships/footer" Target="footer9.xml"/><Relationship Id="rId47" Type="http://schemas.openxmlformats.org/officeDocument/2006/relationships/image" Target="media/image22.jpeg"/><Relationship Id="rId68" Type="http://schemas.openxmlformats.org/officeDocument/2006/relationships/hyperlink" Target="mailto:lisepatoine@telus.net" TargetMode="External"/><Relationship Id="rId89" Type="http://schemas.openxmlformats.org/officeDocument/2006/relationships/image" Target="media/image43.png"/><Relationship Id="rId112" Type="http://schemas.openxmlformats.org/officeDocument/2006/relationships/hyperlink" Target="mailto:mailto:lisepatoine@telus.net" TargetMode="External"/><Relationship Id="rId133" Type="http://schemas.openxmlformats.org/officeDocument/2006/relationships/image" Target="media/image61.png"/><Relationship Id="rId175" Type="http://schemas.openxmlformats.org/officeDocument/2006/relationships/hyperlink" Target="https://www.maisondesaineslevis.ca/" TargetMode="External"/><Relationship Id="rId196" Type="http://schemas.openxmlformats.org/officeDocument/2006/relationships/customXml" Target="ink/ink3.xml"/><Relationship Id="rId200" Type="http://schemas.openxmlformats.org/officeDocument/2006/relationships/hyperlink" Target="mailto:lisepatoine@telus.net" TargetMode="External"/><Relationship Id="rId16" Type="http://schemas.openxmlformats.org/officeDocument/2006/relationships/footer" Target="footer2.xml"/><Relationship Id="rId221" Type="http://schemas.openxmlformats.org/officeDocument/2006/relationships/hyperlink" Target="mailto:mailto:clairemo52@hotmail.com" TargetMode="External"/><Relationship Id="rId37" Type="http://schemas.openxmlformats.org/officeDocument/2006/relationships/image" Target="media/image14.jpg"/><Relationship Id="rId58" Type="http://schemas.openxmlformats.org/officeDocument/2006/relationships/image" Target="media/image23.jpg"/><Relationship Id="rId79" Type="http://schemas.openxmlformats.org/officeDocument/2006/relationships/hyperlink" Target="mailto:camarine@videotron.ca" TargetMode="External"/><Relationship Id="rId102" Type="http://schemas.openxmlformats.org/officeDocument/2006/relationships/image" Target="media/image42.png"/><Relationship Id="rId123" Type="http://schemas.openxmlformats.org/officeDocument/2006/relationships/image" Target="media/image50.jpg"/><Relationship Id="rId144" Type="http://schemas.openxmlformats.org/officeDocument/2006/relationships/image" Target="media/image66.jpeg"/><Relationship Id="rId90" Type="http://schemas.openxmlformats.org/officeDocument/2006/relationships/hyperlink" Target="http://louisfrechette.areq.lacsq.org" TargetMode="External"/><Relationship Id="rId165" Type="http://schemas.openxmlformats.org/officeDocument/2006/relationships/hyperlink" Target="http://louisfrechette.areq.lacsq.org/" TargetMode="External"/><Relationship Id="rId186" Type="http://schemas.openxmlformats.org/officeDocument/2006/relationships/hyperlink" Target="mailto:https://www.canada.ca/fr/services/prestations/pensionspubliques/rpc/securite-vieillesse.html" TargetMode="External"/><Relationship Id="rId211" Type="http://schemas.openxmlformats.org/officeDocument/2006/relationships/hyperlink" Target="mailto:camarine@videotron.ca" TargetMode="External"/><Relationship Id="rId232" Type="http://schemas.openxmlformats.org/officeDocument/2006/relationships/fontTable" Target="fontTable.xml"/><Relationship Id="rId27" Type="http://schemas.openxmlformats.org/officeDocument/2006/relationships/image" Target="media/image9.png"/><Relationship Id="rId48" Type="http://schemas.openxmlformats.org/officeDocument/2006/relationships/hyperlink" Target="https://petitsfreres.ca/a-propos-de-nous/equipes-regionales/levis/" TargetMode="External"/><Relationship Id="rId69" Type="http://schemas.openxmlformats.org/officeDocument/2006/relationships/hyperlink" Target="mailto:camarine@videotron.ca" TargetMode="External"/><Relationship Id="rId113" Type="http://schemas.openxmlformats.org/officeDocument/2006/relationships/hyperlink" Target="mailto:camarine@videotron.ca" TargetMode="External"/><Relationship Id="rId134" Type="http://schemas.openxmlformats.org/officeDocument/2006/relationships/image" Target="media/image59.jpeg"/><Relationship Id="rId80" Type="http://schemas.openxmlformats.org/officeDocument/2006/relationships/hyperlink" Target="file:///E:\Journal%20juin%202011\clairebuteau@hotmail.com" TargetMode="External"/><Relationship Id="rId176" Type="http://schemas.openxmlformats.org/officeDocument/2006/relationships/hyperlink" Target="http://clairebuteau@hotmail.com" TargetMode="External"/><Relationship Id="rId197" Type="http://schemas.openxmlformats.org/officeDocument/2006/relationships/image" Target="media/image760.png"/><Relationship Id="rId201" Type="http://schemas.openxmlformats.org/officeDocument/2006/relationships/hyperlink" Target="mailto:coutureclaude848@gmail.com" TargetMode="External"/><Relationship Id="rId222" Type="http://schemas.openxmlformats.org/officeDocument/2006/relationships/hyperlink" Target="mailto:rhins@videotron.ca" TargetMode="External"/><Relationship Id="rId17" Type="http://schemas.openxmlformats.org/officeDocument/2006/relationships/header" Target="header3.xml"/><Relationship Id="rId38" Type="http://schemas.openxmlformats.org/officeDocument/2006/relationships/image" Target="media/image15.jpeg"/><Relationship Id="rId59" Type="http://schemas.openxmlformats.org/officeDocument/2006/relationships/hyperlink" Target="https://meresaufront.org/" TargetMode="External"/><Relationship Id="rId103" Type="http://schemas.openxmlformats.org/officeDocument/2006/relationships/image" Target="media/image40.png"/><Relationship Id="rId124" Type="http://schemas.openxmlformats.org/officeDocument/2006/relationships/image" Target="media/image51.jpeg"/><Relationship Id="rId70" Type="http://schemas.openxmlformats.org/officeDocument/2006/relationships/hyperlink" Target="mailto:lisepatoine@telus.net" TargetMode="External"/><Relationship Id="rId91" Type="http://schemas.openxmlformats.org/officeDocument/2006/relationships/hyperlink" Target="http://louisfrechette.areq.lacsq.org" TargetMode="External"/><Relationship Id="rId145" Type="http://schemas.openxmlformats.org/officeDocument/2006/relationships/image" Target="media/image73.jpeg"/><Relationship Id="rId166" Type="http://schemas.openxmlformats.org/officeDocument/2006/relationships/hyperlink" Target="https://www.patrolevis.com/" TargetMode="External"/><Relationship Id="rId187" Type="http://schemas.openxmlformats.org/officeDocument/2006/relationships/hyperlink" Target="mailto:https://saaq.gouv.qc.ca/" TargetMode="External"/><Relationship Id="rId1" Type="http://schemas.openxmlformats.org/officeDocument/2006/relationships/customXml" Target="../customXml/item1.xml"/><Relationship Id="rId212" Type="http://schemas.openxmlformats.org/officeDocument/2006/relationships/hyperlink" Target="mailto:clairebegin7@gmail.com" TargetMode="External"/><Relationship Id="rId233" Type="http://schemas.openxmlformats.org/officeDocument/2006/relationships/theme" Target="theme/theme1.xml"/><Relationship Id="rId28" Type="http://schemas.openxmlformats.org/officeDocument/2006/relationships/image" Target="media/image11.png"/><Relationship Id="rId49" Type="http://schemas.openxmlformats.org/officeDocument/2006/relationships/image" Target="media/image18.jpg"/><Relationship Id="rId114" Type="http://schemas.openxmlformats.org/officeDocument/2006/relationships/hyperlink" Target="mailto:mailto:lisepatoine@telus.net" TargetMode="External"/><Relationship Id="rId60" Type="http://schemas.openxmlformats.org/officeDocument/2006/relationships/image" Target="media/image24.png"/><Relationship Id="rId81" Type="http://schemas.openxmlformats.org/officeDocument/2006/relationships/hyperlink" Target="file:///E:\Journal%20juin%202011\clairebuteau@hotmail.com" TargetMode="External"/><Relationship Id="rId135" Type="http://schemas.openxmlformats.org/officeDocument/2006/relationships/image" Target="media/image63.jpeg"/><Relationship Id="rId177" Type="http://schemas.openxmlformats.org/officeDocument/2006/relationships/hyperlink" Target="https://centrefemmeslancrage.com/" TargetMode="External"/><Relationship Id="rId198" Type="http://schemas.openxmlformats.org/officeDocument/2006/relationships/customXml" Target="ink/ink4.xml"/><Relationship Id="rId202" Type="http://schemas.openxmlformats.org/officeDocument/2006/relationships/hyperlink" Target="mailto:rhins@videotron.ca" TargetMode="External"/><Relationship Id="rId223" Type="http://schemas.openxmlformats.org/officeDocument/2006/relationships/hyperlink" Target="mailto:n-talbot@videotron.ca" TargetMode="External"/><Relationship Id="rId18" Type="http://schemas.openxmlformats.org/officeDocument/2006/relationships/footer" Target="footer3.xml"/><Relationship Id="rId39" Type="http://schemas.openxmlformats.org/officeDocument/2006/relationships/image" Target="media/image15.png"/><Relationship Id="rId50" Type="http://schemas.openxmlformats.org/officeDocument/2006/relationships/hyperlink" Target="https://comptoirlegrenier.com/" TargetMode="External"/><Relationship Id="rId104" Type="http://schemas.openxmlformats.org/officeDocument/2006/relationships/image" Target="media/image50.png"/><Relationship Id="rId125" Type="http://schemas.openxmlformats.org/officeDocument/2006/relationships/image" Target="media/image52.jpeg"/><Relationship Id="rId146" Type="http://schemas.openxmlformats.org/officeDocument/2006/relationships/image" Target="media/image68.jpeg"/><Relationship Id="rId167" Type="http://schemas.openxmlformats.org/officeDocument/2006/relationships/hyperlink" Target="mailto:http://areq.lacsq.org/" TargetMode="External"/><Relationship Id="rId188" Type="http://schemas.openxmlformats.org/officeDocument/2006/relationships/image" Target="media/image72.jpeg"/><Relationship Id="rId71" Type="http://schemas.openxmlformats.org/officeDocument/2006/relationships/hyperlink" Target="mailto:camarine@videotron.ca" TargetMode="External"/><Relationship Id="rId92" Type="http://schemas.openxmlformats.org/officeDocument/2006/relationships/image" Target="media/image33.png"/><Relationship Id="rId213" Type="http://schemas.openxmlformats.org/officeDocument/2006/relationships/hyperlink" Target="mailto:n-talbot@videotron.ca" TargetMode="External"/><Relationship Id="rId2" Type="http://schemas.openxmlformats.org/officeDocument/2006/relationships/numbering" Target="numbering.xml"/><Relationship Id="rId29" Type="http://schemas.openxmlformats.org/officeDocument/2006/relationships/image" Target="media/image10.jpg"/><Relationship Id="rId40" Type="http://schemas.openxmlformats.org/officeDocument/2006/relationships/image" Target="media/image18.png"/><Relationship Id="rId115" Type="http://schemas.openxmlformats.org/officeDocument/2006/relationships/hyperlink" Target="mailto:camarine@videotron.ca" TargetMode="External"/><Relationship Id="rId136" Type="http://schemas.openxmlformats.org/officeDocument/2006/relationships/image" Target="media/image60.jpeg"/><Relationship Id="rId178" Type="http://schemas.openxmlformats.org/officeDocument/2006/relationships/hyperlink" Target="http://louisfrechette.areq.lacsq.org/" TargetMode="External"/><Relationship Id="rId61" Type="http://schemas.openxmlformats.org/officeDocument/2006/relationships/image" Target="media/image25.png"/><Relationship Id="rId82" Type="http://schemas.openxmlformats.org/officeDocument/2006/relationships/image" Target="media/image29.jpeg"/><Relationship Id="rId199" Type="http://schemas.openxmlformats.org/officeDocument/2006/relationships/hyperlink" Target="mailto:n-talbot@videotron.ca" TargetMode="External"/><Relationship Id="rId203" Type="http://schemas.openxmlformats.org/officeDocument/2006/relationships/hyperlink" Target="mailto:n-talbot@videotron.ca" TargetMode="External"/><Relationship Id="rId19" Type="http://schemas.openxmlformats.org/officeDocument/2006/relationships/hyperlink" Target="mailto:mailto:lisepatoine@telus.net" TargetMode="External"/><Relationship Id="rId224" Type="http://schemas.openxmlformats.org/officeDocument/2006/relationships/hyperlink" Target="mailto:n-talbot@videotron.ca" TargetMode="External"/><Relationship Id="rId30" Type="http://schemas.openxmlformats.org/officeDocument/2006/relationships/image" Target="media/image12.png"/><Relationship Id="rId105" Type="http://schemas.openxmlformats.org/officeDocument/2006/relationships/image" Target="media/image43.jpeg"/><Relationship Id="rId126" Type="http://schemas.openxmlformats.org/officeDocument/2006/relationships/image" Target="media/image53.jpeg"/><Relationship Id="rId147" Type="http://schemas.openxmlformats.org/officeDocument/2006/relationships/image" Target="media/image75.jpeg"/><Relationship Id="rId168" Type="http://schemas.openxmlformats.org/officeDocument/2006/relationships/hyperlink" Target="mailto:http://areq.lacsq.org/services-aux-membres/protections-resaut-la-personnelle/" TargetMode="External"/><Relationship Id="rId51" Type="http://schemas.openxmlformats.org/officeDocument/2006/relationships/image" Target="media/image24.jpeg"/><Relationship Id="rId72" Type="http://schemas.openxmlformats.org/officeDocument/2006/relationships/hyperlink" Target="mailto:lisepatoine@telus.net" TargetMode="External"/><Relationship Id="rId93" Type="http://schemas.openxmlformats.org/officeDocument/2006/relationships/image" Target="media/image35.png"/><Relationship Id="rId189" Type="http://schemas.openxmlformats.org/officeDocument/2006/relationships/image" Target="media/image750.jpeg"/></Relationships>
</file>

<file path=word/_rels/header3.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5" Type="http://schemas.openxmlformats.org/officeDocument/2006/relationships/image" Target="media/image7.png"/><Relationship Id="rId4" Type="http://schemas.openxmlformats.org/officeDocument/2006/relationships/image" Target="media/image60.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martine/Desktop/aout%202024.dotx" TargetMode="Externa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1T18:10:07.701"/>
    </inkml:context>
    <inkml:brush xml:id="br0">
      <inkml:brushProperty name="width" value="0.025" units="cm"/>
      <inkml:brushProperty name="height" value="0.025" units="cm"/>
    </inkml:brush>
  </inkml:definitions>
  <inkml:trace contextRef="#ctx0" brushRef="#br0">1 0 24575,'0'0'0</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6-11T18:10:48.944"/>
    </inkml:context>
    <inkml:brush xml:id="br0">
      <inkml:brushProperty name="width" value="0.025" units="cm"/>
      <inkml:brushProperty name="height" value="0.025" units="cm"/>
    </inkml:brush>
  </inkml:definitions>
  <inkml:trace contextRef="#ctx0" brushRef="#br0">1 19 24575,'9'0'0,"26"0"0,44 0 0,-12 0 0,7 0 0,-7 0 0,6 0 0,1 0-595,12 0 1,1 0 0,4 0 594,-18 0 0,2 0 0,1 0 0,0 0 0,2 0 0,1 0 0,-1 0 0,1 0 0,0 0 0,0 0 0,0 0 0,1 0 0,0 0 0,0 0 0,1 0 0,0 0-338,3 0 0,1 0 1,0 0-1,1 0 338,-1 0 0,0 0 0,1 0 0,0 0 0,0 0 0,1 0 0,0 0 0,0 0 0,-1 0 0,0 0 0,1 0 0,-2 0 0,-2 1 0,1 0 0,-1 0 0,1 1 0,-1-1 0,0 1 0,0 0 0,-1-1 0,-3 1 0,-1-1 0,2 1 0,6-1 0,-10 0 0,6 0 0,5 0 0,1 0 0,-1 0 0,-3-1 0,-7 0 0,20 1 0,-9-1 0,1 0 0,6-1 0,-7 1 0,8 0 0,4 0 0,-3 0 0,-4 0 0,-10 0 0,18 0 0,-10 0 0,-1 0 0,-1 0 0,1 0 0,-1 0-277,-1 1 0,0-1 1,-1-1 276,-4 1 0,0-2 0,0 0 0,-1 0 0,-1-2 0,-1 1 0,0-1 0,0 1 0,0-1 0,1 0 0,0 1 0,0 0 0,3 1 0,1 0 0,-2 1 0,-6 0 0,-2 1 0,1 0-135,-3 1 1,0 1 0,-1 0 134,-2 2 0,-2 0 0,1 1 0,0 2 0,-1 2 0,2 1 0,-2 1 0,0 2 0,0 1 0,27 6 0,-3 1 567,-9 1 1,-4 1-568,-5-1 0,-2 1 886,-1-1 0,-2 0-886,-5-2 0,0 0 478,-4-2 0,-1-2-478,-6-4 0,1-1 250,-1-3 0,0-2-250,-1-2 0,-1-1 2,1-1 0,-1-3-2,-1-3 0,-1-4 0,0-4 0,-1-2 0,2-6 0,-1-2 0,1-4 0,-1 0 0,2-2 0,0 1 0,-2 2 0,0 1 0,-2 3 0,1 1 0,-2 3 0,0 2 0,44-5 0,-6 7 0,-6 5 0,-15 4 0,-15 3 0,-12 1 0,-14 0 0,-5 0 0,-9 0 0,-3 0 0,-3 0 0</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25T15:26:50.065"/>
    </inkml:context>
    <inkml:brush xml:id="br0">
      <inkml:brushProperty name="width" value="0.1" units="cm"/>
      <inkml:brushProperty name="height" value="0.6" units="cm"/>
      <inkml:brushProperty name="inkEffects" value="pencil"/>
    </inkml:brush>
  </inkml:definitions>
  <inkml:trace contextRef="#ctx0" brushRef="#br0">1 1 16383,'0'0'0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0-10-25T15:26:49.714"/>
    </inkml:context>
    <inkml:brush xml:id="br0">
      <inkml:brushProperty name="width" value="0.1" units="cm"/>
      <inkml:brushProperty name="height" value="0.6" units="cm"/>
      <inkml:brushProperty name="inkEffects" value="pencil"/>
    </inkml:brush>
  </inkml:definitions>
  <inkml:trace contextRef="#ctx0" brushRef="#br0">1 1 16383,'0'0'0</inkml:trace>
</inkml:ink>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custGeom>
          <a:avLst/>
          <a:gdLst>
            <a:gd name="connsiteX0" fmla="*/ 0 w 6003925"/>
            <a:gd name="connsiteY0" fmla="*/ 0 h 2428240"/>
            <a:gd name="connsiteX1" fmla="*/ 605851 w 6003925"/>
            <a:gd name="connsiteY1" fmla="*/ 0 h 2428240"/>
            <a:gd name="connsiteX2" fmla="*/ 1271740 w 6003925"/>
            <a:gd name="connsiteY2" fmla="*/ 0 h 2428240"/>
            <a:gd name="connsiteX3" fmla="*/ 1697473 w 6003925"/>
            <a:gd name="connsiteY3" fmla="*/ 0 h 2428240"/>
            <a:gd name="connsiteX4" fmla="*/ 2303324 w 6003925"/>
            <a:gd name="connsiteY4" fmla="*/ 0 h 2428240"/>
            <a:gd name="connsiteX5" fmla="*/ 2729057 w 6003925"/>
            <a:gd name="connsiteY5" fmla="*/ 0 h 2428240"/>
            <a:gd name="connsiteX6" fmla="*/ 3274868 w 6003925"/>
            <a:gd name="connsiteY6" fmla="*/ 0 h 2428240"/>
            <a:gd name="connsiteX7" fmla="*/ 3880719 w 6003925"/>
            <a:gd name="connsiteY7" fmla="*/ 0 h 2428240"/>
            <a:gd name="connsiteX8" fmla="*/ 4246412 w 6003925"/>
            <a:gd name="connsiteY8" fmla="*/ 0 h 2428240"/>
            <a:gd name="connsiteX9" fmla="*/ 4612106 w 6003925"/>
            <a:gd name="connsiteY9" fmla="*/ 0 h 2428240"/>
            <a:gd name="connsiteX10" fmla="*/ 5277996 w 6003925"/>
            <a:gd name="connsiteY10" fmla="*/ 0 h 2428240"/>
            <a:gd name="connsiteX11" fmla="*/ 6003925 w 6003925"/>
            <a:gd name="connsiteY11" fmla="*/ 0 h 2428240"/>
            <a:gd name="connsiteX12" fmla="*/ 6003925 w 6003925"/>
            <a:gd name="connsiteY12" fmla="*/ 412801 h 2428240"/>
            <a:gd name="connsiteX13" fmla="*/ 6003925 w 6003925"/>
            <a:gd name="connsiteY13" fmla="*/ 874166 h 2428240"/>
            <a:gd name="connsiteX14" fmla="*/ 6003925 w 6003925"/>
            <a:gd name="connsiteY14" fmla="*/ 1384097 h 2428240"/>
            <a:gd name="connsiteX15" fmla="*/ 6003925 w 6003925"/>
            <a:gd name="connsiteY15" fmla="*/ 1821180 h 2428240"/>
            <a:gd name="connsiteX16" fmla="*/ 6003925 w 6003925"/>
            <a:gd name="connsiteY16" fmla="*/ 2428240 h 2428240"/>
            <a:gd name="connsiteX17" fmla="*/ 5638231 w 6003925"/>
            <a:gd name="connsiteY17" fmla="*/ 2428240 h 2428240"/>
            <a:gd name="connsiteX18" fmla="*/ 4972342 w 6003925"/>
            <a:gd name="connsiteY18" fmla="*/ 2428240 h 2428240"/>
            <a:gd name="connsiteX19" fmla="*/ 4366491 w 6003925"/>
            <a:gd name="connsiteY19" fmla="*/ 2428240 h 2428240"/>
            <a:gd name="connsiteX20" fmla="*/ 3760640 w 6003925"/>
            <a:gd name="connsiteY20" fmla="*/ 2428240 h 2428240"/>
            <a:gd name="connsiteX21" fmla="*/ 3154790 w 6003925"/>
            <a:gd name="connsiteY21" fmla="*/ 2428240 h 2428240"/>
            <a:gd name="connsiteX22" fmla="*/ 2729057 w 6003925"/>
            <a:gd name="connsiteY22" fmla="*/ 2428240 h 2428240"/>
            <a:gd name="connsiteX23" fmla="*/ 2063167 w 6003925"/>
            <a:gd name="connsiteY23" fmla="*/ 2428240 h 2428240"/>
            <a:gd name="connsiteX24" fmla="*/ 1517356 w 6003925"/>
            <a:gd name="connsiteY24" fmla="*/ 2428240 h 2428240"/>
            <a:gd name="connsiteX25" fmla="*/ 1151662 w 6003925"/>
            <a:gd name="connsiteY25" fmla="*/ 2428240 h 2428240"/>
            <a:gd name="connsiteX26" fmla="*/ 605851 w 6003925"/>
            <a:gd name="connsiteY26" fmla="*/ 2428240 h 2428240"/>
            <a:gd name="connsiteX27" fmla="*/ 0 w 6003925"/>
            <a:gd name="connsiteY27" fmla="*/ 2428240 h 2428240"/>
            <a:gd name="connsiteX28" fmla="*/ 0 w 6003925"/>
            <a:gd name="connsiteY28" fmla="*/ 1966874 h 2428240"/>
            <a:gd name="connsiteX29" fmla="*/ 0 w 6003925"/>
            <a:gd name="connsiteY29" fmla="*/ 1432662 h 2428240"/>
            <a:gd name="connsiteX30" fmla="*/ 0 w 6003925"/>
            <a:gd name="connsiteY30" fmla="*/ 898449 h 2428240"/>
            <a:gd name="connsiteX31" fmla="*/ 0 w 6003925"/>
            <a:gd name="connsiteY31" fmla="*/ 0 h 24282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 ang="0">
              <a:pos x="connsiteX30" y="connsiteY30"/>
            </a:cxn>
            <a:cxn ang="0">
              <a:pos x="connsiteX31" y="connsiteY31"/>
            </a:cxn>
          </a:cxnLst>
          <a:rect l="l" t="t" r="r" b="b"/>
          <a:pathLst>
            <a:path w="6003925" h="2428240" fill="none" extrusionOk="0">
              <a:moveTo>
                <a:pt x="0" y="0"/>
              </a:moveTo>
              <a:cubicBezTo>
                <a:pt x="195815" y="-39875"/>
                <a:pt x="312618" y="10926"/>
                <a:pt x="605851" y="0"/>
              </a:cubicBezTo>
              <a:cubicBezTo>
                <a:pt x="899084" y="-10926"/>
                <a:pt x="1067661" y="64779"/>
                <a:pt x="1271740" y="0"/>
              </a:cubicBezTo>
              <a:cubicBezTo>
                <a:pt x="1475819" y="-64779"/>
                <a:pt x="1549579" y="39296"/>
                <a:pt x="1697473" y="0"/>
              </a:cubicBezTo>
              <a:cubicBezTo>
                <a:pt x="1845367" y="-39296"/>
                <a:pt x="2133708" y="56106"/>
                <a:pt x="2303324" y="0"/>
              </a:cubicBezTo>
              <a:cubicBezTo>
                <a:pt x="2472940" y="-56106"/>
                <a:pt x="2584411" y="21740"/>
                <a:pt x="2729057" y="0"/>
              </a:cubicBezTo>
              <a:cubicBezTo>
                <a:pt x="2873703" y="-21740"/>
                <a:pt x="3051310" y="3807"/>
                <a:pt x="3274868" y="0"/>
              </a:cubicBezTo>
              <a:cubicBezTo>
                <a:pt x="3498426" y="-3807"/>
                <a:pt x="3624686" y="1319"/>
                <a:pt x="3880719" y="0"/>
              </a:cubicBezTo>
              <a:cubicBezTo>
                <a:pt x="4136752" y="-1319"/>
                <a:pt x="4104570" y="30232"/>
                <a:pt x="4246412" y="0"/>
              </a:cubicBezTo>
              <a:cubicBezTo>
                <a:pt x="4388254" y="-30232"/>
                <a:pt x="4439710" y="29562"/>
                <a:pt x="4612106" y="0"/>
              </a:cubicBezTo>
              <a:cubicBezTo>
                <a:pt x="4784502" y="-29562"/>
                <a:pt x="5050234" y="44330"/>
                <a:pt x="5277996" y="0"/>
              </a:cubicBezTo>
              <a:cubicBezTo>
                <a:pt x="5505758" y="-44330"/>
                <a:pt x="5743083" y="3675"/>
                <a:pt x="6003925" y="0"/>
              </a:cubicBezTo>
              <a:cubicBezTo>
                <a:pt x="6023377" y="193715"/>
                <a:pt x="5997115" y="223367"/>
                <a:pt x="6003925" y="412801"/>
              </a:cubicBezTo>
              <a:cubicBezTo>
                <a:pt x="6010735" y="602235"/>
                <a:pt x="5987006" y="720668"/>
                <a:pt x="6003925" y="874166"/>
              </a:cubicBezTo>
              <a:cubicBezTo>
                <a:pt x="6020844" y="1027664"/>
                <a:pt x="5987756" y="1217605"/>
                <a:pt x="6003925" y="1384097"/>
              </a:cubicBezTo>
              <a:cubicBezTo>
                <a:pt x="6020094" y="1550589"/>
                <a:pt x="5983882" y="1682937"/>
                <a:pt x="6003925" y="1821180"/>
              </a:cubicBezTo>
              <a:cubicBezTo>
                <a:pt x="6023968" y="1959423"/>
                <a:pt x="5998404" y="2245062"/>
                <a:pt x="6003925" y="2428240"/>
              </a:cubicBezTo>
              <a:cubicBezTo>
                <a:pt x="5885077" y="2456183"/>
                <a:pt x="5719564" y="2427722"/>
                <a:pt x="5638231" y="2428240"/>
              </a:cubicBezTo>
              <a:cubicBezTo>
                <a:pt x="5556898" y="2428758"/>
                <a:pt x="5230134" y="2401190"/>
                <a:pt x="4972342" y="2428240"/>
              </a:cubicBezTo>
              <a:cubicBezTo>
                <a:pt x="4714550" y="2455290"/>
                <a:pt x="4510184" y="2362586"/>
                <a:pt x="4366491" y="2428240"/>
              </a:cubicBezTo>
              <a:cubicBezTo>
                <a:pt x="4222798" y="2493894"/>
                <a:pt x="3929865" y="2385770"/>
                <a:pt x="3760640" y="2428240"/>
              </a:cubicBezTo>
              <a:cubicBezTo>
                <a:pt x="3591415" y="2470710"/>
                <a:pt x="3341822" y="2355978"/>
                <a:pt x="3154790" y="2428240"/>
              </a:cubicBezTo>
              <a:cubicBezTo>
                <a:pt x="2967758" y="2500502"/>
                <a:pt x="2852666" y="2418532"/>
                <a:pt x="2729057" y="2428240"/>
              </a:cubicBezTo>
              <a:cubicBezTo>
                <a:pt x="2605448" y="2437948"/>
                <a:pt x="2253806" y="2389325"/>
                <a:pt x="2063167" y="2428240"/>
              </a:cubicBezTo>
              <a:cubicBezTo>
                <a:pt x="1872528" y="2467155"/>
                <a:pt x="1747154" y="2410509"/>
                <a:pt x="1517356" y="2428240"/>
              </a:cubicBezTo>
              <a:cubicBezTo>
                <a:pt x="1287558" y="2445971"/>
                <a:pt x="1262320" y="2403681"/>
                <a:pt x="1151662" y="2428240"/>
              </a:cubicBezTo>
              <a:cubicBezTo>
                <a:pt x="1041004" y="2452799"/>
                <a:pt x="861475" y="2374032"/>
                <a:pt x="605851" y="2428240"/>
              </a:cubicBezTo>
              <a:cubicBezTo>
                <a:pt x="350227" y="2482448"/>
                <a:pt x="226189" y="2372063"/>
                <a:pt x="0" y="2428240"/>
              </a:cubicBezTo>
              <a:cubicBezTo>
                <a:pt x="-11224" y="2303522"/>
                <a:pt x="52376" y="2155163"/>
                <a:pt x="0" y="1966874"/>
              </a:cubicBezTo>
              <a:cubicBezTo>
                <a:pt x="-52376" y="1778585"/>
                <a:pt x="61248" y="1601657"/>
                <a:pt x="0" y="1432662"/>
              </a:cubicBezTo>
              <a:cubicBezTo>
                <a:pt x="-61248" y="1263667"/>
                <a:pt x="58172" y="1033277"/>
                <a:pt x="0" y="898449"/>
              </a:cubicBezTo>
              <a:cubicBezTo>
                <a:pt x="-58172" y="763621"/>
                <a:pt x="32298" y="278504"/>
                <a:pt x="0" y="0"/>
              </a:cubicBezTo>
              <a:close/>
            </a:path>
            <a:path w="6003925" h="2428240" stroke="0" extrusionOk="0">
              <a:moveTo>
                <a:pt x="0" y="0"/>
              </a:moveTo>
              <a:cubicBezTo>
                <a:pt x="229011" y="-15090"/>
                <a:pt x="374108" y="43520"/>
                <a:pt x="485772" y="0"/>
              </a:cubicBezTo>
              <a:cubicBezTo>
                <a:pt x="597436" y="-43520"/>
                <a:pt x="766252" y="26481"/>
                <a:pt x="851466" y="0"/>
              </a:cubicBezTo>
              <a:cubicBezTo>
                <a:pt x="936680" y="-26481"/>
                <a:pt x="1277395" y="40116"/>
                <a:pt x="1517356" y="0"/>
              </a:cubicBezTo>
              <a:cubicBezTo>
                <a:pt x="1757317" y="-40116"/>
                <a:pt x="1831400" y="22260"/>
                <a:pt x="2003128" y="0"/>
              </a:cubicBezTo>
              <a:cubicBezTo>
                <a:pt x="2174856" y="-22260"/>
                <a:pt x="2329473" y="408"/>
                <a:pt x="2488900" y="0"/>
              </a:cubicBezTo>
              <a:cubicBezTo>
                <a:pt x="2648327" y="-408"/>
                <a:pt x="2906869" y="9759"/>
                <a:pt x="3154790" y="0"/>
              </a:cubicBezTo>
              <a:cubicBezTo>
                <a:pt x="3402711" y="-9759"/>
                <a:pt x="3378859" y="41854"/>
                <a:pt x="3580523" y="0"/>
              </a:cubicBezTo>
              <a:cubicBezTo>
                <a:pt x="3782187" y="-41854"/>
                <a:pt x="3984909" y="41718"/>
                <a:pt x="4246412" y="0"/>
              </a:cubicBezTo>
              <a:cubicBezTo>
                <a:pt x="4507915" y="-41718"/>
                <a:pt x="4652622" y="38453"/>
                <a:pt x="4912302" y="0"/>
              </a:cubicBezTo>
              <a:cubicBezTo>
                <a:pt x="5171982" y="-38453"/>
                <a:pt x="5251171" y="33067"/>
                <a:pt x="5458114" y="0"/>
              </a:cubicBezTo>
              <a:cubicBezTo>
                <a:pt x="5665057" y="-33067"/>
                <a:pt x="5769477" y="62029"/>
                <a:pt x="6003925" y="0"/>
              </a:cubicBezTo>
              <a:cubicBezTo>
                <a:pt x="6038404" y="199052"/>
                <a:pt x="5970274" y="261708"/>
                <a:pt x="6003925" y="461366"/>
              </a:cubicBezTo>
              <a:cubicBezTo>
                <a:pt x="6037576" y="661024"/>
                <a:pt x="6003308" y="670282"/>
                <a:pt x="6003925" y="874166"/>
              </a:cubicBezTo>
              <a:cubicBezTo>
                <a:pt x="6004542" y="1078050"/>
                <a:pt x="5976062" y="1259819"/>
                <a:pt x="6003925" y="1359814"/>
              </a:cubicBezTo>
              <a:cubicBezTo>
                <a:pt x="6031788" y="1459809"/>
                <a:pt x="5962274" y="1664762"/>
                <a:pt x="6003925" y="1845462"/>
              </a:cubicBezTo>
              <a:cubicBezTo>
                <a:pt x="6045576" y="2026162"/>
                <a:pt x="5970088" y="2288984"/>
                <a:pt x="6003925" y="2428240"/>
              </a:cubicBezTo>
              <a:cubicBezTo>
                <a:pt x="5865461" y="2495283"/>
                <a:pt x="5533087" y="2359389"/>
                <a:pt x="5398074" y="2428240"/>
              </a:cubicBezTo>
              <a:cubicBezTo>
                <a:pt x="5263061" y="2497091"/>
                <a:pt x="5064048" y="2422000"/>
                <a:pt x="4852263" y="2428240"/>
              </a:cubicBezTo>
              <a:cubicBezTo>
                <a:pt x="4640478" y="2434480"/>
                <a:pt x="4645206" y="2410158"/>
                <a:pt x="4486569" y="2428240"/>
              </a:cubicBezTo>
              <a:cubicBezTo>
                <a:pt x="4327932" y="2446322"/>
                <a:pt x="4209460" y="2381758"/>
                <a:pt x="4060837" y="2428240"/>
              </a:cubicBezTo>
              <a:cubicBezTo>
                <a:pt x="3912214" y="2474722"/>
                <a:pt x="3664974" y="2367032"/>
                <a:pt x="3394947" y="2428240"/>
              </a:cubicBezTo>
              <a:cubicBezTo>
                <a:pt x="3124920" y="2489448"/>
                <a:pt x="3007904" y="2383271"/>
                <a:pt x="2849135" y="2428240"/>
              </a:cubicBezTo>
              <a:cubicBezTo>
                <a:pt x="2690366" y="2473209"/>
                <a:pt x="2589433" y="2407703"/>
                <a:pt x="2423402" y="2428240"/>
              </a:cubicBezTo>
              <a:cubicBezTo>
                <a:pt x="2257371" y="2448777"/>
                <a:pt x="2062134" y="2368604"/>
                <a:pt x="1877591" y="2428240"/>
              </a:cubicBezTo>
              <a:cubicBezTo>
                <a:pt x="1693048" y="2487876"/>
                <a:pt x="1627244" y="2392310"/>
                <a:pt x="1511897" y="2428240"/>
              </a:cubicBezTo>
              <a:cubicBezTo>
                <a:pt x="1396550" y="2464170"/>
                <a:pt x="1310496" y="2420168"/>
                <a:pt x="1146204" y="2428240"/>
              </a:cubicBezTo>
              <a:cubicBezTo>
                <a:pt x="981912" y="2436312"/>
                <a:pt x="863340" y="2378009"/>
                <a:pt x="600392" y="2428240"/>
              </a:cubicBezTo>
              <a:cubicBezTo>
                <a:pt x="337444" y="2478471"/>
                <a:pt x="158434" y="2422892"/>
                <a:pt x="0" y="2428240"/>
              </a:cubicBezTo>
              <a:cubicBezTo>
                <a:pt x="-41610" y="2178410"/>
                <a:pt x="32056" y="2038942"/>
                <a:pt x="0" y="1918310"/>
              </a:cubicBezTo>
              <a:cubicBezTo>
                <a:pt x="-32056" y="1797678"/>
                <a:pt x="26545" y="1577043"/>
                <a:pt x="0" y="1456944"/>
              </a:cubicBezTo>
              <a:cubicBezTo>
                <a:pt x="-26545" y="1336845"/>
                <a:pt x="2391" y="1187406"/>
                <a:pt x="0" y="1044143"/>
              </a:cubicBezTo>
              <a:cubicBezTo>
                <a:pt x="-2391" y="900880"/>
                <a:pt x="4571" y="684690"/>
                <a:pt x="0" y="534213"/>
              </a:cubicBezTo>
              <a:cubicBezTo>
                <a:pt x="-4571" y="383736"/>
                <a:pt x="50891" y="124605"/>
                <a:pt x="0" y="0"/>
              </a:cubicBezTo>
              <a:close/>
            </a:path>
          </a:pathLst>
        </a:custGeom>
        <a:solidFill>
          <a:schemeClr val="bg1"/>
        </a:solidFill>
        <a:ln w="12700">
          <a:solidFill>
            <a:schemeClr val="bg1">
              <a:lumMod val="85000"/>
            </a:schemeClr>
          </a:solidFill>
          <a:extLst>
            <a:ext uri="{C807C97D-BFC1-408E-A445-0C87EB9F89A2}">
              <ask:lineSketchStyleProps xmlns:ask="http://schemas.microsoft.com/office/drawing/2018/sketchyshapes" sd="1219033472">
                <ask:type>
                  <ask:lineSketchScribble/>
                </ask:type>
              </ask:lineSketchStyleProps>
            </a:ext>
          </a:extLst>
        </a:ln>
        <a:effectLst>
          <a:outerShdw blurRad="50800" dist="38100" algn="l" rotWithShape="0">
            <a:prstClr val="black">
              <a:alpha val="40000"/>
            </a:prstClr>
          </a:outerShdw>
        </a:effectLst>
      </a:spPr>
      <a:bodyPr rot="0" spcFirstLastPara="0" vertOverflow="overflow" horzOverflow="overflow" vert="horz" wrap="square" lIns="91440" tIns="45720" rIns="91440" bIns="45720" numCol="1" spcCol="0" rtlCol="0" fromWordArt="0" anchor="t" anchorCtr="0" forceAA="0" compatLnSpc="1">
        <a:prstTxWarp prst="textNoShape">
          <a:avLst/>
        </a:prstTxWarp>
        <a:noAutofit/>
      </a:bodyPr>
      <a:lstStyle/>
    </a:tx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AA9898-E064-4A46-992F-33F75B229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aout 2024.dotx</Template>
  <TotalTime>24</TotalTime>
  <Pages>24</Pages>
  <Words>6548</Words>
  <Characters>36016</Characters>
  <Application>Microsoft Office Word</Application>
  <DocSecurity>0</DocSecurity>
  <Lines>300</Lines>
  <Paragraphs>84</Paragraphs>
  <ScaleCrop>false</ScaleCrop>
  <HeadingPairs>
    <vt:vector size="2" baseType="variant">
      <vt:variant>
        <vt:lpstr>Titre</vt:lpstr>
      </vt:variant>
      <vt:variant>
        <vt:i4>1</vt:i4>
      </vt:variant>
    </vt:vector>
  </HeadingPairs>
  <TitlesOfParts>
    <vt:vector size="1" baseType="lpstr">
      <vt:lpstr>Volume 23, numéro 1 – avril 2023</vt:lpstr>
    </vt:vector>
  </TitlesOfParts>
  <Company/>
  <LinksUpToDate>false</LinksUpToDate>
  <CharactersWithSpaces>42480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Volume 23, numéro 1 – avril 2023</dc:title>
  <dc:subject/>
  <dc:creator>Martine</dc:creator>
  <cp:keywords/>
  <dc:description/>
  <cp:lastModifiedBy>Francis Brochu</cp:lastModifiedBy>
  <cp:revision>12</cp:revision>
  <cp:lastPrinted>2024-03-01T19:02:00Z</cp:lastPrinted>
  <dcterms:created xsi:type="dcterms:W3CDTF">2024-06-17T18:05:00Z</dcterms:created>
  <dcterms:modified xsi:type="dcterms:W3CDTF">2024-06-23T13:41:00Z</dcterms:modified>
</cp:coreProperties>
</file>