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F001" w14:textId="77777777" w:rsidR="00071CF9" w:rsidRPr="00670C06" w:rsidRDefault="00071CF9" w:rsidP="00071CF9">
      <w:pPr>
        <w:spacing w:after="120"/>
        <w:jc w:val="both"/>
      </w:pPr>
      <w:r>
        <w:rPr>
          <w:noProof/>
        </w:rPr>
        <mc:AlternateContent>
          <mc:Choice Requires="wpg">
            <w:drawing>
              <wp:anchor distT="0" distB="0" distL="114300" distR="114300" simplePos="0" relativeHeight="253331456" behindDoc="0" locked="0" layoutInCell="1" allowOverlap="1" wp14:anchorId="2C906F47" wp14:editId="7F586851">
                <wp:simplePos x="0" y="0"/>
                <wp:positionH relativeFrom="margin">
                  <wp:posOffset>-11430</wp:posOffset>
                </wp:positionH>
                <wp:positionV relativeFrom="margin">
                  <wp:posOffset>-138430</wp:posOffset>
                </wp:positionV>
                <wp:extent cx="1972310" cy="5335905"/>
                <wp:effectExtent l="0" t="0" r="0" b="0"/>
                <wp:wrapSquare wrapText="bothSides"/>
                <wp:docPr id="1631925610" name="Groupe 95"/>
                <wp:cNvGraphicFramePr/>
                <a:graphic xmlns:a="http://schemas.openxmlformats.org/drawingml/2006/main">
                  <a:graphicData uri="http://schemas.microsoft.com/office/word/2010/wordprocessingGroup">
                    <wpg:wgp>
                      <wpg:cNvGrpSpPr/>
                      <wpg:grpSpPr>
                        <a:xfrm>
                          <a:off x="0" y="0"/>
                          <a:ext cx="1972310" cy="5335905"/>
                          <a:chOff x="0" y="0"/>
                          <a:chExt cx="1972310" cy="5980756"/>
                        </a:xfrm>
                      </wpg:grpSpPr>
                      <wps:wsp>
                        <wps:cNvPr id="414960964" name="Zone de texte 411374391"/>
                        <wps:cNvSpPr txBox="1"/>
                        <wps:spPr>
                          <a:xfrm>
                            <a:off x="0" y="0"/>
                            <a:ext cx="1972310" cy="5980756"/>
                          </a:xfrm>
                          <a:custGeom>
                            <a:avLst/>
                            <a:gdLst>
                              <a:gd name="connsiteX0" fmla="*/ 0 w 1972310"/>
                              <a:gd name="connsiteY0" fmla="*/ 0 h 5980756"/>
                              <a:gd name="connsiteX1" fmla="*/ 1972310 w 1972310"/>
                              <a:gd name="connsiteY1" fmla="*/ 0 h 5980756"/>
                              <a:gd name="connsiteX2" fmla="*/ 1972310 w 1972310"/>
                              <a:gd name="connsiteY2" fmla="*/ 5980756 h 5980756"/>
                              <a:gd name="connsiteX3" fmla="*/ 0 w 1972310"/>
                              <a:gd name="connsiteY3" fmla="*/ 5980756 h 5980756"/>
                              <a:gd name="connsiteX4" fmla="*/ 0 w 1972310"/>
                              <a:gd name="connsiteY4" fmla="*/ 0 h 598075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72310" h="5980756" fill="none" extrusionOk="0">
                                <a:moveTo>
                                  <a:pt x="0" y="0"/>
                                </a:moveTo>
                                <a:cubicBezTo>
                                  <a:pt x="415149" y="-49533"/>
                                  <a:pt x="1496943" y="-14809"/>
                                  <a:pt x="1972310" y="0"/>
                                </a:cubicBezTo>
                                <a:cubicBezTo>
                                  <a:pt x="2059949" y="1498893"/>
                                  <a:pt x="1899631" y="3538415"/>
                                  <a:pt x="1972310" y="5980756"/>
                                </a:cubicBezTo>
                                <a:cubicBezTo>
                                  <a:pt x="1218110" y="5932525"/>
                                  <a:pt x="956510" y="6065211"/>
                                  <a:pt x="0" y="5980756"/>
                                </a:cubicBezTo>
                                <a:cubicBezTo>
                                  <a:pt x="-38581" y="5016837"/>
                                  <a:pt x="63341" y="1063738"/>
                                  <a:pt x="0" y="0"/>
                                </a:cubicBezTo>
                                <a:close/>
                              </a:path>
                              <a:path w="1972310" h="5980756" stroke="0" extrusionOk="0">
                                <a:moveTo>
                                  <a:pt x="0" y="0"/>
                                </a:moveTo>
                                <a:cubicBezTo>
                                  <a:pt x="586894" y="118645"/>
                                  <a:pt x="1409892" y="116012"/>
                                  <a:pt x="1972310" y="0"/>
                                </a:cubicBezTo>
                                <a:cubicBezTo>
                                  <a:pt x="1839428" y="2445595"/>
                                  <a:pt x="2057261" y="5344275"/>
                                  <a:pt x="1972310" y="5980756"/>
                                </a:cubicBezTo>
                                <a:cubicBezTo>
                                  <a:pt x="1039180" y="6115356"/>
                                  <a:pt x="770009" y="5823560"/>
                                  <a:pt x="0" y="5980756"/>
                                </a:cubicBezTo>
                                <a:cubicBezTo>
                                  <a:pt x="-20187" y="5081719"/>
                                  <a:pt x="-152480" y="908537"/>
                                  <a:pt x="0" y="0"/>
                                </a:cubicBezTo>
                                <a:close/>
                              </a:path>
                            </a:pathLst>
                          </a:custGeom>
                          <a:blipFill>
                            <a:blip r:embed="rId8"/>
                            <a:tile tx="0" ty="0" sx="100000" sy="100000" flip="none" algn="tl"/>
                          </a:blipFill>
                          <a:ln w="12700">
                            <a:noFill/>
                            <a:extLst>
                              <a:ext uri="{C807C97D-BFC1-408E-A445-0C87EB9F89A2}">
                                <ask:lineSketchStyleProps xmlns:ask="http://schemas.microsoft.com/office/drawing/2018/sketchyshapes" sd="1219033472">
                                  <a:prstGeom prst="rect">
                                    <a:avLst/>
                                  </a:prstGeom>
                                  <ask:type>
                                    <ask:lineSketchCurved/>
                                  </ask:type>
                                </ask:lineSketchStyleProps>
                              </a:ext>
                            </a:extLst>
                          </a:ln>
                          <a:effectLst/>
                        </wps:spPr>
                        <wps:txbx>
                          <w:txbxContent>
                            <w:p w14:paraId="0B9ED323" w14:textId="77777777" w:rsidR="003A34ED" w:rsidRPr="009C6E92" w:rsidRDefault="003A34ED" w:rsidP="009043D2">
                              <w:pPr>
                                <w:tabs>
                                  <w:tab w:val="left" w:pos="2410"/>
                                  <w:tab w:val="left" w:pos="3119"/>
                                </w:tabs>
                                <w:spacing w:before="120" w:after="240"/>
                                <w:jc w:val="center"/>
                                <w:rPr>
                                  <w:color w:val="000000" w:themeColor="text1"/>
                                  <w:sz w:val="28"/>
                                  <w:szCs w:val="28"/>
                                </w:rPr>
                              </w:pPr>
                              <w:r w:rsidRPr="009C6E92">
                                <w:rPr>
                                  <w:color w:val="000000" w:themeColor="text1"/>
                                  <w:sz w:val="28"/>
                                  <w:szCs w:val="28"/>
                                </w:rPr>
                                <w:t>SOMMAIRE</w:t>
                              </w:r>
                            </w:p>
                            <w:p w14:paraId="6716A853" w14:textId="77777777" w:rsidR="003A34ED" w:rsidRPr="008647E3" w:rsidRDefault="003A34ED" w:rsidP="008647E3">
                              <w:pPr>
                                <w:tabs>
                                  <w:tab w:val="left" w:pos="2127"/>
                                </w:tabs>
                                <w:spacing w:before="120" w:after="120"/>
                                <w:ind w:left="57"/>
                                <w:rPr>
                                  <w:color w:val="000000" w:themeColor="text1"/>
                                  <w:sz w:val="18"/>
                                  <w:szCs w:val="18"/>
                                </w:rPr>
                              </w:pPr>
                              <w:r w:rsidRPr="008647E3">
                                <w:rPr>
                                  <w:color w:val="000000" w:themeColor="text1"/>
                                  <w:sz w:val="18"/>
                                  <w:szCs w:val="18"/>
                                </w:rPr>
                                <w:t>Paiement par Interac</w:t>
                              </w:r>
                              <w:r w:rsidRPr="008647E3">
                                <w:rPr>
                                  <w:color w:val="000000" w:themeColor="text1"/>
                                  <w:sz w:val="18"/>
                                  <w:szCs w:val="18"/>
                                  <w:u w:val="dotted"/>
                                </w:rPr>
                                <w:tab/>
                              </w:r>
                              <w:r w:rsidRPr="008647E3">
                                <w:rPr>
                                  <w:color w:val="000000" w:themeColor="text1"/>
                                  <w:sz w:val="18"/>
                                  <w:szCs w:val="18"/>
                                </w:rPr>
                                <w:t>p.</w:t>
                              </w:r>
                              <w:r w:rsidR="008647E3">
                                <w:rPr>
                                  <w:color w:val="000000" w:themeColor="text1"/>
                                  <w:sz w:val="18"/>
                                  <w:szCs w:val="18"/>
                                </w:rPr>
                                <w:t xml:space="preserve"> </w:t>
                              </w:r>
                              <w:r w:rsidRPr="008647E3">
                                <w:rPr>
                                  <w:color w:val="000000" w:themeColor="text1"/>
                                  <w:sz w:val="18"/>
                                  <w:szCs w:val="18"/>
                                </w:rPr>
                                <w:t>2</w:t>
                              </w:r>
                            </w:p>
                            <w:p w14:paraId="6B446459" w14:textId="77777777" w:rsidR="003A34ED" w:rsidRPr="008647E3" w:rsidRDefault="003A34ED" w:rsidP="008647E3">
                              <w:pPr>
                                <w:tabs>
                                  <w:tab w:val="left" w:pos="2127"/>
                                </w:tabs>
                                <w:spacing w:before="120" w:after="120"/>
                                <w:ind w:left="57"/>
                                <w:rPr>
                                  <w:color w:val="000000" w:themeColor="text1"/>
                                  <w:sz w:val="18"/>
                                  <w:szCs w:val="18"/>
                                </w:rPr>
                              </w:pPr>
                              <w:r w:rsidRPr="008647E3">
                                <w:rPr>
                                  <w:color w:val="000000" w:themeColor="text1"/>
                                  <w:sz w:val="18"/>
                                  <w:szCs w:val="18"/>
                                </w:rPr>
                                <w:t>Tableau des activités</w:t>
                              </w:r>
                              <w:r w:rsidRPr="008647E3">
                                <w:rPr>
                                  <w:color w:val="000000" w:themeColor="text1"/>
                                  <w:sz w:val="18"/>
                                  <w:szCs w:val="18"/>
                                  <w:u w:val="dotted"/>
                                </w:rPr>
                                <w:tab/>
                              </w:r>
                              <w:r w:rsidRPr="008647E3">
                                <w:rPr>
                                  <w:color w:val="000000" w:themeColor="text1"/>
                                  <w:sz w:val="18"/>
                                  <w:szCs w:val="18"/>
                                </w:rPr>
                                <w:t>p. 2</w:t>
                              </w:r>
                            </w:p>
                            <w:p w14:paraId="39CA8F43" w14:textId="3740DE0D" w:rsidR="003A34ED" w:rsidRPr="008647E3" w:rsidRDefault="00962F05" w:rsidP="008647E3">
                              <w:pPr>
                                <w:tabs>
                                  <w:tab w:val="left" w:pos="2127"/>
                                </w:tabs>
                                <w:spacing w:before="120" w:after="120"/>
                                <w:ind w:left="57"/>
                                <w:rPr>
                                  <w:color w:val="000000" w:themeColor="text1"/>
                                  <w:sz w:val="18"/>
                                  <w:szCs w:val="18"/>
                                </w:rPr>
                              </w:pPr>
                              <w:r>
                                <w:rPr>
                                  <w:color w:val="000000" w:themeColor="text1"/>
                                  <w:sz w:val="18"/>
                                  <w:szCs w:val="18"/>
                                </w:rPr>
                                <w:t>Mot du président régional</w:t>
                              </w:r>
                              <w:r w:rsidR="003A34ED" w:rsidRPr="008647E3">
                                <w:rPr>
                                  <w:color w:val="000000" w:themeColor="text1"/>
                                  <w:sz w:val="18"/>
                                  <w:szCs w:val="18"/>
                                  <w:u w:val="dotted"/>
                                </w:rPr>
                                <w:tab/>
                              </w:r>
                              <w:r w:rsidR="003A34ED" w:rsidRPr="008647E3">
                                <w:rPr>
                                  <w:color w:val="000000" w:themeColor="text1"/>
                                  <w:sz w:val="18"/>
                                  <w:szCs w:val="18"/>
                                </w:rPr>
                                <w:t>p. 3</w:t>
                              </w:r>
                            </w:p>
                            <w:p w14:paraId="2AE6CA98" w14:textId="741B9C44" w:rsidR="003A34ED" w:rsidRDefault="00962F05" w:rsidP="008647E3">
                              <w:pPr>
                                <w:tabs>
                                  <w:tab w:val="left" w:pos="2127"/>
                                </w:tabs>
                                <w:spacing w:before="120" w:after="120"/>
                                <w:ind w:left="57"/>
                                <w:rPr>
                                  <w:color w:val="000000" w:themeColor="text1"/>
                                  <w:sz w:val="18"/>
                                  <w:szCs w:val="18"/>
                                </w:rPr>
                              </w:pPr>
                              <w:r>
                                <w:rPr>
                                  <w:color w:val="000000" w:themeColor="text1"/>
                                  <w:sz w:val="18"/>
                                  <w:szCs w:val="18"/>
                                </w:rPr>
                                <w:t>Assurances</w:t>
                              </w:r>
                              <w:r w:rsidR="003A34ED" w:rsidRPr="008647E3">
                                <w:rPr>
                                  <w:color w:val="000000" w:themeColor="text1"/>
                                  <w:sz w:val="18"/>
                                  <w:szCs w:val="18"/>
                                  <w:u w:val="dotted"/>
                                </w:rPr>
                                <w:tab/>
                              </w:r>
                              <w:r w:rsidR="003A34ED" w:rsidRPr="008647E3">
                                <w:rPr>
                                  <w:color w:val="000000" w:themeColor="text1"/>
                                  <w:sz w:val="18"/>
                                  <w:szCs w:val="18"/>
                                </w:rPr>
                                <w:t xml:space="preserve">p. </w:t>
                              </w:r>
                              <w:r w:rsidR="008647E3">
                                <w:rPr>
                                  <w:color w:val="000000" w:themeColor="text1"/>
                                  <w:sz w:val="18"/>
                                  <w:szCs w:val="18"/>
                                </w:rPr>
                                <w:t>4</w:t>
                              </w:r>
                            </w:p>
                            <w:p w14:paraId="2ED13D73" w14:textId="55D83116" w:rsidR="00807388" w:rsidRPr="00807388" w:rsidRDefault="00807388" w:rsidP="008647E3">
                              <w:pPr>
                                <w:tabs>
                                  <w:tab w:val="left" w:pos="2127"/>
                                </w:tabs>
                                <w:spacing w:before="120" w:after="120"/>
                                <w:ind w:left="57"/>
                                <w:rPr>
                                  <w:color w:val="000000" w:themeColor="text1"/>
                                  <w:sz w:val="18"/>
                                  <w:szCs w:val="18"/>
                                </w:rPr>
                              </w:pPr>
                              <w:r>
                                <w:rPr>
                                  <w:color w:val="000000" w:themeColor="text1"/>
                                  <w:sz w:val="18"/>
                                  <w:szCs w:val="18"/>
                                </w:rPr>
                                <w:t>Retraite</w:t>
                              </w:r>
                              <w:r>
                                <w:rPr>
                                  <w:color w:val="000000" w:themeColor="text1"/>
                                  <w:sz w:val="18"/>
                                  <w:szCs w:val="18"/>
                                  <w:u w:val="dotted"/>
                                </w:rPr>
                                <w:tab/>
                              </w:r>
                              <w:r>
                                <w:rPr>
                                  <w:color w:val="000000" w:themeColor="text1"/>
                                  <w:sz w:val="18"/>
                                  <w:szCs w:val="18"/>
                                </w:rPr>
                                <w:t>p. 4</w:t>
                              </w:r>
                            </w:p>
                            <w:p w14:paraId="72F6E71B" w14:textId="4DCF5F9A" w:rsidR="003A34ED" w:rsidRPr="008647E3" w:rsidRDefault="00962F05" w:rsidP="008647E3">
                              <w:pPr>
                                <w:tabs>
                                  <w:tab w:val="left" w:pos="2127"/>
                                </w:tabs>
                                <w:spacing w:before="120" w:after="120"/>
                                <w:ind w:left="57"/>
                                <w:rPr>
                                  <w:color w:val="000000" w:themeColor="text1"/>
                                  <w:sz w:val="18"/>
                                  <w:szCs w:val="18"/>
                                </w:rPr>
                              </w:pPr>
                              <w:r>
                                <w:rPr>
                                  <w:color w:val="000000" w:themeColor="text1"/>
                                  <w:sz w:val="18"/>
                                  <w:szCs w:val="18"/>
                                </w:rPr>
                                <w:t>FLG</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sidR="008647E3">
                                <w:rPr>
                                  <w:color w:val="000000" w:themeColor="text1"/>
                                  <w:sz w:val="18"/>
                                  <w:szCs w:val="18"/>
                                </w:rPr>
                                <w:t>5</w:t>
                              </w:r>
                            </w:p>
                            <w:p w14:paraId="050CF85D" w14:textId="10E9D4F9" w:rsidR="003A34ED" w:rsidRPr="008647E3" w:rsidRDefault="00962F05" w:rsidP="008647E3">
                              <w:pPr>
                                <w:tabs>
                                  <w:tab w:val="left" w:pos="2127"/>
                                  <w:tab w:val="left" w:pos="3402"/>
                                </w:tabs>
                                <w:spacing w:before="120" w:after="120"/>
                                <w:ind w:left="57"/>
                                <w:rPr>
                                  <w:color w:val="000000" w:themeColor="text1"/>
                                  <w:sz w:val="18"/>
                                  <w:szCs w:val="18"/>
                                </w:rPr>
                              </w:pPr>
                              <w:r>
                                <w:rPr>
                                  <w:color w:val="000000" w:themeColor="text1"/>
                                  <w:sz w:val="18"/>
                                  <w:szCs w:val="18"/>
                                </w:rPr>
                                <w:t>Environnement</w:t>
                              </w:r>
                              <w:r w:rsidR="003A34ED" w:rsidRPr="008647E3">
                                <w:rPr>
                                  <w:color w:val="000000" w:themeColor="text1"/>
                                  <w:sz w:val="18"/>
                                  <w:szCs w:val="18"/>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6</w:t>
                              </w:r>
                            </w:p>
                            <w:p w14:paraId="5DA0BD82" w14:textId="717EA964" w:rsidR="003A34ED" w:rsidRPr="008647E3" w:rsidRDefault="00962F05" w:rsidP="008647E3">
                              <w:pPr>
                                <w:tabs>
                                  <w:tab w:val="left" w:pos="2127"/>
                                  <w:tab w:val="left" w:pos="2694"/>
                                  <w:tab w:val="left" w:pos="3402"/>
                                </w:tabs>
                                <w:spacing w:before="120" w:after="120"/>
                                <w:ind w:left="57"/>
                                <w:rPr>
                                  <w:color w:val="000000" w:themeColor="text1"/>
                                  <w:sz w:val="18"/>
                                  <w:szCs w:val="18"/>
                                </w:rPr>
                              </w:pPr>
                              <w:r>
                                <w:rPr>
                                  <w:color w:val="000000" w:themeColor="text1"/>
                                  <w:sz w:val="18"/>
                                  <w:szCs w:val="18"/>
                                </w:rPr>
                                <w:t>Invitation aux artistes</w:t>
                              </w:r>
                              <w:r w:rsidR="003A34ED" w:rsidRPr="008647E3">
                                <w:rPr>
                                  <w:color w:val="000000" w:themeColor="text1"/>
                                  <w:sz w:val="18"/>
                                  <w:szCs w:val="18"/>
                                  <w:u w:val="dotted"/>
                                </w:rPr>
                                <w:tab/>
                              </w:r>
                              <w:r w:rsidR="003A34ED" w:rsidRPr="008647E3">
                                <w:rPr>
                                  <w:color w:val="000000" w:themeColor="text1"/>
                                  <w:sz w:val="18"/>
                                  <w:szCs w:val="18"/>
                                </w:rPr>
                                <w:t>p. 6</w:t>
                              </w:r>
                            </w:p>
                            <w:p w14:paraId="7A930721" w14:textId="77777777" w:rsidR="003A34ED" w:rsidRPr="008647E3" w:rsidRDefault="008647E3" w:rsidP="008647E3">
                              <w:pPr>
                                <w:tabs>
                                  <w:tab w:val="left" w:pos="2127"/>
                                  <w:tab w:val="left" w:pos="2694"/>
                                  <w:tab w:val="left" w:pos="3402"/>
                                </w:tabs>
                                <w:spacing w:before="120" w:after="120"/>
                                <w:ind w:left="57"/>
                                <w:rPr>
                                  <w:color w:val="000000" w:themeColor="text1"/>
                                  <w:sz w:val="18"/>
                                  <w:szCs w:val="18"/>
                                </w:rPr>
                              </w:pPr>
                              <w:r>
                                <w:rPr>
                                  <w:color w:val="000000" w:themeColor="text1"/>
                                  <w:sz w:val="18"/>
                                  <w:szCs w:val="18"/>
                                </w:rPr>
                                <w:t>Jour de la Terre</w:t>
                              </w:r>
                              <w:r w:rsidR="003A34ED" w:rsidRPr="008647E3">
                                <w:rPr>
                                  <w:color w:val="000000" w:themeColor="text1"/>
                                  <w:sz w:val="18"/>
                                  <w:szCs w:val="18"/>
                                  <w:u w:val="dotted"/>
                                </w:rPr>
                                <w:tab/>
                                <w:t>p</w:t>
                              </w:r>
                              <w:r w:rsidR="003A34ED" w:rsidRPr="008647E3">
                                <w:rPr>
                                  <w:color w:val="000000" w:themeColor="text1"/>
                                  <w:sz w:val="18"/>
                                  <w:szCs w:val="18"/>
                                </w:rPr>
                                <w:t xml:space="preserve">. </w:t>
                              </w:r>
                              <w:r>
                                <w:rPr>
                                  <w:color w:val="000000" w:themeColor="text1"/>
                                  <w:sz w:val="18"/>
                                  <w:szCs w:val="18"/>
                                </w:rPr>
                                <w:t>7</w:t>
                              </w:r>
                            </w:p>
                            <w:p w14:paraId="75857432" w14:textId="77777777" w:rsidR="003A34ED" w:rsidRPr="008647E3" w:rsidRDefault="008647E3" w:rsidP="008647E3">
                              <w:pPr>
                                <w:tabs>
                                  <w:tab w:val="left" w:pos="2127"/>
                                  <w:tab w:val="left" w:pos="2694"/>
                                  <w:tab w:val="left" w:pos="3402"/>
                                </w:tabs>
                                <w:spacing w:before="120" w:after="120"/>
                                <w:ind w:left="57"/>
                                <w:rPr>
                                  <w:color w:val="000000" w:themeColor="text1"/>
                                  <w:sz w:val="18"/>
                                  <w:szCs w:val="18"/>
                                </w:rPr>
                              </w:pPr>
                              <w:r>
                                <w:rPr>
                                  <w:color w:val="000000" w:themeColor="text1"/>
                                  <w:sz w:val="18"/>
                                  <w:szCs w:val="18"/>
                                </w:rPr>
                                <w:t>S’engager pour la planè</w:t>
                              </w:r>
                              <w:r w:rsidR="003A34ED" w:rsidRPr="008647E3">
                                <w:rPr>
                                  <w:color w:val="000000" w:themeColor="text1"/>
                                  <w:sz w:val="18"/>
                                  <w:szCs w:val="18"/>
                                </w:rPr>
                                <w:t>t</w:t>
                              </w:r>
                              <w:r>
                                <w:rPr>
                                  <w:color w:val="000000" w:themeColor="text1"/>
                                  <w:sz w:val="18"/>
                                  <w:szCs w:val="18"/>
                                </w:rPr>
                                <w:t>e</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8,9</w:t>
                              </w:r>
                            </w:p>
                            <w:p w14:paraId="1BC7A212"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Convocation : AGS</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10</w:t>
                              </w:r>
                            </w:p>
                            <w:p w14:paraId="54A14269"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Convocation : AGR</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p. 1</w:t>
                              </w:r>
                              <w:r>
                                <w:rPr>
                                  <w:color w:val="000000" w:themeColor="text1"/>
                                  <w:sz w:val="18"/>
                                  <w:szCs w:val="18"/>
                                </w:rPr>
                                <w:t>1</w:t>
                              </w:r>
                            </w:p>
                            <w:p w14:paraId="497DA6FC"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Convocation : FLG</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12</w:t>
                              </w:r>
                            </w:p>
                            <w:p w14:paraId="747C0083"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Activités à venir</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13,14</w:t>
                              </w:r>
                            </w:p>
                            <w:p w14:paraId="542CA22A"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Carnet voyages</w:t>
                              </w:r>
                              <w:r w:rsidR="003A34ED" w:rsidRPr="008647E3">
                                <w:rPr>
                                  <w:color w:val="000000" w:themeColor="text1"/>
                                  <w:sz w:val="18"/>
                                  <w:szCs w:val="18"/>
                                  <w:u w:val="dotted"/>
                                </w:rPr>
                                <w:tab/>
                              </w:r>
                              <w:r w:rsidR="003A34ED" w:rsidRPr="008647E3">
                                <w:rPr>
                                  <w:color w:val="000000" w:themeColor="text1"/>
                                  <w:sz w:val="18"/>
                                  <w:szCs w:val="18"/>
                                </w:rPr>
                                <w:t>p. 1</w:t>
                              </w:r>
                              <w:r>
                                <w:rPr>
                                  <w:color w:val="000000" w:themeColor="text1"/>
                                  <w:sz w:val="18"/>
                                  <w:szCs w:val="18"/>
                                </w:rPr>
                                <w:t>5</w:t>
                              </w:r>
                            </w:p>
                            <w:p w14:paraId="4F5619C5" w14:textId="77777777" w:rsidR="003A34ED"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Retour sur les activités</w:t>
                              </w:r>
                              <w:r w:rsidR="003A34ED" w:rsidRPr="008647E3">
                                <w:rPr>
                                  <w:color w:val="000000" w:themeColor="text1"/>
                                  <w:sz w:val="18"/>
                                  <w:szCs w:val="18"/>
                                  <w:u w:val="dotted"/>
                                </w:rPr>
                                <w:tab/>
                              </w:r>
                              <w:r w:rsidR="003A34ED" w:rsidRPr="008647E3">
                                <w:rPr>
                                  <w:color w:val="000000" w:themeColor="text1"/>
                                  <w:sz w:val="18"/>
                                  <w:szCs w:val="18"/>
                                </w:rPr>
                                <w:t>p. 16</w:t>
                              </w:r>
                              <w:r>
                                <w:rPr>
                                  <w:color w:val="000000" w:themeColor="text1"/>
                                  <w:sz w:val="18"/>
                                  <w:szCs w:val="18"/>
                                </w:rPr>
                                <w:t>-20</w:t>
                              </w:r>
                            </w:p>
                            <w:p w14:paraId="352785B7" w14:textId="7BFD1ECA" w:rsidR="00542ECB" w:rsidRPr="00542ECB" w:rsidRDefault="00E51EF4" w:rsidP="00542ECB">
                              <w:pPr>
                                <w:tabs>
                                  <w:tab w:val="left" w:pos="2127"/>
                                  <w:tab w:val="left" w:pos="3402"/>
                                </w:tabs>
                                <w:spacing w:before="120" w:after="120"/>
                                <w:ind w:left="57"/>
                                <w:rPr>
                                  <w:color w:val="000000" w:themeColor="text1"/>
                                  <w:sz w:val="18"/>
                                  <w:szCs w:val="18"/>
                                </w:rPr>
                              </w:pPr>
                              <w:r>
                                <w:rPr>
                                  <w:color w:val="000000" w:themeColor="text1"/>
                                  <w:sz w:val="18"/>
                                  <w:szCs w:val="18"/>
                                </w:rPr>
                                <w:t>B</w:t>
                              </w:r>
                              <w:r w:rsidR="008647E3">
                                <w:rPr>
                                  <w:color w:val="000000" w:themeColor="text1"/>
                                  <w:sz w:val="18"/>
                                  <w:szCs w:val="18"/>
                                </w:rPr>
                                <w:t>riser l’isolement</w:t>
                              </w:r>
                              <w:r w:rsidR="00542ECB">
                                <w:rPr>
                                  <w:color w:val="000000" w:themeColor="text1"/>
                                  <w:sz w:val="18"/>
                                  <w:szCs w:val="18"/>
                                  <w:u w:val="dotted"/>
                                </w:rPr>
                                <w:tab/>
                              </w:r>
                              <w:r w:rsidR="00542ECB">
                                <w:rPr>
                                  <w:color w:val="000000" w:themeColor="text1"/>
                                  <w:sz w:val="18"/>
                                  <w:szCs w:val="18"/>
                                </w:rPr>
                                <w:t>p. 21</w:t>
                              </w:r>
                            </w:p>
                            <w:p w14:paraId="48418D94" w14:textId="77777777" w:rsidR="003A34ED"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Allégorie</w:t>
                              </w:r>
                              <w:r w:rsidR="003A34ED" w:rsidRPr="008647E3">
                                <w:rPr>
                                  <w:color w:val="000000" w:themeColor="text1"/>
                                  <w:sz w:val="18"/>
                                  <w:szCs w:val="18"/>
                                  <w:u w:val="dotted"/>
                                </w:rPr>
                                <w:tab/>
                                <w:t>p</w:t>
                              </w:r>
                              <w:r w:rsidR="003A34ED" w:rsidRPr="008647E3">
                                <w:rPr>
                                  <w:color w:val="000000" w:themeColor="text1"/>
                                  <w:sz w:val="18"/>
                                  <w:szCs w:val="18"/>
                                </w:rPr>
                                <w:t xml:space="preserve">. </w:t>
                              </w:r>
                              <w:r>
                                <w:rPr>
                                  <w:color w:val="000000" w:themeColor="text1"/>
                                  <w:sz w:val="18"/>
                                  <w:szCs w:val="18"/>
                                </w:rPr>
                                <w:t>22-24</w:t>
                              </w:r>
                            </w:p>
                            <w:p w14:paraId="15E14747" w14:textId="77777777" w:rsid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Jeu de lettres</w:t>
                              </w:r>
                              <w:r>
                                <w:rPr>
                                  <w:color w:val="000000" w:themeColor="text1"/>
                                  <w:sz w:val="18"/>
                                  <w:szCs w:val="18"/>
                                  <w:u w:val="dotted"/>
                                </w:rPr>
                                <w:tab/>
                              </w:r>
                              <w:r>
                                <w:rPr>
                                  <w:color w:val="000000" w:themeColor="text1"/>
                                  <w:sz w:val="18"/>
                                  <w:szCs w:val="18"/>
                                </w:rPr>
                                <w:t>p. 24</w:t>
                              </w:r>
                            </w:p>
                            <w:p w14:paraId="7E782078" w14:textId="77777777" w:rsidR="00542ECB" w:rsidRPr="00542ECB" w:rsidRDefault="00542ECB" w:rsidP="008647E3">
                              <w:pPr>
                                <w:tabs>
                                  <w:tab w:val="left" w:pos="2127"/>
                                  <w:tab w:val="left" w:pos="3402"/>
                                </w:tabs>
                                <w:spacing w:before="120" w:after="120"/>
                                <w:ind w:left="57"/>
                                <w:rPr>
                                  <w:color w:val="000000" w:themeColor="text1"/>
                                  <w:sz w:val="18"/>
                                  <w:szCs w:val="18"/>
                                </w:rPr>
                              </w:pPr>
                              <w:r>
                                <w:rPr>
                                  <w:color w:val="000000" w:themeColor="text1"/>
                                  <w:sz w:val="18"/>
                                  <w:szCs w:val="18"/>
                                </w:rPr>
                                <w:t>Quiz sur les chansons</w:t>
                              </w:r>
                              <w:r>
                                <w:rPr>
                                  <w:color w:val="000000" w:themeColor="text1"/>
                                  <w:sz w:val="18"/>
                                  <w:szCs w:val="18"/>
                                  <w:u w:val="dotted"/>
                                </w:rPr>
                                <w:tab/>
                              </w:r>
                              <w:r>
                                <w:rPr>
                                  <w:color w:val="000000" w:themeColor="text1"/>
                                  <w:sz w:val="18"/>
                                  <w:szCs w:val="18"/>
                                </w:rPr>
                                <w:t>p. 25</w:t>
                              </w:r>
                            </w:p>
                            <w:p w14:paraId="618285D7" w14:textId="77777777" w:rsidR="003A34ED" w:rsidRPr="008647E3" w:rsidRDefault="003A34ED" w:rsidP="008647E3">
                              <w:pPr>
                                <w:tabs>
                                  <w:tab w:val="left" w:pos="2127"/>
                                  <w:tab w:val="left" w:pos="3402"/>
                                </w:tabs>
                                <w:spacing w:before="120" w:after="120"/>
                                <w:ind w:left="57"/>
                                <w:rPr>
                                  <w:color w:val="000000" w:themeColor="text1"/>
                                  <w:sz w:val="18"/>
                                  <w:szCs w:val="18"/>
                                </w:rPr>
                              </w:pPr>
                              <w:r w:rsidRPr="008647E3">
                                <w:rPr>
                                  <w:color w:val="000000" w:themeColor="text1"/>
                                  <w:sz w:val="18"/>
                                  <w:szCs w:val="18"/>
                                </w:rPr>
                                <w:t>Coupons-réponse</w:t>
                              </w:r>
                              <w:r w:rsidRPr="008647E3">
                                <w:rPr>
                                  <w:color w:val="000000" w:themeColor="text1"/>
                                  <w:sz w:val="18"/>
                                  <w:szCs w:val="18"/>
                                  <w:u w:val="dotted"/>
                                </w:rPr>
                                <w:tab/>
                                <w:t>p</w:t>
                              </w:r>
                              <w:r w:rsidRPr="008647E3">
                                <w:rPr>
                                  <w:color w:val="000000" w:themeColor="text1"/>
                                  <w:sz w:val="18"/>
                                  <w:szCs w:val="18"/>
                                </w:rPr>
                                <w:t xml:space="preserve">. </w:t>
                              </w:r>
                              <w:r w:rsidR="00542ECB">
                                <w:rPr>
                                  <w:color w:val="000000" w:themeColor="text1"/>
                                  <w:sz w:val="18"/>
                                  <w:szCs w:val="18"/>
                                </w:rPr>
                                <w:t>26,27</w:t>
                              </w:r>
                            </w:p>
                            <w:p w14:paraId="675578D2" w14:textId="0087244A" w:rsidR="003A34ED" w:rsidRPr="008647E3" w:rsidRDefault="003A34ED" w:rsidP="008647E3">
                              <w:pPr>
                                <w:tabs>
                                  <w:tab w:val="left" w:pos="2127"/>
                                  <w:tab w:val="left" w:pos="3402"/>
                                </w:tabs>
                                <w:spacing w:before="120" w:after="120"/>
                                <w:ind w:left="57"/>
                                <w:rPr>
                                  <w:color w:val="000000" w:themeColor="text1"/>
                                  <w:sz w:val="18"/>
                                  <w:szCs w:val="18"/>
                                </w:rPr>
                              </w:pPr>
                              <w:r w:rsidRPr="008647E3">
                                <w:rPr>
                                  <w:color w:val="000000" w:themeColor="text1"/>
                                  <w:sz w:val="18"/>
                                  <w:szCs w:val="18"/>
                                </w:rPr>
                                <w:t>Nécrologie</w:t>
                              </w:r>
                              <w:r w:rsidRPr="008647E3">
                                <w:rPr>
                                  <w:color w:val="000000" w:themeColor="text1"/>
                                  <w:sz w:val="18"/>
                                  <w:szCs w:val="18"/>
                                  <w:u w:val="dotted"/>
                                </w:rPr>
                                <w:tab/>
                                <w:t>p</w:t>
                              </w:r>
                              <w:r w:rsidRPr="008647E3">
                                <w:rPr>
                                  <w:color w:val="000000" w:themeColor="text1"/>
                                  <w:sz w:val="18"/>
                                  <w:szCs w:val="18"/>
                                </w:rPr>
                                <w:t xml:space="preserve">. </w:t>
                              </w:r>
                              <w:r w:rsidR="00542ECB">
                                <w:rPr>
                                  <w:color w:val="000000" w:themeColor="text1"/>
                                  <w:sz w:val="18"/>
                                  <w:szCs w:val="18"/>
                                </w:rPr>
                                <w:t>28</w:t>
                              </w:r>
                              <w:r w:rsidR="005822D3">
                                <w:rPr>
                                  <w:color w:val="000000" w:themeColor="text1"/>
                                  <w:sz w:val="18"/>
                                  <w:szCs w:val="18"/>
                                </w:rPr>
                                <w:t>-</w:t>
                              </w:r>
                              <w:r w:rsidR="00542ECB">
                                <w:rPr>
                                  <w:color w:val="000000" w:themeColor="text1"/>
                                  <w:sz w:val="18"/>
                                  <w:szCs w:val="18"/>
                                </w:rPr>
                                <w:t>30</w:t>
                              </w:r>
                            </w:p>
                            <w:p w14:paraId="550909D2" w14:textId="77777777" w:rsidR="003A34ED" w:rsidRPr="008647E3" w:rsidRDefault="003A34ED" w:rsidP="008647E3">
                              <w:pPr>
                                <w:tabs>
                                  <w:tab w:val="left" w:pos="2127"/>
                                  <w:tab w:val="left" w:pos="3402"/>
                                </w:tabs>
                                <w:spacing w:before="120" w:after="120"/>
                                <w:ind w:left="57"/>
                                <w:rPr>
                                  <w:color w:val="000000" w:themeColor="text1"/>
                                  <w:sz w:val="18"/>
                                  <w:szCs w:val="18"/>
                                </w:rPr>
                              </w:pPr>
                              <w:r w:rsidRPr="008647E3">
                                <w:rPr>
                                  <w:color w:val="000000" w:themeColor="text1"/>
                                  <w:sz w:val="18"/>
                                  <w:szCs w:val="18"/>
                                </w:rPr>
                                <w:t>Informations utiles</w:t>
                              </w:r>
                              <w:r w:rsidRPr="008647E3">
                                <w:rPr>
                                  <w:color w:val="000000" w:themeColor="text1"/>
                                  <w:sz w:val="18"/>
                                  <w:szCs w:val="18"/>
                                  <w:u w:val="dotted"/>
                                </w:rPr>
                                <w:t xml:space="preserve"> </w:t>
                              </w:r>
                              <w:r w:rsidRPr="008647E3">
                                <w:rPr>
                                  <w:color w:val="000000" w:themeColor="text1"/>
                                  <w:sz w:val="18"/>
                                  <w:szCs w:val="18"/>
                                  <w:u w:val="dotted"/>
                                </w:rPr>
                                <w:tab/>
                              </w:r>
                              <w:r w:rsidRPr="008647E3">
                                <w:rPr>
                                  <w:color w:val="000000" w:themeColor="text1"/>
                                  <w:sz w:val="18"/>
                                  <w:szCs w:val="18"/>
                                </w:rPr>
                                <w:t xml:space="preserve">p. </w:t>
                              </w:r>
                              <w:r w:rsidR="00542ECB">
                                <w:rPr>
                                  <w:color w:val="000000" w:themeColor="text1"/>
                                  <w:sz w:val="18"/>
                                  <w:szCs w:val="18"/>
                                </w:rPr>
                                <w:t>31,32</w:t>
                              </w:r>
                            </w:p>
                            <w:p w14:paraId="56CAAEF4" w14:textId="77777777" w:rsidR="003A34ED" w:rsidRPr="000D586B" w:rsidRDefault="003A34ED" w:rsidP="008647E3">
                              <w:pPr>
                                <w:tabs>
                                  <w:tab w:val="left" w:pos="2127"/>
                                  <w:tab w:val="left" w:pos="3686"/>
                                </w:tabs>
                                <w:spacing w:before="80" w:after="80"/>
                                <w:rPr>
                                  <w:sz w:val="22"/>
                                  <w:szCs w:val="22"/>
                                </w:rPr>
                              </w:pPr>
                              <w:r w:rsidRPr="008647E3">
                                <w:rPr>
                                  <w:color w:val="000000" w:themeColor="text1"/>
                                  <w:sz w:val="18"/>
                                  <w:szCs w:val="18"/>
                                </w:rPr>
                                <w:tab/>
                              </w:r>
                              <w:r w:rsidRPr="000D586B">
                                <w:rPr>
                                  <w:color w:val="000000" w:themeColor="text1"/>
                                  <w:sz w:val="22"/>
                                  <w:szCs w:val="22"/>
                                </w:rPr>
                                <w:tab/>
                              </w:r>
                              <w:r w:rsidRPr="000D586B">
                                <w:rPr>
                                  <w:sz w:val="22"/>
                                  <w:szCs w:val="22"/>
                                </w:rPr>
                                <w:tab/>
                              </w:r>
                              <w:r w:rsidRPr="000D586B">
                                <w:rPr>
                                  <w:sz w:val="22"/>
                                  <w:szCs w:val="22"/>
                                </w:rPr>
                                <w:tab/>
                              </w:r>
                              <w:r w:rsidRPr="000D586B">
                                <w:rPr>
                                  <w:sz w:val="22"/>
                                  <w:szCs w:val="22"/>
                                </w:rPr>
                                <w:tab/>
                              </w:r>
                              <w:r w:rsidRPr="000D586B">
                                <w:rPr>
                                  <w:sz w:val="22"/>
                                  <w:szCs w:val="22"/>
                                </w:rPr>
                                <w:tab/>
                                <w:t xml:space="preserve"> </w:t>
                              </w:r>
                            </w:p>
                            <w:p w14:paraId="38A6B589" w14:textId="77777777" w:rsidR="003A34ED" w:rsidRPr="000D586B" w:rsidRDefault="003A34ED" w:rsidP="00220EF6">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3141248" name="Connecteur droit 94"/>
                        <wps:cNvCnPr/>
                        <wps:spPr>
                          <a:xfrm flipV="1">
                            <a:off x="43448" y="467923"/>
                            <a:ext cx="1876559" cy="0"/>
                          </a:xfrm>
                          <a:prstGeom prst="line">
                            <a:avLst/>
                          </a:prstGeom>
                          <a:blipFill>
                            <a:blip r:embed="rId8"/>
                            <a:tile tx="0" ty="0" sx="100000" sy="100000" flip="none" algn="tl"/>
                          </a:blipFill>
                          <a:scene3d>
                            <a:camera prst="orthographicFront"/>
                            <a:lightRig rig="threePt" dir="t"/>
                          </a:scene3d>
                          <a:sp3d>
                            <a:bevelT w="165100" prst="coolSlant"/>
                          </a:sp3d>
                        </wps:spPr>
                        <wps:style>
                          <a:lnRef idx="2">
                            <a:schemeClr val="dk1"/>
                          </a:lnRef>
                          <a:fillRef idx="0">
                            <a:schemeClr val="dk1"/>
                          </a:fillRef>
                          <a:effectRef idx="1">
                            <a:schemeClr val="dk1"/>
                          </a:effectRef>
                          <a:fontRef idx="minor">
                            <a:schemeClr val="tx1"/>
                          </a:fontRef>
                        </wps:style>
                        <wps:bodyPr/>
                      </wps:wsp>
                    </wpg:wgp>
                  </a:graphicData>
                </a:graphic>
                <wp14:sizeRelV relativeFrom="margin">
                  <wp14:pctHeight>0</wp14:pctHeight>
                </wp14:sizeRelV>
              </wp:anchor>
            </w:drawing>
          </mc:Choice>
          <mc:Fallback>
            <w:pict>
              <v:group w14:anchorId="2C906F47" id="Groupe 95" o:spid="_x0000_s1026" style="position:absolute;left:0;text-align:left;margin-left:-.9pt;margin-top:-10.9pt;width:155.3pt;height:420.15pt;z-index:253331456;mso-position-horizontal-relative:margin;mso-position-vertical-relative:margin;mso-height-relative:margin" coordsize="19723,598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">
                <v:shapetype id="_x0000_t202" coordsize="21600,21600" o:spt="202" path="m,l,21600r21600,l21600,xe">
                  <v:stroke joinstyle="miter"/>
                  <v:path gradientshapeok="t" o:connecttype="rect"/>
                </v:shapetype>
                <v:shape id="Zone de texte 411374391" o:spid="_x0000_s1027" type="#_x0000_t202" style="position:absolute;width:19723;height:598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" stroked="f" strokeweight="1pt">
                  <v:fill r:id="rId9" o:title="" recolor="t" rotate="t" type="tile"/>
                  <v:textbox>
                    <w:txbxContent>
                      <w:p w14:paraId="0B9ED323" w14:textId="77777777" w:rsidR="003A34ED" w:rsidRPr="009C6E92" w:rsidRDefault="003A34ED" w:rsidP="009043D2">
                        <w:pPr>
                          <w:tabs>
                            <w:tab w:val="left" w:pos="2410"/>
                            <w:tab w:val="left" w:pos="3119"/>
                          </w:tabs>
                          <w:spacing w:before="120" w:after="240"/>
                          <w:jc w:val="center"/>
                          <w:rPr>
                            <w:color w:val="000000" w:themeColor="text1"/>
                            <w:sz w:val="28"/>
                            <w:szCs w:val="28"/>
                          </w:rPr>
                        </w:pPr>
                        <w:r w:rsidRPr="009C6E92">
                          <w:rPr>
                            <w:color w:val="000000" w:themeColor="text1"/>
                            <w:sz w:val="28"/>
                            <w:szCs w:val="28"/>
                          </w:rPr>
                          <w:t>SOMMAIRE</w:t>
                        </w:r>
                      </w:p>
                      <w:p w14:paraId="6716A853" w14:textId="77777777" w:rsidR="003A34ED" w:rsidRPr="008647E3" w:rsidRDefault="003A34ED" w:rsidP="008647E3">
                        <w:pPr>
                          <w:tabs>
                            <w:tab w:val="left" w:pos="2127"/>
                          </w:tabs>
                          <w:spacing w:before="120" w:after="120"/>
                          <w:ind w:left="57"/>
                          <w:rPr>
                            <w:color w:val="000000" w:themeColor="text1"/>
                            <w:sz w:val="18"/>
                            <w:szCs w:val="18"/>
                          </w:rPr>
                        </w:pPr>
                        <w:r w:rsidRPr="008647E3">
                          <w:rPr>
                            <w:color w:val="000000" w:themeColor="text1"/>
                            <w:sz w:val="18"/>
                            <w:szCs w:val="18"/>
                          </w:rPr>
                          <w:t>Paiement par Interac</w:t>
                        </w:r>
                        <w:r w:rsidRPr="008647E3">
                          <w:rPr>
                            <w:color w:val="000000" w:themeColor="text1"/>
                            <w:sz w:val="18"/>
                            <w:szCs w:val="18"/>
                            <w:u w:val="dotted"/>
                          </w:rPr>
                          <w:tab/>
                        </w:r>
                        <w:r w:rsidRPr="008647E3">
                          <w:rPr>
                            <w:color w:val="000000" w:themeColor="text1"/>
                            <w:sz w:val="18"/>
                            <w:szCs w:val="18"/>
                          </w:rPr>
                          <w:t>p.</w:t>
                        </w:r>
                        <w:r w:rsidR="008647E3">
                          <w:rPr>
                            <w:color w:val="000000" w:themeColor="text1"/>
                            <w:sz w:val="18"/>
                            <w:szCs w:val="18"/>
                          </w:rPr>
                          <w:t xml:space="preserve"> </w:t>
                        </w:r>
                        <w:r w:rsidRPr="008647E3">
                          <w:rPr>
                            <w:color w:val="000000" w:themeColor="text1"/>
                            <w:sz w:val="18"/>
                            <w:szCs w:val="18"/>
                          </w:rPr>
                          <w:t>2</w:t>
                        </w:r>
                      </w:p>
                      <w:p w14:paraId="6B446459" w14:textId="77777777" w:rsidR="003A34ED" w:rsidRPr="008647E3" w:rsidRDefault="003A34ED" w:rsidP="008647E3">
                        <w:pPr>
                          <w:tabs>
                            <w:tab w:val="left" w:pos="2127"/>
                          </w:tabs>
                          <w:spacing w:before="120" w:after="120"/>
                          <w:ind w:left="57"/>
                          <w:rPr>
                            <w:color w:val="000000" w:themeColor="text1"/>
                            <w:sz w:val="18"/>
                            <w:szCs w:val="18"/>
                          </w:rPr>
                        </w:pPr>
                        <w:r w:rsidRPr="008647E3">
                          <w:rPr>
                            <w:color w:val="000000" w:themeColor="text1"/>
                            <w:sz w:val="18"/>
                            <w:szCs w:val="18"/>
                          </w:rPr>
                          <w:t>Tableau des activités</w:t>
                        </w:r>
                        <w:r w:rsidRPr="008647E3">
                          <w:rPr>
                            <w:color w:val="000000" w:themeColor="text1"/>
                            <w:sz w:val="18"/>
                            <w:szCs w:val="18"/>
                            <w:u w:val="dotted"/>
                          </w:rPr>
                          <w:tab/>
                        </w:r>
                        <w:r w:rsidRPr="008647E3">
                          <w:rPr>
                            <w:color w:val="000000" w:themeColor="text1"/>
                            <w:sz w:val="18"/>
                            <w:szCs w:val="18"/>
                          </w:rPr>
                          <w:t>p. 2</w:t>
                        </w:r>
                      </w:p>
                      <w:p w14:paraId="39CA8F43" w14:textId="3740DE0D" w:rsidR="003A34ED" w:rsidRPr="008647E3" w:rsidRDefault="00962F05" w:rsidP="008647E3">
                        <w:pPr>
                          <w:tabs>
                            <w:tab w:val="left" w:pos="2127"/>
                          </w:tabs>
                          <w:spacing w:before="120" w:after="120"/>
                          <w:ind w:left="57"/>
                          <w:rPr>
                            <w:color w:val="000000" w:themeColor="text1"/>
                            <w:sz w:val="18"/>
                            <w:szCs w:val="18"/>
                          </w:rPr>
                        </w:pPr>
                        <w:r>
                          <w:rPr>
                            <w:color w:val="000000" w:themeColor="text1"/>
                            <w:sz w:val="18"/>
                            <w:szCs w:val="18"/>
                          </w:rPr>
                          <w:t>Mot du président régional</w:t>
                        </w:r>
                        <w:r w:rsidR="003A34ED" w:rsidRPr="008647E3">
                          <w:rPr>
                            <w:color w:val="000000" w:themeColor="text1"/>
                            <w:sz w:val="18"/>
                            <w:szCs w:val="18"/>
                            <w:u w:val="dotted"/>
                          </w:rPr>
                          <w:tab/>
                        </w:r>
                        <w:r w:rsidR="003A34ED" w:rsidRPr="008647E3">
                          <w:rPr>
                            <w:color w:val="000000" w:themeColor="text1"/>
                            <w:sz w:val="18"/>
                            <w:szCs w:val="18"/>
                          </w:rPr>
                          <w:t>p. 3</w:t>
                        </w:r>
                      </w:p>
                      <w:p w14:paraId="2AE6CA98" w14:textId="741B9C44" w:rsidR="003A34ED" w:rsidRDefault="00962F05" w:rsidP="008647E3">
                        <w:pPr>
                          <w:tabs>
                            <w:tab w:val="left" w:pos="2127"/>
                          </w:tabs>
                          <w:spacing w:before="120" w:after="120"/>
                          <w:ind w:left="57"/>
                          <w:rPr>
                            <w:color w:val="000000" w:themeColor="text1"/>
                            <w:sz w:val="18"/>
                            <w:szCs w:val="18"/>
                          </w:rPr>
                        </w:pPr>
                        <w:r>
                          <w:rPr>
                            <w:color w:val="000000" w:themeColor="text1"/>
                            <w:sz w:val="18"/>
                            <w:szCs w:val="18"/>
                          </w:rPr>
                          <w:t>Assurances</w:t>
                        </w:r>
                        <w:r w:rsidR="003A34ED" w:rsidRPr="008647E3">
                          <w:rPr>
                            <w:color w:val="000000" w:themeColor="text1"/>
                            <w:sz w:val="18"/>
                            <w:szCs w:val="18"/>
                            <w:u w:val="dotted"/>
                          </w:rPr>
                          <w:tab/>
                        </w:r>
                        <w:r w:rsidR="003A34ED" w:rsidRPr="008647E3">
                          <w:rPr>
                            <w:color w:val="000000" w:themeColor="text1"/>
                            <w:sz w:val="18"/>
                            <w:szCs w:val="18"/>
                          </w:rPr>
                          <w:t xml:space="preserve">p. </w:t>
                        </w:r>
                        <w:r w:rsidR="008647E3">
                          <w:rPr>
                            <w:color w:val="000000" w:themeColor="text1"/>
                            <w:sz w:val="18"/>
                            <w:szCs w:val="18"/>
                          </w:rPr>
                          <w:t>4</w:t>
                        </w:r>
                      </w:p>
                      <w:p w14:paraId="2ED13D73" w14:textId="55D83116" w:rsidR="00807388" w:rsidRPr="00807388" w:rsidRDefault="00807388" w:rsidP="008647E3">
                        <w:pPr>
                          <w:tabs>
                            <w:tab w:val="left" w:pos="2127"/>
                          </w:tabs>
                          <w:spacing w:before="120" w:after="120"/>
                          <w:ind w:left="57"/>
                          <w:rPr>
                            <w:color w:val="000000" w:themeColor="text1"/>
                            <w:sz w:val="18"/>
                            <w:szCs w:val="18"/>
                          </w:rPr>
                        </w:pPr>
                        <w:r>
                          <w:rPr>
                            <w:color w:val="000000" w:themeColor="text1"/>
                            <w:sz w:val="18"/>
                            <w:szCs w:val="18"/>
                          </w:rPr>
                          <w:t>Retraite</w:t>
                        </w:r>
                        <w:r>
                          <w:rPr>
                            <w:color w:val="000000" w:themeColor="text1"/>
                            <w:sz w:val="18"/>
                            <w:szCs w:val="18"/>
                            <w:u w:val="dotted"/>
                          </w:rPr>
                          <w:tab/>
                        </w:r>
                        <w:r>
                          <w:rPr>
                            <w:color w:val="000000" w:themeColor="text1"/>
                            <w:sz w:val="18"/>
                            <w:szCs w:val="18"/>
                          </w:rPr>
                          <w:t>p. 4</w:t>
                        </w:r>
                      </w:p>
                      <w:p w14:paraId="72F6E71B" w14:textId="4DCF5F9A" w:rsidR="003A34ED" w:rsidRPr="008647E3" w:rsidRDefault="00962F05" w:rsidP="008647E3">
                        <w:pPr>
                          <w:tabs>
                            <w:tab w:val="left" w:pos="2127"/>
                          </w:tabs>
                          <w:spacing w:before="120" w:after="120"/>
                          <w:ind w:left="57"/>
                          <w:rPr>
                            <w:color w:val="000000" w:themeColor="text1"/>
                            <w:sz w:val="18"/>
                            <w:szCs w:val="18"/>
                          </w:rPr>
                        </w:pPr>
                        <w:r>
                          <w:rPr>
                            <w:color w:val="000000" w:themeColor="text1"/>
                            <w:sz w:val="18"/>
                            <w:szCs w:val="18"/>
                          </w:rPr>
                          <w:t>FLG</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sidR="008647E3">
                          <w:rPr>
                            <w:color w:val="000000" w:themeColor="text1"/>
                            <w:sz w:val="18"/>
                            <w:szCs w:val="18"/>
                          </w:rPr>
                          <w:t>5</w:t>
                        </w:r>
                      </w:p>
                      <w:p w14:paraId="050CF85D" w14:textId="10E9D4F9" w:rsidR="003A34ED" w:rsidRPr="008647E3" w:rsidRDefault="00962F05" w:rsidP="008647E3">
                        <w:pPr>
                          <w:tabs>
                            <w:tab w:val="left" w:pos="2127"/>
                            <w:tab w:val="left" w:pos="3402"/>
                          </w:tabs>
                          <w:spacing w:before="120" w:after="120"/>
                          <w:ind w:left="57"/>
                          <w:rPr>
                            <w:color w:val="000000" w:themeColor="text1"/>
                            <w:sz w:val="18"/>
                            <w:szCs w:val="18"/>
                          </w:rPr>
                        </w:pPr>
                        <w:r>
                          <w:rPr>
                            <w:color w:val="000000" w:themeColor="text1"/>
                            <w:sz w:val="18"/>
                            <w:szCs w:val="18"/>
                          </w:rPr>
                          <w:t>Environnement</w:t>
                        </w:r>
                        <w:r w:rsidR="003A34ED" w:rsidRPr="008647E3">
                          <w:rPr>
                            <w:color w:val="000000" w:themeColor="text1"/>
                            <w:sz w:val="18"/>
                            <w:szCs w:val="18"/>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6</w:t>
                        </w:r>
                      </w:p>
                      <w:p w14:paraId="5DA0BD82" w14:textId="717EA964" w:rsidR="003A34ED" w:rsidRPr="008647E3" w:rsidRDefault="00962F05" w:rsidP="008647E3">
                        <w:pPr>
                          <w:tabs>
                            <w:tab w:val="left" w:pos="2127"/>
                            <w:tab w:val="left" w:pos="2694"/>
                            <w:tab w:val="left" w:pos="3402"/>
                          </w:tabs>
                          <w:spacing w:before="120" w:after="120"/>
                          <w:ind w:left="57"/>
                          <w:rPr>
                            <w:color w:val="000000" w:themeColor="text1"/>
                            <w:sz w:val="18"/>
                            <w:szCs w:val="18"/>
                          </w:rPr>
                        </w:pPr>
                        <w:r>
                          <w:rPr>
                            <w:color w:val="000000" w:themeColor="text1"/>
                            <w:sz w:val="18"/>
                            <w:szCs w:val="18"/>
                          </w:rPr>
                          <w:t>Invitation aux artistes</w:t>
                        </w:r>
                        <w:r w:rsidR="003A34ED" w:rsidRPr="008647E3">
                          <w:rPr>
                            <w:color w:val="000000" w:themeColor="text1"/>
                            <w:sz w:val="18"/>
                            <w:szCs w:val="18"/>
                            <w:u w:val="dotted"/>
                          </w:rPr>
                          <w:tab/>
                        </w:r>
                        <w:r w:rsidR="003A34ED" w:rsidRPr="008647E3">
                          <w:rPr>
                            <w:color w:val="000000" w:themeColor="text1"/>
                            <w:sz w:val="18"/>
                            <w:szCs w:val="18"/>
                          </w:rPr>
                          <w:t>p. 6</w:t>
                        </w:r>
                      </w:p>
                      <w:p w14:paraId="7A930721" w14:textId="77777777" w:rsidR="003A34ED" w:rsidRPr="008647E3" w:rsidRDefault="008647E3" w:rsidP="008647E3">
                        <w:pPr>
                          <w:tabs>
                            <w:tab w:val="left" w:pos="2127"/>
                            <w:tab w:val="left" w:pos="2694"/>
                            <w:tab w:val="left" w:pos="3402"/>
                          </w:tabs>
                          <w:spacing w:before="120" w:after="120"/>
                          <w:ind w:left="57"/>
                          <w:rPr>
                            <w:color w:val="000000" w:themeColor="text1"/>
                            <w:sz w:val="18"/>
                            <w:szCs w:val="18"/>
                          </w:rPr>
                        </w:pPr>
                        <w:r>
                          <w:rPr>
                            <w:color w:val="000000" w:themeColor="text1"/>
                            <w:sz w:val="18"/>
                            <w:szCs w:val="18"/>
                          </w:rPr>
                          <w:t>Jour de la Terre</w:t>
                        </w:r>
                        <w:r w:rsidR="003A34ED" w:rsidRPr="008647E3">
                          <w:rPr>
                            <w:color w:val="000000" w:themeColor="text1"/>
                            <w:sz w:val="18"/>
                            <w:szCs w:val="18"/>
                            <w:u w:val="dotted"/>
                          </w:rPr>
                          <w:tab/>
                          <w:t>p</w:t>
                        </w:r>
                        <w:r w:rsidR="003A34ED" w:rsidRPr="008647E3">
                          <w:rPr>
                            <w:color w:val="000000" w:themeColor="text1"/>
                            <w:sz w:val="18"/>
                            <w:szCs w:val="18"/>
                          </w:rPr>
                          <w:t xml:space="preserve">. </w:t>
                        </w:r>
                        <w:r>
                          <w:rPr>
                            <w:color w:val="000000" w:themeColor="text1"/>
                            <w:sz w:val="18"/>
                            <w:szCs w:val="18"/>
                          </w:rPr>
                          <w:t>7</w:t>
                        </w:r>
                      </w:p>
                      <w:p w14:paraId="75857432" w14:textId="77777777" w:rsidR="003A34ED" w:rsidRPr="008647E3" w:rsidRDefault="008647E3" w:rsidP="008647E3">
                        <w:pPr>
                          <w:tabs>
                            <w:tab w:val="left" w:pos="2127"/>
                            <w:tab w:val="left" w:pos="2694"/>
                            <w:tab w:val="left" w:pos="3402"/>
                          </w:tabs>
                          <w:spacing w:before="120" w:after="120"/>
                          <w:ind w:left="57"/>
                          <w:rPr>
                            <w:color w:val="000000" w:themeColor="text1"/>
                            <w:sz w:val="18"/>
                            <w:szCs w:val="18"/>
                          </w:rPr>
                        </w:pPr>
                        <w:r>
                          <w:rPr>
                            <w:color w:val="000000" w:themeColor="text1"/>
                            <w:sz w:val="18"/>
                            <w:szCs w:val="18"/>
                          </w:rPr>
                          <w:t>S’engager pour la planè</w:t>
                        </w:r>
                        <w:r w:rsidR="003A34ED" w:rsidRPr="008647E3">
                          <w:rPr>
                            <w:color w:val="000000" w:themeColor="text1"/>
                            <w:sz w:val="18"/>
                            <w:szCs w:val="18"/>
                          </w:rPr>
                          <w:t>t</w:t>
                        </w:r>
                        <w:r>
                          <w:rPr>
                            <w:color w:val="000000" w:themeColor="text1"/>
                            <w:sz w:val="18"/>
                            <w:szCs w:val="18"/>
                          </w:rPr>
                          <w:t>e</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8,9</w:t>
                        </w:r>
                      </w:p>
                      <w:p w14:paraId="1BC7A212"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Convocation : AGS</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10</w:t>
                        </w:r>
                      </w:p>
                      <w:p w14:paraId="54A14269"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Convocation : AGR</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p. 1</w:t>
                        </w:r>
                        <w:r>
                          <w:rPr>
                            <w:color w:val="000000" w:themeColor="text1"/>
                            <w:sz w:val="18"/>
                            <w:szCs w:val="18"/>
                          </w:rPr>
                          <w:t>1</w:t>
                        </w:r>
                      </w:p>
                      <w:p w14:paraId="497DA6FC"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Convocation : FLG</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12</w:t>
                        </w:r>
                      </w:p>
                      <w:p w14:paraId="747C0083"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Activités à venir</w:t>
                        </w:r>
                        <w:r w:rsidR="003A34ED" w:rsidRPr="008647E3">
                          <w:rPr>
                            <w:color w:val="000000" w:themeColor="text1"/>
                            <w:sz w:val="18"/>
                            <w:szCs w:val="18"/>
                            <w:u w:val="dotted"/>
                          </w:rPr>
                          <w:t xml:space="preserve"> </w:t>
                        </w:r>
                        <w:r w:rsidR="003A34ED" w:rsidRPr="008647E3">
                          <w:rPr>
                            <w:color w:val="000000" w:themeColor="text1"/>
                            <w:sz w:val="18"/>
                            <w:szCs w:val="18"/>
                            <w:u w:val="dotted"/>
                          </w:rPr>
                          <w:tab/>
                        </w:r>
                        <w:r w:rsidR="003A34ED" w:rsidRPr="008647E3">
                          <w:rPr>
                            <w:color w:val="000000" w:themeColor="text1"/>
                            <w:sz w:val="18"/>
                            <w:szCs w:val="18"/>
                          </w:rPr>
                          <w:t xml:space="preserve">p. </w:t>
                        </w:r>
                        <w:r>
                          <w:rPr>
                            <w:color w:val="000000" w:themeColor="text1"/>
                            <w:sz w:val="18"/>
                            <w:szCs w:val="18"/>
                          </w:rPr>
                          <w:t>13,14</w:t>
                        </w:r>
                      </w:p>
                      <w:p w14:paraId="542CA22A" w14:textId="77777777" w:rsidR="003A34ED" w:rsidRP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Carnet voyages</w:t>
                        </w:r>
                        <w:r w:rsidR="003A34ED" w:rsidRPr="008647E3">
                          <w:rPr>
                            <w:color w:val="000000" w:themeColor="text1"/>
                            <w:sz w:val="18"/>
                            <w:szCs w:val="18"/>
                            <w:u w:val="dotted"/>
                          </w:rPr>
                          <w:tab/>
                        </w:r>
                        <w:r w:rsidR="003A34ED" w:rsidRPr="008647E3">
                          <w:rPr>
                            <w:color w:val="000000" w:themeColor="text1"/>
                            <w:sz w:val="18"/>
                            <w:szCs w:val="18"/>
                          </w:rPr>
                          <w:t>p. 1</w:t>
                        </w:r>
                        <w:r>
                          <w:rPr>
                            <w:color w:val="000000" w:themeColor="text1"/>
                            <w:sz w:val="18"/>
                            <w:szCs w:val="18"/>
                          </w:rPr>
                          <w:t>5</w:t>
                        </w:r>
                      </w:p>
                      <w:p w14:paraId="4F5619C5" w14:textId="77777777" w:rsidR="003A34ED"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Retour sur les activités</w:t>
                        </w:r>
                        <w:r w:rsidR="003A34ED" w:rsidRPr="008647E3">
                          <w:rPr>
                            <w:color w:val="000000" w:themeColor="text1"/>
                            <w:sz w:val="18"/>
                            <w:szCs w:val="18"/>
                            <w:u w:val="dotted"/>
                          </w:rPr>
                          <w:tab/>
                        </w:r>
                        <w:r w:rsidR="003A34ED" w:rsidRPr="008647E3">
                          <w:rPr>
                            <w:color w:val="000000" w:themeColor="text1"/>
                            <w:sz w:val="18"/>
                            <w:szCs w:val="18"/>
                          </w:rPr>
                          <w:t>p. 16</w:t>
                        </w:r>
                        <w:r>
                          <w:rPr>
                            <w:color w:val="000000" w:themeColor="text1"/>
                            <w:sz w:val="18"/>
                            <w:szCs w:val="18"/>
                          </w:rPr>
                          <w:t>-20</w:t>
                        </w:r>
                      </w:p>
                      <w:p w14:paraId="352785B7" w14:textId="7BFD1ECA" w:rsidR="00542ECB" w:rsidRPr="00542ECB" w:rsidRDefault="00E51EF4" w:rsidP="00542ECB">
                        <w:pPr>
                          <w:tabs>
                            <w:tab w:val="left" w:pos="2127"/>
                            <w:tab w:val="left" w:pos="3402"/>
                          </w:tabs>
                          <w:spacing w:before="120" w:after="120"/>
                          <w:ind w:left="57"/>
                          <w:rPr>
                            <w:color w:val="000000" w:themeColor="text1"/>
                            <w:sz w:val="18"/>
                            <w:szCs w:val="18"/>
                          </w:rPr>
                        </w:pPr>
                        <w:r>
                          <w:rPr>
                            <w:color w:val="000000" w:themeColor="text1"/>
                            <w:sz w:val="18"/>
                            <w:szCs w:val="18"/>
                          </w:rPr>
                          <w:t>B</w:t>
                        </w:r>
                        <w:r w:rsidR="008647E3">
                          <w:rPr>
                            <w:color w:val="000000" w:themeColor="text1"/>
                            <w:sz w:val="18"/>
                            <w:szCs w:val="18"/>
                          </w:rPr>
                          <w:t>riser l’isolement</w:t>
                        </w:r>
                        <w:r w:rsidR="00542ECB">
                          <w:rPr>
                            <w:color w:val="000000" w:themeColor="text1"/>
                            <w:sz w:val="18"/>
                            <w:szCs w:val="18"/>
                            <w:u w:val="dotted"/>
                          </w:rPr>
                          <w:tab/>
                        </w:r>
                        <w:r w:rsidR="00542ECB">
                          <w:rPr>
                            <w:color w:val="000000" w:themeColor="text1"/>
                            <w:sz w:val="18"/>
                            <w:szCs w:val="18"/>
                          </w:rPr>
                          <w:t>p. 21</w:t>
                        </w:r>
                      </w:p>
                      <w:p w14:paraId="48418D94" w14:textId="77777777" w:rsidR="003A34ED"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Allégorie</w:t>
                        </w:r>
                        <w:r w:rsidR="003A34ED" w:rsidRPr="008647E3">
                          <w:rPr>
                            <w:color w:val="000000" w:themeColor="text1"/>
                            <w:sz w:val="18"/>
                            <w:szCs w:val="18"/>
                            <w:u w:val="dotted"/>
                          </w:rPr>
                          <w:tab/>
                          <w:t>p</w:t>
                        </w:r>
                        <w:r w:rsidR="003A34ED" w:rsidRPr="008647E3">
                          <w:rPr>
                            <w:color w:val="000000" w:themeColor="text1"/>
                            <w:sz w:val="18"/>
                            <w:szCs w:val="18"/>
                          </w:rPr>
                          <w:t xml:space="preserve">. </w:t>
                        </w:r>
                        <w:r>
                          <w:rPr>
                            <w:color w:val="000000" w:themeColor="text1"/>
                            <w:sz w:val="18"/>
                            <w:szCs w:val="18"/>
                          </w:rPr>
                          <w:t>22-24</w:t>
                        </w:r>
                      </w:p>
                      <w:p w14:paraId="15E14747" w14:textId="77777777" w:rsidR="008647E3" w:rsidRDefault="008647E3" w:rsidP="008647E3">
                        <w:pPr>
                          <w:tabs>
                            <w:tab w:val="left" w:pos="2127"/>
                            <w:tab w:val="left" w:pos="3402"/>
                          </w:tabs>
                          <w:spacing w:before="120" w:after="120"/>
                          <w:ind w:left="57"/>
                          <w:rPr>
                            <w:color w:val="000000" w:themeColor="text1"/>
                            <w:sz w:val="18"/>
                            <w:szCs w:val="18"/>
                          </w:rPr>
                        </w:pPr>
                        <w:r>
                          <w:rPr>
                            <w:color w:val="000000" w:themeColor="text1"/>
                            <w:sz w:val="18"/>
                            <w:szCs w:val="18"/>
                          </w:rPr>
                          <w:t>Jeu de lettres</w:t>
                        </w:r>
                        <w:r>
                          <w:rPr>
                            <w:color w:val="000000" w:themeColor="text1"/>
                            <w:sz w:val="18"/>
                            <w:szCs w:val="18"/>
                            <w:u w:val="dotted"/>
                          </w:rPr>
                          <w:tab/>
                        </w:r>
                        <w:r>
                          <w:rPr>
                            <w:color w:val="000000" w:themeColor="text1"/>
                            <w:sz w:val="18"/>
                            <w:szCs w:val="18"/>
                          </w:rPr>
                          <w:t>p. 24</w:t>
                        </w:r>
                      </w:p>
                      <w:p w14:paraId="7E782078" w14:textId="77777777" w:rsidR="00542ECB" w:rsidRPr="00542ECB" w:rsidRDefault="00542ECB" w:rsidP="008647E3">
                        <w:pPr>
                          <w:tabs>
                            <w:tab w:val="left" w:pos="2127"/>
                            <w:tab w:val="left" w:pos="3402"/>
                          </w:tabs>
                          <w:spacing w:before="120" w:after="120"/>
                          <w:ind w:left="57"/>
                          <w:rPr>
                            <w:color w:val="000000" w:themeColor="text1"/>
                            <w:sz w:val="18"/>
                            <w:szCs w:val="18"/>
                          </w:rPr>
                        </w:pPr>
                        <w:r>
                          <w:rPr>
                            <w:color w:val="000000" w:themeColor="text1"/>
                            <w:sz w:val="18"/>
                            <w:szCs w:val="18"/>
                          </w:rPr>
                          <w:t>Quiz sur les chansons</w:t>
                        </w:r>
                        <w:r>
                          <w:rPr>
                            <w:color w:val="000000" w:themeColor="text1"/>
                            <w:sz w:val="18"/>
                            <w:szCs w:val="18"/>
                            <w:u w:val="dotted"/>
                          </w:rPr>
                          <w:tab/>
                        </w:r>
                        <w:r>
                          <w:rPr>
                            <w:color w:val="000000" w:themeColor="text1"/>
                            <w:sz w:val="18"/>
                            <w:szCs w:val="18"/>
                          </w:rPr>
                          <w:t>p. 25</w:t>
                        </w:r>
                      </w:p>
                      <w:p w14:paraId="618285D7" w14:textId="77777777" w:rsidR="003A34ED" w:rsidRPr="008647E3" w:rsidRDefault="003A34ED" w:rsidP="008647E3">
                        <w:pPr>
                          <w:tabs>
                            <w:tab w:val="left" w:pos="2127"/>
                            <w:tab w:val="left" w:pos="3402"/>
                          </w:tabs>
                          <w:spacing w:before="120" w:after="120"/>
                          <w:ind w:left="57"/>
                          <w:rPr>
                            <w:color w:val="000000" w:themeColor="text1"/>
                            <w:sz w:val="18"/>
                            <w:szCs w:val="18"/>
                          </w:rPr>
                        </w:pPr>
                        <w:r w:rsidRPr="008647E3">
                          <w:rPr>
                            <w:color w:val="000000" w:themeColor="text1"/>
                            <w:sz w:val="18"/>
                            <w:szCs w:val="18"/>
                          </w:rPr>
                          <w:t>Coupons-réponse</w:t>
                        </w:r>
                        <w:r w:rsidRPr="008647E3">
                          <w:rPr>
                            <w:color w:val="000000" w:themeColor="text1"/>
                            <w:sz w:val="18"/>
                            <w:szCs w:val="18"/>
                            <w:u w:val="dotted"/>
                          </w:rPr>
                          <w:tab/>
                          <w:t>p</w:t>
                        </w:r>
                        <w:r w:rsidRPr="008647E3">
                          <w:rPr>
                            <w:color w:val="000000" w:themeColor="text1"/>
                            <w:sz w:val="18"/>
                            <w:szCs w:val="18"/>
                          </w:rPr>
                          <w:t xml:space="preserve">. </w:t>
                        </w:r>
                        <w:r w:rsidR="00542ECB">
                          <w:rPr>
                            <w:color w:val="000000" w:themeColor="text1"/>
                            <w:sz w:val="18"/>
                            <w:szCs w:val="18"/>
                          </w:rPr>
                          <w:t>26,27</w:t>
                        </w:r>
                      </w:p>
                      <w:p w14:paraId="675578D2" w14:textId="0087244A" w:rsidR="003A34ED" w:rsidRPr="008647E3" w:rsidRDefault="003A34ED" w:rsidP="008647E3">
                        <w:pPr>
                          <w:tabs>
                            <w:tab w:val="left" w:pos="2127"/>
                            <w:tab w:val="left" w:pos="3402"/>
                          </w:tabs>
                          <w:spacing w:before="120" w:after="120"/>
                          <w:ind w:left="57"/>
                          <w:rPr>
                            <w:color w:val="000000" w:themeColor="text1"/>
                            <w:sz w:val="18"/>
                            <w:szCs w:val="18"/>
                          </w:rPr>
                        </w:pPr>
                        <w:r w:rsidRPr="008647E3">
                          <w:rPr>
                            <w:color w:val="000000" w:themeColor="text1"/>
                            <w:sz w:val="18"/>
                            <w:szCs w:val="18"/>
                          </w:rPr>
                          <w:t>Nécrologie</w:t>
                        </w:r>
                        <w:r w:rsidRPr="008647E3">
                          <w:rPr>
                            <w:color w:val="000000" w:themeColor="text1"/>
                            <w:sz w:val="18"/>
                            <w:szCs w:val="18"/>
                            <w:u w:val="dotted"/>
                          </w:rPr>
                          <w:tab/>
                          <w:t>p</w:t>
                        </w:r>
                        <w:r w:rsidRPr="008647E3">
                          <w:rPr>
                            <w:color w:val="000000" w:themeColor="text1"/>
                            <w:sz w:val="18"/>
                            <w:szCs w:val="18"/>
                          </w:rPr>
                          <w:t xml:space="preserve">. </w:t>
                        </w:r>
                        <w:r w:rsidR="00542ECB">
                          <w:rPr>
                            <w:color w:val="000000" w:themeColor="text1"/>
                            <w:sz w:val="18"/>
                            <w:szCs w:val="18"/>
                          </w:rPr>
                          <w:t>28</w:t>
                        </w:r>
                        <w:r w:rsidR="005822D3">
                          <w:rPr>
                            <w:color w:val="000000" w:themeColor="text1"/>
                            <w:sz w:val="18"/>
                            <w:szCs w:val="18"/>
                          </w:rPr>
                          <w:t>-</w:t>
                        </w:r>
                        <w:r w:rsidR="00542ECB">
                          <w:rPr>
                            <w:color w:val="000000" w:themeColor="text1"/>
                            <w:sz w:val="18"/>
                            <w:szCs w:val="18"/>
                          </w:rPr>
                          <w:t>30</w:t>
                        </w:r>
                      </w:p>
                      <w:p w14:paraId="550909D2" w14:textId="77777777" w:rsidR="003A34ED" w:rsidRPr="008647E3" w:rsidRDefault="003A34ED" w:rsidP="008647E3">
                        <w:pPr>
                          <w:tabs>
                            <w:tab w:val="left" w:pos="2127"/>
                            <w:tab w:val="left" w:pos="3402"/>
                          </w:tabs>
                          <w:spacing w:before="120" w:after="120"/>
                          <w:ind w:left="57"/>
                          <w:rPr>
                            <w:color w:val="000000" w:themeColor="text1"/>
                            <w:sz w:val="18"/>
                            <w:szCs w:val="18"/>
                          </w:rPr>
                        </w:pPr>
                        <w:r w:rsidRPr="008647E3">
                          <w:rPr>
                            <w:color w:val="000000" w:themeColor="text1"/>
                            <w:sz w:val="18"/>
                            <w:szCs w:val="18"/>
                          </w:rPr>
                          <w:t>Informations utiles</w:t>
                        </w:r>
                        <w:r w:rsidRPr="008647E3">
                          <w:rPr>
                            <w:color w:val="000000" w:themeColor="text1"/>
                            <w:sz w:val="18"/>
                            <w:szCs w:val="18"/>
                            <w:u w:val="dotted"/>
                          </w:rPr>
                          <w:t xml:space="preserve"> </w:t>
                        </w:r>
                        <w:r w:rsidRPr="008647E3">
                          <w:rPr>
                            <w:color w:val="000000" w:themeColor="text1"/>
                            <w:sz w:val="18"/>
                            <w:szCs w:val="18"/>
                            <w:u w:val="dotted"/>
                          </w:rPr>
                          <w:tab/>
                        </w:r>
                        <w:r w:rsidRPr="008647E3">
                          <w:rPr>
                            <w:color w:val="000000" w:themeColor="text1"/>
                            <w:sz w:val="18"/>
                            <w:szCs w:val="18"/>
                          </w:rPr>
                          <w:t xml:space="preserve">p. </w:t>
                        </w:r>
                        <w:r w:rsidR="00542ECB">
                          <w:rPr>
                            <w:color w:val="000000" w:themeColor="text1"/>
                            <w:sz w:val="18"/>
                            <w:szCs w:val="18"/>
                          </w:rPr>
                          <w:t>31,32</w:t>
                        </w:r>
                      </w:p>
                      <w:p w14:paraId="56CAAEF4" w14:textId="77777777" w:rsidR="003A34ED" w:rsidRPr="000D586B" w:rsidRDefault="003A34ED" w:rsidP="008647E3">
                        <w:pPr>
                          <w:tabs>
                            <w:tab w:val="left" w:pos="2127"/>
                            <w:tab w:val="left" w:pos="3686"/>
                          </w:tabs>
                          <w:spacing w:before="80" w:after="80"/>
                          <w:rPr>
                            <w:sz w:val="22"/>
                            <w:szCs w:val="22"/>
                          </w:rPr>
                        </w:pPr>
                        <w:r w:rsidRPr="008647E3">
                          <w:rPr>
                            <w:color w:val="000000" w:themeColor="text1"/>
                            <w:sz w:val="18"/>
                            <w:szCs w:val="18"/>
                          </w:rPr>
                          <w:tab/>
                        </w:r>
                        <w:r w:rsidRPr="000D586B">
                          <w:rPr>
                            <w:color w:val="000000" w:themeColor="text1"/>
                            <w:sz w:val="22"/>
                            <w:szCs w:val="22"/>
                          </w:rPr>
                          <w:tab/>
                        </w:r>
                        <w:r w:rsidRPr="000D586B">
                          <w:rPr>
                            <w:sz w:val="22"/>
                            <w:szCs w:val="22"/>
                          </w:rPr>
                          <w:tab/>
                        </w:r>
                        <w:r w:rsidRPr="000D586B">
                          <w:rPr>
                            <w:sz w:val="22"/>
                            <w:szCs w:val="22"/>
                          </w:rPr>
                          <w:tab/>
                        </w:r>
                        <w:r w:rsidRPr="000D586B">
                          <w:rPr>
                            <w:sz w:val="22"/>
                            <w:szCs w:val="22"/>
                          </w:rPr>
                          <w:tab/>
                        </w:r>
                        <w:r w:rsidRPr="000D586B">
                          <w:rPr>
                            <w:sz w:val="22"/>
                            <w:szCs w:val="22"/>
                          </w:rPr>
                          <w:tab/>
                          <w:t xml:space="preserve"> </w:t>
                        </w:r>
                      </w:p>
                      <w:p w14:paraId="38A6B589" w14:textId="77777777" w:rsidR="003A34ED" w:rsidRPr="000D586B" w:rsidRDefault="003A34ED" w:rsidP="00220EF6">
                        <w:pPr>
                          <w:rPr>
                            <w:sz w:val="22"/>
                            <w:szCs w:val="22"/>
                          </w:rPr>
                        </w:pPr>
                      </w:p>
                    </w:txbxContent>
                  </v:textbox>
                </v:shape>
                <v:line id="Connecteur droit 94" o:spid="_x0000_s1028" style="position:absolute;flip:y;visibility:visible;mso-wrap-style:square" from="434,4679" to="19200,46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" filled="t" strokecolor="black [3200]" strokeweight="1pt">
                  <v:fill r:id="rId9" o:title="" recolor="t" rotate="t" type="tile"/>
                  <v:stroke joinstyle="miter"/>
                </v:line>
                <w10:wrap type="square" anchorx="margin" anchory="margin"/>
              </v:group>
            </w:pict>
          </mc:Fallback>
        </mc:AlternateContent>
      </w:r>
      <w:r w:rsidRPr="00670C06">
        <w:t xml:space="preserve">En </w:t>
      </w:r>
      <w:r>
        <w:t>route</w:t>
      </w:r>
      <w:r w:rsidRPr="00670C06">
        <w:t xml:space="preserve"> vers la dernière étape de 2024-2025 et encore plusieurs belles occasions de se rencontrer. </w:t>
      </w:r>
      <w:r w:rsidR="00C74D2C">
        <w:t>Dans ce bulletin, v</w:t>
      </w:r>
      <w:r w:rsidRPr="00670C06">
        <w:t>ous trouverez tous les feuillets pour vous inscrire</w:t>
      </w:r>
      <w:r>
        <w:t xml:space="preserve"> aux activités suivantes : </w:t>
      </w:r>
      <w:r w:rsidRPr="00670C06">
        <w:t>Cabane à sucre (2 avril), Journée Environnement (22 avril), Assemblée générale du secteur (1</w:t>
      </w:r>
      <w:r>
        <w:rPr>
          <w:vertAlign w:val="superscript"/>
        </w:rPr>
        <w:t>er</w:t>
      </w:r>
      <w:r w:rsidRPr="00670C06">
        <w:t xml:space="preserve"> mai), Dîner partage </w:t>
      </w:r>
      <w:r w:rsidR="00CB3732">
        <w:t>(</w:t>
      </w:r>
      <w:r w:rsidRPr="00670C06">
        <w:t>22 mai</w:t>
      </w:r>
      <w:r w:rsidR="00CB3732">
        <w:t>)</w:t>
      </w:r>
      <w:r w:rsidRPr="00670C06">
        <w:t>, Assemblée générale régionale (27 mai).</w:t>
      </w:r>
      <w:r>
        <w:t xml:space="preserve"> À noter que l</w:t>
      </w:r>
      <w:r w:rsidRPr="00670C06">
        <w:t xml:space="preserve">e dîner partage est une nouvelle activité. </w:t>
      </w:r>
      <w:r w:rsidR="00C74D2C">
        <w:t>L’</w:t>
      </w:r>
      <w:r w:rsidRPr="00670C06">
        <w:t>AREQ en spectacle n’aura pas lieu.</w:t>
      </w:r>
      <w:r>
        <w:t> À</w:t>
      </w:r>
      <w:r w:rsidRPr="00670C06">
        <w:t xml:space="preserve"> ce sujet, voyez la note de la responsable, Lise </w:t>
      </w:r>
      <w:proofErr w:type="spellStart"/>
      <w:r w:rsidRPr="00670C06">
        <w:t>Patoine</w:t>
      </w:r>
      <w:proofErr w:type="spellEnd"/>
      <w:r w:rsidRPr="00670C06">
        <w:t>,</w:t>
      </w:r>
      <w:r w:rsidR="00D868E3">
        <w:t xml:space="preserve"> à la page 19</w:t>
      </w:r>
      <w:r w:rsidRPr="00670C06">
        <w:t xml:space="preserve"> d</w:t>
      </w:r>
      <w:r w:rsidR="00D868E3">
        <w:t>e</w:t>
      </w:r>
      <w:r w:rsidRPr="00670C06">
        <w:t xml:space="preserve"> ce bulletin.                                                      </w:t>
      </w:r>
    </w:p>
    <w:p w14:paraId="6C62068A" w14:textId="77777777" w:rsidR="00071CF9" w:rsidRPr="00670C06" w:rsidRDefault="00071CF9" w:rsidP="00071CF9">
      <w:pPr>
        <w:spacing w:before="120" w:after="120"/>
        <w:jc w:val="both"/>
      </w:pPr>
      <w:r>
        <w:t>À</w:t>
      </w:r>
      <w:r w:rsidRPr="00670C06">
        <w:t xml:space="preserve"> l’</w:t>
      </w:r>
      <w:r>
        <w:t>a</w:t>
      </w:r>
      <w:r w:rsidRPr="00670C06">
        <w:t>ssemblée générale</w:t>
      </w:r>
      <w:r>
        <w:t>, cette année,</w:t>
      </w:r>
      <w:r w:rsidRPr="00670C06">
        <w:t xml:space="preserve"> il y aura trois postes en élection : </w:t>
      </w:r>
      <w:r>
        <w:t>1</w:t>
      </w:r>
      <w:r>
        <w:rPr>
          <w:vertAlign w:val="superscript"/>
        </w:rPr>
        <w:t>ère</w:t>
      </w:r>
      <w:r w:rsidRPr="00670C06">
        <w:t xml:space="preserve"> vice-présidence, trésorerie, </w:t>
      </w:r>
      <w:r>
        <w:t>1</w:t>
      </w:r>
      <w:r w:rsidRPr="0064013A">
        <w:rPr>
          <w:vertAlign w:val="superscript"/>
        </w:rPr>
        <w:t>ère</w:t>
      </w:r>
      <w:r w:rsidRPr="00670C06">
        <w:rPr>
          <w:vertAlign w:val="superscript"/>
        </w:rPr>
        <w:t xml:space="preserve"> </w:t>
      </w:r>
      <w:r w:rsidRPr="00670C06">
        <w:t>personne conseillère.  Souvent, on a un seul nom comme candidature à chaque poste</w:t>
      </w:r>
      <w:r>
        <w:t>;</w:t>
      </w:r>
      <w:r w:rsidRPr="00670C06">
        <w:t xml:space="preserve"> on aimerait beaucoup avoir de véritables élections.</w:t>
      </w:r>
    </w:p>
    <w:p w14:paraId="07A1D479" w14:textId="77777777" w:rsidR="00071CF9" w:rsidRPr="00670C06" w:rsidRDefault="00071CF9" w:rsidP="00071CF9">
      <w:pPr>
        <w:spacing w:before="120" w:after="120"/>
        <w:jc w:val="both"/>
      </w:pPr>
      <w:r w:rsidRPr="00670C06">
        <w:t xml:space="preserve">Participer à un </w:t>
      </w:r>
      <w:r>
        <w:t>c</w:t>
      </w:r>
      <w:r w:rsidRPr="00670C06">
        <w:t>onseil sectoriel, c’est vraiment une expérience enrichissante et une façon de redonner aux membres de notre secteur. Si cela vous intéresse, donne</w:t>
      </w:r>
      <w:r w:rsidR="00F24905">
        <w:t>z</w:t>
      </w:r>
      <w:r w:rsidRPr="00670C06">
        <w:t xml:space="preserve"> votre nom pour occuper un des postes en élection. Il y a du travail mais surtout beaucoup de plaisir à travailler en équipe avec les membres du </w:t>
      </w:r>
      <w:r>
        <w:t>c</w:t>
      </w:r>
      <w:r w:rsidRPr="00670C06">
        <w:t>onseil sectoriel et, principalement, de le faire pour l’ensemble des membres du secteur.</w:t>
      </w:r>
    </w:p>
    <w:p w14:paraId="6660CEA4" w14:textId="77777777" w:rsidR="00071CF9" w:rsidRPr="00670C06" w:rsidRDefault="00071CF9" w:rsidP="00071CF9">
      <w:pPr>
        <w:spacing w:before="120" w:after="120"/>
        <w:jc w:val="both"/>
      </w:pPr>
      <w:r w:rsidRPr="00670C06">
        <w:t xml:space="preserve">On doit aussi se préparer pour le </w:t>
      </w:r>
      <w:r w:rsidR="00CD3C4B">
        <w:t>C</w:t>
      </w:r>
      <w:r w:rsidRPr="00670C06">
        <w:t>ongrès de 2026. En septembre</w:t>
      </w:r>
      <w:r>
        <w:t xml:space="preserve"> </w:t>
      </w:r>
      <w:r w:rsidRPr="00670C06">
        <w:t xml:space="preserve">2025, les 23 et 24, nous aurons la tournée du </w:t>
      </w:r>
      <w:r>
        <w:t>c</w:t>
      </w:r>
      <w:r w:rsidRPr="00670C06">
        <w:t xml:space="preserve">onseil </w:t>
      </w:r>
      <w:r>
        <w:t>e</w:t>
      </w:r>
      <w:r w:rsidRPr="00670C06">
        <w:t xml:space="preserve">xécutif. C’est une première rencontre pour des consultations, l’étude de propositions et la possibilité d’en faire de nouvelles d’ici le 31 décembre 2025. </w:t>
      </w:r>
    </w:p>
    <w:p w14:paraId="2AE45B9F" w14:textId="77777777" w:rsidR="00071CF9" w:rsidRPr="00670C06" w:rsidRDefault="009C34EC" w:rsidP="00071CF9">
      <w:pPr>
        <w:spacing w:before="120" w:after="120"/>
        <w:jc w:val="both"/>
      </w:pPr>
      <w:r>
        <w:rPr>
          <w:noProof/>
        </w:rPr>
        <mc:AlternateContent>
          <mc:Choice Requires="wpg">
            <w:drawing>
              <wp:anchor distT="0" distB="0" distL="114300" distR="114300" simplePos="0" relativeHeight="253351936" behindDoc="0" locked="0" layoutInCell="1" allowOverlap="1" wp14:anchorId="5C8D8B71" wp14:editId="3D2B4797">
                <wp:simplePos x="0" y="0"/>
                <wp:positionH relativeFrom="column">
                  <wp:posOffset>4504690</wp:posOffset>
                </wp:positionH>
                <wp:positionV relativeFrom="paragraph">
                  <wp:posOffset>677545</wp:posOffset>
                </wp:positionV>
                <wp:extent cx="2195830" cy="1746885"/>
                <wp:effectExtent l="25400" t="63500" r="102870" b="69215"/>
                <wp:wrapSquare wrapText="bothSides"/>
                <wp:docPr id="1348881938" name="Groupe 97"/>
                <wp:cNvGraphicFramePr/>
                <a:graphic xmlns:a="http://schemas.openxmlformats.org/drawingml/2006/main">
                  <a:graphicData uri="http://schemas.microsoft.com/office/word/2010/wordprocessingGroup">
                    <wpg:wgp>
                      <wpg:cNvGrpSpPr/>
                      <wpg:grpSpPr>
                        <a:xfrm>
                          <a:off x="0" y="0"/>
                          <a:ext cx="2195830" cy="1746885"/>
                          <a:chOff x="0" y="0"/>
                          <a:chExt cx="2058035" cy="1543385"/>
                        </a:xfrm>
                      </wpg:grpSpPr>
                      <pic:pic xmlns:pic="http://schemas.openxmlformats.org/drawingml/2006/picture">
                        <pic:nvPicPr>
                          <pic:cNvPr id="2077716456" name="Imag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8035" cy="1543050"/>
                          </a:xfrm>
                          <a:prstGeom prst="rect">
                            <a:avLst/>
                          </a:prstGeom>
                          <a:ln>
                            <a:solidFill>
                              <a:schemeClr val="accent5">
                                <a:lumMod val="40000"/>
                                <a:lumOff val="60000"/>
                              </a:schemeClr>
                            </a:solidFill>
                          </a:ln>
                          <a:effectLst>
                            <a:outerShdw blurRad="50800" dist="38100" algn="l" rotWithShape="0">
                              <a:prstClr val="black">
                                <a:alpha val="40000"/>
                              </a:prstClr>
                            </a:outerShdw>
                            <a:softEdge rad="12700"/>
                          </a:effectLst>
                        </pic:spPr>
                      </pic:pic>
                      <pic:pic xmlns:pic="http://schemas.openxmlformats.org/drawingml/2006/picture">
                        <pic:nvPicPr>
                          <pic:cNvPr id="230411049" name="Image 9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76869" y="1416385"/>
                            <a:ext cx="482600" cy="127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0DA7AB" id="Groupe 97" o:spid="_x0000_s1026" style="position:absolute;margin-left:354.7pt;margin-top:53.35pt;width:172.9pt;height:137.55pt;z-index:253351936;mso-width-relative:margin;mso-height-relative:margin" coordsize="20580,1543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0580;height:15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" stroked="t" strokecolor="#bdd6ee [1304]">
                  <v:imagedata r:id="rId12" o:title=""/>
                  <v:shadow on="t" color="black" opacity="26214f" origin="-.5" offset="3pt,0"/>
                  <v:path arrowok="t"/>
                </v:shape>
                <v:shape id="Image 96" o:spid="_x0000_s1028" type="#_x0000_t75" style="position:absolute;left:768;top:14163;width:4826;height:12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">
                  <v:imagedata r:id="rId13" o:title=""/>
                </v:shape>
                <w10:wrap type="square"/>
              </v:group>
            </w:pict>
          </mc:Fallback>
        </mc:AlternateContent>
      </w:r>
      <w:r w:rsidR="00071CF9" w:rsidRPr="00670C06">
        <w:t xml:space="preserve">Pour ce </w:t>
      </w:r>
      <w:r w:rsidR="00071CF9">
        <w:t>c</w:t>
      </w:r>
      <w:r w:rsidR="00071CF9" w:rsidRPr="00670C06">
        <w:t xml:space="preserve">ongrès, notre secteur a droit à </w:t>
      </w:r>
      <w:r w:rsidR="00C74D2C">
        <w:t>huit</w:t>
      </w:r>
      <w:r w:rsidR="00071CF9" w:rsidRPr="00670C06">
        <w:t xml:space="preserve"> délégués. Ces personnes pourront participer à la tournée du CE de septembre 2025 et ensuite au Congrès 2026</w:t>
      </w:r>
      <w:r w:rsidR="00C74D2C">
        <w:t xml:space="preserve"> qui aura lieu les 8, 9, 10 et 11 juin</w:t>
      </w:r>
      <w:r w:rsidR="00071CF9" w:rsidRPr="00670C06">
        <w:t xml:space="preserve"> au Centre des Congrès de Lévis. Les personnes intéressées peuvent donner leur nom au </w:t>
      </w:r>
      <w:r w:rsidR="00071CF9">
        <w:t>c</w:t>
      </w:r>
      <w:r w:rsidR="00071CF9" w:rsidRPr="00670C06">
        <w:t xml:space="preserve">onseil sectoriel pour être délégué ou substitut. Il y aura un point à l’ordre du jour à ce sujet, lors de notre </w:t>
      </w:r>
      <w:r w:rsidR="00071CF9">
        <w:t>a</w:t>
      </w:r>
      <w:r w:rsidR="00071CF9" w:rsidRPr="00670C06">
        <w:t>ssemblée générale du 1</w:t>
      </w:r>
      <w:r w:rsidR="00071CF9">
        <w:rPr>
          <w:vertAlign w:val="superscript"/>
        </w:rPr>
        <w:t>er</w:t>
      </w:r>
      <w:r w:rsidR="00071CF9" w:rsidRPr="00670C06">
        <w:t xml:space="preserve"> mai.</w:t>
      </w:r>
    </w:p>
    <w:p w14:paraId="159BA7C6" w14:textId="762E3124" w:rsidR="00071CF9" w:rsidRPr="00670C06" w:rsidRDefault="00807388" w:rsidP="00071CF9">
      <w:pPr>
        <w:spacing w:before="120" w:after="120"/>
        <w:jc w:val="both"/>
      </w:pPr>
      <w:r>
        <w:rPr>
          <w:noProof/>
        </w:rPr>
        <mc:AlternateContent>
          <mc:Choice Requires="wps">
            <w:drawing>
              <wp:anchor distT="0" distB="0" distL="114300" distR="114300" simplePos="0" relativeHeight="253352960" behindDoc="0" locked="0" layoutInCell="1" allowOverlap="1" wp14:anchorId="40664804" wp14:editId="53A05EA4">
                <wp:simplePos x="0" y="0"/>
                <wp:positionH relativeFrom="column">
                  <wp:posOffset>-111760</wp:posOffset>
                </wp:positionH>
                <wp:positionV relativeFrom="paragraph">
                  <wp:posOffset>769854</wp:posOffset>
                </wp:positionV>
                <wp:extent cx="3398921" cy="348916"/>
                <wp:effectExtent l="0" t="0" r="0" b="0"/>
                <wp:wrapNone/>
                <wp:docPr id="1854750666" name="Zone de texte 98"/>
                <wp:cNvGraphicFramePr/>
                <a:graphic xmlns:a="http://schemas.openxmlformats.org/drawingml/2006/main">
                  <a:graphicData uri="http://schemas.microsoft.com/office/word/2010/wordprocessingShape">
                    <wps:wsp>
                      <wps:cNvSpPr txBox="1"/>
                      <wps:spPr>
                        <a:xfrm>
                          <a:off x="0" y="0"/>
                          <a:ext cx="3398921" cy="348916"/>
                        </a:xfrm>
                        <a:custGeom>
                          <a:avLst/>
                          <a:gdLst>
                            <a:gd name="connsiteX0" fmla="*/ 0 w 3398921"/>
                            <a:gd name="connsiteY0" fmla="*/ 0 h 348916"/>
                            <a:gd name="connsiteX1" fmla="*/ 532498 w 3398921"/>
                            <a:gd name="connsiteY1" fmla="*/ 0 h 348916"/>
                            <a:gd name="connsiteX2" fmla="*/ 997017 w 3398921"/>
                            <a:gd name="connsiteY2" fmla="*/ 0 h 348916"/>
                            <a:gd name="connsiteX3" fmla="*/ 1631482 w 3398921"/>
                            <a:gd name="connsiteY3" fmla="*/ 0 h 348916"/>
                            <a:gd name="connsiteX4" fmla="*/ 2163980 w 3398921"/>
                            <a:gd name="connsiteY4" fmla="*/ 0 h 348916"/>
                            <a:gd name="connsiteX5" fmla="*/ 2696477 w 3398921"/>
                            <a:gd name="connsiteY5" fmla="*/ 0 h 348916"/>
                            <a:gd name="connsiteX6" fmla="*/ 3398921 w 3398921"/>
                            <a:gd name="connsiteY6" fmla="*/ 0 h 348916"/>
                            <a:gd name="connsiteX7" fmla="*/ 3398921 w 3398921"/>
                            <a:gd name="connsiteY7" fmla="*/ 348916 h 348916"/>
                            <a:gd name="connsiteX8" fmla="*/ 2832434 w 3398921"/>
                            <a:gd name="connsiteY8" fmla="*/ 348916 h 348916"/>
                            <a:gd name="connsiteX9" fmla="*/ 2367915 w 3398921"/>
                            <a:gd name="connsiteY9" fmla="*/ 348916 h 348916"/>
                            <a:gd name="connsiteX10" fmla="*/ 1801428 w 3398921"/>
                            <a:gd name="connsiteY10" fmla="*/ 348916 h 348916"/>
                            <a:gd name="connsiteX11" fmla="*/ 1234941 w 3398921"/>
                            <a:gd name="connsiteY11" fmla="*/ 348916 h 348916"/>
                            <a:gd name="connsiteX12" fmla="*/ 702444 w 3398921"/>
                            <a:gd name="connsiteY12" fmla="*/ 348916 h 348916"/>
                            <a:gd name="connsiteX13" fmla="*/ 0 w 3398921"/>
                            <a:gd name="connsiteY13" fmla="*/ 348916 h 348916"/>
                            <a:gd name="connsiteX14" fmla="*/ 0 w 3398921"/>
                            <a:gd name="connsiteY14" fmla="*/ 0 h 3489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98921" h="348916" extrusionOk="0">
                              <a:moveTo>
                                <a:pt x="0" y="0"/>
                              </a:moveTo>
                              <a:cubicBezTo>
                                <a:pt x="204521" y="-26858"/>
                                <a:pt x="340709" y="17023"/>
                                <a:pt x="532498" y="0"/>
                              </a:cubicBezTo>
                              <a:cubicBezTo>
                                <a:pt x="724287" y="-17023"/>
                                <a:pt x="883615" y="52766"/>
                                <a:pt x="997017" y="0"/>
                              </a:cubicBezTo>
                              <a:cubicBezTo>
                                <a:pt x="1110419" y="-52766"/>
                                <a:pt x="1501689" y="65099"/>
                                <a:pt x="1631482" y="0"/>
                              </a:cubicBezTo>
                              <a:cubicBezTo>
                                <a:pt x="1761275" y="-65099"/>
                                <a:pt x="1903887" y="18553"/>
                                <a:pt x="2163980" y="0"/>
                              </a:cubicBezTo>
                              <a:cubicBezTo>
                                <a:pt x="2424073" y="-18553"/>
                                <a:pt x="2525359" y="43324"/>
                                <a:pt x="2696477" y="0"/>
                              </a:cubicBezTo>
                              <a:cubicBezTo>
                                <a:pt x="2867595" y="-43324"/>
                                <a:pt x="3253505" y="49577"/>
                                <a:pt x="3398921" y="0"/>
                              </a:cubicBezTo>
                              <a:cubicBezTo>
                                <a:pt x="3400521" y="124149"/>
                                <a:pt x="3365716" y="255413"/>
                                <a:pt x="3398921" y="348916"/>
                              </a:cubicBezTo>
                              <a:cubicBezTo>
                                <a:pt x="3209321" y="390120"/>
                                <a:pt x="3021217" y="332863"/>
                                <a:pt x="2832434" y="348916"/>
                              </a:cubicBezTo>
                              <a:cubicBezTo>
                                <a:pt x="2643651" y="364969"/>
                                <a:pt x="2491542" y="316244"/>
                                <a:pt x="2367915" y="348916"/>
                              </a:cubicBezTo>
                              <a:cubicBezTo>
                                <a:pt x="2244288" y="381588"/>
                                <a:pt x="2071558" y="332571"/>
                                <a:pt x="1801428" y="348916"/>
                              </a:cubicBezTo>
                              <a:cubicBezTo>
                                <a:pt x="1531298" y="365261"/>
                                <a:pt x="1381814" y="328283"/>
                                <a:pt x="1234941" y="348916"/>
                              </a:cubicBezTo>
                              <a:cubicBezTo>
                                <a:pt x="1088068" y="369549"/>
                                <a:pt x="913200" y="292634"/>
                                <a:pt x="702444" y="348916"/>
                              </a:cubicBezTo>
                              <a:cubicBezTo>
                                <a:pt x="491688" y="405198"/>
                                <a:pt x="338964" y="276221"/>
                                <a:pt x="0" y="348916"/>
                              </a:cubicBezTo>
                              <a:cubicBezTo>
                                <a:pt x="-30531" y="256404"/>
                                <a:pt x="24218" y="88393"/>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033297BA" w14:textId="77777777" w:rsidR="00E3633F" w:rsidRDefault="00E3633F">
                            <w:r w:rsidRPr="00670C06">
                              <w:t xml:space="preserve">Le </w:t>
                            </w:r>
                            <w:r>
                              <w:t>c</w:t>
                            </w:r>
                            <w:r w:rsidRPr="00670C06">
                              <w:t>onseil sectoriel</w:t>
                            </w:r>
                            <w:r w:rsidR="00A77920">
                              <w:t>, p</w:t>
                            </w:r>
                            <w:r w:rsidRPr="00670C06">
                              <w:t>ar</w:t>
                            </w:r>
                            <w:r>
                              <w:t xml:space="preserve"> : </w:t>
                            </w:r>
                            <w:r w:rsidRPr="00670C06">
                              <w:t>Nicole Talbot, présidente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64804" id="Zone de texte 98" o:spid="_x0000_s1029" type="#_x0000_t202" style="position:absolute;left:0;text-align:left;margin-left:-8.8pt;margin-top:60.6pt;width:267.65pt;height:27.45pt;z-index:2533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" filled="f" stroked="f" strokeweight="1pt">
                <v:textbox>
                  <w:txbxContent>
                    <w:p w14:paraId="033297BA" w14:textId="77777777" w:rsidR="00E3633F" w:rsidRDefault="00E3633F">
                      <w:r w:rsidRPr="00670C06">
                        <w:t xml:space="preserve">Le </w:t>
                      </w:r>
                      <w:r>
                        <w:t>c</w:t>
                      </w:r>
                      <w:r w:rsidRPr="00670C06">
                        <w:t>onseil sectoriel</w:t>
                      </w:r>
                      <w:r w:rsidR="00A77920">
                        <w:t>, p</w:t>
                      </w:r>
                      <w:r w:rsidRPr="00670C06">
                        <w:t>ar</w:t>
                      </w:r>
                      <w:r>
                        <w:t xml:space="preserve"> : </w:t>
                      </w:r>
                      <w:r w:rsidRPr="00670C06">
                        <w:t>Nicole Talbot, présidente</w:t>
                      </w:r>
                    </w:p>
                  </w:txbxContent>
                </v:textbox>
              </v:shape>
            </w:pict>
          </mc:Fallback>
        </mc:AlternateContent>
      </w:r>
      <w:r w:rsidR="00071CF9" w:rsidRPr="00670C06">
        <w:t xml:space="preserve">Le </w:t>
      </w:r>
      <w:r w:rsidR="00071CF9">
        <w:t>c</w:t>
      </w:r>
      <w:r w:rsidR="00071CF9" w:rsidRPr="00670C06">
        <w:t xml:space="preserve">onseil sectoriel espère vous rencontrer bientôt. Venez, vous sucrer le bec, vous informer avec des conférences intéressantes, connaître les personnes élues à la prochaine </w:t>
      </w:r>
      <w:r w:rsidR="00071CF9">
        <w:t>a</w:t>
      </w:r>
      <w:r w:rsidR="00071CF9" w:rsidRPr="00670C06">
        <w:t>ssemblée générale, participer au dîner partage. À bientôt,</w:t>
      </w:r>
      <w:r w:rsidR="00071CF9" w:rsidRPr="00071CF9">
        <w:rPr>
          <w:noProof/>
        </w:rPr>
        <w:t xml:space="preserve"> </w:t>
      </w:r>
    </w:p>
    <w:p w14:paraId="0F801593" w14:textId="4F39C458" w:rsidR="00071CF9" w:rsidRPr="00670C06" w:rsidRDefault="00071CF9" w:rsidP="00CB3732">
      <w:pPr>
        <w:spacing w:before="240"/>
        <w:jc w:val="both"/>
      </w:pPr>
    </w:p>
    <w:p w14:paraId="3FC8562F" w14:textId="77777777" w:rsidR="00F93A5E" w:rsidRPr="00C901E7" w:rsidRDefault="00F93A5E" w:rsidP="00071CF9">
      <w:pPr>
        <w:spacing w:before="120" w:after="120"/>
        <w:jc w:val="both"/>
        <w:sectPr w:rsidR="00F93A5E" w:rsidRPr="00C901E7" w:rsidSect="00526BAD">
          <w:headerReference w:type="even" r:id="rId14"/>
          <w:headerReference w:type="default" r:id="rId15"/>
          <w:footerReference w:type="even" r:id="rId16"/>
          <w:footerReference w:type="default" r:id="rId17"/>
          <w:headerReference w:type="first" r:id="rId18"/>
          <w:footerReference w:type="first" r:id="rId19"/>
          <w:type w:val="continuous"/>
          <w:pgSz w:w="12240" w:h="15840"/>
          <w:pgMar w:top="3969" w:right="851" w:bottom="624" w:left="851" w:header="680" w:footer="510" w:gutter="0"/>
          <w:cols w:space="708"/>
          <w:titlePg/>
          <w:docGrid w:linePitch="360"/>
        </w:sectPr>
      </w:pPr>
    </w:p>
    <w:p w14:paraId="039F223E" w14:textId="77777777" w:rsidR="00314AF1" w:rsidRDefault="00314AF1" w:rsidP="00371807">
      <w:pPr>
        <w:spacing w:before="240" w:after="240"/>
        <w:jc w:val="center"/>
        <w:rPr>
          <w:rFonts w:ascii="Arial Black" w:hAnsi="Arial Black"/>
          <w:b/>
          <w:bCs/>
          <w:sz w:val="28"/>
          <w:szCs w:val="28"/>
        </w:rPr>
        <w:sectPr w:rsidR="00314AF1" w:rsidSect="001442AD">
          <w:headerReference w:type="first" r:id="rId20"/>
          <w:footerReference w:type="first" r:id="rId21"/>
          <w:type w:val="continuous"/>
          <w:pgSz w:w="12240" w:h="15840"/>
          <w:pgMar w:top="1418" w:right="851" w:bottom="1418" w:left="851" w:header="709" w:footer="709" w:gutter="0"/>
          <w:cols w:space="1660" w:equalWidth="0">
            <w:col w:w="10538" w:space="1038"/>
          </w:cols>
          <w:docGrid w:linePitch="360"/>
        </w:sectPr>
      </w:pPr>
    </w:p>
    <w:p w14:paraId="0AF15DD9" w14:textId="77777777" w:rsidR="00371807" w:rsidRPr="00006943" w:rsidRDefault="00371807" w:rsidP="0001387E">
      <w:pPr>
        <w:spacing w:before="240" w:after="240"/>
        <w:jc w:val="center"/>
        <w:rPr>
          <w:rFonts w:ascii="Arial Black" w:hAnsi="Arial Black"/>
          <w:b/>
          <w:bCs/>
          <w:sz w:val="28"/>
          <w:szCs w:val="28"/>
          <w:u w:val="dotted"/>
        </w:rPr>
      </w:pPr>
      <w:r>
        <w:rPr>
          <w:rFonts w:ascii="Arial Black" w:hAnsi="Arial Black"/>
          <w:b/>
          <w:bCs/>
          <w:noProof/>
          <w:sz w:val="28"/>
          <w:szCs w:val="28"/>
          <w:u w:val="dotted"/>
        </w:rPr>
        <w:lastRenderedPageBreak/>
        <w:drawing>
          <wp:anchor distT="0" distB="0" distL="114300" distR="114300" simplePos="0" relativeHeight="253326336" behindDoc="0" locked="0" layoutInCell="1" allowOverlap="1" wp14:anchorId="3BEA823E" wp14:editId="2E935E5D">
            <wp:simplePos x="0" y="0"/>
            <wp:positionH relativeFrom="margin">
              <wp:posOffset>5718810</wp:posOffset>
            </wp:positionH>
            <wp:positionV relativeFrom="margin">
              <wp:posOffset>448945</wp:posOffset>
            </wp:positionV>
            <wp:extent cx="669925" cy="669290"/>
            <wp:effectExtent l="63500" t="76200" r="79375" b="80010"/>
            <wp:wrapSquare wrapText="bothSides"/>
            <wp:docPr id="88857377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73775" name="Image 888573775"/>
                    <pic:cNvPicPr/>
                  </pic:nvPicPr>
                  <pic:blipFill>
                    <a:blip r:embed="rId22" cstate="print">
                      <a:extLst>
                        <a:ext uri="{28A0092B-C50C-407E-A947-70E740481C1C}">
                          <a14:useLocalDpi xmlns:a14="http://schemas.microsoft.com/office/drawing/2010/main" val="0"/>
                        </a:ext>
                      </a:extLst>
                    </a:blip>
                    <a:stretch>
                      <a:fillRect/>
                    </a:stretch>
                  </pic:blipFill>
                  <pic:spPr>
                    <a:xfrm rot="925092">
                      <a:off x="0" y="0"/>
                      <a:ext cx="669925" cy="669290"/>
                    </a:xfrm>
                    <a:prstGeom prst="rect">
                      <a:avLst/>
                    </a:prstGeom>
                  </pic:spPr>
                </pic:pic>
              </a:graphicData>
            </a:graphic>
            <wp14:sizeRelH relativeFrom="margin">
              <wp14:pctWidth>0</wp14:pctWidth>
            </wp14:sizeRelH>
            <wp14:sizeRelV relativeFrom="margin">
              <wp14:pctHeight>0</wp14:pctHeight>
            </wp14:sizeRelV>
          </wp:anchor>
        </w:drawing>
      </w:r>
      <w:r>
        <w:rPr>
          <w:rFonts w:ascii="Arial Black" w:hAnsi="Arial Black"/>
          <w:b/>
          <w:bCs/>
          <w:sz w:val="28"/>
          <w:szCs w:val="28"/>
        </w:rPr>
        <w:t>PAIEMENT PAR INTERAC</w:t>
      </w:r>
    </w:p>
    <w:p w14:paraId="68A9FF95" w14:textId="77777777" w:rsidR="00371807" w:rsidRPr="00840548" w:rsidRDefault="00371807" w:rsidP="00371807">
      <w:pPr>
        <w:spacing w:before="120" w:after="120"/>
        <w:jc w:val="both"/>
      </w:pPr>
      <w:r>
        <w:t>Il est maintenant possible de vous</w:t>
      </w:r>
      <w:r w:rsidRPr="00840548">
        <w:t xml:space="preserve"> inscrire </w:t>
      </w:r>
      <w:r>
        <w:t xml:space="preserve">aux activités </w:t>
      </w:r>
      <w:r w:rsidRPr="00840548">
        <w:t xml:space="preserve">en utilisant </w:t>
      </w:r>
      <w:r>
        <w:t>« </w:t>
      </w:r>
      <w:r w:rsidRPr="00840548">
        <w:rPr>
          <w:b/>
        </w:rPr>
        <w:t>INTERAC</w:t>
      </w:r>
      <w:r>
        <w:rPr>
          <w:b/>
        </w:rPr>
        <w:t> »</w:t>
      </w:r>
      <w:r w:rsidRPr="00840548">
        <w:t xml:space="preserve"> (ACCESD Desjardins) </w:t>
      </w:r>
      <w:r>
        <w:t xml:space="preserve">à </w:t>
      </w:r>
      <w:hyperlink r:id="rId23" w:history="1">
        <w:r w:rsidRPr="00543EAD">
          <w:rPr>
            <w:rStyle w:val="Hyperlien"/>
            <w:rFonts w:ascii="Times New Roman" w:hAnsi="Times New Roman"/>
          </w:rPr>
          <w:t>lisepatoine@telus.net</w:t>
        </w:r>
      </w:hyperlink>
      <w:r>
        <w:t xml:space="preserve"> </w:t>
      </w:r>
      <w:r w:rsidRPr="00840548">
        <w:t xml:space="preserve">en utilisant la question de sécurité suivante : </w:t>
      </w:r>
    </w:p>
    <w:p w14:paraId="5CBEE858" w14:textId="77777777" w:rsidR="00371807" w:rsidRDefault="00371807" w:rsidP="00371807">
      <w:pPr>
        <w:pStyle w:val="Paragraphedeliste"/>
        <w:numPr>
          <w:ilvl w:val="0"/>
          <w:numId w:val="1"/>
        </w:numPr>
        <w:spacing w:before="120" w:after="120"/>
        <w:ind w:left="568" w:hanging="284"/>
        <w:contextualSpacing w:val="0"/>
        <w:rPr>
          <w:rFonts w:ascii="Times New Roman" w:hAnsi="Times New Roman" w:cs="Times New Roman"/>
        </w:rPr>
      </w:pPr>
      <w:r w:rsidRPr="00840548">
        <w:rPr>
          <w:rFonts w:ascii="Times New Roman" w:hAnsi="Times New Roman" w:cs="Times New Roman"/>
        </w:rPr>
        <w:t>« Comment s’appelait notre fondatrice? »</w:t>
      </w:r>
    </w:p>
    <w:p w14:paraId="22E4636B" w14:textId="77777777" w:rsidR="00371807" w:rsidRPr="00BA0DB1" w:rsidRDefault="00371807" w:rsidP="00371807">
      <w:pPr>
        <w:pStyle w:val="Paragraphedeliste"/>
        <w:numPr>
          <w:ilvl w:val="0"/>
          <w:numId w:val="1"/>
        </w:numPr>
        <w:spacing w:before="120" w:after="120"/>
        <w:ind w:left="568" w:hanging="284"/>
        <w:contextualSpacing w:val="0"/>
        <w:rPr>
          <w:rFonts w:ascii="Times New Roman" w:hAnsi="Times New Roman" w:cs="Times New Roman"/>
        </w:rPr>
      </w:pPr>
      <w:r w:rsidRPr="00BA0DB1">
        <w:rPr>
          <w:rFonts w:ascii="Times New Roman" w:hAnsi="Times New Roman" w:cs="Times New Roman"/>
        </w:rPr>
        <w:t>Réponse : « </w:t>
      </w:r>
      <w:r w:rsidRPr="00BA0DB1">
        <w:rPr>
          <w:rFonts w:ascii="Times New Roman" w:hAnsi="Times New Roman" w:cs="Times New Roman"/>
          <w:b/>
          <w:bCs/>
        </w:rPr>
        <w:t>Laure</w:t>
      </w:r>
      <w:r w:rsidRPr="00BA0DB1">
        <w:rPr>
          <w:rFonts w:ascii="Times New Roman" w:hAnsi="Times New Roman" w:cs="Times New Roman"/>
        </w:rPr>
        <w:t> » </w:t>
      </w:r>
    </w:p>
    <w:p w14:paraId="2EC6C57B" w14:textId="77777777" w:rsidR="00371807" w:rsidRPr="00C10099" w:rsidRDefault="00371807" w:rsidP="00371807">
      <w:pPr>
        <w:spacing w:before="240" w:after="120"/>
        <w:jc w:val="both"/>
      </w:pPr>
      <w:r w:rsidRPr="00C10099">
        <w:t xml:space="preserve">Après avoir effectué votre paiement, afin de compléter votre inscription : </w:t>
      </w:r>
    </w:p>
    <w:p w14:paraId="1A92CFB6" w14:textId="77777777" w:rsidR="00371807" w:rsidRPr="00C10099" w:rsidRDefault="00371807" w:rsidP="00371807">
      <w:pPr>
        <w:pStyle w:val="Paragraphedeliste"/>
        <w:numPr>
          <w:ilvl w:val="0"/>
          <w:numId w:val="1"/>
        </w:numPr>
        <w:spacing w:before="120" w:after="120"/>
        <w:ind w:left="568" w:hanging="284"/>
        <w:contextualSpacing w:val="0"/>
        <w:jc w:val="both"/>
        <w:rPr>
          <w:rFonts w:ascii="Times New Roman" w:hAnsi="Times New Roman" w:cs="Times New Roman"/>
        </w:rPr>
      </w:pPr>
      <w:r w:rsidRPr="00C10099">
        <w:rPr>
          <w:rFonts w:ascii="Times New Roman" w:hAnsi="Times New Roman" w:cs="Times New Roman"/>
        </w:rPr>
        <w:t xml:space="preserve">Faire parvenir un courriel à : </w:t>
      </w:r>
      <w:hyperlink r:id="rId24" w:history="1">
        <w:r w:rsidRPr="00C10099">
          <w:rPr>
            <w:rStyle w:val="Hyperlien"/>
            <w:rFonts w:ascii="Times New Roman" w:hAnsi="Times New Roman" w:cs="Times New Roman"/>
          </w:rPr>
          <w:t>lisepatoine@telus.net</w:t>
        </w:r>
      </w:hyperlink>
      <w:r w:rsidRPr="00C10099">
        <w:rPr>
          <w:rFonts w:ascii="Times New Roman" w:hAnsi="Times New Roman" w:cs="Times New Roman"/>
        </w:rPr>
        <w:t xml:space="preserve"> en indiquant</w:t>
      </w:r>
      <w:r>
        <w:rPr>
          <w:rFonts w:ascii="Times New Roman" w:hAnsi="Times New Roman" w:cs="Times New Roman"/>
        </w:rPr>
        <w:t xml:space="preserve"> </w:t>
      </w:r>
      <w:r w:rsidRPr="00C10099">
        <w:rPr>
          <w:rFonts w:ascii="Times New Roman" w:hAnsi="Times New Roman" w:cs="Times New Roman"/>
        </w:rPr>
        <w:t xml:space="preserve">le </w:t>
      </w:r>
      <w:r w:rsidRPr="00C10099">
        <w:rPr>
          <w:rFonts w:ascii="Times New Roman" w:hAnsi="Times New Roman" w:cs="Times New Roman"/>
          <w:b/>
        </w:rPr>
        <w:t>nom et prénom de chaque personne inscrite</w:t>
      </w:r>
      <w:r w:rsidRPr="00C10099">
        <w:rPr>
          <w:rFonts w:ascii="Times New Roman" w:hAnsi="Times New Roman" w:cs="Times New Roman"/>
        </w:rPr>
        <w:t xml:space="preserve"> en spécifiant si celle-ci est membre ou non-membre.</w:t>
      </w:r>
    </w:p>
    <w:p w14:paraId="0D372C4C" w14:textId="77777777" w:rsidR="00371807" w:rsidRDefault="00371807" w:rsidP="00371807">
      <w:pPr>
        <w:pStyle w:val="Paragraphedeliste"/>
        <w:numPr>
          <w:ilvl w:val="0"/>
          <w:numId w:val="1"/>
        </w:numPr>
        <w:spacing w:before="120" w:after="120"/>
        <w:ind w:left="568" w:hanging="284"/>
        <w:contextualSpacing w:val="0"/>
        <w:rPr>
          <w:rFonts w:ascii="Times New Roman" w:hAnsi="Times New Roman" w:cs="Times New Roman"/>
        </w:rPr>
      </w:pPr>
      <w:r w:rsidRPr="00C10099">
        <w:rPr>
          <w:rFonts w:ascii="Times New Roman" w:hAnsi="Times New Roman" w:cs="Times New Roman"/>
        </w:rPr>
        <w:t xml:space="preserve">Indiquer également votre </w:t>
      </w:r>
      <w:r w:rsidRPr="00C10099">
        <w:rPr>
          <w:rFonts w:ascii="Times New Roman" w:hAnsi="Times New Roman" w:cs="Times New Roman"/>
          <w:b/>
          <w:bCs/>
        </w:rPr>
        <w:t>numéro de téléphone</w:t>
      </w:r>
      <w:r w:rsidRPr="00C10099">
        <w:rPr>
          <w:rFonts w:ascii="Times New Roman" w:hAnsi="Times New Roman" w:cs="Times New Roman"/>
        </w:rPr>
        <w:t>.</w:t>
      </w:r>
    </w:p>
    <w:p w14:paraId="18AB1569" w14:textId="77777777" w:rsidR="00371807" w:rsidRPr="00C10099" w:rsidRDefault="00371807" w:rsidP="00371807">
      <w:pPr>
        <w:spacing w:before="240" w:after="120"/>
        <w:jc w:val="both"/>
      </w:pPr>
      <w:r w:rsidRPr="00C10099">
        <w:t xml:space="preserve">Nous vous prions de vous inscrire pour </w:t>
      </w:r>
      <w:r w:rsidRPr="00C10099">
        <w:rPr>
          <w:b/>
          <w:bCs/>
          <w:u w:val="single"/>
        </w:rPr>
        <w:t>une seule activité à la fois</w:t>
      </w:r>
      <w:r w:rsidRPr="00C10099">
        <w:t xml:space="preserve"> en respectant le délai prévu.</w:t>
      </w:r>
    </w:p>
    <w:p w14:paraId="766120A7" w14:textId="77777777" w:rsidR="00371807" w:rsidRDefault="00371807" w:rsidP="00371807">
      <w:pPr>
        <w:spacing w:before="120" w:after="120"/>
        <w:jc w:val="both"/>
      </w:pPr>
      <w:r w:rsidRPr="00840548">
        <w:t xml:space="preserve">Nous espérons que cette nouvelle procédure facilitera votre inscription. </w:t>
      </w:r>
    </w:p>
    <w:p w14:paraId="072E99C3" w14:textId="77777777" w:rsidR="00371807" w:rsidRDefault="00371807" w:rsidP="00371807">
      <w:pPr>
        <w:spacing w:before="240" w:after="120"/>
        <w:jc w:val="both"/>
      </w:pPr>
      <w:r w:rsidRPr="00840548">
        <w:t>Au plaisir de vous accueillir à nos activités!</w:t>
      </w:r>
    </w:p>
    <w:p w14:paraId="21CD8151" w14:textId="77777777" w:rsidR="00371807" w:rsidRDefault="00371807" w:rsidP="00371807">
      <w:pPr>
        <w:spacing w:before="240" w:after="360"/>
        <w:jc w:val="right"/>
      </w:pPr>
      <w:r>
        <w:t>Les membres du conseil sectoriel</w:t>
      </w:r>
    </w:p>
    <w:p w14:paraId="63E6D219" w14:textId="77777777" w:rsidR="00371807" w:rsidRPr="00707BA0" w:rsidRDefault="00371807" w:rsidP="00371807">
      <w:pPr>
        <w:pBdr>
          <w:left w:val="single" w:sz="4" w:space="4" w:color="auto"/>
        </w:pBdr>
        <w:spacing w:before="120" w:after="120"/>
        <w:ind w:left="142"/>
        <w:rPr>
          <w:sz w:val="22"/>
          <w:szCs w:val="22"/>
        </w:rPr>
      </w:pPr>
      <w:r w:rsidRPr="00707BA0">
        <w:rPr>
          <w:sz w:val="22"/>
          <w:szCs w:val="22"/>
        </w:rPr>
        <w:t>Pour plus d’information concernant la procédure à suivre pour faire un virement INTERAC,</w:t>
      </w:r>
      <w:r>
        <w:rPr>
          <w:sz w:val="22"/>
          <w:szCs w:val="22"/>
        </w:rPr>
        <w:t xml:space="preserve"> </w:t>
      </w:r>
      <w:r w:rsidRPr="00707BA0">
        <w:rPr>
          <w:sz w:val="22"/>
          <w:szCs w:val="22"/>
        </w:rPr>
        <w:t>consulter le lien suivant :</w:t>
      </w:r>
      <w:r w:rsidRPr="00114643">
        <w:rPr>
          <w:sz w:val="20"/>
          <w:szCs w:val="20"/>
        </w:rPr>
        <w:t xml:space="preserve"> </w:t>
      </w:r>
      <w:r>
        <w:rPr>
          <w:sz w:val="20"/>
          <w:szCs w:val="20"/>
        </w:rPr>
        <w:br/>
      </w:r>
      <w:hyperlink r:id="rId25" w:history="1">
        <w:r w:rsidRPr="00744E6C">
          <w:rPr>
            <w:rStyle w:val="Hyperlien"/>
            <w:rFonts w:ascii="Times New Roman" w:hAnsi="Times New Roman"/>
            <w:sz w:val="22"/>
            <w:szCs w:val="22"/>
          </w:rPr>
          <w:t>https://www.desjardins.com/qc/fr/comptes-services/virement-interac.html</w:t>
        </w:r>
      </w:hyperlink>
    </w:p>
    <w:p w14:paraId="2916E279" w14:textId="77777777" w:rsidR="00371807" w:rsidRPr="00D15E39" w:rsidRDefault="00371807" w:rsidP="00371807">
      <w:pPr>
        <w:rPr>
          <w:rFonts w:ascii="Arial Black" w:hAnsi="Arial Black"/>
          <w:b/>
          <w:bCs/>
          <w:smallCaps/>
          <w:sz w:val="22"/>
        </w:rPr>
      </w:pPr>
      <w:r w:rsidRPr="00707BA0">
        <w:rPr>
          <w:noProof/>
          <w:sz w:val="22"/>
          <w:szCs w:val="22"/>
        </w:rPr>
        <mc:AlternateContent>
          <mc:Choice Requires="wps">
            <w:drawing>
              <wp:anchor distT="0" distB="0" distL="114300" distR="114300" simplePos="0" relativeHeight="253325312" behindDoc="0" locked="0" layoutInCell="1" allowOverlap="1" wp14:anchorId="6697E774" wp14:editId="6C974CE4">
                <wp:simplePos x="0" y="0"/>
                <wp:positionH relativeFrom="margin">
                  <wp:posOffset>104140</wp:posOffset>
                </wp:positionH>
                <wp:positionV relativeFrom="margin">
                  <wp:posOffset>4515852</wp:posOffset>
                </wp:positionV>
                <wp:extent cx="6659245" cy="0"/>
                <wp:effectExtent l="50800" t="50800" r="59055" b="127000"/>
                <wp:wrapSquare wrapText="bothSides"/>
                <wp:docPr id="14" name="Connecteur droit 8"/>
                <wp:cNvGraphicFramePr/>
                <a:graphic xmlns:a="http://schemas.openxmlformats.org/drawingml/2006/main">
                  <a:graphicData uri="http://schemas.microsoft.com/office/word/2010/wordprocessingShape">
                    <wps:wsp>
                      <wps:cNvCnPr/>
                      <wps:spPr>
                        <a:xfrm flipV="1">
                          <a:off x="0" y="0"/>
                          <a:ext cx="6659245" cy="0"/>
                        </a:xfrm>
                        <a:prstGeom prst="line">
                          <a:avLst/>
                        </a:prstGeom>
                        <a:ln w="31750">
                          <a:solidFill>
                            <a:srgbClr val="279DEE"/>
                          </a:solidFill>
                        </a:ln>
                        <a:effectLst>
                          <a:outerShdw blurRad="50800" dist="38100" dir="5400000" algn="t" rotWithShape="0">
                            <a:prstClr val="black">
                              <a:alpha val="40000"/>
                            </a:prstClr>
                          </a:outerShdw>
                        </a:effectLst>
                        <a:scene3d>
                          <a:camera prst="orthographicFront"/>
                          <a:lightRig rig="threePt" dir="t"/>
                        </a:scene3d>
                        <a:sp3d>
                          <a:bevelT prst="angle"/>
                        </a:sp3d>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522ED163" id="Connecteur droit 8" o:spid="_x0000_s1026" style="position:absolute;flip:y;z-index:253325312;visibility:visible;mso-wrap-style:square;mso-wrap-distance-left:9pt;mso-wrap-distance-top:0;mso-wrap-distance-right:9pt;mso-wrap-distance-bottom:0;mso-position-horizontal:absolute;mso-position-horizontal-relative:margin;mso-position-vertical:absolute;mso-position-vertical-relative:margin" from="8.2pt,355.6pt" to="532.55pt,355.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" strokecolor="#279dee" strokeweight="2.5pt">
                <v:stroke joinstyle="miter"/>
                <v:shadow on="t" color="black" opacity="26214f" origin=",-.5" offset="0,3pt"/>
                <w10:wrap type="square" anchorx="margin" anchory="margin"/>
              </v:line>
            </w:pict>
          </mc:Fallback>
        </mc:AlternateContent>
      </w:r>
      <w:r w:rsidRPr="00A1115F">
        <w:rPr>
          <w:rFonts w:ascii="Arial Black" w:hAnsi="Arial Black"/>
          <w:b/>
          <w:bCs/>
          <w:smallCaps/>
          <w:sz w:val="22"/>
        </w:rPr>
        <w:t xml:space="preserve">                          </w:t>
      </w:r>
      <w:r>
        <w:rPr>
          <w:rFonts w:ascii="Arial Black" w:hAnsi="Arial Black"/>
          <w:b/>
          <w:bCs/>
          <w:smallCaps/>
          <w:sz w:val="22"/>
        </w:rPr>
        <w:t xml:space="preserve">             </w:t>
      </w:r>
    </w:p>
    <w:p w14:paraId="6DFB0A2E" w14:textId="77777777" w:rsidR="00371807" w:rsidRDefault="0001387E" w:rsidP="00371807">
      <w:pPr>
        <w:spacing w:before="480" w:after="120"/>
        <w:jc w:val="center"/>
        <w:rPr>
          <w:b/>
          <w:bCs/>
          <w:smallCaps/>
        </w:rPr>
      </w:pPr>
      <w:r w:rsidRPr="00707BA0">
        <w:rPr>
          <w:noProof/>
          <w:sz w:val="22"/>
          <w:szCs w:val="22"/>
        </w:rPr>
        <w:drawing>
          <wp:anchor distT="0" distB="0" distL="114300" distR="114300" simplePos="0" relativeHeight="253327360" behindDoc="1" locked="0" layoutInCell="1" allowOverlap="1" wp14:anchorId="036DBB6C" wp14:editId="23BBC3A0">
            <wp:simplePos x="0" y="0"/>
            <wp:positionH relativeFrom="margin">
              <wp:posOffset>-79375</wp:posOffset>
            </wp:positionH>
            <wp:positionV relativeFrom="margin">
              <wp:posOffset>4719955</wp:posOffset>
            </wp:positionV>
            <wp:extent cx="1523365" cy="1105535"/>
            <wp:effectExtent l="0" t="0" r="635" b="0"/>
            <wp:wrapNone/>
            <wp:docPr id="14725862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86293" name="Image 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23365" cy="1105535"/>
                    </a:xfrm>
                    <a:prstGeom prst="rect">
                      <a:avLst/>
                    </a:prstGeom>
                  </pic:spPr>
                </pic:pic>
              </a:graphicData>
            </a:graphic>
            <wp14:sizeRelH relativeFrom="margin">
              <wp14:pctWidth>0</wp14:pctWidth>
            </wp14:sizeRelH>
            <wp14:sizeRelV relativeFrom="margin">
              <wp14:pctHeight>0</wp14:pctHeight>
            </wp14:sizeRelV>
          </wp:anchor>
        </w:drawing>
      </w:r>
      <w:r w:rsidR="00371807" w:rsidRPr="00A166A0">
        <w:rPr>
          <w:b/>
          <w:bCs/>
          <w:smallCaps/>
        </w:rPr>
        <w:t>TABLEAU SYNTHÈSE DES ACTIVITÉS</w:t>
      </w:r>
    </w:p>
    <w:p w14:paraId="52C278D3" w14:textId="77777777" w:rsidR="00371807" w:rsidRDefault="00371807" w:rsidP="00371807">
      <w:pPr>
        <w:spacing w:before="120"/>
        <w:jc w:val="center"/>
        <w:rPr>
          <w:b/>
          <w:bCs/>
          <w:smallCaps/>
        </w:rPr>
      </w:pPr>
      <w:r w:rsidRPr="00A166A0">
        <w:rPr>
          <w:b/>
          <w:bCs/>
          <w:caps/>
        </w:rPr>
        <w:t>printemps 2025</w:t>
      </w:r>
      <w:r w:rsidRPr="00A166A0">
        <w:rPr>
          <w:b/>
          <w:bCs/>
          <w:smallCaps/>
        </w:rPr>
        <w:t xml:space="preserve"> </w:t>
      </w:r>
    </w:p>
    <w:p w14:paraId="09A22912" w14:textId="77777777" w:rsidR="00371807" w:rsidRDefault="00371807" w:rsidP="0001387E">
      <w:pPr>
        <w:spacing w:after="240"/>
        <w:jc w:val="center"/>
        <w:rPr>
          <w:i/>
          <w:iCs/>
        </w:rPr>
      </w:pPr>
      <w:r w:rsidRPr="000B293A">
        <w:rPr>
          <w:i/>
          <w:iCs/>
        </w:rPr>
        <w:t>(À découper et conserver)</w:t>
      </w:r>
    </w:p>
    <w:p w14:paraId="2D0E5907" w14:textId="77777777" w:rsidR="00371807" w:rsidRPr="00A1545E" w:rsidRDefault="00371807" w:rsidP="00D80759">
      <w:pPr>
        <w:jc w:val="center"/>
        <w:rPr>
          <w:i/>
          <w:iCs/>
        </w:rPr>
      </w:pPr>
    </w:p>
    <w:tbl>
      <w:tblPr>
        <w:tblStyle w:val="Grilledutableau"/>
        <w:tblW w:w="0" w:type="auto"/>
        <w:jc w:val="center"/>
        <w:tblLook w:val="04A0" w:firstRow="1" w:lastRow="0" w:firstColumn="1" w:lastColumn="0" w:noHBand="0" w:noVBand="1"/>
      </w:tblPr>
      <w:tblGrid>
        <w:gridCol w:w="2043"/>
        <w:gridCol w:w="2425"/>
        <w:gridCol w:w="1983"/>
        <w:gridCol w:w="1372"/>
      </w:tblGrid>
      <w:tr w:rsidR="00371807" w:rsidRPr="000B293A" w14:paraId="76193736" w14:textId="77777777" w:rsidTr="00DF0426">
        <w:trPr>
          <w:trHeight w:val="214"/>
          <w:jc w:val="center"/>
        </w:trPr>
        <w:tc>
          <w:tcPr>
            <w:tcW w:w="0" w:type="auto"/>
            <w:tcBorders>
              <w:top w:val="single" w:sz="12" w:space="0" w:color="5B9BD5" w:themeColor="accent5"/>
              <w:left w:val="single" w:sz="12" w:space="0" w:color="5B9BD5" w:themeColor="accent5"/>
              <w:bottom w:val="single" w:sz="12" w:space="0" w:color="5B9BD5" w:themeColor="accent5"/>
              <w:right w:val="single" w:sz="12" w:space="0" w:color="5B9BD5" w:themeColor="accent5"/>
            </w:tcBorders>
            <w:vAlign w:val="center"/>
          </w:tcPr>
          <w:p w14:paraId="1A7A31F2" w14:textId="77777777" w:rsidR="00371807" w:rsidRPr="000B293A" w:rsidRDefault="00371807" w:rsidP="00DF0426">
            <w:pPr>
              <w:spacing w:before="20" w:after="20"/>
              <w:jc w:val="center"/>
              <w:rPr>
                <w:b/>
                <w:bCs/>
                <w:smallCaps/>
                <w:sz w:val="21"/>
                <w:szCs w:val="22"/>
              </w:rPr>
            </w:pPr>
            <w:r w:rsidRPr="000B293A">
              <w:rPr>
                <w:b/>
                <w:bCs/>
                <w:smallCaps/>
                <w:sz w:val="21"/>
                <w:szCs w:val="22"/>
              </w:rPr>
              <w:t>ACTIVITÉ</w:t>
            </w:r>
          </w:p>
        </w:tc>
        <w:tc>
          <w:tcPr>
            <w:tcW w:w="0" w:type="auto"/>
            <w:tcBorders>
              <w:top w:val="single" w:sz="12" w:space="0" w:color="5B9BD5" w:themeColor="accent5"/>
              <w:left w:val="single" w:sz="12" w:space="0" w:color="5B9BD5" w:themeColor="accent5"/>
              <w:bottom w:val="single" w:sz="12" w:space="0" w:color="5B9BD5" w:themeColor="accent5"/>
            </w:tcBorders>
            <w:vAlign w:val="center"/>
          </w:tcPr>
          <w:p w14:paraId="5CDAC091" w14:textId="77777777" w:rsidR="00371807" w:rsidRPr="000B293A" w:rsidRDefault="00371807" w:rsidP="00DF0426">
            <w:pPr>
              <w:spacing w:before="20" w:after="20"/>
              <w:jc w:val="center"/>
              <w:rPr>
                <w:b/>
                <w:bCs/>
                <w:smallCaps/>
                <w:sz w:val="21"/>
                <w:szCs w:val="22"/>
              </w:rPr>
            </w:pPr>
            <w:r w:rsidRPr="000B293A">
              <w:rPr>
                <w:b/>
                <w:bCs/>
                <w:smallCaps/>
                <w:sz w:val="21"/>
                <w:szCs w:val="22"/>
              </w:rPr>
              <w:t>DATE DE L’ACTIVITÉ</w:t>
            </w:r>
          </w:p>
        </w:tc>
        <w:tc>
          <w:tcPr>
            <w:tcW w:w="0" w:type="auto"/>
            <w:tcBorders>
              <w:top w:val="single" w:sz="12" w:space="0" w:color="5B9BD5" w:themeColor="accent5"/>
              <w:bottom w:val="single" w:sz="12" w:space="0" w:color="5B9BD5" w:themeColor="accent5"/>
            </w:tcBorders>
            <w:vAlign w:val="center"/>
          </w:tcPr>
          <w:p w14:paraId="4F1A6898" w14:textId="77777777" w:rsidR="00371807" w:rsidRPr="000B293A" w:rsidRDefault="00371807" w:rsidP="00DF0426">
            <w:pPr>
              <w:spacing w:before="20" w:after="20"/>
              <w:jc w:val="center"/>
              <w:rPr>
                <w:b/>
                <w:bCs/>
                <w:smallCaps/>
                <w:sz w:val="21"/>
                <w:szCs w:val="22"/>
              </w:rPr>
            </w:pPr>
            <w:r w:rsidRPr="000B293A">
              <w:rPr>
                <w:b/>
                <w:bCs/>
                <w:smallCaps/>
                <w:sz w:val="21"/>
                <w:szCs w:val="22"/>
              </w:rPr>
              <w:t xml:space="preserve">DATE </w:t>
            </w:r>
            <w:r w:rsidRPr="000B293A">
              <w:rPr>
                <w:b/>
                <w:bCs/>
                <w:smallCaps/>
                <w:sz w:val="21"/>
                <w:szCs w:val="22"/>
                <w:u w:val="single"/>
              </w:rPr>
              <w:t>LIMITE</w:t>
            </w:r>
            <w:r w:rsidRPr="000B293A">
              <w:rPr>
                <w:b/>
                <w:bCs/>
                <w:smallCaps/>
                <w:sz w:val="21"/>
                <w:szCs w:val="22"/>
              </w:rPr>
              <w:t xml:space="preserve"> </w:t>
            </w:r>
            <w:r w:rsidRPr="000B293A">
              <w:rPr>
                <w:b/>
                <w:bCs/>
                <w:smallCaps/>
                <w:sz w:val="21"/>
                <w:szCs w:val="22"/>
              </w:rPr>
              <w:br/>
              <w:t>D’INSCRIPTION</w:t>
            </w:r>
          </w:p>
        </w:tc>
        <w:tc>
          <w:tcPr>
            <w:tcW w:w="0" w:type="auto"/>
            <w:tcBorders>
              <w:top w:val="single" w:sz="12" w:space="0" w:color="5B9BD5" w:themeColor="accent5"/>
              <w:bottom w:val="single" w:sz="12" w:space="0" w:color="5B9BD5" w:themeColor="accent5"/>
              <w:right w:val="single" w:sz="12" w:space="0" w:color="5B9BD5" w:themeColor="accent5"/>
            </w:tcBorders>
            <w:vAlign w:val="center"/>
          </w:tcPr>
          <w:p w14:paraId="432B7AF7" w14:textId="77777777" w:rsidR="00371807" w:rsidRPr="000B293A" w:rsidRDefault="00371807" w:rsidP="00DF0426">
            <w:pPr>
              <w:spacing w:before="20" w:after="20"/>
              <w:jc w:val="center"/>
              <w:rPr>
                <w:b/>
                <w:bCs/>
                <w:smallCaps/>
                <w:sz w:val="21"/>
                <w:szCs w:val="22"/>
              </w:rPr>
            </w:pPr>
            <w:r w:rsidRPr="000B293A">
              <w:rPr>
                <w:b/>
                <w:bCs/>
                <w:smallCaps/>
                <w:sz w:val="21"/>
                <w:szCs w:val="22"/>
              </w:rPr>
              <w:t>PARTICIPE</w:t>
            </w:r>
          </w:p>
        </w:tc>
      </w:tr>
      <w:tr w:rsidR="00371807" w14:paraId="719C9F5D" w14:textId="77777777" w:rsidTr="00DF0426">
        <w:trPr>
          <w:jc w:val="center"/>
        </w:trPr>
        <w:tc>
          <w:tcPr>
            <w:tcW w:w="0" w:type="auto"/>
            <w:tcBorders>
              <w:top w:val="single" w:sz="12" w:space="0" w:color="5B9BD5" w:themeColor="accent5"/>
              <w:left w:val="single" w:sz="12" w:space="0" w:color="5B9BD5" w:themeColor="accent5"/>
              <w:right w:val="single" w:sz="12" w:space="0" w:color="5B9BD5" w:themeColor="accent5"/>
            </w:tcBorders>
            <w:vAlign w:val="center"/>
          </w:tcPr>
          <w:p w14:paraId="4067F885" w14:textId="77777777" w:rsidR="00371807" w:rsidRPr="00AD52F9" w:rsidRDefault="00D80759" w:rsidP="00DF0426">
            <w:pPr>
              <w:spacing w:before="40" w:after="40"/>
            </w:pPr>
            <w:r>
              <w:t>Cabane à sucre</w:t>
            </w:r>
          </w:p>
        </w:tc>
        <w:tc>
          <w:tcPr>
            <w:tcW w:w="0" w:type="auto"/>
            <w:tcBorders>
              <w:top w:val="single" w:sz="12" w:space="0" w:color="5B9BD5" w:themeColor="accent5"/>
              <w:left w:val="single" w:sz="12" w:space="0" w:color="5B9BD5" w:themeColor="accent5"/>
              <w:right w:val="single" w:sz="12" w:space="0" w:color="5B9BD5" w:themeColor="accent5"/>
            </w:tcBorders>
            <w:vAlign w:val="center"/>
          </w:tcPr>
          <w:p w14:paraId="6FB5E15A" w14:textId="77777777" w:rsidR="00371807" w:rsidRPr="00AD52F9" w:rsidRDefault="00D80759" w:rsidP="00DF0426">
            <w:pPr>
              <w:spacing w:before="40" w:after="40"/>
            </w:pPr>
            <w:r>
              <w:t>2 avril 2025</w:t>
            </w:r>
          </w:p>
        </w:tc>
        <w:tc>
          <w:tcPr>
            <w:tcW w:w="0" w:type="auto"/>
            <w:tcBorders>
              <w:top w:val="single" w:sz="12" w:space="0" w:color="5B9BD5" w:themeColor="accent5"/>
              <w:left w:val="single" w:sz="12" w:space="0" w:color="5B9BD5" w:themeColor="accent5"/>
              <w:right w:val="single" w:sz="12" w:space="0" w:color="5B9BD5" w:themeColor="accent5"/>
            </w:tcBorders>
            <w:vAlign w:val="center"/>
          </w:tcPr>
          <w:p w14:paraId="2F932E23" w14:textId="77777777" w:rsidR="00371807" w:rsidRPr="00AD52F9" w:rsidRDefault="00371807" w:rsidP="00DF0426">
            <w:pPr>
              <w:spacing w:before="40" w:after="40"/>
            </w:pPr>
            <w:r>
              <w:t xml:space="preserve">Mercredi, </w:t>
            </w:r>
            <w:r w:rsidR="00D80759">
              <w:t>19 mars</w:t>
            </w:r>
          </w:p>
        </w:tc>
        <w:tc>
          <w:tcPr>
            <w:tcW w:w="0" w:type="auto"/>
            <w:tcBorders>
              <w:top w:val="single" w:sz="12" w:space="0" w:color="5B9BD5" w:themeColor="accent5"/>
              <w:left w:val="single" w:sz="12" w:space="0" w:color="5B9BD5" w:themeColor="accent5"/>
              <w:right w:val="single" w:sz="12" w:space="0" w:color="5B9BD5" w:themeColor="accent5"/>
            </w:tcBorders>
            <w:vAlign w:val="center"/>
          </w:tcPr>
          <w:p w14:paraId="3C5DB2AE" w14:textId="77777777" w:rsidR="00371807" w:rsidRDefault="00371807" w:rsidP="00DF0426">
            <w:pPr>
              <w:spacing w:before="40" w:after="40"/>
              <w:jc w:val="center"/>
              <w:rPr>
                <w:b/>
                <w:bCs/>
              </w:rPr>
            </w:pPr>
          </w:p>
        </w:tc>
      </w:tr>
      <w:tr w:rsidR="00371807" w14:paraId="69BAAAEE" w14:textId="77777777" w:rsidTr="00DF0426">
        <w:trPr>
          <w:jc w:val="center"/>
        </w:trPr>
        <w:tc>
          <w:tcPr>
            <w:tcW w:w="0" w:type="auto"/>
            <w:tcBorders>
              <w:left w:val="single" w:sz="12" w:space="0" w:color="5B9BD5" w:themeColor="accent5"/>
              <w:right w:val="single" w:sz="12" w:space="0" w:color="5B9BD5" w:themeColor="accent5"/>
            </w:tcBorders>
            <w:vAlign w:val="center"/>
          </w:tcPr>
          <w:p w14:paraId="209AB10B" w14:textId="77777777" w:rsidR="00371807" w:rsidRPr="00AD52F9" w:rsidRDefault="00D80759" w:rsidP="00DF0426">
            <w:pPr>
              <w:spacing w:before="40" w:after="40"/>
            </w:pPr>
            <w:r w:rsidRPr="00D80759">
              <w:rPr>
                <w:i/>
                <w:iCs/>
              </w:rPr>
              <w:t>Environnement</w:t>
            </w:r>
            <w:r>
              <w:t>***</w:t>
            </w:r>
          </w:p>
        </w:tc>
        <w:tc>
          <w:tcPr>
            <w:tcW w:w="0" w:type="auto"/>
            <w:tcBorders>
              <w:left w:val="single" w:sz="12" w:space="0" w:color="5B9BD5" w:themeColor="accent5"/>
              <w:right w:val="single" w:sz="12" w:space="0" w:color="5B9BD5" w:themeColor="accent5"/>
            </w:tcBorders>
            <w:vAlign w:val="center"/>
          </w:tcPr>
          <w:p w14:paraId="6986A904" w14:textId="77777777" w:rsidR="00371807" w:rsidRPr="00AD52F9" w:rsidRDefault="00D80759" w:rsidP="00DF0426">
            <w:pPr>
              <w:spacing w:before="40" w:after="40"/>
            </w:pPr>
            <w:r>
              <w:t>22 avril 2025</w:t>
            </w:r>
          </w:p>
        </w:tc>
        <w:tc>
          <w:tcPr>
            <w:tcW w:w="0" w:type="auto"/>
            <w:tcBorders>
              <w:left w:val="single" w:sz="12" w:space="0" w:color="5B9BD5" w:themeColor="accent5"/>
              <w:right w:val="single" w:sz="12" w:space="0" w:color="5B9BD5" w:themeColor="accent5"/>
            </w:tcBorders>
            <w:vAlign w:val="center"/>
          </w:tcPr>
          <w:p w14:paraId="6E0EFD3B" w14:textId="77777777" w:rsidR="00371807" w:rsidRPr="00AD52F9" w:rsidRDefault="00D80759" w:rsidP="00DF0426">
            <w:pPr>
              <w:spacing w:before="40" w:after="40"/>
            </w:pPr>
            <w:r>
              <w:t>Mardi, 8 avril</w:t>
            </w:r>
          </w:p>
        </w:tc>
        <w:tc>
          <w:tcPr>
            <w:tcW w:w="0" w:type="auto"/>
            <w:tcBorders>
              <w:left w:val="single" w:sz="12" w:space="0" w:color="5B9BD5" w:themeColor="accent5"/>
              <w:right w:val="single" w:sz="12" w:space="0" w:color="5B9BD5" w:themeColor="accent5"/>
            </w:tcBorders>
            <w:vAlign w:val="center"/>
          </w:tcPr>
          <w:p w14:paraId="5015A729" w14:textId="77777777" w:rsidR="00371807" w:rsidRDefault="00371807" w:rsidP="00DF0426">
            <w:pPr>
              <w:spacing w:before="40" w:after="40"/>
              <w:jc w:val="center"/>
              <w:rPr>
                <w:b/>
                <w:bCs/>
              </w:rPr>
            </w:pPr>
          </w:p>
        </w:tc>
      </w:tr>
      <w:tr w:rsidR="00371807" w14:paraId="73FD568D" w14:textId="77777777" w:rsidTr="00DF0426">
        <w:trPr>
          <w:jc w:val="center"/>
        </w:trPr>
        <w:tc>
          <w:tcPr>
            <w:tcW w:w="0" w:type="auto"/>
            <w:tcBorders>
              <w:left w:val="single" w:sz="12" w:space="0" w:color="5B9BD5" w:themeColor="accent5"/>
              <w:right w:val="single" w:sz="12" w:space="0" w:color="5B9BD5" w:themeColor="accent5"/>
            </w:tcBorders>
            <w:vAlign w:val="center"/>
          </w:tcPr>
          <w:p w14:paraId="393C60E6" w14:textId="77777777" w:rsidR="00371807" w:rsidRPr="00D80759" w:rsidRDefault="00D80759" w:rsidP="00DF0426">
            <w:pPr>
              <w:spacing w:before="40" w:after="40"/>
            </w:pPr>
            <w:r w:rsidRPr="00D80759">
              <w:t>AGS</w:t>
            </w:r>
          </w:p>
        </w:tc>
        <w:tc>
          <w:tcPr>
            <w:tcW w:w="0" w:type="auto"/>
            <w:tcBorders>
              <w:left w:val="single" w:sz="12" w:space="0" w:color="5B9BD5" w:themeColor="accent5"/>
              <w:right w:val="single" w:sz="12" w:space="0" w:color="5B9BD5" w:themeColor="accent5"/>
            </w:tcBorders>
            <w:vAlign w:val="center"/>
          </w:tcPr>
          <w:p w14:paraId="5C5E3BBB" w14:textId="77777777" w:rsidR="00371807" w:rsidRPr="00AD52F9" w:rsidRDefault="00D80759" w:rsidP="00DF0426">
            <w:pPr>
              <w:spacing w:before="40" w:after="40"/>
            </w:pPr>
            <w:r>
              <w:t>1</w:t>
            </w:r>
            <w:r>
              <w:rPr>
                <w:vertAlign w:val="superscript"/>
              </w:rPr>
              <w:t>er</w:t>
            </w:r>
            <w:r>
              <w:t xml:space="preserve"> mai</w:t>
            </w:r>
            <w:r w:rsidR="00371807">
              <w:t xml:space="preserve"> 2025</w:t>
            </w:r>
          </w:p>
        </w:tc>
        <w:tc>
          <w:tcPr>
            <w:tcW w:w="0" w:type="auto"/>
            <w:tcBorders>
              <w:left w:val="single" w:sz="12" w:space="0" w:color="5B9BD5" w:themeColor="accent5"/>
              <w:right w:val="single" w:sz="12" w:space="0" w:color="5B9BD5" w:themeColor="accent5"/>
            </w:tcBorders>
            <w:vAlign w:val="center"/>
          </w:tcPr>
          <w:p w14:paraId="26266F85" w14:textId="77777777" w:rsidR="00371807" w:rsidRPr="00AD52F9" w:rsidRDefault="00D80759" w:rsidP="00DF0426">
            <w:pPr>
              <w:spacing w:before="40" w:after="40"/>
            </w:pPr>
            <w:r>
              <w:t>Jeudi, 15 avril</w:t>
            </w:r>
          </w:p>
        </w:tc>
        <w:tc>
          <w:tcPr>
            <w:tcW w:w="0" w:type="auto"/>
            <w:tcBorders>
              <w:left w:val="single" w:sz="12" w:space="0" w:color="5B9BD5" w:themeColor="accent5"/>
              <w:right w:val="single" w:sz="12" w:space="0" w:color="5B9BD5" w:themeColor="accent5"/>
            </w:tcBorders>
            <w:vAlign w:val="center"/>
          </w:tcPr>
          <w:p w14:paraId="2B90FB16" w14:textId="77777777" w:rsidR="00371807" w:rsidRDefault="00371807" w:rsidP="00DF0426">
            <w:pPr>
              <w:spacing w:before="40" w:after="40"/>
              <w:jc w:val="center"/>
              <w:rPr>
                <w:b/>
                <w:bCs/>
              </w:rPr>
            </w:pPr>
          </w:p>
        </w:tc>
      </w:tr>
      <w:tr w:rsidR="00371807" w14:paraId="0B723D40" w14:textId="77777777" w:rsidTr="00DF0426">
        <w:trPr>
          <w:jc w:val="center"/>
        </w:trPr>
        <w:tc>
          <w:tcPr>
            <w:tcW w:w="0" w:type="auto"/>
            <w:tcBorders>
              <w:left w:val="single" w:sz="12" w:space="0" w:color="5B9BD5" w:themeColor="accent5"/>
              <w:right w:val="single" w:sz="12" w:space="0" w:color="5B9BD5" w:themeColor="accent5"/>
            </w:tcBorders>
            <w:vAlign w:val="center"/>
          </w:tcPr>
          <w:p w14:paraId="58EE5E13" w14:textId="77777777" w:rsidR="00371807" w:rsidRPr="00AD52F9" w:rsidRDefault="00D80759" w:rsidP="00DF0426">
            <w:pPr>
              <w:spacing w:before="40" w:after="40"/>
            </w:pPr>
            <w:r>
              <w:t>Dîner partage</w:t>
            </w:r>
          </w:p>
        </w:tc>
        <w:tc>
          <w:tcPr>
            <w:tcW w:w="0" w:type="auto"/>
            <w:tcBorders>
              <w:left w:val="single" w:sz="12" w:space="0" w:color="5B9BD5" w:themeColor="accent5"/>
              <w:right w:val="single" w:sz="12" w:space="0" w:color="5B9BD5" w:themeColor="accent5"/>
            </w:tcBorders>
            <w:vAlign w:val="center"/>
          </w:tcPr>
          <w:p w14:paraId="4B9BECAC" w14:textId="77777777" w:rsidR="00371807" w:rsidRPr="00AD52F9" w:rsidRDefault="00D80759" w:rsidP="00DF0426">
            <w:pPr>
              <w:spacing w:before="40" w:after="40"/>
            </w:pPr>
            <w:r>
              <w:t>22 mai 2025</w:t>
            </w:r>
          </w:p>
        </w:tc>
        <w:tc>
          <w:tcPr>
            <w:tcW w:w="0" w:type="auto"/>
            <w:tcBorders>
              <w:left w:val="single" w:sz="12" w:space="0" w:color="5B9BD5" w:themeColor="accent5"/>
              <w:right w:val="single" w:sz="12" w:space="0" w:color="5B9BD5" w:themeColor="accent5"/>
            </w:tcBorders>
            <w:vAlign w:val="center"/>
          </w:tcPr>
          <w:p w14:paraId="37D3604C" w14:textId="77777777" w:rsidR="00371807" w:rsidRPr="00AD52F9" w:rsidRDefault="00D80759" w:rsidP="00DF0426">
            <w:pPr>
              <w:spacing w:before="40" w:after="40"/>
            </w:pPr>
            <w:r>
              <w:t>Jeudi, 8 mai</w:t>
            </w:r>
          </w:p>
        </w:tc>
        <w:tc>
          <w:tcPr>
            <w:tcW w:w="0" w:type="auto"/>
            <w:tcBorders>
              <w:left w:val="single" w:sz="12" w:space="0" w:color="5B9BD5" w:themeColor="accent5"/>
              <w:right w:val="single" w:sz="12" w:space="0" w:color="5B9BD5" w:themeColor="accent5"/>
            </w:tcBorders>
            <w:vAlign w:val="center"/>
          </w:tcPr>
          <w:p w14:paraId="432206F8" w14:textId="77777777" w:rsidR="00371807" w:rsidRDefault="00371807" w:rsidP="00DF0426">
            <w:pPr>
              <w:spacing w:before="40" w:after="40"/>
              <w:jc w:val="center"/>
              <w:rPr>
                <w:b/>
                <w:bCs/>
              </w:rPr>
            </w:pPr>
          </w:p>
        </w:tc>
      </w:tr>
      <w:tr w:rsidR="00371807" w14:paraId="26832A24" w14:textId="77777777" w:rsidTr="00DF0426">
        <w:trPr>
          <w:jc w:val="center"/>
        </w:trPr>
        <w:tc>
          <w:tcPr>
            <w:tcW w:w="0" w:type="auto"/>
            <w:tcBorders>
              <w:left w:val="single" w:sz="12" w:space="0" w:color="5B9BD5" w:themeColor="accent5"/>
              <w:bottom w:val="single" w:sz="4" w:space="0" w:color="auto"/>
              <w:right w:val="single" w:sz="12" w:space="0" w:color="5B9BD5" w:themeColor="accent5"/>
            </w:tcBorders>
            <w:vAlign w:val="center"/>
          </w:tcPr>
          <w:p w14:paraId="38A47BF8" w14:textId="77777777" w:rsidR="00371807" w:rsidRPr="0043583B" w:rsidRDefault="00D80759" w:rsidP="00DF0426">
            <w:pPr>
              <w:spacing w:before="40" w:after="40"/>
              <w:rPr>
                <w:i/>
                <w:iCs/>
              </w:rPr>
            </w:pPr>
            <w:r>
              <w:rPr>
                <w:i/>
                <w:iCs/>
              </w:rPr>
              <w:t>AGR et FLG</w:t>
            </w:r>
            <w:r w:rsidR="00371807" w:rsidRPr="0043583B">
              <w:rPr>
                <w:i/>
                <w:iCs/>
              </w:rPr>
              <w:t>***</w:t>
            </w:r>
          </w:p>
        </w:tc>
        <w:tc>
          <w:tcPr>
            <w:tcW w:w="0" w:type="auto"/>
            <w:tcBorders>
              <w:left w:val="single" w:sz="12" w:space="0" w:color="5B9BD5" w:themeColor="accent5"/>
              <w:bottom w:val="single" w:sz="4" w:space="0" w:color="auto"/>
              <w:right w:val="single" w:sz="12" w:space="0" w:color="5B9BD5" w:themeColor="accent5"/>
            </w:tcBorders>
            <w:vAlign w:val="center"/>
          </w:tcPr>
          <w:p w14:paraId="1934AA05" w14:textId="77777777" w:rsidR="00371807" w:rsidRPr="00AD52F9" w:rsidRDefault="00D80759" w:rsidP="00DF0426">
            <w:pPr>
              <w:spacing w:before="40" w:after="40"/>
            </w:pPr>
            <w:r>
              <w:t>27 mai 2025</w:t>
            </w:r>
          </w:p>
        </w:tc>
        <w:tc>
          <w:tcPr>
            <w:tcW w:w="0" w:type="auto"/>
            <w:tcBorders>
              <w:left w:val="single" w:sz="12" w:space="0" w:color="5B9BD5" w:themeColor="accent5"/>
              <w:bottom w:val="single" w:sz="4" w:space="0" w:color="auto"/>
              <w:right w:val="single" w:sz="12" w:space="0" w:color="5B9BD5" w:themeColor="accent5"/>
            </w:tcBorders>
            <w:vAlign w:val="center"/>
          </w:tcPr>
          <w:p w14:paraId="146B3BE4" w14:textId="77777777" w:rsidR="00371807" w:rsidRPr="00AD52F9" w:rsidRDefault="00371807" w:rsidP="00DF0426">
            <w:pPr>
              <w:spacing w:before="40" w:after="40"/>
            </w:pPr>
            <w:r w:rsidRPr="00AD52F9">
              <w:t xml:space="preserve">Mardi, </w:t>
            </w:r>
            <w:r w:rsidR="00D80759">
              <w:t>13 mai</w:t>
            </w:r>
          </w:p>
        </w:tc>
        <w:tc>
          <w:tcPr>
            <w:tcW w:w="0" w:type="auto"/>
            <w:tcBorders>
              <w:left w:val="single" w:sz="12" w:space="0" w:color="5B9BD5" w:themeColor="accent5"/>
              <w:bottom w:val="single" w:sz="4" w:space="0" w:color="auto"/>
              <w:right w:val="single" w:sz="12" w:space="0" w:color="5B9BD5" w:themeColor="accent5"/>
            </w:tcBorders>
            <w:vAlign w:val="center"/>
          </w:tcPr>
          <w:p w14:paraId="70E54489" w14:textId="77777777" w:rsidR="00371807" w:rsidRDefault="00371807" w:rsidP="00DF0426">
            <w:pPr>
              <w:spacing w:before="40" w:after="40"/>
              <w:jc w:val="center"/>
              <w:rPr>
                <w:b/>
                <w:bCs/>
              </w:rPr>
            </w:pPr>
          </w:p>
        </w:tc>
      </w:tr>
      <w:tr w:rsidR="00371807" w:rsidRPr="00D80759" w14:paraId="1526C919" w14:textId="77777777" w:rsidTr="00DF0426">
        <w:trPr>
          <w:jc w:val="center"/>
        </w:trPr>
        <w:tc>
          <w:tcPr>
            <w:tcW w:w="0" w:type="auto"/>
            <w:gridSpan w:val="4"/>
            <w:tcBorders>
              <w:top w:val="single" w:sz="12" w:space="0" w:color="5B9BD5" w:themeColor="accent5"/>
              <w:left w:val="nil"/>
              <w:bottom w:val="nil"/>
              <w:right w:val="nil"/>
            </w:tcBorders>
            <w:vAlign w:val="center"/>
          </w:tcPr>
          <w:p w14:paraId="10F46FFD" w14:textId="77777777" w:rsidR="00D80759" w:rsidRDefault="00D80759" w:rsidP="00D80759">
            <w:pPr>
              <w:spacing w:before="120" w:after="120"/>
              <w:rPr>
                <w:sz w:val="20"/>
                <w:szCs w:val="20"/>
              </w:rPr>
            </w:pPr>
            <w:r w:rsidRPr="00D80759">
              <w:rPr>
                <w:sz w:val="20"/>
                <w:szCs w:val="20"/>
              </w:rPr>
              <w:t>AGS : Assemblée générale de secteur</w:t>
            </w:r>
            <w:r w:rsidRPr="00D80759">
              <w:rPr>
                <w:sz w:val="20"/>
                <w:szCs w:val="20"/>
              </w:rPr>
              <w:br/>
              <w:t>AGR/FLG : Assemblée générale régionale et Fondation Laure-Gaudreault</w:t>
            </w:r>
          </w:p>
          <w:p w14:paraId="0C78E646" w14:textId="77777777" w:rsidR="00371807" w:rsidRPr="00D80759" w:rsidRDefault="00D80759" w:rsidP="00D80759">
            <w:pPr>
              <w:spacing w:before="120" w:after="120"/>
              <w:rPr>
                <w:sz w:val="20"/>
                <w:szCs w:val="20"/>
              </w:rPr>
            </w:pPr>
            <w:r w:rsidRPr="00D80759">
              <w:rPr>
                <w:sz w:val="20"/>
                <w:szCs w:val="20"/>
              </w:rPr>
              <w:t xml:space="preserve">*** </w:t>
            </w:r>
            <w:r w:rsidRPr="00D80759">
              <w:rPr>
                <w:i/>
                <w:iCs/>
                <w:sz w:val="20"/>
                <w:szCs w:val="20"/>
              </w:rPr>
              <w:t>Les activités en italique sont des activités régionales</w:t>
            </w:r>
          </w:p>
        </w:tc>
      </w:tr>
    </w:tbl>
    <w:p w14:paraId="0BFD8A5E" w14:textId="77777777" w:rsidR="00EE43E2" w:rsidRDefault="00EE43E2" w:rsidP="00EE43E2">
      <w:pPr>
        <w:pBdr>
          <w:left w:val="single" w:sz="4" w:space="4" w:color="auto"/>
        </w:pBdr>
        <w:spacing w:before="120" w:after="120"/>
        <w:sectPr w:rsidR="00EE43E2" w:rsidSect="00FA24E9">
          <w:pgSz w:w="12240" w:h="15840"/>
          <w:pgMar w:top="1418" w:right="851" w:bottom="1418" w:left="851" w:header="709" w:footer="709" w:gutter="0"/>
          <w:cols w:space="1660" w:equalWidth="0">
            <w:col w:w="10538" w:space="1038"/>
          </w:cols>
          <w:titlePg/>
          <w:docGrid w:linePitch="360"/>
        </w:sectPr>
      </w:pPr>
    </w:p>
    <w:p w14:paraId="18B1FA2A" w14:textId="77777777" w:rsidR="005F7A32" w:rsidRPr="005F7A32" w:rsidRDefault="005F7A32" w:rsidP="005F7A32">
      <w:pPr>
        <w:tabs>
          <w:tab w:val="left" w:pos="1244"/>
        </w:tabs>
        <w:sectPr w:rsidR="005F7A32" w:rsidRPr="005F7A32" w:rsidSect="0099687C">
          <w:type w:val="continuous"/>
          <w:pgSz w:w="12240" w:h="15840"/>
          <w:pgMar w:top="1418" w:right="851" w:bottom="1418" w:left="851" w:header="709" w:footer="709" w:gutter="0"/>
          <w:cols w:space="708"/>
          <w:docGrid w:linePitch="360"/>
        </w:sectPr>
      </w:pPr>
    </w:p>
    <w:p w14:paraId="21690EDE" w14:textId="733E4CE7" w:rsidR="00C53688" w:rsidRPr="00C53688" w:rsidRDefault="00C53688" w:rsidP="00C53688">
      <w:pPr>
        <w:spacing w:before="240" w:after="240"/>
        <w:ind w:left="709" w:hanging="709"/>
        <w:jc w:val="center"/>
        <w:rPr>
          <w:rFonts w:ascii="Arial Black" w:hAnsi="Arial Black"/>
          <w:b/>
          <w:bCs/>
          <w:sz w:val="28"/>
          <w:szCs w:val="28"/>
        </w:rPr>
      </w:pPr>
      <w:r>
        <w:rPr>
          <w:rFonts w:ascii="Arial Black" w:hAnsi="Arial Black"/>
          <w:b/>
          <w:bCs/>
          <w:sz w:val="28"/>
          <w:szCs w:val="28"/>
        </w:rPr>
        <w:lastRenderedPageBreak/>
        <w:t>MOT DU PRÉSIDENT RÉGIONAL</w:t>
      </w:r>
    </w:p>
    <w:p w14:paraId="1C0B5F65" w14:textId="4524EFDF" w:rsidR="00C53688" w:rsidRPr="00D63EA0" w:rsidRDefault="00C53688" w:rsidP="00B9786B">
      <w:pPr>
        <w:spacing w:before="240" w:after="240"/>
        <w:ind w:left="851" w:hanging="851"/>
        <w:jc w:val="both"/>
      </w:pPr>
      <w:r w:rsidRPr="00D63EA0">
        <w:t>NDLD : Lorsque je me suis mis à réfléchir sur ce texte</w:t>
      </w:r>
      <w:r>
        <w:t>.  J</w:t>
      </w:r>
      <w:r w:rsidRPr="00D63EA0">
        <w:t>e voulais parler de l’AG mais je me suis trompé  et j’ai utilisé AI</w:t>
      </w:r>
      <w:r>
        <w:t>.  D</w:t>
      </w:r>
      <w:r w:rsidRPr="00D63EA0">
        <w:t xml:space="preserve">onc ce texte est généré en partie avec l’intelligence artificielle. Bonne lecture. </w:t>
      </w:r>
      <w:r w:rsidRPr="005F4D74">
        <w:t>Réjean</w:t>
      </w:r>
    </w:p>
    <w:p w14:paraId="7B576BF9" w14:textId="35132989" w:rsidR="00C53688" w:rsidRDefault="005F4D74" w:rsidP="00F6038E">
      <w:pPr>
        <w:spacing w:before="160" w:after="160"/>
        <w:jc w:val="both"/>
      </w:pPr>
      <w:r>
        <w:rPr>
          <w:noProof/>
        </w:rPr>
        <w:drawing>
          <wp:anchor distT="0" distB="0" distL="114300" distR="114300" simplePos="0" relativeHeight="253431808" behindDoc="0" locked="0" layoutInCell="1" allowOverlap="1" wp14:anchorId="045F3612" wp14:editId="2023429D">
            <wp:simplePos x="0" y="0"/>
            <wp:positionH relativeFrom="margin">
              <wp:posOffset>3987165</wp:posOffset>
            </wp:positionH>
            <wp:positionV relativeFrom="margin">
              <wp:posOffset>1070744</wp:posOffset>
            </wp:positionV>
            <wp:extent cx="2698750" cy="1792605"/>
            <wp:effectExtent l="0" t="0" r="6350" b="0"/>
            <wp:wrapSquare wrapText="bothSides"/>
            <wp:docPr id="128105924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59242" name="Image 1281059242"/>
                    <pic:cNvPicPr/>
                  </pic:nvPicPr>
                  <pic:blipFill>
                    <a:blip r:embed="rId27">
                      <a:extLst>
                        <a:ext uri="{28A0092B-C50C-407E-A947-70E740481C1C}">
                          <a14:useLocalDpi xmlns:a14="http://schemas.microsoft.com/office/drawing/2010/main" val="0"/>
                        </a:ext>
                      </a:extLst>
                    </a:blip>
                    <a:stretch>
                      <a:fillRect/>
                    </a:stretch>
                  </pic:blipFill>
                  <pic:spPr>
                    <a:xfrm>
                      <a:off x="0" y="0"/>
                      <a:ext cx="2698750" cy="1792605"/>
                    </a:xfrm>
                    <a:prstGeom prst="rect">
                      <a:avLst/>
                    </a:prstGeom>
                  </pic:spPr>
                </pic:pic>
              </a:graphicData>
            </a:graphic>
            <wp14:sizeRelH relativeFrom="margin">
              <wp14:pctWidth>0</wp14:pctWidth>
            </wp14:sizeRelH>
            <wp14:sizeRelV relativeFrom="margin">
              <wp14:pctHeight>0</wp14:pctHeight>
            </wp14:sizeRelV>
          </wp:anchor>
        </w:drawing>
      </w:r>
      <w:r w:rsidR="00C53688" w:rsidRPr="00D63EA0">
        <w:t>Le printemps approche à grands pas</w:t>
      </w:r>
      <w:r w:rsidR="00C53688">
        <w:t>,</w:t>
      </w:r>
      <w:r w:rsidR="00C53688" w:rsidRPr="00D63EA0">
        <w:t xml:space="preserve"> et avec lui une période de renouveau et de dynamisme. C’est la saison où la nature se réveille, où les jours rallongent et où l'on commence à ressentir cette énergie nouvelle qui nous pousse à entreprendre de nouveaux projets ou à avancer dans ceux en cours. C'est aussi le moment idéal pour planifier et tenir les assemblées générales annuelles de l’AREQ avant que l'été ne s'installe et que tout le monde ne parte pour les vacances.</w:t>
      </w:r>
    </w:p>
    <w:p w14:paraId="63D617D5" w14:textId="24EEB583" w:rsidR="00C53688" w:rsidRDefault="00C53688" w:rsidP="00F6038E">
      <w:pPr>
        <w:spacing w:before="160" w:after="160"/>
        <w:jc w:val="both"/>
      </w:pPr>
      <w:r w:rsidRPr="00D63EA0">
        <w:t>Nous savons tous que le printemps est souvent synonyme de nettoyage, d'organisation, et c'est exactement ce que représente une assemblée générale pour une organisation ou une association comme la nôtre. C'est surtout l'occasion de faire le point sur l'année écoulée, de discuter de nos réalisations, des défis rencontrés et surtout de planifier pour l'avenir. Ces rencontres sont essentielles pour maintenir de la démocratie, une transparence, une communication ouverte et pour renforcer les liens au sein de l'AREQ.</w:t>
      </w:r>
    </w:p>
    <w:p w14:paraId="275D2145" w14:textId="7C7FEFE6" w:rsidR="00C53688" w:rsidRDefault="00C53688" w:rsidP="00F6038E">
      <w:pPr>
        <w:spacing w:before="160" w:after="160"/>
        <w:jc w:val="both"/>
      </w:pPr>
      <w:r w:rsidRPr="00D63EA0">
        <w:t>Avec les beaux jours qui reviennent, c'est aussi beaucoup plus agréable de se retrouver pour ces réunions. L'atmosphère est plus légère, les esprits plus ouverts, et cela peut vraiment influencer positivement le déroulement de nos discussions.</w:t>
      </w:r>
    </w:p>
    <w:p w14:paraId="3AD21435" w14:textId="4E137F2F" w:rsidR="00C53688" w:rsidRDefault="00C53688" w:rsidP="00F6038E">
      <w:pPr>
        <w:spacing w:before="160" w:after="160"/>
        <w:jc w:val="both"/>
      </w:pPr>
      <w:r w:rsidRPr="00D63EA0">
        <w:t>Les assemblées générales peuvent souvent paraître formelles et un peu rébarbatives, mais elles n'ont pas à l'être. C'est un moment où chacun peut exprimer ses idées, poser des questions</w:t>
      </w:r>
      <w:r>
        <w:t xml:space="preserve"> </w:t>
      </w:r>
      <w:r w:rsidRPr="00D63EA0">
        <w:t>et contribuer à la prise de décision. C'est aussi une excellente occasion de faire connaissance avec de nouvelles personnes, d'élargir son réseau et de renforcer le sentiment d'appartenance à la communauté ou à l'organisation.</w:t>
      </w:r>
    </w:p>
    <w:p w14:paraId="285DFB50" w14:textId="5A5316A9" w:rsidR="00C53688" w:rsidRDefault="00C53688" w:rsidP="00F6038E">
      <w:pPr>
        <w:spacing w:before="160" w:after="160"/>
        <w:jc w:val="both"/>
      </w:pPr>
      <w:r w:rsidRPr="00D63EA0">
        <w:t>N'oublions pas que le printemps est aussi une saison propice à l'innovation. Les idées fleurissent comme les fleurs</w:t>
      </w:r>
      <w:r>
        <w:t>.</w:t>
      </w:r>
      <w:r w:rsidRPr="00D63EA0">
        <w:t xml:space="preserve"> </w:t>
      </w:r>
      <w:r>
        <w:t>C’est</w:t>
      </w:r>
      <w:r w:rsidRPr="00D63EA0">
        <w:t xml:space="preserve"> le moment parfait pour oser proposer de nouveaux projets, des solutions créatives et revoir certaines façons de faire. Les assemblées générales peuvent alors devenir un véritable laboratoire d'idées et chacun peut y apporter sa contribution.</w:t>
      </w:r>
    </w:p>
    <w:p w14:paraId="387EFF89" w14:textId="6B4ECC53" w:rsidR="00C53688" w:rsidRDefault="00C53688" w:rsidP="00F6038E">
      <w:pPr>
        <w:spacing w:before="160" w:after="160"/>
        <w:jc w:val="both"/>
      </w:pPr>
      <w:r w:rsidRPr="00D63EA0">
        <w:t>Alors, en cette période de renouveau, pourquoi ne pas envisager ces réunions sous un angle nouveau? Pourquoi ne pas les rendre plus interactives, plus engageantes et même un peu plus festives? Après tout, c'est aussi une célébration du chemin parcouru et de ce qui nous attend.</w:t>
      </w:r>
    </w:p>
    <w:p w14:paraId="21A9276B" w14:textId="45B61777" w:rsidR="00C53688" w:rsidRDefault="00C53688" w:rsidP="00F6038E">
      <w:pPr>
        <w:spacing w:before="160" w:after="160"/>
        <w:jc w:val="both"/>
      </w:pPr>
      <w:r w:rsidRPr="00D63EA0">
        <w:t>Le printemps est une saison de promesses. Profitons de cette énergie pour faire de nos assemblées générales non seulement une obligation, mais une véritable opportunité de croissance et de développement. Avant que les vacances d'été n'arrivent, c'est le moment de se rassembler, de réfléchir ensemble et de poser les bases pour une année fructueuse et harmonieuse.</w:t>
      </w:r>
    </w:p>
    <w:p w14:paraId="557F8818" w14:textId="2EA59E28" w:rsidR="00C53688" w:rsidRPr="00C53688" w:rsidRDefault="00C53688" w:rsidP="00F6038E">
      <w:pPr>
        <w:spacing w:before="160" w:after="160"/>
        <w:jc w:val="both"/>
        <w:sectPr w:rsidR="00C53688" w:rsidRPr="00C53688" w:rsidSect="0099687C">
          <w:pgSz w:w="12240" w:h="15840"/>
          <w:pgMar w:top="1418" w:right="851" w:bottom="1418" w:left="851" w:header="709" w:footer="709" w:gutter="0"/>
          <w:cols w:space="708"/>
          <w:docGrid w:linePitch="360"/>
        </w:sectPr>
      </w:pPr>
      <w:r w:rsidRPr="00D63EA0">
        <w:t>En somme, accueillons le printemps et toutes ses possibilités, et faisons de ces assemblées générales un moment fort et inspirant de l'année. Elles peuvent être bien plus qu'une simple formalité</w:t>
      </w:r>
      <w:r w:rsidR="00622C0A">
        <w:t>;</w:t>
      </w:r>
      <w:r w:rsidRPr="00D63EA0">
        <w:t xml:space="preserve"> elles peuvent être le coup d'envoi d'une année pleine de succès et d'innovations. Alors, préparez vos idées, soyez prêts à partager et à écouter, et ensemble faisons de ce printemps un moment de renouveau pour nous tous!</w:t>
      </w:r>
      <w:r w:rsidRPr="00D63EA0">
        <w:cr/>
      </w:r>
      <w:r w:rsidRPr="00D63EA0">
        <w:cr/>
      </w:r>
    </w:p>
    <w:p w14:paraId="7ED6D1B4" w14:textId="77777777" w:rsidR="0002337A" w:rsidRDefault="00DA5062" w:rsidP="00C243A2">
      <w:pPr>
        <w:spacing w:before="240" w:after="120"/>
        <w:jc w:val="center"/>
        <w:rPr>
          <w:rFonts w:ascii="Arial Black" w:hAnsi="Arial Black"/>
          <w:b/>
          <w:bCs/>
          <w:sz w:val="28"/>
          <w:szCs w:val="28"/>
        </w:rPr>
      </w:pPr>
      <w:r w:rsidRPr="00DA5062">
        <w:rPr>
          <w:rFonts w:ascii="Arial Black" w:hAnsi="Arial Black"/>
          <w:b/>
          <w:bCs/>
          <w:sz w:val="28"/>
          <w:szCs w:val="28"/>
        </w:rPr>
        <w:lastRenderedPageBreak/>
        <w:t>ASSURANCES</w:t>
      </w:r>
    </w:p>
    <w:p w14:paraId="1237EC4A" w14:textId="77777777" w:rsidR="00EC74BA" w:rsidRDefault="002477B7" w:rsidP="00B92403">
      <w:pPr>
        <w:spacing w:before="120" w:after="120"/>
        <w:jc w:val="both"/>
      </w:pPr>
      <w:r w:rsidRPr="002477B7">
        <w:t xml:space="preserve">Depuis le 5 février 2025, la RAMQ a implanté des changements qui viennent restreindre l’usage de la mention NPS (Ne Pas Substituer) lorsqu’un médecin recommande de ne pas appliquer la substitution générique à la prescription d’un médicament. </w:t>
      </w:r>
    </w:p>
    <w:p w14:paraId="294921C8" w14:textId="3DF69799" w:rsidR="002477B7" w:rsidRPr="002477B7" w:rsidRDefault="002477B7" w:rsidP="007A2699">
      <w:pPr>
        <w:spacing w:before="120" w:after="120"/>
        <w:jc w:val="both"/>
      </w:pPr>
      <w:r w:rsidRPr="002477B7">
        <w:t>Plusieurs catégories de médicaments ne seront plus admissibles au NPS</w:t>
      </w:r>
      <w:r w:rsidR="00EC74BA">
        <w:t xml:space="preserve"> (</w:t>
      </w:r>
      <w:r w:rsidRPr="002477B7">
        <w:t>ne pas substituer</w:t>
      </w:r>
      <w:r w:rsidR="00EC74BA">
        <w:t>)</w:t>
      </w:r>
      <w:r w:rsidRPr="002477B7">
        <w:t>. Pour plus de détails, allez sur notre site « </w:t>
      </w:r>
      <w:hyperlink r:id="rId28" w:history="1">
        <w:r w:rsidRPr="002477B7">
          <w:rPr>
            <w:rStyle w:val="Hyperlien"/>
            <w:rFonts w:ascii="Times New Roman" w:hAnsi="Times New Roman"/>
          </w:rPr>
          <w:t>louisfrechette.areq.lacsq.org </w:t>
        </w:r>
      </w:hyperlink>
      <w:r w:rsidRPr="002477B7">
        <w:t>»</w:t>
      </w:r>
      <w:r w:rsidR="00DC6206">
        <w:t xml:space="preserve"> sous l’onglet « </w:t>
      </w:r>
      <w:hyperlink r:id="rId29" w:history="1">
        <w:r w:rsidR="00DC6206" w:rsidRPr="00DC6206">
          <w:rPr>
            <w:rStyle w:val="Hyperlien"/>
            <w:rFonts w:ascii="Times New Roman" w:hAnsi="Times New Roman"/>
          </w:rPr>
          <w:t>Assurances</w:t>
        </w:r>
      </w:hyperlink>
      <w:r w:rsidR="00DC6206">
        <w:t> »</w:t>
      </w:r>
      <w:r w:rsidRPr="002477B7">
        <w:t xml:space="preserve">.  Vous y trouverez </w:t>
      </w:r>
      <w:r w:rsidR="00DC6206">
        <w:t>également</w:t>
      </w:r>
      <w:r w:rsidRPr="002477B7">
        <w:t xml:space="preserve"> les indications pour rejoindre la RAMQ</w:t>
      </w:r>
      <w:r w:rsidR="00052266">
        <w:t>.  (</w:t>
      </w:r>
      <w:r w:rsidRPr="002477B7">
        <w:t>Tél</w:t>
      </w:r>
      <w:r w:rsidR="00052266">
        <w:t>.</w:t>
      </w:r>
      <w:r w:rsidRPr="002477B7">
        <w:t> : 418-646-4636   ou   1-800-561-9749</w:t>
      </w:r>
      <w:r w:rsidR="00052266">
        <w:t>)</w:t>
      </w:r>
    </w:p>
    <w:p w14:paraId="57CAF909" w14:textId="6BB7E37E" w:rsidR="002477B7" w:rsidRPr="002477B7" w:rsidRDefault="002477B7" w:rsidP="00EA5CAC">
      <w:pPr>
        <w:spacing w:before="180" w:after="120"/>
        <w:jc w:val="both"/>
      </w:pPr>
      <w:r w:rsidRPr="009C627E">
        <w:rPr>
          <w:b/>
          <w:bCs/>
          <w:u w:val="single"/>
        </w:rPr>
        <w:t>Question</w:t>
      </w:r>
      <w:r w:rsidRPr="002477B7">
        <w:t> : En voyage quelles sont nos protections avec notre assurance?</w:t>
      </w:r>
    </w:p>
    <w:p w14:paraId="20C0C3FC" w14:textId="77777777" w:rsidR="002477B7" w:rsidRPr="002477B7" w:rsidRDefault="002477B7" w:rsidP="00B92403">
      <w:pPr>
        <w:spacing w:before="120" w:after="120"/>
        <w:ind w:left="1418" w:hanging="1418"/>
      </w:pPr>
      <w:r w:rsidRPr="009C627E">
        <w:rPr>
          <w:b/>
          <w:bCs/>
        </w:rPr>
        <w:t>Séjour </w:t>
      </w:r>
      <w:r w:rsidRPr="002477B7">
        <w:t>:</w:t>
      </w:r>
      <w:r w:rsidR="009C627E">
        <w:tab/>
      </w:r>
      <w:r w:rsidRPr="002477B7">
        <w:rPr>
          <w:u w:val="single"/>
        </w:rPr>
        <w:t>Santé</w:t>
      </w:r>
      <w:r w:rsidR="00D86BA6" w:rsidRPr="00D86BA6">
        <w:t> :</w:t>
      </w:r>
      <w:r w:rsidRPr="002477B7">
        <w:t xml:space="preserve"> 80 jours consécutifs </w:t>
      </w:r>
      <w:r w:rsidR="009C627E">
        <w:br/>
      </w:r>
      <w:r w:rsidRPr="002477B7">
        <w:rPr>
          <w:u w:val="single"/>
        </w:rPr>
        <w:t>Santé Plus</w:t>
      </w:r>
      <w:r w:rsidR="00D86BA6">
        <w:t> :</w:t>
      </w:r>
      <w:r w:rsidRPr="002477B7">
        <w:t>180 jours consécutifs</w:t>
      </w:r>
    </w:p>
    <w:p w14:paraId="1E2B5BBD" w14:textId="77777777" w:rsidR="002477B7" w:rsidRPr="002477B7" w:rsidRDefault="002477B7" w:rsidP="00B92403">
      <w:pPr>
        <w:spacing w:before="120" w:after="120"/>
        <w:jc w:val="both"/>
      </w:pPr>
      <w:r w:rsidRPr="009C627E">
        <w:rPr>
          <w:b/>
          <w:bCs/>
        </w:rPr>
        <w:t>Santé</w:t>
      </w:r>
      <w:r w:rsidRPr="002477B7">
        <w:t xml:space="preserve"> : Au départ, </w:t>
      </w:r>
      <w:r w:rsidRPr="009C627E">
        <w:rPr>
          <w:b/>
          <w:bCs/>
        </w:rPr>
        <w:t>bonne santé</w:t>
      </w:r>
      <w:r w:rsidRPr="002477B7">
        <w:t xml:space="preserve"> si non, </w:t>
      </w:r>
      <w:r w:rsidRPr="009C627E">
        <w:rPr>
          <w:b/>
          <w:bCs/>
        </w:rPr>
        <w:t>maladie contrôlée</w:t>
      </w:r>
      <w:r w:rsidRPr="002477B7">
        <w:t xml:space="preserve">, </w:t>
      </w:r>
      <w:r w:rsidRPr="009C627E">
        <w:rPr>
          <w:b/>
          <w:bCs/>
        </w:rPr>
        <w:t>état de santé stable</w:t>
      </w:r>
      <w:r w:rsidRPr="002477B7">
        <w:t>. En cas de doute, il faut communiquer avec l’assurance.</w:t>
      </w:r>
    </w:p>
    <w:p w14:paraId="006B1630" w14:textId="77777777" w:rsidR="002477B7" w:rsidRPr="002477B7" w:rsidRDefault="002477B7" w:rsidP="00B92403">
      <w:pPr>
        <w:spacing w:before="120" w:after="120"/>
        <w:jc w:val="both"/>
      </w:pPr>
      <w:r w:rsidRPr="009C627E">
        <w:rPr>
          <w:b/>
          <w:bCs/>
        </w:rPr>
        <w:t>Protections </w:t>
      </w:r>
      <w:r w:rsidRPr="002477B7">
        <w:t>: Très complètes, dans le respect des conditions : maladie, accident, hospitalisation et même décès. N.B.</w:t>
      </w:r>
      <w:r w:rsidR="009C627E">
        <w:t xml:space="preserve"> : </w:t>
      </w:r>
      <w:r w:rsidRPr="002477B7">
        <w:t>Les bagages ne sont pas couverts.</w:t>
      </w:r>
    </w:p>
    <w:p w14:paraId="273EEF94" w14:textId="5DF1877F" w:rsidR="002477B7" w:rsidRPr="002477B7" w:rsidRDefault="009C627E" w:rsidP="00EA5CAC">
      <w:pPr>
        <w:spacing w:before="180" w:after="120"/>
        <w:jc w:val="both"/>
      </w:pPr>
      <w:r>
        <w:t>Visitez</w:t>
      </w:r>
      <w:r w:rsidR="002477B7" w:rsidRPr="002477B7">
        <w:t xml:space="preserve"> notre site (</w:t>
      </w:r>
      <w:hyperlink r:id="rId30" w:history="1">
        <w:r w:rsidR="002477B7" w:rsidRPr="009C627E">
          <w:rPr>
            <w:rStyle w:val="Hyperlien"/>
            <w:rFonts w:ascii="Times New Roman" w:hAnsi="Times New Roman"/>
          </w:rPr>
          <w:t>louisfrechette.areq.lacsq.org</w:t>
        </w:r>
      </w:hyperlink>
      <w:r w:rsidR="002477B7" w:rsidRPr="002477B7">
        <w:t>)</w:t>
      </w:r>
      <w:r w:rsidR="00C243A2">
        <w:t>,</w:t>
      </w:r>
      <w:r w:rsidR="002477B7" w:rsidRPr="002477B7">
        <w:t xml:space="preserve"> cliquez sur « </w:t>
      </w:r>
      <w:hyperlink r:id="rId31" w:history="1">
        <w:r w:rsidR="002477B7" w:rsidRPr="009C627E">
          <w:rPr>
            <w:rStyle w:val="Hyperlien"/>
            <w:rFonts w:ascii="Times New Roman" w:hAnsi="Times New Roman"/>
          </w:rPr>
          <w:t>Assurances</w:t>
        </w:r>
      </w:hyperlink>
      <w:r w:rsidR="002477B7" w:rsidRPr="002477B7">
        <w:t xml:space="preserve"> » et ensuite sur </w:t>
      </w:r>
      <w:r>
        <w:t>« </w:t>
      </w:r>
      <w:hyperlink r:id="rId32" w:history="1">
        <w:r w:rsidRPr="009C627E">
          <w:rPr>
            <w:rStyle w:val="Hyperlien"/>
            <w:rFonts w:ascii="Times New Roman" w:hAnsi="Times New Roman"/>
          </w:rPr>
          <w:t>Votre régime</w:t>
        </w:r>
      </w:hyperlink>
      <w:r w:rsidR="002477B7" w:rsidRPr="002477B7">
        <w:t xml:space="preserve"> ». Vous avez la liste </w:t>
      </w:r>
      <w:r>
        <w:t>complète</w:t>
      </w:r>
      <w:r w:rsidR="002477B7" w:rsidRPr="002477B7">
        <w:t xml:space="preserve"> des protections et des conditions à remplir. </w:t>
      </w:r>
    </w:p>
    <w:p w14:paraId="3479C6D3" w14:textId="14FDCA2C" w:rsidR="002477B7" w:rsidRPr="002477B7" w:rsidRDefault="002477B7" w:rsidP="00B92403">
      <w:pPr>
        <w:spacing w:before="120" w:after="120"/>
        <w:jc w:val="both"/>
      </w:pPr>
      <w:r w:rsidRPr="002477B7">
        <w:t xml:space="preserve">Notre assurance comporte plusieurs avantages : </w:t>
      </w:r>
      <w:r w:rsidRPr="009C627E">
        <w:rPr>
          <w:b/>
          <w:bCs/>
        </w:rPr>
        <w:t>aucune nécessité de preuve de bonne santé</w:t>
      </w:r>
      <w:r w:rsidRPr="002477B7">
        <w:t xml:space="preserve">, </w:t>
      </w:r>
      <w:r w:rsidRPr="009C627E">
        <w:rPr>
          <w:b/>
          <w:bCs/>
        </w:rPr>
        <w:t>pas d’augmentation de prime en raison de l’âge</w:t>
      </w:r>
      <w:r w:rsidRPr="002477B7">
        <w:t xml:space="preserve">, </w:t>
      </w:r>
      <w:r w:rsidRPr="009C627E">
        <w:rPr>
          <w:b/>
          <w:bCs/>
        </w:rPr>
        <w:t>pas de limite d’âge</w:t>
      </w:r>
      <w:r w:rsidRPr="002477B7">
        <w:t xml:space="preserve">, </w:t>
      </w:r>
      <w:r w:rsidRPr="009C627E">
        <w:rPr>
          <w:b/>
          <w:bCs/>
        </w:rPr>
        <w:t>protection de la personne survivante et la paix d’esprit en ce qui concerne les voyages</w:t>
      </w:r>
      <w:r w:rsidRPr="002477B7">
        <w:t>.</w:t>
      </w:r>
    </w:p>
    <w:p w14:paraId="3ECD6BA0" w14:textId="08AF3636" w:rsidR="002477B7" w:rsidRDefault="002477B7" w:rsidP="00EA5CAC">
      <w:pPr>
        <w:spacing w:before="120" w:after="60"/>
        <w:jc w:val="both"/>
      </w:pPr>
      <w:r w:rsidRPr="002477B7">
        <w:t>Prenez le temps de bien lire le feuillet que vous avez reçu dans le « Quoi de Neuf </w:t>
      </w:r>
      <w:r w:rsidR="002A5903">
        <w:t xml:space="preserve">, Hiver 2025 » </w:t>
      </w:r>
      <w:r w:rsidRPr="002477B7">
        <w:t xml:space="preserve">et pour de plus amples informations, allez sur notre site pour consulter la </w:t>
      </w:r>
      <w:r w:rsidR="002A5903">
        <w:t>b</w:t>
      </w:r>
      <w:r w:rsidRPr="002477B7">
        <w:t>rochure et ainsi trouver réponse à vos questions. Au besoin, communiquez avec la responsable du comité.</w:t>
      </w:r>
    </w:p>
    <w:p w14:paraId="605F6C05" w14:textId="1271AE8F" w:rsidR="00B92403" w:rsidRPr="002477B7" w:rsidRDefault="00CE740B" w:rsidP="00C243A2">
      <w:pPr>
        <w:jc w:val="right"/>
      </w:pPr>
      <w:r>
        <w:rPr>
          <w:noProof/>
        </w:rPr>
        <w:drawing>
          <wp:anchor distT="0" distB="0" distL="114300" distR="114300" simplePos="0" relativeHeight="253432832" behindDoc="0" locked="0" layoutInCell="1" allowOverlap="1" wp14:anchorId="04115A03" wp14:editId="1402FEFB">
            <wp:simplePos x="0" y="0"/>
            <wp:positionH relativeFrom="margin">
              <wp:posOffset>-635</wp:posOffset>
            </wp:positionH>
            <wp:positionV relativeFrom="margin">
              <wp:posOffset>5044006</wp:posOffset>
            </wp:positionV>
            <wp:extent cx="6691630" cy="310515"/>
            <wp:effectExtent l="0" t="0" r="1270" b="0"/>
            <wp:wrapSquare wrapText="bothSides"/>
            <wp:docPr id="109874101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41016" name="Image 1098741016"/>
                    <pic:cNvPicPr/>
                  </pic:nvPicPr>
                  <pic:blipFill>
                    <a:blip r:embed="rId33">
                      <a:extLst>
                        <a:ext uri="{28A0092B-C50C-407E-A947-70E740481C1C}">
                          <a14:useLocalDpi xmlns:a14="http://schemas.microsoft.com/office/drawing/2010/main" val="0"/>
                        </a:ext>
                      </a:extLst>
                    </a:blip>
                    <a:stretch>
                      <a:fillRect/>
                    </a:stretch>
                  </pic:blipFill>
                  <pic:spPr>
                    <a:xfrm flipH="1">
                      <a:off x="0" y="0"/>
                      <a:ext cx="6691630" cy="310515"/>
                    </a:xfrm>
                    <a:prstGeom prst="rect">
                      <a:avLst/>
                    </a:prstGeom>
                  </pic:spPr>
                </pic:pic>
              </a:graphicData>
            </a:graphic>
          </wp:anchor>
        </w:drawing>
      </w:r>
      <w:r w:rsidR="00B92403" w:rsidRPr="002477B7">
        <w:t xml:space="preserve">                                                                          Nicole Talbot, comité des assurances</w:t>
      </w:r>
      <w:r w:rsidR="00B92403" w:rsidRPr="00645F16">
        <w:t xml:space="preserve"> </w:t>
      </w:r>
    </w:p>
    <w:p w14:paraId="57A39666" w14:textId="1728C747" w:rsidR="00B92403" w:rsidRPr="00842F60" w:rsidRDefault="002477B7" w:rsidP="00EA5CAC">
      <w:pPr>
        <w:spacing w:after="120"/>
        <w:jc w:val="center"/>
        <w:rPr>
          <w:rFonts w:ascii="Arial Black" w:hAnsi="Arial Black"/>
          <w:caps/>
          <w:sz w:val="28"/>
          <w:szCs w:val="28"/>
        </w:rPr>
      </w:pPr>
      <w:r w:rsidRPr="002477B7">
        <w:t xml:space="preserve">          </w:t>
      </w:r>
      <w:r w:rsidR="00B92403">
        <w:rPr>
          <w:rFonts w:ascii="Arial Black" w:hAnsi="Arial Black"/>
          <w:caps/>
          <w:sz w:val="28"/>
          <w:szCs w:val="28"/>
        </w:rPr>
        <w:t>RETRAITE</w:t>
      </w:r>
    </w:p>
    <w:p w14:paraId="39CDB846" w14:textId="77777777" w:rsidR="00B92403" w:rsidRPr="00E923E7" w:rsidRDefault="00B92403" w:rsidP="00B92403">
      <w:pPr>
        <w:spacing w:before="120" w:after="120"/>
      </w:pPr>
      <w:r w:rsidRPr="00E923E7">
        <w:t>Depuis 2024, Retraite Québec ne fait plus parvenir la version papier des documents suivants :</w:t>
      </w:r>
    </w:p>
    <w:p w14:paraId="24231A84" w14:textId="77777777" w:rsidR="00B92403" w:rsidRPr="00E923E7" w:rsidRDefault="00B92403" w:rsidP="00817547">
      <w:pPr>
        <w:pStyle w:val="Paragraphedeliste"/>
        <w:numPr>
          <w:ilvl w:val="0"/>
          <w:numId w:val="11"/>
        </w:numPr>
        <w:snapToGrid w:val="0"/>
        <w:spacing w:before="60" w:after="60"/>
        <w:ind w:left="714" w:hanging="357"/>
        <w:contextualSpacing w:val="0"/>
        <w:rPr>
          <w:rFonts w:ascii="Times New Roman" w:hAnsi="Times New Roman" w:cs="Times New Roman"/>
        </w:rPr>
      </w:pPr>
      <w:r w:rsidRPr="00E923E7">
        <w:rPr>
          <w:rFonts w:ascii="Times New Roman" w:hAnsi="Times New Roman" w:cs="Times New Roman"/>
        </w:rPr>
        <w:t>État des dépôts</w:t>
      </w:r>
      <w:r>
        <w:rPr>
          <w:rFonts w:ascii="Times New Roman" w:hAnsi="Times New Roman" w:cs="Times New Roman"/>
        </w:rPr>
        <w:t>;</w:t>
      </w:r>
    </w:p>
    <w:p w14:paraId="71BCFF8F" w14:textId="77777777" w:rsidR="00B92403" w:rsidRPr="00E923E7" w:rsidRDefault="00B92403" w:rsidP="00817547">
      <w:pPr>
        <w:pStyle w:val="Paragraphedeliste"/>
        <w:numPr>
          <w:ilvl w:val="0"/>
          <w:numId w:val="11"/>
        </w:numPr>
        <w:snapToGrid w:val="0"/>
        <w:spacing w:before="60" w:after="60"/>
        <w:ind w:left="714" w:hanging="357"/>
        <w:contextualSpacing w:val="0"/>
        <w:rPr>
          <w:rFonts w:ascii="Times New Roman" w:hAnsi="Times New Roman" w:cs="Times New Roman"/>
        </w:rPr>
      </w:pPr>
      <w:r w:rsidRPr="00E923E7">
        <w:rPr>
          <w:rFonts w:ascii="Times New Roman" w:hAnsi="Times New Roman" w:cs="Times New Roman"/>
        </w:rPr>
        <w:t>Relevé des prestations – Votre rente</w:t>
      </w:r>
      <w:r>
        <w:rPr>
          <w:rFonts w:ascii="Times New Roman" w:hAnsi="Times New Roman" w:cs="Times New Roman"/>
        </w:rPr>
        <w:t>;</w:t>
      </w:r>
    </w:p>
    <w:p w14:paraId="7AA50755" w14:textId="77777777" w:rsidR="00B92403" w:rsidRPr="00E923E7" w:rsidRDefault="00B92403" w:rsidP="00817547">
      <w:pPr>
        <w:pStyle w:val="Paragraphedeliste"/>
        <w:numPr>
          <w:ilvl w:val="0"/>
          <w:numId w:val="11"/>
        </w:numPr>
        <w:snapToGrid w:val="0"/>
        <w:spacing w:before="60" w:after="120"/>
        <w:ind w:left="714" w:hanging="357"/>
        <w:contextualSpacing w:val="0"/>
        <w:rPr>
          <w:rFonts w:ascii="Times New Roman" w:hAnsi="Times New Roman" w:cs="Times New Roman"/>
        </w:rPr>
      </w:pPr>
      <w:r w:rsidRPr="00E923E7">
        <w:rPr>
          <w:rFonts w:ascii="Times New Roman" w:hAnsi="Times New Roman" w:cs="Times New Roman"/>
        </w:rPr>
        <w:t>Relevé</w:t>
      </w:r>
      <w:r>
        <w:rPr>
          <w:rFonts w:ascii="Times New Roman" w:hAnsi="Times New Roman" w:cs="Times New Roman"/>
        </w:rPr>
        <w:t>s</w:t>
      </w:r>
      <w:r w:rsidRPr="00E923E7">
        <w:rPr>
          <w:rFonts w:ascii="Times New Roman" w:hAnsi="Times New Roman" w:cs="Times New Roman"/>
        </w:rPr>
        <w:t xml:space="preserve"> d’impôt</w:t>
      </w:r>
      <w:r>
        <w:rPr>
          <w:rFonts w:ascii="Times New Roman" w:hAnsi="Times New Roman" w:cs="Times New Roman"/>
        </w:rPr>
        <w:t>.</w:t>
      </w:r>
    </w:p>
    <w:p w14:paraId="281747C9" w14:textId="77777777" w:rsidR="00B92403" w:rsidRPr="00E923E7" w:rsidRDefault="00B92403" w:rsidP="00B92403">
      <w:pPr>
        <w:spacing w:before="120" w:after="120"/>
      </w:pPr>
      <w:r w:rsidRPr="00E923E7">
        <w:t xml:space="preserve">On peut les </w:t>
      </w:r>
      <w:r>
        <w:t>obtenir</w:t>
      </w:r>
      <w:r w:rsidRPr="00E923E7">
        <w:t xml:space="preserve"> en ligne à « </w:t>
      </w:r>
      <w:hyperlink r:id="rId34" w:history="1">
        <w:r w:rsidRPr="00863842">
          <w:rPr>
            <w:rStyle w:val="Hyperlien"/>
            <w:rFonts w:ascii="Times New Roman" w:hAnsi="Times New Roman"/>
          </w:rPr>
          <w:t>Retraite Québec – Mon dossier</w:t>
        </w:r>
      </w:hyperlink>
      <w:r>
        <w:t xml:space="preserve"> </w:t>
      </w:r>
      <w:r w:rsidRPr="00E923E7">
        <w:t>»</w:t>
      </w:r>
    </w:p>
    <w:p w14:paraId="77E7DEAB" w14:textId="384114D4" w:rsidR="00B92403" w:rsidRDefault="00B92403" w:rsidP="00B92403">
      <w:pPr>
        <w:spacing w:before="120" w:after="120"/>
        <w:jc w:val="both"/>
      </w:pPr>
      <w:r>
        <w:t>Par contre, il</w:t>
      </w:r>
      <w:r w:rsidRPr="00E923E7">
        <w:t xml:space="preserve"> est possible de communiquer avec Retraite Québec pour obtenir</w:t>
      </w:r>
      <w:r>
        <w:t xml:space="preserve"> en</w:t>
      </w:r>
      <w:r w:rsidRPr="00E923E7">
        <w:t xml:space="preserve"> version papier</w:t>
      </w:r>
      <w:r>
        <w:t xml:space="preserve"> (par la poste)</w:t>
      </w:r>
      <w:r w:rsidRPr="00E923E7">
        <w:t>, les documents</w:t>
      </w:r>
      <w:r>
        <w:t xml:space="preserve"> : </w:t>
      </w:r>
      <w:r w:rsidRPr="00E923E7">
        <w:t xml:space="preserve">« Relevé des prestations -Votre rente » et </w:t>
      </w:r>
      <w:r>
        <w:t xml:space="preserve">les </w:t>
      </w:r>
      <w:r w:rsidRPr="00E923E7">
        <w:t>« Relevé</w:t>
      </w:r>
      <w:r>
        <w:t>s</w:t>
      </w:r>
      <w:r w:rsidRPr="00E923E7">
        <w:t xml:space="preserve"> d’impôt »</w:t>
      </w:r>
      <w:r>
        <w:t>.</w:t>
      </w:r>
      <w:r w:rsidR="00F65FFA">
        <w:t xml:space="preserve"> </w:t>
      </w:r>
      <w:r w:rsidR="00F65FFA" w:rsidRPr="00F65FFA">
        <w:rPr>
          <w:b/>
          <w:bCs/>
        </w:rPr>
        <w:t xml:space="preserve">L’état des dépôts est disponible seulement </w:t>
      </w:r>
      <w:r w:rsidR="00EA5CAC">
        <w:rPr>
          <w:b/>
          <w:bCs/>
        </w:rPr>
        <w:t>par</w:t>
      </w:r>
      <w:r w:rsidR="00F65FFA" w:rsidRPr="00F65FFA">
        <w:rPr>
          <w:b/>
          <w:bCs/>
        </w:rPr>
        <w:t xml:space="preserve"> Internet</w:t>
      </w:r>
      <w:r w:rsidR="00F65FFA" w:rsidRPr="00E923E7">
        <w:t>.</w:t>
      </w:r>
    </w:p>
    <w:p w14:paraId="15563518" w14:textId="77777777" w:rsidR="00B92403" w:rsidRPr="00E923E7" w:rsidRDefault="00B92403" w:rsidP="00B92403">
      <w:pPr>
        <w:spacing w:before="120" w:after="120"/>
        <w:jc w:val="both"/>
      </w:pPr>
      <w:r>
        <w:t>Communiquer avec Retraite Québec à l’adresse suivante :</w:t>
      </w:r>
    </w:p>
    <w:p w14:paraId="10541D30" w14:textId="529B8C11" w:rsidR="00F65FFA" w:rsidRDefault="00B92403" w:rsidP="00F65FFA">
      <w:pPr>
        <w:spacing w:before="60"/>
      </w:pPr>
      <w:r w:rsidRPr="00E923E7">
        <w:t>Retraite Québec</w:t>
      </w:r>
      <w:r>
        <w:t xml:space="preserve">, </w:t>
      </w:r>
      <w:r w:rsidRPr="00E923E7">
        <w:t>Case postale 5200</w:t>
      </w:r>
      <w:r>
        <w:t xml:space="preserve">, </w:t>
      </w:r>
      <w:r w:rsidRPr="00E923E7">
        <w:t xml:space="preserve">Québec G1K 7S9  </w:t>
      </w:r>
    </w:p>
    <w:p w14:paraId="273F8DA5" w14:textId="34594157" w:rsidR="00B92403" w:rsidRPr="00E923E7" w:rsidRDefault="00F65FFA" w:rsidP="00F65FFA">
      <w:pPr>
        <w:spacing w:before="60"/>
      </w:pPr>
      <w:r>
        <w:rPr>
          <w:noProof/>
        </w:rPr>
        <mc:AlternateContent>
          <mc:Choice Requires="wps">
            <w:drawing>
              <wp:anchor distT="0" distB="0" distL="114300" distR="114300" simplePos="0" relativeHeight="253433856" behindDoc="0" locked="0" layoutInCell="1" allowOverlap="1" wp14:anchorId="02BDB9DC" wp14:editId="2C2F0294">
                <wp:simplePos x="0" y="0"/>
                <wp:positionH relativeFrom="margin">
                  <wp:posOffset>4417695</wp:posOffset>
                </wp:positionH>
                <wp:positionV relativeFrom="margin">
                  <wp:posOffset>8051599</wp:posOffset>
                </wp:positionV>
                <wp:extent cx="2364206" cy="354932"/>
                <wp:effectExtent l="0" t="0" r="0" b="0"/>
                <wp:wrapSquare wrapText="bothSides"/>
                <wp:docPr id="1285564137" name="Zone de texte 88"/>
                <wp:cNvGraphicFramePr/>
                <a:graphic xmlns:a="http://schemas.openxmlformats.org/drawingml/2006/main">
                  <a:graphicData uri="http://schemas.microsoft.com/office/word/2010/wordprocessingShape">
                    <wps:wsp>
                      <wps:cNvSpPr txBox="1"/>
                      <wps:spPr>
                        <a:xfrm>
                          <a:off x="0" y="0"/>
                          <a:ext cx="2364206" cy="354932"/>
                        </a:xfrm>
                        <a:custGeom>
                          <a:avLst/>
                          <a:gdLst>
                            <a:gd name="connsiteX0" fmla="*/ 0 w 2364206"/>
                            <a:gd name="connsiteY0" fmla="*/ 0 h 354932"/>
                            <a:gd name="connsiteX1" fmla="*/ 567409 w 2364206"/>
                            <a:gd name="connsiteY1" fmla="*/ 0 h 354932"/>
                            <a:gd name="connsiteX2" fmla="*/ 1087535 w 2364206"/>
                            <a:gd name="connsiteY2" fmla="*/ 0 h 354932"/>
                            <a:gd name="connsiteX3" fmla="*/ 1725870 w 2364206"/>
                            <a:gd name="connsiteY3" fmla="*/ 0 h 354932"/>
                            <a:gd name="connsiteX4" fmla="*/ 2364206 w 2364206"/>
                            <a:gd name="connsiteY4" fmla="*/ 0 h 354932"/>
                            <a:gd name="connsiteX5" fmla="*/ 2364206 w 2364206"/>
                            <a:gd name="connsiteY5" fmla="*/ 354932 h 354932"/>
                            <a:gd name="connsiteX6" fmla="*/ 1820439 w 2364206"/>
                            <a:gd name="connsiteY6" fmla="*/ 354932 h 354932"/>
                            <a:gd name="connsiteX7" fmla="*/ 1276671 w 2364206"/>
                            <a:gd name="connsiteY7" fmla="*/ 354932 h 354932"/>
                            <a:gd name="connsiteX8" fmla="*/ 638336 w 2364206"/>
                            <a:gd name="connsiteY8" fmla="*/ 354932 h 354932"/>
                            <a:gd name="connsiteX9" fmla="*/ 0 w 2364206"/>
                            <a:gd name="connsiteY9" fmla="*/ 354932 h 354932"/>
                            <a:gd name="connsiteX10" fmla="*/ 0 w 2364206"/>
                            <a:gd name="connsiteY10" fmla="*/ 0 h 3549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64206" h="354932" extrusionOk="0">
                              <a:moveTo>
                                <a:pt x="0" y="0"/>
                              </a:moveTo>
                              <a:cubicBezTo>
                                <a:pt x="122406" y="-25631"/>
                                <a:pt x="313001" y="28511"/>
                                <a:pt x="567409" y="0"/>
                              </a:cubicBezTo>
                              <a:cubicBezTo>
                                <a:pt x="821817" y="-28511"/>
                                <a:pt x="867111" y="17062"/>
                                <a:pt x="1087535" y="0"/>
                              </a:cubicBezTo>
                              <a:cubicBezTo>
                                <a:pt x="1307959" y="-17062"/>
                                <a:pt x="1450613" y="39557"/>
                                <a:pt x="1725870" y="0"/>
                              </a:cubicBezTo>
                              <a:cubicBezTo>
                                <a:pt x="2001127" y="-39557"/>
                                <a:pt x="2230546" y="42369"/>
                                <a:pt x="2364206" y="0"/>
                              </a:cubicBezTo>
                              <a:cubicBezTo>
                                <a:pt x="2381865" y="86591"/>
                                <a:pt x="2358209" y="260714"/>
                                <a:pt x="2364206" y="354932"/>
                              </a:cubicBezTo>
                              <a:cubicBezTo>
                                <a:pt x="2208502" y="391257"/>
                                <a:pt x="1958346" y="296348"/>
                                <a:pt x="1820439" y="354932"/>
                              </a:cubicBezTo>
                              <a:cubicBezTo>
                                <a:pt x="1682532" y="413516"/>
                                <a:pt x="1464283" y="331917"/>
                                <a:pt x="1276671" y="354932"/>
                              </a:cubicBezTo>
                              <a:cubicBezTo>
                                <a:pt x="1089059" y="377947"/>
                                <a:pt x="904239" y="316882"/>
                                <a:pt x="638336" y="354932"/>
                              </a:cubicBezTo>
                              <a:cubicBezTo>
                                <a:pt x="372433" y="392982"/>
                                <a:pt x="215745" y="298926"/>
                                <a:pt x="0" y="354932"/>
                              </a:cubicBezTo>
                              <a:cubicBezTo>
                                <a:pt x="-35430" y="211538"/>
                                <a:pt x="20543" y="106309"/>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3DE903BD" w14:textId="7185093C" w:rsidR="003F2149" w:rsidRDefault="003F2149">
                            <w:r w:rsidRPr="002477B7">
                              <w:t xml:space="preserve">Nicole Talbot, comité </w:t>
                            </w:r>
                            <w:r>
                              <w:t>de la retraite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BDB9DC" id="_x0000_t202" coordsize="21600,21600" o:spt="202" path="m,l,21600r21600,l21600,xe">
                <v:stroke joinstyle="miter"/>
                <v:path gradientshapeok="t" o:connecttype="rect"/>
              </v:shapetype>
              <v:shape id="Zone de texte 88" o:spid="_x0000_s1030" type="#_x0000_t202" style="position:absolute;margin-left:347.85pt;margin-top:634pt;width:186.15pt;height:27.95pt;z-index:25343385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" filled="f" stroked="f" strokeweight="1pt">
                <v:textbox>
                  <w:txbxContent>
                    <w:p w14:paraId="3DE903BD" w14:textId="7185093C" w:rsidR="003F2149" w:rsidRDefault="003F2149">
                      <w:r w:rsidRPr="002477B7">
                        <w:t xml:space="preserve">Nicole Talbot, comité </w:t>
                      </w:r>
                      <w:r>
                        <w:t>de la retraite</w:t>
                      </w:r>
                    </w:p>
                  </w:txbxContent>
                </v:textbox>
                <w10:wrap type="square" anchorx="margin" anchory="margin"/>
              </v:shape>
            </w:pict>
          </mc:Fallback>
        </mc:AlternateContent>
      </w:r>
      <w:r>
        <w:t>Tél. :</w:t>
      </w:r>
      <w:r w:rsidR="00B92403">
        <w:t xml:space="preserve">  </w:t>
      </w:r>
      <w:r w:rsidR="00B92403" w:rsidRPr="00E923E7">
        <w:t>418-643-4881  ou  1-800-463-5533</w:t>
      </w:r>
    </w:p>
    <w:p w14:paraId="0C0991E4" w14:textId="77777777" w:rsidR="006A045B" w:rsidRPr="000C2D1F" w:rsidRDefault="006A045B" w:rsidP="000C2D1F">
      <w:pPr>
        <w:spacing w:before="360" w:after="120"/>
        <w:rPr>
          <w:b/>
          <w:bCs/>
          <w:smallCaps/>
          <w:u w:val="single"/>
        </w:rPr>
        <w:sectPr w:rsidR="006A045B" w:rsidRPr="000C2D1F" w:rsidSect="0099687C">
          <w:pgSz w:w="12240" w:h="15840"/>
          <w:pgMar w:top="1418" w:right="851" w:bottom="1418" w:left="851" w:header="709" w:footer="709" w:gutter="0"/>
          <w:cols w:space="708"/>
          <w:docGrid w:linePitch="360"/>
        </w:sectPr>
      </w:pPr>
    </w:p>
    <w:p w14:paraId="662E8349" w14:textId="77777777" w:rsidR="007554A0" w:rsidRPr="00897478" w:rsidRDefault="005B6603" w:rsidP="00B05988">
      <w:pPr>
        <w:spacing w:before="240" w:after="240"/>
        <w:jc w:val="center"/>
        <w:rPr>
          <w:rFonts w:ascii="Arial Black" w:hAnsi="Arial Black"/>
          <w:b/>
          <w:bCs/>
          <w:sz w:val="28"/>
          <w:szCs w:val="28"/>
        </w:rPr>
      </w:pPr>
      <w:r w:rsidRPr="00B44FA8">
        <w:rPr>
          <w:noProof/>
        </w:rPr>
        <w:lastRenderedPageBreak/>
        <mc:AlternateContent>
          <mc:Choice Requires="wps">
            <w:drawing>
              <wp:anchor distT="0" distB="0" distL="114300" distR="114300" simplePos="0" relativeHeight="253212672" behindDoc="1" locked="0" layoutInCell="1" allowOverlap="1" wp14:anchorId="754C9D19" wp14:editId="1733CF55">
                <wp:simplePos x="0" y="0"/>
                <wp:positionH relativeFrom="margin">
                  <wp:posOffset>-22860</wp:posOffset>
                </wp:positionH>
                <wp:positionV relativeFrom="margin">
                  <wp:posOffset>490220</wp:posOffset>
                </wp:positionV>
                <wp:extent cx="1090930" cy="1049655"/>
                <wp:effectExtent l="88900" t="88900" r="0" b="29845"/>
                <wp:wrapTight wrapText="bothSides">
                  <wp:wrapPolygon edited="0">
                    <wp:start x="8047" y="-1829"/>
                    <wp:lineTo x="754" y="-1307"/>
                    <wp:lineTo x="754" y="2875"/>
                    <wp:lineTo x="-1257" y="2875"/>
                    <wp:lineTo x="-1760" y="14897"/>
                    <wp:lineTo x="3017" y="19601"/>
                    <wp:lineTo x="8047" y="21691"/>
                    <wp:lineTo x="8298" y="21953"/>
                    <wp:lineTo x="11064" y="21953"/>
                    <wp:lineTo x="11315" y="21691"/>
                    <wp:lineTo x="15842" y="19601"/>
                    <wp:lineTo x="16093" y="19601"/>
                    <wp:lineTo x="19111" y="15419"/>
                    <wp:lineTo x="19865" y="11238"/>
                    <wp:lineTo x="19614" y="7056"/>
                    <wp:lineTo x="17602" y="2875"/>
                    <wp:lineTo x="17853" y="1568"/>
                    <wp:lineTo x="13327" y="-1307"/>
                    <wp:lineTo x="11315" y="-1829"/>
                    <wp:lineTo x="8047" y="-1829"/>
                  </wp:wrapPolygon>
                </wp:wrapTight>
                <wp:docPr id="22" name="Ellipse 22"/>
                <wp:cNvGraphicFramePr/>
                <a:graphic xmlns:a="http://schemas.openxmlformats.org/drawingml/2006/main">
                  <a:graphicData uri="http://schemas.microsoft.com/office/word/2010/wordprocessingShape">
                    <wps:wsp>
                      <wps:cNvSpPr/>
                      <wps:spPr>
                        <a:xfrm>
                          <a:off x="0" y="0"/>
                          <a:ext cx="1090930" cy="1049655"/>
                        </a:xfrm>
                        <a:prstGeom prst="ellipse">
                          <a:avLst/>
                        </a:prstGeom>
                        <a:blipFill dpi="0" rotWithShape="1">
                          <a:blip r:embed="rId35">
                            <a:extLst>
                              <a:ext uri="{28A0092B-C50C-407E-A947-70E740481C1C}">
                                <a14:useLocalDpi xmlns:a14="http://schemas.microsoft.com/office/drawing/2010/main" val="0"/>
                              </a:ext>
                            </a:extLst>
                          </a:blip>
                          <a:srcRect/>
                          <a:stretch>
                            <a:fillRect/>
                          </a:stretch>
                        </a:blipFill>
                        <a:ln>
                          <a:noFill/>
                        </a:ln>
                        <a:effectLst>
                          <a:outerShdw blurRad="50800" dist="38100" dir="13500000" algn="b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85E7C4" id="Ellipse 22" o:spid="_x0000_s1026" style="position:absolute;margin-left:-1.8pt;margin-top:38.6pt;width:85.9pt;height:82.65pt;z-index:-250103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" stroked="f" strokeweight="1pt">
                <v:fill r:id="rId36" o:title="" recolor="t" rotate="t" type="frame"/>
                <v:stroke joinstyle="miter"/>
                <v:shadow on="t" color="black" opacity="26214f" origin=".5,.5" offset="-.74836mm,-.74836mm"/>
                <w10:wrap type="tight" anchorx="margin" anchory="margin"/>
              </v:oval>
            </w:pict>
          </mc:Fallback>
        </mc:AlternateContent>
      </w:r>
      <w:r w:rsidR="007554A0">
        <w:rPr>
          <w:rFonts w:ascii="Arial Black" w:hAnsi="Arial Black"/>
          <w:b/>
          <w:bCs/>
          <w:sz w:val="28"/>
          <w:szCs w:val="28"/>
        </w:rPr>
        <w:t>FONDATION LAURE-GAUDREAULT</w:t>
      </w:r>
    </w:p>
    <w:p w14:paraId="216F6ED9" w14:textId="77777777" w:rsidR="005B6603" w:rsidRPr="005B6603" w:rsidRDefault="005B6603" w:rsidP="005B6603">
      <w:pPr>
        <w:spacing w:before="120" w:after="120"/>
        <w:jc w:val="both"/>
      </w:pPr>
      <w:r w:rsidRPr="005B6603">
        <w:t xml:space="preserve">Voici un bref retour sur l’année 2024 où la somme amassée a été de 2073,25 $. Elle provient de l’achat de cartes de sympathie par le conseil sectoriel, du tirage moitié-moitié que l’on a recommencé à Noël et aussi de dons lors des activités, par la poste et par </w:t>
      </w:r>
      <w:r>
        <w:t>I</w:t>
      </w:r>
      <w:r w:rsidRPr="005B6603">
        <w:t>nternet.</w:t>
      </w:r>
    </w:p>
    <w:p w14:paraId="4AFC40D1" w14:textId="77777777" w:rsidR="005B6603" w:rsidRPr="005B6603" w:rsidRDefault="005B6603" w:rsidP="005B6603">
      <w:pPr>
        <w:spacing w:before="180" w:after="180"/>
        <w:jc w:val="both"/>
      </w:pPr>
      <w:r w:rsidRPr="005B6603">
        <w:rPr>
          <w:b/>
        </w:rPr>
        <w:t>Un grand merci à tous!</w:t>
      </w:r>
    </w:p>
    <w:p w14:paraId="4A4F5E6D" w14:textId="77777777" w:rsidR="005B6603" w:rsidRPr="005B6603" w:rsidRDefault="005B6603" w:rsidP="005B6603">
      <w:pPr>
        <w:tabs>
          <w:tab w:val="left" w:pos="851"/>
        </w:tabs>
        <w:spacing w:before="120" w:after="120"/>
        <w:jc w:val="both"/>
      </w:pPr>
      <w:r w:rsidRPr="005B6603">
        <w:t xml:space="preserve">Aussi, des demandes de commandites ayant été faites, la très grande majorité de ce montant sera donnée à des bénéficiaires et ceux-ci seront connus au début du mois de mai. Je vous en ferai part dans le Nouvel Envol </w:t>
      </w:r>
      <w:r>
        <w:t xml:space="preserve">du mois </w:t>
      </w:r>
      <w:r w:rsidRPr="005B6603">
        <w:t>d’août.</w:t>
      </w:r>
    </w:p>
    <w:p w14:paraId="61E666E5" w14:textId="77777777" w:rsidR="005B6603" w:rsidRPr="005B6603" w:rsidRDefault="005B6603" w:rsidP="005B6603">
      <w:pPr>
        <w:tabs>
          <w:tab w:val="left" w:pos="851"/>
        </w:tabs>
        <w:spacing w:before="180" w:after="180"/>
        <w:jc w:val="both"/>
        <w:rPr>
          <w:b/>
        </w:rPr>
      </w:pPr>
      <w:r w:rsidRPr="005B6603">
        <w:rPr>
          <w:b/>
        </w:rPr>
        <w:t>Pour la Fondation une nouvelle année financière a commencé au début janvier.</w:t>
      </w:r>
    </w:p>
    <w:p w14:paraId="5F063D3A" w14:textId="77777777" w:rsidR="005B6603" w:rsidRPr="005B6603" w:rsidRDefault="005B6603" w:rsidP="005B6603">
      <w:pPr>
        <w:tabs>
          <w:tab w:val="left" w:pos="851"/>
        </w:tabs>
        <w:spacing w:before="120" w:after="120"/>
        <w:jc w:val="both"/>
      </w:pPr>
      <w:r w:rsidRPr="005B6603">
        <w:t xml:space="preserve">Ainsi, tout au long de l’année 2025, nous allons continuer  d’amasser de nouveaux fonds lors de plusieurs activités, avec les tirages moitié-moitié et aussi en recueillant des dons. </w:t>
      </w:r>
    </w:p>
    <w:p w14:paraId="0D67B257" w14:textId="77777777" w:rsidR="00DD1E73" w:rsidRPr="00B44FA8" w:rsidRDefault="005B6603" w:rsidP="005B6603">
      <w:pPr>
        <w:spacing w:before="180" w:after="180"/>
        <w:jc w:val="both"/>
      </w:pPr>
      <w:r w:rsidRPr="005B6603">
        <w:t>De plus, en dehors des activités, vous pouvez faire des dons</w:t>
      </w:r>
      <w:r>
        <w:rPr>
          <w:rFonts w:ascii="Arial" w:hAnsi="Arial" w:cs="Arial"/>
        </w:rPr>
        <w:t> </w:t>
      </w:r>
      <w:r>
        <w:rPr>
          <w:noProof/>
        </w:rPr>
        <w:t>:</w:t>
      </w:r>
    </w:p>
    <w:p w14:paraId="5E316608" w14:textId="77777777" w:rsidR="00C5704D" w:rsidRPr="00B44FA8" w:rsidRDefault="00C5704D" w:rsidP="00FE01EE">
      <w:pPr>
        <w:tabs>
          <w:tab w:val="left" w:pos="851"/>
        </w:tabs>
        <w:spacing w:before="120" w:after="120"/>
        <w:ind w:left="851" w:hanging="142"/>
        <w:jc w:val="both"/>
      </w:pPr>
      <w:r w:rsidRPr="00B44FA8">
        <w:t>-</w:t>
      </w:r>
      <w:r w:rsidRPr="00B44FA8">
        <w:tab/>
      </w:r>
      <w:r w:rsidR="005B6603">
        <w:t>Via</w:t>
      </w:r>
      <w:r w:rsidRPr="00B44FA8">
        <w:t xml:space="preserve"> le site </w:t>
      </w:r>
      <w:r>
        <w:t>I</w:t>
      </w:r>
      <w:r w:rsidRPr="00B44FA8">
        <w:t>nternet de la FLG (</w:t>
      </w:r>
      <w:hyperlink r:id="rId37" w:history="1">
        <w:r w:rsidRPr="004401A8">
          <w:rPr>
            <w:rStyle w:val="Hyperlien"/>
            <w:rFonts w:ascii="Times New Roman" w:hAnsi="Times New Roman"/>
          </w:rPr>
          <w:t>fondationlg.org</w:t>
        </w:r>
      </w:hyperlink>
      <w:r w:rsidRPr="00B44FA8">
        <w:t xml:space="preserve">) </w:t>
      </w:r>
      <w:r w:rsidR="00DD1E73">
        <w:t>et en cliquant sur « Dons en ligne ».</w:t>
      </w:r>
      <w:r w:rsidRPr="00B44FA8">
        <w:t xml:space="preserve"> </w:t>
      </w:r>
      <w:r w:rsidR="00DD1E73">
        <w:t xml:space="preserve">N’oubliez </w:t>
      </w:r>
      <w:r w:rsidRPr="00B44FA8">
        <w:t xml:space="preserve"> pas de sélectionner votre région.</w:t>
      </w:r>
      <w:r w:rsidR="00DD1E73">
        <w:t xml:space="preserve"> Vous pouvez aussi accéder à ce site en passant par le site </w:t>
      </w:r>
      <w:r w:rsidR="00FE2F43">
        <w:t xml:space="preserve">Internet </w:t>
      </w:r>
      <w:r w:rsidR="00DD1E73">
        <w:t>de l’AREQ Louis-Fréchette (</w:t>
      </w:r>
      <w:hyperlink r:id="rId38" w:history="1">
        <w:r w:rsidR="00DD1E73" w:rsidRPr="00A7440F">
          <w:rPr>
            <w:rStyle w:val="Hyperlien"/>
            <w:rFonts w:ascii="Times New Roman" w:hAnsi="Times New Roman"/>
          </w:rPr>
          <w:t>https://louisfrechette.areq.lacsq.org/</w:t>
        </w:r>
      </w:hyperlink>
      <w:r w:rsidR="00FE01EE">
        <w:t>)</w:t>
      </w:r>
      <w:r w:rsidR="00DD1E73">
        <w:t>.</w:t>
      </w:r>
    </w:p>
    <w:p w14:paraId="2824241D" w14:textId="77777777" w:rsidR="00C5704D" w:rsidRPr="00B44FA8" w:rsidRDefault="00C5704D" w:rsidP="005B6603">
      <w:pPr>
        <w:tabs>
          <w:tab w:val="left" w:pos="851"/>
        </w:tabs>
        <w:spacing w:before="120" w:after="120"/>
        <w:ind w:left="851" w:hanging="142"/>
        <w:jc w:val="both"/>
      </w:pPr>
      <w:r w:rsidRPr="00B44FA8">
        <w:t>-</w:t>
      </w:r>
      <w:r w:rsidRPr="00B44FA8">
        <w:tab/>
      </w:r>
      <w:r w:rsidR="00FE01EE">
        <w:t>Ou</w:t>
      </w:r>
      <w:r w:rsidRPr="00B44FA8">
        <w:t xml:space="preserve"> par chèque, en complétant un formulaire</w:t>
      </w:r>
      <w:r w:rsidR="00FE01EE">
        <w:t xml:space="preserve"> d’inscription</w:t>
      </w:r>
      <w:r w:rsidRPr="00B44FA8">
        <w:t>. Puis, vous envoyez le tout, par la poste à l’adresse suivante :</w:t>
      </w:r>
    </w:p>
    <w:p w14:paraId="0D8A32E5" w14:textId="77777777" w:rsidR="00E22727" w:rsidRDefault="00C5704D" w:rsidP="00E22727">
      <w:pPr>
        <w:tabs>
          <w:tab w:val="left" w:pos="851"/>
        </w:tabs>
        <w:ind w:firstLine="709"/>
        <w:jc w:val="both"/>
      </w:pPr>
      <w:r>
        <w:tab/>
      </w:r>
      <w:r w:rsidR="00E22727">
        <w:t>Fondation Laure-Gaudreault,</w:t>
      </w:r>
    </w:p>
    <w:p w14:paraId="09CF442D" w14:textId="77777777" w:rsidR="00C5704D" w:rsidRPr="00B44FA8" w:rsidRDefault="00E22727" w:rsidP="00E22727">
      <w:pPr>
        <w:tabs>
          <w:tab w:val="left" w:pos="851"/>
        </w:tabs>
        <w:ind w:firstLine="709"/>
        <w:jc w:val="both"/>
      </w:pPr>
      <w:r>
        <w:tab/>
      </w:r>
      <w:r w:rsidR="00C5704D" w:rsidRPr="00B44FA8">
        <w:t>320, rue Saint-Joseph Est, Bureau 100</w:t>
      </w:r>
    </w:p>
    <w:p w14:paraId="6F7722AD" w14:textId="77777777" w:rsidR="00C5704D" w:rsidRPr="00B44FA8" w:rsidRDefault="00C5704D" w:rsidP="00E22727">
      <w:pPr>
        <w:tabs>
          <w:tab w:val="left" w:pos="851"/>
        </w:tabs>
        <w:jc w:val="both"/>
      </w:pPr>
      <w:r w:rsidRPr="00B44FA8">
        <w:tab/>
        <w:t>Québec (Québec)</w:t>
      </w:r>
      <w:r w:rsidR="00E22727">
        <w:t xml:space="preserve"> </w:t>
      </w:r>
      <w:r w:rsidRPr="00B44FA8">
        <w:t>G1K 9E7</w:t>
      </w:r>
    </w:p>
    <w:p w14:paraId="487A26C1" w14:textId="4F04B141" w:rsidR="00C5704D" w:rsidRDefault="009057C6" w:rsidP="009057C6">
      <w:pPr>
        <w:spacing w:before="240" w:after="240"/>
        <w:jc w:val="both"/>
        <w:sectPr w:rsidR="00C5704D" w:rsidSect="00C5704D">
          <w:pgSz w:w="12240" w:h="15840"/>
          <w:pgMar w:top="1418" w:right="851" w:bottom="1418" w:left="851" w:header="709" w:footer="709" w:gutter="0"/>
          <w:cols w:space="708"/>
          <w:docGrid w:linePitch="360"/>
        </w:sectPr>
      </w:pPr>
      <w:r>
        <w:rPr>
          <w:noProof/>
        </w:rPr>
        <mc:AlternateContent>
          <mc:Choice Requires="wps">
            <w:drawing>
              <wp:anchor distT="0" distB="0" distL="114300" distR="114300" simplePos="0" relativeHeight="253215744" behindDoc="1" locked="0" layoutInCell="1" allowOverlap="1" wp14:anchorId="39A59E1C" wp14:editId="3C6DDD42">
                <wp:simplePos x="0" y="0"/>
                <wp:positionH relativeFrom="column">
                  <wp:posOffset>3399622</wp:posOffset>
                </wp:positionH>
                <wp:positionV relativeFrom="paragraph">
                  <wp:posOffset>394970</wp:posOffset>
                </wp:positionV>
                <wp:extent cx="3458711" cy="469231"/>
                <wp:effectExtent l="0" t="0" r="0" b="0"/>
                <wp:wrapNone/>
                <wp:docPr id="1326707523" name="Zone de texte 99"/>
                <wp:cNvGraphicFramePr/>
                <a:graphic xmlns:a="http://schemas.openxmlformats.org/drawingml/2006/main">
                  <a:graphicData uri="http://schemas.microsoft.com/office/word/2010/wordprocessingShape">
                    <wps:wsp>
                      <wps:cNvSpPr txBox="1"/>
                      <wps:spPr>
                        <a:xfrm>
                          <a:off x="0" y="0"/>
                          <a:ext cx="3458711" cy="469231"/>
                        </a:xfrm>
                        <a:custGeom>
                          <a:avLst/>
                          <a:gdLst>
                            <a:gd name="connsiteX0" fmla="*/ 0 w 3458711"/>
                            <a:gd name="connsiteY0" fmla="*/ 0 h 469231"/>
                            <a:gd name="connsiteX1" fmla="*/ 541865 w 3458711"/>
                            <a:gd name="connsiteY1" fmla="*/ 0 h 469231"/>
                            <a:gd name="connsiteX2" fmla="*/ 1014555 w 3458711"/>
                            <a:gd name="connsiteY2" fmla="*/ 0 h 469231"/>
                            <a:gd name="connsiteX3" fmla="*/ 1660181 w 3458711"/>
                            <a:gd name="connsiteY3" fmla="*/ 0 h 469231"/>
                            <a:gd name="connsiteX4" fmla="*/ 2202046 w 3458711"/>
                            <a:gd name="connsiteY4" fmla="*/ 0 h 469231"/>
                            <a:gd name="connsiteX5" fmla="*/ 2743911 w 3458711"/>
                            <a:gd name="connsiteY5" fmla="*/ 0 h 469231"/>
                            <a:gd name="connsiteX6" fmla="*/ 3458711 w 3458711"/>
                            <a:gd name="connsiteY6" fmla="*/ 0 h 469231"/>
                            <a:gd name="connsiteX7" fmla="*/ 3458711 w 3458711"/>
                            <a:gd name="connsiteY7" fmla="*/ 469231 h 469231"/>
                            <a:gd name="connsiteX8" fmla="*/ 2882259 w 3458711"/>
                            <a:gd name="connsiteY8" fmla="*/ 469231 h 469231"/>
                            <a:gd name="connsiteX9" fmla="*/ 2409569 w 3458711"/>
                            <a:gd name="connsiteY9" fmla="*/ 469231 h 469231"/>
                            <a:gd name="connsiteX10" fmla="*/ 1833117 w 3458711"/>
                            <a:gd name="connsiteY10" fmla="*/ 469231 h 469231"/>
                            <a:gd name="connsiteX11" fmla="*/ 1256665 w 3458711"/>
                            <a:gd name="connsiteY11" fmla="*/ 469231 h 469231"/>
                            <a:gd name="connsiteX12" fmla="*/ 714800 w 3458711"/>
                            <a:gd name="connsiteY12" fmla="*/ 469231 h 469231"/>
                            <a:gd name="connsiteX13" fmla="*/ 0 w 3458711"/>
                            <a:gd name="connsiteY13" fmla="*/ 469231 h 469231"/>
                            <a:gd name="connsiteX14" fmla="*/ 0 w 3458711"/>
                            <a:gd name="connsiteY14" fmla="*/ 0 h 4692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458711" h="469231" extrusionOk="0">
                              <a:moveTo>
                                <a:pt x="0" y="0"/>
                              </a:moveTo>
                              <a:cubicBezTo>
                                <a:pt x="205181" y="-32120"/>
                                <a:pt x="327167" y="52398"/>
                                <a:pt x="541865" y="0"/>
                              </a:cubicBezTo>
                              <a:cubicBezTo>
                                <a:pt x="756563" y="-52398"/>
                                <a:pt x="893385" y="42559"/>
                                <a:pt x="1014555" y="0"/>
                              </a:cubicBezTo>
                              <a:cubicBezTo>
                                <a:pt x="1135725" y="-42559"/>
                                <a:pt x="1523870" y="663"/>
                                <a:pt x="1660181" y="0"/>
                              </a:cubicBezTo>
                              <a:cubicBezTo>
                                <a:pt x="1796492" y="-663"/>
                                <a:pt x="2042339" y="25910"/>
                                <a:pt x="2202046" y="0"/>
                              </a:cubicBezTo>
                              <a:cubicBezTo>
                                <a:pt x="2361753" y="-25910"/>
                                <a:pt x="2482877" y="41976"/>
                                <a:pt x="2743911" y="0"/>
                              </a:cubicBezTo>
                              <a:cubicBezTo>
                                <a:pt x="3004945" y="-41976"/>
                                <a:pt x="3186800" y="20311"/>
                                <a:pt x="3458711" y="0"/>
                              </a:cubicBezTo>
                              <a:cubicBezTo>
                                <a:pt x="3492777" y="180291"/>
                                <a:pt x="3444844" y="274090"/>
                                <a:pt x="3458711" y="469231"/>
                              </a:cubicBezTo>
                              <a:cubicBezTo>
                                <a:pt x="3245162" y="479382"/>
                                <a:pt x="3030488" y="463969"/>
                                <a:pt x="2882259" y="469231"/>
                              </a:cubicBezTo>
                              <a:cubicBezTo>
                                <a:pt x="2734030" y="474493"/>
                                <a:pt x="2566941" y="461746"/>
                                <a:pt x="2409569" y="469231"/>
                              </a:cubicBezTo>
                              <a:cubicBezTo>
                                <a:pt x="2252197" y="476716"/>
                                <a:pt x="1969756" y="417857"/>
                                <a:pt x="1833117" y="469231"/>
                              </a:cubicBezTo>
                              <a:cubicBezTo>
                                <a:pt x="1696478" y="520605"/>
                                <a:pt x="1464316" y="401677"/>
                                <a:pt x="1256665" y="469231"/>
                              </a:cubicBezTo>
                              <a:cubicBezTo>
                                <a:pt x="1049014" y="536785"/>
                                <a:pt x="892332" y="468433"/>
                                <a:pt x="714800" y="469231"/>
                              </a:cubicBezTo>
                              <a:cubicBezTo>
                                <a:pt x="537268" y="470029"/>
                                <a:pt x="213210" y="383771"/>
                                <a:pt x="0" y="469231"/>
                              </a:cubicBezTo>
                              <a:cubicBezTo>
                                <a:pt x="-16472" y="237730"/>
                                <a:pt x="23283" y="222077"/>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0660F68D" w14:textId="77777777" w:rsidR="00C5704D" w:rsidRPr="00C26FA7" w:rsidRDefault="00C5704D" w:rsidP="00C5704D">
                            <w:pPr>
                              <w:spacing w:before="120" w:after="120"/>
                            </w:pPr>
                            <w:r w:rsidRPr="00C26FA7">
                              <w:t>Robert Hins, responsable de la FLG de notre secteur</w:t>
                            </w:r>
                          </w:p>
                          <w:p w14:paraId="50DF365F" w14:textId="77777777" w:rsidR="00C5704D" w:rsidRDefault="00C570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A59E1C" id="Zone de texte 99" o:spid="_x0000_s1031" type="#_x0000_t202" style="position:absolute;left:0;text-align:left;margin-left:267.7pt;margin-top:31.1pt;width:272.35pt;height:36.95pt;z-index:-250100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" filled="f" stroked="f" strokeweight="1pt">
                <v:textbox>
                  <w:txbxContent>
                    <w:p w14:paraId="0660F68D" w14:textId="77777777" w:rsidR="00C5704D" w:rsidRPr="00C26FA7" w:rsidRDefault="00C5704D" w:rsidP="00C5704D">
                      <w:pPr>
                        <w:spacing w:before="120" w:after="120"/>
                      </w:pPr>
                      <w:r w:rsidRPr="00C26FA7">
                        <w:t>Robert Hins, responsable de la FLG de notre secteur</w:t>
                      </w:r>
                    </w:p>
                    <w:p w14:paraId="50DF365F" w14:textId="77777777" w:rsidR="00C5704D" w:rsidRDefault="00C5704D"/>
                  </w:txbxContent>
                </v:textbox>
              </v:shape>
            </w:pict>
          </mc:Fallback>
        </mc:AlternateContent>
      </w:r>
      <w:r>
        <w:rPr>
          <w:noProof/>
        </w:rPr>
        <mc:AlternateContent>
          <mc:Choice Requires="wps">
            <w:drawing>
              <wp:anchor distT="0" distB="0" distL="114300" distR="114300" simplePos="0" relativeHeight="253214720" behindDoc="0" locked="0" layoutInCell="1" allowOverlap="1" wp14:anchorId="632009FA" wp14:editId="1998CBA9">
                <wp:simplePos x="0" y="0"/>
                <wp:positionH relativeFrom="margin">
                  <wp:posOffset>12065</wp:posOffset>
                </wp:positionH>
                <wp:positionV relativeFrom="margin">
                  <wp:posOffset>5623961</wp:posOffset>
                </wp:positionV>
                <wp:extent cx="6659245" cy="2707005"/>
                <wp:effectExtent l="0" t="0" r="8255" b="10795"/>
                <wp:wrapSquare wrapText="bothSides"/>
                <wp:docPr id="1799795807" name="Zone de texte 1799795807"/>
                <wp:cNvGraphicFramePr/>
                <a:graphic xmlns:a="http://schemas.openxmlformats.org/drawingml/2006/main">
                  <a:graphicData uri="http://schemas.microsoft.com/office/word/2010/wordprocessingShape">
                    <wps:wsp>
                      <wps:cNvSpPr txBox="1"/>
                      <wps:spPr>
                        <a:xfrm>
                          <a:off x="0" y="0"/>
                          <a:ext cx="6659245" cy="2707005"/>
                        </a:xfrm>
                        <a:prstGeom prst="rect">
                          <a:avLst/>
                        </a:prstGeom>
                        <a:solidFill>
                          <a:srgbClr val="E2F0FF"/>
                        </a:solidFill>
                        <a:ln w="12700">
                          <a:solidFill>
                            <a:schemeClr val="tx1"/>
                          </a:solidFill>
                          <a:prstDash val="dashDot"/>
                        </a:ln>
                      </wps:spPr>
                      <wps:txbx>
                        <w:txbxContent>
                          <w:p w14:paraId="0B88C710" w14:textId="77777777" w:rsidR="00C5704D" w:rsidRDefault="00C5704D" w:rsidP="00C5704D">
                            <w:pPr>
                              <w:autoSpaceDE w:val="0"/>
                              <w:autoSpaceDN w:val="0"/>
                              <w:adjustRightInd w:val="0"/>
                              <w:spacing w:before="120" w:after="60"/>
                              <w:rPr>
                                <w:sz w:val="20"/>
                                <w:szCs w:val="20"/>
                              </w:rPr>
                            </w:pPr>
                            <w:r w:rsidRPr="004D564D">
                              <w:rPr>
                                <w:sz w:val="20"/>
                                <w:szCs w:val="20"/>
                              </w:rPr>
                              <w:t>Votre contribution à la Fondation Laure-Gaudreault peut prendre différentes formes :</w:t>
                            </w:r>
                          </w:p>
                          <w:p w14:paraId="19496B09" w14:textId="77777777" w:rsidR="00C5704D" w:rsidRPr="004D564D" w:rsidRDefault="00C5704D" w:rsidP="00C5704D">
                            <w:pPr>
                              <w:autoSpaceDE w:val="0"/>
                              <w:autoSpaceDN w:val="0"/>
                              <w:adjustRightInd w:val="0"/>
                              <w:spacing w:before="60" w:after="120"/>
                              <w:rPr>
                                <w:rFonts w:asciiTheme="majorHAnsi" w:hAnsiTheme="majorHAnsi" w:cstheme="majorHAnsi"/>
                                <w:color w:val="444444"/>
                                <w:sz w:val="20"/>
                                <w:szCs w:val="20"/>
                              </w:rPr>
                            </w:pPr>
                            <w:r>
                              <w:rPr>
                                <w:sz w:val="20"/>
                                <w:szCs w:val="20"/>
                              </w:rPr>
                              <w:sym w:font="Symbol" w:char="F0B7"/>
                            </w:r>
                            <w:r>
                              <w:rPr>
                                <w:sz w:val="20"/>
                                <w:szCs w:val="20"/>
                              </w:rPr>
                              <w:t xml:space="preserve"> </w:t>
                            </w:r>
                            <w:r w:rsidRPr="004D564D">
                              <w:rPr>
                                <w:sz w:val="20"/>
                                <w:szCs w:val="20"/>
                              </w:rPr>
                              <w:t xml:space="preserve">Devenir membre à vie de la Fondation (10 $) </w:t>
                            </w:r>
                            <w:r>
                              <w:rPr>
                                <w:sz w:val="20"/>
                                <w:szCs w:val="20"/>
                              </w:rPr>
                              <w:t xml:space="preserve"> </w:t>
                            </w:r>
                            <w:r>
                              <w:rPr>
                                <w:sz w:val="20"/>
                                <w:szCs w:val="20"/>
                              </w:rPr>
                              <w:sym w:font="Symbol" w:char="F0B7"/>
                            </w:r>
                            <w:r>
                              <w:rPr>
                                <w:sz w:val="20"/>
                                <w:szCs w:val="20"/>
                              </w:rPr>
                              <w:t xml:space="preserve"> </w:t>
                            </w:r>
                            <w:r w:rsidRPr="004D564D">
                              <w:rPr>
                                <w:sz w:val="20"/>
                                <w:szCs w:val="20"/>
                              </w:rPr>
                              <w:t xml:space="preserve">Faire un don  </w:t>
                            </w:r>
                            <w:r>
                              <w:rPr>
                                <w:sz w:val="20"/>
                                <w:szCs w:val="20"/>
                              </w:rPr>
                              <w:sym w:font="Symbol" w:char="F0B7"/>
                            </w:r>
                            <w:r>
                              <w:rPr>
                                <w:sz w:val="20"/>
                                <w:szCs w:val="20"/>
                              </w:rPr>
                              <w:t xml:space="preserve"> </w:t>
                            </w:r>
                            <w:r w:rsidRPr="004D564D">
                              <w:rPr>
                                <w:sz w:val="20"/>
                                <w:szCs w:val="20"/>
                              </w:rPr>
                              <w:t>Vous procurer nos cartes de condoléances (10 $)</w:t>
                            </w:r>
                          </w:p>
                          <w:p w14:paraId="309BF0EB" w14:textId="77777777" w:rsidR="00C5704D" w:rsidRPr="004D564D" w:rsidRDefault="00C5704D" w:rsidP="00C5704D">
                            <w:pPr>
                              <w:spacing w:before="120" w:after="120"/>
                              <w:rPr>
                                <w:b/>
                                <w:bCs/>
                                <w:sz w:val="20"/>
                                <w:szCs w:val="20"/>
                              </w:rPr>
                            </w:pPr>
                            <w:r w:rsidRPr="004D564D">
                              <w:rPr>
                                <w:b/>
                                <w:bCs/>
                                <w:sz w:val="20"/>
                                <w:szCs w:val="20"/>
                              </w:rPr>
                              <w:t>Formulaire d’inscription ou de don</w:t>
                            </w:r>
                          </w:p>
                          <w:tbl>
                            <w:tblPr>
                              <w:tblStyle w:val="Grilledutableau"/>
                              <w:tblW w:w="0" w:type="auto"/>
                              <w:tblLook w:val="04A0" w:firstRow="1" w:lastRow="0" w:firstColumn="1" w:lastColumn="0" w:noHBand="0" w:noVBand="1"/>
                            </w:tblPr>
                            <w:tblGrid>
                              <w:gridCol w:w="3551"/>
                              <w:gridCol w:w="3016"/>
                              <w:gridCol w:w="1934"/>
                              <w:gridCol w:w="1683"/>
                            </w:tblGrid>
                            <w:tr w:rsidR="00C5704D" w:rsidRPr="004D564D" w14:paraId="3F64AC52" w14:textId="77777777" w:rsidTr="00F014F5">
                              <w:tc>
                                <w:tcPr>
                                  <w:tcW w:w="6799" w:type="dxa"/>
                                  <w:gridSpan w:val="2"/>
                                </w:tcPr>
                                <w:p w14:paraId="69762722" w14:textId="77777777" w:rsidR="00C5704D" w:rsidRPr="004D564D" w:rsidRDefault="00C5704D" w:rsidP="007063D2">
                                  <w:pPr>
                                    <w:spacing w:before="80" w:after="80"/>
                                    <w:rPr>
                                      <w:sz w:val="20"/>
                                      <w:szCs w:val="20"/>
                                    </w:rPr>
                                  </w:pPr>
                                  <w:r w:rsidRPr="004D564D">
                                    <w:rPr>
                                      <w:sz w:val="20"/>
                                      <w:szCs w:val="20"/>
                                    </w:rPr>
                                    <w:t>Nom et prénom :</w:t>
                                  </w:r>
                                </w:p>
                              </w:tc>
                              <w:tc>
                                <w:tcPr>
                                  <w:tcW w:w="3729" w:type="dxa"/>
                                  <w:gridSpan w:val="2"/>
                                </w:tcPr>
                                <w:p w14:paraId="74C8334B" w14:textId="77777777" w:rsidR="00C5704D" w:rsidRPr="004D564D" w:rsidRDefault="00C5704D" w:rsidP="007063D2">
                                  <w:pPr>
                                    <w:spacing w:before="80" w:after="80"/>
                                    <w:rPr>
                                      <w:sz w:val="20"/>
                                      <w:szCs w:val="20"/>
                                    </w:rPr>
                                  </w:pPr>
                                  <w:r w:rsidRPr="004D564D">
                                    <w:rPr>
                                      <w:sz w:val="20"/>
                                      <w:szCs w:val="20"/>
                                    </w:rPr>
                                    <w:t xml:space="preserve">Région : </w:t>
                                  </w:r>
                                </w:p>
                              </w:tc>
                            </w:tr>
                            <w:tr w:rsidR="00C5704D" w:rsidRPr="004D564D" w14:paraId="1D3A613F" w14:textId="77777777" w:rsidTr="00F014F5">
                              <w:tc>
                                <w:tcPr>
                                  <w:tcW w:w="10528" w:type="dxa"/>
                                  <w:gridSpan w:val="4"/>
                                </w:tcPr>
                                <w:p w14:paraId="1433AB2C" w14:textId="77777777" w:rsidR="00C5704D" w:rsidRPr="004D564D" w:rsidRDefault="00C5704D" w:rsidP="007063D2">
                                  <w:pPr>
                                    <w:spacing w:before="80" w:after="80"/>
                                    <w:rPr>
                                      <w:sz w:val="20"/>
                                      <w:szCs w:val="20"/>
                                    </w:rPr>
                                  </w:pPr>
                                  <w:r w:rsidRPr="004D564D">
                                    <w:rPr>
                                      <w:sz w:val="20"/>
                                      <w:szCs w:val="20"/>
                                    </w:rPr>
                                    <w:t>Adresse :</w:t>
                                  </w:r>
                                </w:p>
                              </w:tc>
                            </w:tr>
                            <w:tr w:rsidR="00C5704D" w:rsidRPr="004D564D" w14:paraId="685338A5" w14:textId="77777777" w:rsidTr="00F014F5">
                              <w:tc>
                                <w:tcPr>
                                  <w:tcW w:w="3681" w:type="dxa"/>
                                </w:tcPr>
                                <w:p w14:paraId="63B17272" w14:textId="77777777" w:rsidR="00C5704D" w:rsidRPr="004D564D" w:rsidRDefault="00C5704D" w:rsidP="007063D2">
                                  <w:pPr>
                                    <w:spacing w:before="80" w:after="80"/>
                                    <w:rPr>
                                      <w:sz w:val="20"/>
                                      <w:szCs w:val="20"/>
                                    </w:rPr>
                                  </w:pPr>
                                  <w:r w:rsidRPr="004D564D">
                                    <w:rPr>
                                      <w:sz w:val="20"/>
                                      <w:szCs w:val="20"/>
                                    </w:rPr>
                                    <w:t>Ville :</w:t>
                                  </w:r>
                                </w:p>
                              </w:tc>
                              <w:tc>
                                <w:tcPr>
                                  <w:tcW w:w="3118" w:type="dxa"/>
                                </w:tcPr>
                                <w:p w14:paraId="298060F9" w14:textId="77777777" w:rsidR="00C5704D" w:rsidRPr="004D564D" w:rsidRDefault="00C5704D" w:rsidP="007063D2">
                                  <w:pPr>
                                    <w:spacing w:before="80" w:after="80"/>
                                    <w:rPr>
                                      <w:sz w:val="20"/>
                                      <w:szCs w:val="20"/>
                                    </w:rPr>
                                  </w:pPr>
                                  <w:r w:rsidRPr="004D564D">
                                    <w:rPr>
                                      <w:sz w:val="20"/>
                                      <w:szCs w:val="20"/>
                                    </w:rPr>
                                    <w:t>Code postal :</w:t>
                                  </w:r>
                                </w:p>
                              </w:tc>
                              <w:tc>
                                <w:tcPr>
                                  <w:tcW w:w="3729" w:type="dxa"/>
                                  <w:gridSpan w:val="2"/>
                                </w:tcPr>
                                <w:p w14:paraId="3D14F6F7" w14:textId="77777777" w:rsidR="00C5704D" w:rsidRPr="004D564D" w:rsidRDefault="00C5704D" w:rsidP="007063D2">
                                  <w:pPr>
                                    <w:spacing w:before="80" w:after="80"/>
                                    <w:rPr>
                                      <w:sz w:val="20"/>
                                      <w:szCs w:val="20"/>
                                    </w:rPr>
                                  </w:pPr>
                                  <w:r w:rsidRPr="004D564D">
                                    <w:rPr>
                                      <w:sz w:val="20"/>
                                      <w:szCs w:val="20"/>
                                    </w:rPr>
                                    <w:t xml:space="preserve">Téléphone : </w:t>
                                  </w:r>
                                </w:p>
                              </w:tc>
                            </w:tr>
                            <w:tr w:rsidR="00C5704D" w:rsidRPr="004D564D" w14:paraId="570D3D8B" w14:textId="77777777" w:rsidTr="00F014F5">
                              <w:tc>
                                <w:tcPr>
                                  <w:tcW w:w="8784" w:type="dxa"/>
                                  <w:gridSpan w:val="3"/>
                                </w:tcPr>
                                <w:p w14:paraId="5BB106C1" w14:textId="77777777" w:rsidR="00C5704D" w:rsidRPr="004D564D" w:rsidRDefault="00C5704D" w:rsidP="007063D2">
                                  <w:pPr>
                                    <w:spacing w:before="80" w:after="80"/>
                                    <w:rPr>
                                      <w:sz w:val="20"/>
                                      <w:szCs w:val="20"/>
                                    </w:rPr>
                                  </w:pPr>
                                  <w:r w:rsidRPr="004D564D">
                                    <w:rPr>
                                      <w:color w:val="000000"/>
                                      <w:sz w:val="20"/>
                                      <w:szCs w:val="20"/>
                                    </w:rPr>
                                    <w:sym w:font="Wingdings 2" w:char="F035"/>
                                  </w:r>
                                  <w:r w:rsidRPr="004D564D">
                                    <w:rPr>
                                      <w:color w:val="000000"/>
                                      <w:sz w:val="20"/>
                                      <w:szCs w:val="20"/>
                                    </w:rPr>
                                    <w:t xml:space="preserve">  Devenir membre à vie de la Fondation (10 $)</w:t>
                                  </w:r>
                                </w:p>
                              </w:tc>
                              <w:tc>
                                <w:tcPr>
                                  <w:tcW w:w="1744" w:type="dxa"/>
                                </w:tcPr>
                                <w:p w14:paraId="315CFAC6" w14:textId="77777777" w:rsidR="00C5704D" w:rsidRPr="004D564D" w:rsidRDefault="00C5704D" w:rsidP="007063D2">
                                  <w:pPr>
                                    <w:spacing w:before="80" w:after="80"/>
                                    <w:jc w:val="right"/>
                                    <w:rPr>
                                      <w:sz w:val="20"/>
                                      <w:szCs w:val="20"/>
                                    </w:rPr>
                                  </w:pPr>
                                  <w:r w:rsidRPr="004D564D">
                                    <w:rPr>
                                      <w:sz w:val="20"/>
                                      <w:szCs w:val="20"/>
                                    </w:rPr>
                                    <w:t>$</w:t>
                                  </w:r>
                                </w:p>
                              </w:tc>
                            </w:tr>
                            <w:tr w:rsidR="00C5704D" w:rsidRPr="004D564D" w14:paraId="070B337C" w14:textId="77777777" w:rsidTr="00F014F5">
                              <w:tc>
                                <w:tcPr>
                                  <w:tcW w:w="8784" w:type="dxa"/>
                                  <w:gridSpan w:val="3"/>
                                </w:tcPr>
                                <w:p w14:paraId="31FEDF81" w14:textId="77777777" w:rsidR="00C5704D" w:rsidRPr="004D564D" w:rsidRDefault="00C5704D" w:rsidP="007063D2">
                                  <w:pPr>
                                    <w:spacing w:before="80" w:after="80"/>
                                    <w:rPr>
                                      <w:sz w:val="20"/>
                                      <w:szCs w:val="20"/>
                                      <w:u w:val="single"/>
                                    </w:rPr>
                                  </w:pPr>
                                  <w:r w:rsidRPr="004D564D">
                                    <w:rPr>
                                      <w:color w:val="000000"/>
                                      <w:sz w:val="20"/>
                                      <w:szCs w:val="20"/>
                                    </w:rPr>
                                    <w:sym w:font="Wingdings 2" w:char="F035"/>
                                  </w:r>
                                  <w:r w:rsidRPr="004D564D">
                                    <w:rPr>
                                      <w:color w:val="000000"/>
                                      <w:sz w:val="20"/>
                                      <w:szCs w:val="20"/>
                                    </w:rPr>
                                    <w:t xml:space="preserve">  Faire un don au montant de : _________ $</w:t>
                                  </w:r>
                                </w:p>
                              </w:tc>
                              <w:tc>
                                <w:tcPr>
                                  <w:tcW w:w="1744" w:type="dxa"/>
                                </w:tcPr>
                                <w:p w14:paraId="19D121D2" w14:textId="77777777" w:rsidR="00C5704D" w:rsidRPr="004D564D" w:rsidRDefault="00C5704D" w:rsidP="007063D2">
                                  <w:pPr>
                                    <w:spacing w:before="80" w:after="80"/>
                                    <w:jc w:val="right"/>
                                    <w:rPr>
                                      <w:sz w:val="20"/>
                                      <w:szCs w:val="20"/>
                                    </w:rPr>
                                  </w:pPr>
                                  <w:r w:rsidRPr="004D564D">
                                    <w:rPr>
                                      <w:sz w:val="20"/>
                                      <w:szCs w:val="20"/>
                                    </w:rPr>
                                    <w:t>$</w:t>
                                  </w:r>
                                </w:p>
                              </w:tc>
                            </w:tr>
                            <w:tr w:rsidR="00C5704D" w:rsidRPr="004D564D" w14:paraId="526AF46C" w14:textId="77777777" w:rsidTr="00F014F5">
                              <w:tc>
                                <w:tcPr>
                                  <w:tcW w:w="8784" w:type="dxa"/>
                                  <w:gridSpan w:val="3"/>
                                </w:tcPr>
                                <w:p w14:paraId="53C2C661" w14:textId="77777777" w:rsidR="00C5704D" w:rsidRPr="004D564D" w:rsidRDefault="00C5704D" w:rsidP="007063D2">
                                  <w:pPr>
                                    <w:spacing w:before="80" w:after="80"/>
                                    <w:rPr>
                                      <w:sz w:val="20"/>
                                      <w:szCs w:val="20"/>
                                    </w:rPr>
                                  </w:pPr>
                                  <w:r w:rsidRPr="004D564D">
                                    <w:rPr>
                                      <w:color w:val="000000"/>
                                      <w:sz w:val="20"/>
                                      <w:szCs w:val="20"/>
                                    </w:rPr>
                                    <w:sym w:font="Wingdings 2" w:char="F035"/>
                                  </w:r>
                                  <w:r w:rsidRPr="004D564D">
                                    <w:rPr>
                                      <w:color w:val="000000"/>
                                      <w:sz w:val="20"/>
                                      <w:szCs w:val="20"/>
                                    </w:rPr>
                                    <w:t xml:space="preserve">  Achat de ________ carte(s) de condoléances (10 $/unité)</w:t>
                                  </w:r>
                                </w:p>
                              </w:tc>
                              <w:tc>
                                <w:tcPr>
                                  <w:tcW w:w="1744" w:type="dxa"/>
                                </w:tcPr>
                                <w:p w14:paraId="72416920" w14:textId="77777777" w:rsidR="00C5704D" w:rsidRPr="004D564D" w:rsidRDefault="00C5704D" w:rsidP="007063D2">
                                  <w:pPr>
                                    <w:spacing w:before="80" w:after="80"/>
                                    <w:jc w:val="right"/>
                                    <w:rPr>
                                      <w:sz w:val="20"/>
                                      <w:szCs w:val="20"/>
                                    </w:rPr>
                                  </w:pPr>
                                  <w:r w:rsidRPr="004D564D">
                                    <w:rPr>
                                      <w:sz w:val="20"/>
                                      <w:szCs w:val="20"/>
                                    </w:rPr>
                                    <w:t>$</w:t>
                                  </w:r>
                                </w:p>
                              </w:tc>
                            </w:tr>
                            <w:tr w:rsidR="00C5704D" w14:paraId="1682A982" w14:textId="77777777" w:rsidTr="00F014F5">
                              <w:tc>
                                <w:tcPr>
                                  <w:tcW w:w="6799" w:type="dxa"/>
                                  <w:gridSpan w:val="2"/>
                                </w:tcPr>
                                <w:p w14:paraId="6C2FC08D" w14:textId="77777777" w:rsidR="00C5704D" w:rsidRPr="004D564D" w:rsidRDefault="00C5704D" w:rsidP="007063D2">
                                  <w:pPr>
                                    <w:spacing w:before="80" w:after="80"/>
                                    <w:rPr>
                                      <w:i/>
                                      <w:iCs/>
                                      <w:sz w:val="20"/>
                                      <w:szCs w:val="20"/>
                                    </w:rPr>
                                  </w:pPr>
                                  <w:r w:rsidRPr="004D564D">
                                    <w:rPr>
                                      <w:i/>
                                      <w:iCs/>
                                      <w:sz w:val="20"/>
                                      <w:szCs w:val="20"/>
                                    </w:rPr>
                                    <w:t>Reçu d’impôt pour toute souscription annuelle de 15 $ ou plus</w:t>
                                  </w:r>
                                  <w:r>
                                    <w:rPr>
                                      <w:i/>
                                      <w:iCs/>
                                      <w:sz w:val="20"/>
                                      <w:szCs w:val="20"/>
                                    </w:rPr>
                                    <w:t>.</w:t>
                                  </w:r>
                                </w:p>
                              </w:tc>
                              <w:tc>
                                <w:tcPr>
                                  <w:tcW w:w="1985" w:type="dxa"/>
                                </w:tcPr>
                                <w:p w14:paraId="7EFAE1F2" w14:textId="77777777" w:rsidR="00C5704D" w:rsidRPr="004D564D" w:rsidRDefault="00C5704D" w:rsidP="007063D2">
                                  <w:pPr>
                                    <w:spacing w:before="80" w:after="80"/>
                                    <w:jc w:val="right"/>
                                    <w:rPr>
                                      <w:sz w:val="20"/>
                                      <w:szCs w:val="20"/>
                                    </w:rPr>
                                  </w:pPr>
                                  <w:r w:rsidRPr="004D564D">
                                    <w:rPr>
                                      <w:sz w:val="20"/>
                                      <w:szCs w:val="20"/>
                                    </w:rPr>
                                    <w:t>Total :</w:t>
                                  </w:r>
                                </w:p>
                              </w:tc>
                              <w:tc>
                                <w:tcPr>
                                  <w:tcW w:w="1744" w:type="dxa"/>
                                </w:tcPr>
                                <w:p w14:paraId="79BB0383" w14:textId="77777777" w:rsidR="00C5704D" w:rsidRPr="004D564D" w:rsidRDefault="00C5704D" w:rsidP="007063D2">
                                  <w:pPr>
                                    <w:spacing w:before="80" w:after="80"/>
                                    <w:jc w:val="right"/>
                                    <w:rPr>
                                      <w:sz w:val="20"/>
                                      <w:szCs w:val="20"/>
                                    </w:rPr>
                                  </w:pPr>
                                  <w:r w:rsidRPr="004D564D">
                                    <w:rPr>
                                      <w:sz w:val="20"/>
                                      <w:szCs w:val="20"/>
                                    </w:rPr>
                                    <w:t>$</w:t>
                                  </w:r>
                                </w:p>
                              </w:tc>
                            </w:tr>
                          </w:tbl>
                          <w:p w14:paraId="2DADAFE0" w14:textId="77777777" w:rsidR="00C5704D" w:rsidRDefault="00C5704D" w:rsidP="00C570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2009FA" id="_x0000_t202" coordsize="21600,21600" o:spt="202" path="m,l,21600r21600,l21600,xe">
                <v:stroke joinstyle="miter"/>
                <v:path gradientshapeok="t" o:connecttype="rect"/>
              </v:shapetype>
              <v:shape id="Zone de texte 1799795807" o:spid="_x0000_s1032" type="#_x0000_t202" style="position:absolute;left:0;text-align:left;margin-left:.95pt;margin-top:442.85pt;width:524.35pt;height:213.15pt;z-index:25321472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" fillcolor="#e2f0ff" strokecolor="black [3213]" strokeweight="1pt">
                <v:stroke dashstyle="dashDot"/>
                <v:textbox>
                  <w:txbxContent>
                    <w:p w14:paraId="0B88C710" w14:textId="77777777" w:rsidR="00C5704D" w:rsidRDefault="00C5704D" w:rsidP="00C5704D">
                      <w:pPr>
                        <w:autoSpaceDE w:val="0"/>
                        <w:autoSpaceDN w:val="0"/>
                        <w:adjustRightInd w:val="0"/>
                        <w:spacing w:before="120" w:after="60"/>
                        <w:rPr>
                          <w:sz w:val="20"/>
                          <w:szCs w:val="20"/>
                        </w:rPr>
                      </w:pPr>
                      <w:r w:rsidRPr="004D564D">
                        <w:rPr>
                          <w:sz w:val="20"/>
                          <w:szCs w:val="20"/>
                        </w:rPr>
                        <w:t>Votre contribution à la Fondation Laure-Gaudreault peut prendre différentes formes :</w:t>
                      </w:r>
                    </w:p>
                    <w:p w14:paraId="19496B09" w14:textId="77777777" w:rsidR="00C5704D" w:rsidRPr="004D564D" w:rsidRDefault="00C5704D" w:rsidP="00C5704D">
                      <w:pPr>
                        <w:autoSpaceDE w:val="0"/>
                        <w:autoSpaceDN w:val="0"/>
                        <w:adjustRightInd w:val="0"/>
                        <w:spacing w:before="60" w:after="120"/>
                        <w:rPr>
                          <w:rFonts w:asciiTheme="majorHAnsi" w:hAnsiTheme="majorHAnsi" w:cstheme="majorHAnsi"/>
                          <w:color w:val="444444"/>
                          <w:sz w:val="20"/>
                          <w:szCs w:val="20"/>
                        </w:rPr>
                      </w:pPr>
                      <w:r>
                        <w:rPr>
                          <w:sz w:val="20"/>
                          <w:szCs w:val="20"/>
                        </w:rPr>
                        <w:sym w:font="Symbol" w:char="F0B7"/>
                      </w:r>
                      <w:r>
                        <w:rPr>
                          <w:sz w:val="20"/>
                          <w:szCs w:val="20"/>
                        </w:rPr>
                        <w:t xml:space="preserve"> </w:t>
                      </w:r>
                      <w:r w:rsidRPr="004D564D">
                        <w:rPr>
                          <w:sz w:val="20"/>
                          <w:szCs w:val="20"/>
                        </w:rPr>
                        <w:t xml:space="preserve">Devenir membre à vie de la Fondation (10 $) </w:t>
                      </w:r>
                      <w:r>
                        <w:rPr>
                          <w:sz w:val="20"/>
                          <w:szCs w:val="20"/>
                        </w:rPr>
                        <w:t xml:space="preserve"> </w:t>
                      </w:r>
                      <w:r>
                        <w:rPr>
                          <w:sz w:val="20"/>
                          <w:szCs w:val="20"/>
                        </w:rPr>
                        <w:sym w:font="Symbol" w:char="F0B7"/>
                      </w:r>
                      <w:r>
                        <w:rPr>
                          <w:sz w:val="20"/>
                          <w:szCs w:val="20"/>
                        </w:rPr>
                        <w:t xml:space="preserve"> </w:t>
                      </w:r>
                      <w:r w:rsidRPr="004D564D">
                        <w:rPr>
                          <w:sz w:val="20"/>
                          <w:szCs w:val="20"/>
                        </w:rPr>
                        <w:t xml:space="preserve">Faire un don  </w:t>
                      </w:r>
                      <w:r>
                        <w:rPr>
                          <w:sz w:val="20"/>
                          <w:szCs w:val="20"/>
                        </w:rPr>
                        <w:sym w:font="Symbol" w:char="F0B7"/>
                      </w:r>
                      <w:r>
                        <w:rPr>
                          <w:sz w:val="20"/>
                          <w:szCs w:val="20"/>
                        </w:rPr>
                        <w:t xml:space="preserve"> </w:t>
                      </w:r>
                      <w:r w:rsidRPr="004D564D">
                        <w:rPr>
                          <w:sz w:val="20"/>
                          <w:szCs w:val="20"/>
                        </w:rPr>
                        <w:t>Vous procurer nos cartes de condoléances (10 $)</w:t>
                      </w:r>
                    </w:p>
                    <w:p w14:paraId="309BF0EB" w14:textId="77777777" w:rsidR="00C5704D" w:rsidRPr="004D564D" w:rsidRDefault="00C5704D" w:rsidP="00C5704D">
                      <w:pPr>
                        <w:spacing w:before="120" w:after="120"/>
                        <w:rPr>
                          <w:b/>
                          <w:bCs/>
                          <w:sz w:val="20"/>
                          <w:szCs w:val="20"/>
                        </w:rPr>
                      </w:pPr>
                      <w:r w:rsidRPr="004D564D">
                        <w:rPr>
                          <w:b/>
                          <w:bCs/>
                          <w:sz w:val="20"/>
                          <w:szCs w:val="20"/>
                        </w:rPr>
                        <w:t>Formulaire d’inscription ou de don</w:t>
                      </w:r>
                    </w:p>
                    <w:tbl>
                      <w:tblPr>
                        <w:tblStyle w:val="Grilledutableau"/>
                        <w:tblW w:w="0" w:type="auto"/>
                        <w:tblLook w:val="04A0" w:firstRow="1" w:lastRow="0" w:firstColumn="1" w:lastColumn="0" w:noHBand="0" w:noVBand="1"/>
                      </w:tblPr>
                      <w:tblGrid>
                        <w:gridCol w:w="3551"/>
                        <w:gridCol w:w="3016"/>
                        <w:gridCol w:w="1934"/>
                        <w:gridCol w:w="1683"/>
                      </w:tblGrid>
                      <w:tr w:rsidR="00C5704D" w:rsidRPr="004D564D" w14:paraId="3F64AC52" w14:textId="77777777" w:rsidTr="00F014F5">
                        <w:tc>
                          <w:tcPr>
                            <w:tcW w:w="6799" w:type="dxa"/>
                            <w:gridSpan w:val="2"/>
                          </w:tcPr>
                          <w:p w14:paraId="69762722" w14:textId="77777777" w:rsidR="00C5704D" w:rsidRPr="004D564D" w:rsidRDefault="00C5704D" w:rsidP="007063D2">
                            <w:pPr>
                              <w:spacing w:before="80" w:after="80"/>
                              <w:rPr>
                                <w:sz w:val="20"/>
                                <w:szCs w:val="20"/>
                              </w:rPr>
                            </w:pPr>
                            <w:r w:rsidRPr="004D564D">
                              <w:rPr>
                                <w:sz w:val="20"/>
                                <w:szCs w:val="20"/>
                              </w:rPr>
                              <w:t>Nom et prénom :</w:t>
                            </w:r>
                          </w:p>
                        </w:tc>
                        <w:tc>
                          <w:tcPr>
                            <w:tcW w:w="3729" w:type="dxa"/>
                            <w:gridSpan w:val="2"/>
                          </w:tcPr>
                          <w:p w14:paraId="74C8334B" w14:textId="77777777" w:rsidR="00C5704D" w:rsidRPr="004D564D" w:rsidRDefault="00C5704D" w:rsidP="007063D2">
                            <w:pPr>
                              <w:spacing w:before="80" w:after="80"/>
                              <w:rPr>
                                <w:sz w:val="20"/>
                                <w:szCs w:val="20"/>
                              </w:rPr>
                            </w:pPr>
                            <w:r w:rsidRPr="004D564D">
                              <w:rPr>
                                <w:sz w:val="20"/>
                                <w:szCs w:val="20"/>
                              </w:rPr>
                              <w:t xml:space="preserve">Région : </w:t>
                            </w:r>
                          </w:p>
                        </w:tc>
                      </w:tr>
                      <w:tr w:rsidR="00C5704D" w:rsidRPr="004D564D" w14:paraId="1D3A613F" w14:textId="77777777" w:rsidTr="00F014F5">
                        <w:tc>
                          <w:tcPr>
                            <w:tcW w:w="10528" w:type="dxa"/>
                            <w:gridSpan w:val="4"/>
                          </w:tcPr>
                          <w:p w14:paraId="1433AB2C" w14:textId="77777777" w:rsidR="00C5704D" w:rsidRPr="004D564D" w:rsidRDefault="00C5704D" w:rsidP="007063D2">
                            <w:pPr>
                              <w:spacing w:before="80" w:after="80"/>
                              <w:rPr>
                                <w:sz w:val="20"/>
                                <w:szCs w:val="20"/>
                              </w:rPr>
                            </w:pPr>
                            <w:r w:rsidRPr="004D564D">
                              <w:rPr>
                                <w:sz w:val="20"/>
                                <w:szCs w:val="20"/>
                              </w:rPr>
                              <w:t>Adresse :</w:t>
                            </w:r>
                          </w:p>
                        </w:tc>
                      </w:tr>
                      <w:tr w:rsidR="00C5704D" w:rsidRPr="004D564D" w14:paraId="685338A5" w14:textId="77777777" w:rsidTr="00F014F5">
                        <w:tc>
                          <w:tcPr>
                            <w:tcW w:w="3681" w:type="dxa"/>
                          </w:tcPr>
                          <w:p w14:paraId="63B17272" w14:textId="77777777" w:rsidR="00C5704D" w:rsidRPr="004D564D" w:rsidRDefault="00C5704D" w:rsidP="007063D2">
                            <w:pPr>
                              <w:spacing w:before="80" w:after="80"/>
                              <w:rPr>
                                <w:sz w:val="20"/>
                                <w:szCs w:val="20"/>
                              </w:rPr>
                            </w:pPr>
                            <w:r w:rsidRPr="004D564D">
                              <w:rPr>
                                <w:sz w:val="20"/>
                                <w:szCs w:val="20"/>
                              </w:rPr>
                              <w:t>Ville :</w:t>
                            </w:r>
                          </w:p>
                        </w:tc>
                        <w:tc>
                          <w:tcPr>
                            <w:tcW w:w="3118" w:type="dxa"/>
                          </w:tcPr>
                          <w:p w14:paraId="298060F9" w14:textId="77777777" w:rsidR="00C5704D" w:rsidRPr="004D564D" w:rsidRDefault="00C5704D" w:rsidP="007063D2">
                            <w:pPr>
                              <w:spacing w:before="80" w:after="80"/>
                              <w:rPr>
                                <w:sz w:val="20"/>
                                <w:szCs w:val="20"/>
                              </w:rPr>
                            </w:pPr>
                            <w:r w:rsidRPr="004D564D">
                              <w:rPr>
                                <w:sz w:val="20"/>
                                <w:szCs w:val="20"/>
                              </w:rPr>
                              <w:t>Code postal :</w:t>
                            </w:r>
                          </w:p>
                        </w:tc>
                        <w:tc>
                          <w:tcPr>
                            <w:tcW w:w="3729" w:type="dxa"/>
                            <w:gridSpan w:val="2"/>
                          </w:tcPr>
                          <w:p w14:paraId="3D14F6F7" w14:textId="77777777" w:rsidR="00C5704D" w:rsidRPr="004D564D" w:rsidRDefault="00C5704D" w:rsidP="007063D2">
                            <w:pPr>
                              <w:spacing w:before="80" w:after="80"/>
                              <w:rPr>
                                <w:sz w:val="20"/>
                                <w:szCs w:val="20"/>
                              </w:rPr>
                            </w:pPr>
                            <w:r w:rsidRPr="004D564D">
                              <w:rPr>
                                <w:sz w:val="20"/>
                                <w:szCs w:val="20"/>
                              </w:rPr>
                              <w:t xml:space="preserve">Téléphone : </w:t>
                            </w:r>
                          </w:p>
                        </w:tc>
                      </w:tr>
                      <w:tr w:rsidR="00C5704D" w:rsidRPr="004D564D" w14:paraId="570D3D8B" w14:textId="77777777" w:rsidTr="00F014F5">
                        <w:tc>
                          <w:tcPr>
                            <w:tcW w:w="8784" w:type="dxa"/>
                            <w:gridSpan w:val="3"/>
                          </w:tcPr>
                          <w:p w14:paraId="5BB106C1" w14:textId="77777777" w:rsidR="00C5704D" w:rsidRPr="004D564D" w:rsidRDefault="00C5704D" w:rsidP="007063D2">
                            <w:pPr>
                              <w:spacing w:before="80" w:after="80"/>
                              <w:rPr>
                                <w:sz w:val="20"/>
                                <w:szCs w:val="20"/>
                              </w:rPr>
                            </w:pPr>
                            <w:r w:rsidRPr="004D564D">
                              <w:rPr>
                                <w:color w:val="000000"/>
                                <w:sz w:val="20"/>
                                <w:szCs w:val="20"/>
                              </w:rPr>
                              <w:sym w:font="Wingdings 2" w:char="F035"/>
                            </w:r>
                            <w:r w:rsidRPr="004D564D">
                              <w:rPr>
                                <w:color w:val="000000"/>
                                <w:sz w:val="20"/>
                                <w:szCs w:val="20"/>
                              </w:rPr>
                              <w:t xml:space="preserve">  Devenir membre à vie de la Fondation (10 $)</w:t>
                            </w:r>
                          </w:p>
                        </w:tc>
                        <w:tc>
                          <w:tcPr>
                            <w:tcW w:w="1744" w:type="dxa"/>
                          </w:tcPr>
                          <w:p w14:paraId="315CFAC6" w14:textId="77777777" w:rsidR="00C5704D" w:rsidRPr="004D564D" w:rsidRDefault="00C5704D" w:rsidP="007063D2">
                            <w:pPr>
                              <w:spacing w:before="80" w:after="80"/>
                              <w:jc w:val="right"/>
                              <w:rPr>
                                <w:sz w:val="20"/>
                                <w:szCs w:val="20"/>
                              </w:rPr>
                            </w:pPr>
                            <w:r w:rsidRPr="004D564D">
                              <w:rPr>
                                <w:sz w:val="20"/>
                                <w:szCs w:val="20"/>
                              </w:rPr>
                              <w:t>$</w:t>
                            </w:r>
                          </w:p>
                        </w:tc>
                      </w:tr>
                      <w:tr w:rsidR="00C5704D" w:rsidRPr="004D564D" w14:paraId="070B337C" w14:textId="77777777" w:rsidTr="00F014F5">
                        <w:tc>
                          <w:tcPr>
                            <w:tcW w:w="8784" w:type="dxa"/>
                            <w:gridSpan w:val="3"/>
                          </w:tcPr>
                          <w:p w14:paraId="31FEDF81" w14:textId="77777777" w:rsidR="00C5704D" w:rsidRPr="004D564D" w:rsidRDefault="00C5704D" w:rsidP="007063D2">
                            <w:pPr>
                              <w:spacing w:before="80" w:after="80"/>
                              <w:rPr>
                                <w:sz w:val="20"/>
                                <w:szCs w:val="20"/>
                                <w:u w:val="single"/>
                              </w:rPr>
                            </w:pPr>
                            <w:r w:rsidRPr="004D564D">
                              <w:rPr>
                                <w:color w:val="000000"/>
                                <w:sz w:val="20"/>
                                <w:szCs w:val="20"/>
                              </w:rPr>
                              <w:sym w:font="Wingdings 2" w:char="F035"/>
                            </w:r>
                            <w:r w:rsidRPr="004D564D">
                              <w:rPr>
                                <w:color w:val="000000"/>
                                <w:sz w:val="20"/>
                                <w:szCs w:val="20"/>
                              </w:rPr>
                              <w:t xml:space="preserve">  Faire un don au montant de : _________ $</w:t>
                            </w:r>
                          </w:p>
                        </w:tc>
                        <w:tc>
                          <w:tcPr>
                            <w:tcW w:w="1744" w:type="dxa"/>
                          </w:tcPr>
                          <w:p w14:paraId="19D121D2" w14:textId="77777777" w:rsidR="00C5704D" w:rsidRPr="004D564D" w:rsidRDefault="00C5704D" w:rsidP="007063D2">
                            <w:pPr>
                              <w:spacing w:before="80" w:after="80"/>
                              <w:jc w:val="right"/>
                              <w:rPr>
                                <w:sz w:val="20"/>
                                <w:szCs w:val="20"/>
                              </w:rPr>
                            </w:pPr>
                            <w:r w:rsidRPr="004D564D">
                              <w:rPr>
                                <w:sz w:val="20"/>
                                <w:szCs w:val="20"/>
                              </w:rPr>
                              <w:t>$</w:t>
                            </w:r>
                          </w:p>
                        </w:tc>
                      </w:tr>
                      <w:tr w:rsidR="00C5704D" w:rsidRPr="004D564D" w14:paraId="526AF46C" w14:textId="77777777" w:rsidTr="00F014F5">
                        <w:tc>
                          <w:tcPr>
                            <w:tcW w:w="8784" w:type="dxa"/>
                            <w:gridSpan w:val="3"/>
                          </w:tcPr>
                          <w:p w14:paraId="53C2C661" w14:textId="77777777" w:rsidR="00C5704D" w:rsidRPr="004D564D" w:rsidRDefault="00C5704D" w:rsidP="007063D2">
                            <w:pPr>
                              <w:spacing w:before="80" w:after="80"/>
                              <w:rPr>
                                <w:sz w:val="20"/>
                                <w:szCs w:val="20"/>
                              </w:rPr>
                            </w:pPr>
                            <w:r w:rsidRPr="004D564D">
                              <w:rPr>
                                <w:color w:val="000000"/>
                                <w:sz w:val="20"/>
                                <w:szCs w:val="20"/>
                              </w:rPr>
                              <w:sym w:font="Wingdings 2" w:char="F035"/>
                            </w:r>
                            <w:r w:rsidRPr="004D564D">
                              <w:rPr>
                                <w:color w:val="000000"/>
                                <w:sz w:val="20"/>
                                <w:szCs w:val="20"/>
                              </w:rPr>
                              <w:t xml:space="preserve">  Achat de ________ carte(s) de condoléances (10 $/unité)</w:t>
                            </w:r>
                          </w:p>
                        </w:tc>
                        <w:tc>
                          <w:tcPr>
                            <w:tcW w:w="1744" w:type="dxa"/>
                          </w:tcPr>
                          <w:p w14:paraId="72416920" w14:textId="77777777" w:rsidR="00C5704D" w:rsidRPr="004D564D" w:rsidRDefault="00C5704D" w:rsidP="007063D2">
                            <w:pPr>
                              <w:spacing w:before="80" w:after="80"/>
                              <w:jc w:val="right"/>
                              <w:rPr>
                                <w:sz w:val="20"/>
                                <w:szCs w:val="20"/>
                              </w:rPr>
                            </w:pPr>
                            <w:r w:rsidRPr="004D564D">
                              <w:rPr>
                                <w:sz w:val="20"/>
                                <w:szCs w:val="20"/>
                              </w:rPr>
                              <w:t>$</w:t>
                            </w:r>
                          </w:p>
                        </w:tc>
                      </w:tr>
                      <w:tr w:rsidR="00C5704D" w14:paraId="1682A982" w14:textId="77777777" w:rsidTr="00F014F5">
                        <w:tc>
                          <w:tcPr>
                            <w:tcW w:w="6799" w:type="dxa"/>
                            <w:gridSpan w:val="2"/>
                          </w:tcPr>
                          <w:p w14:paraId="6C2FC08D" w14:textId="77777777" w:rsidR="00C5704D" w:rsidRPr="004D564D" w:rsidRDefault="00C5704D" w:rsidP="007063D2">
                            <w:pPr>
                              <w:spacing w:before="80" w:after="80"/>
                              <w:rPr>
                                <w:i/>
                                <w:iCs/>
                                <w:sz w:val="20"/>
                                <w:szCs w:val="20"/>
                              </w:rPr>
                            </w:pPr>
                            <w:r w:rsidRPr="004D564D">
                              <w:rPr>
                                <w:i/>
                                <w:iCs/>
                                <w:sz w:val="20"/>
                                <w:szCs w:val="20"/>
                              </w:rPr>
                              <w:t>Reçu d’impôt pour toute souscription annuelle de 15 $ ou plus</w:t>
                            </w:r>
                            <w:r>
                              <w:rPr>
                                <w:i/>
                                <w:iCs/>
                                <w:sz w:val="20"/>
                                <w:szCs w:val="20"/>
                              </w:rPr>
                              <w:t>.</w:t>
                            </w:r>
                          </w:p>
                        </w:tc>
                        <w:tc>
                          <w:tcPr>
                            <w:tcW w:w="1985" w:type="dxa"/>
                          </w:tcPr>
                          <w:p w14:paraId="7EFAE1F2" w14:textId="77777777" w:rsidR="00C5704D" w:rsidRPr="004D564D" w:rsidRDefault="00C5704D" w:rsidP="007063D2">
                            <w:pPr>
                              <w:spacing w:before="80" w:after="80"/>
                              <w:jc w:val="right"/>
                              <w:rPr>
                                <w:sz w:val="20"/>
                                <w:szCs w:val="20"/>
                              </w:rPr>
                            </w:pPr>
                            <w:r w:rsidRPr="004D564D">
                              <w:rPr>
                                <w:sz w:val="20"/>
                                <w:szCs w:val="20"/>
                              </w:rPr>
                              <w:t>Total :</w:t>
                            </w:r>
                          </w:p>
                        </w:tc>
                        <w:tc>
                          <w:tcPr>
                            <w:tcW w:w="1744" w:type="dxa"/>
                          </w:tcPr>
                          <w:p w14:paraId="79BB0383" w14:textId="77777777" w:rsidR="00C5704D" w:rsidRPr="004D564D" w:rsidRDefault="00C5704D" w:rsidP="007063D2">
                            <w:pPr>
                              <w:spacing w:before="80" w:after="80"/>
                              <w:jc w:val="right"/>
                              <w:rPr>
                                <w:sz w:val="20"/>
                                <w:szCs w:val="20"/>
                              </w:rPr>
                            </w:pPr>
                            <w:r w:rsidRPr="004D564D">
                              <w:rPr>
                                <w:sz w:val="20"/>
                                <w:szCs w:val="20"/>
                              </w:rPr>
                              <w:t>$</w:t>
                            </w:r>
                          </w:p>
                        </w:tc>
                      </w:tr>
                    </w:tbl>
                    <w:p w14:paraId="2DADAFE0" w14:textId="77777777" w:rsidR="00C5704D" w:rsidRDefault="00C5704D" w:rsidP="00C5704D"/>
                  </w:txbxContent>
                </v:textbox>
                <w10:wrap type="square" anchorx="margin" anchory="margin"/>
              </v:shape>
            </w:pict>
          </mc:Fallback>
        </mc:AlternateContent>
      </w:r>
      <w:r w:rsidR="00FE01EE">
        <w:t>Pour le formulaire, v</w:t>
      </w:r>
      <w:r w:rsidR="00C5704D" w:rsidRPr="00B44FA8">
        <w:t xml:space="preserve">ous  pouvez </w:t>
      </w:r>
      <w:r>
        <w:t>utiliser</w:t>
      </w:r>
      <w:r w:rsidR="00FE01EE">
        <w:t xml:space="preserve"> celui ci-dessous ou le faire </w:t>
      </w:r>
      <w:r w:rsidR="00C5704D" w:rsidRPr="00B44FA8">
        <w:t xml:space="preserve">imprimer à partir du site de la </w:t>
      </w:r>
      <w:r w:rsidR="00C5704D">
        <w:t>F</w:t>
      </w:r>
      <w:r w:rsidR="00C5704D" w:rsidRPr="00B44FA8">
        <w:t xml:space="preserve">ondation ou </w:t>
      </w:r>
      <w:r w:rsidR="00E22727">
        <w:t>celui</w:t>
      </w:r>
      <w:r w:rsidR="00FE01EE">
        <w:t xml:space="preserve"> de l’AREQ Louis-Fréche</w:t>
      </w:r>
      <w:r>
        <w:t>tte</w:t>
      </w:r>
      <w:r w:rsidR="00BF281B">
        <w:t>.</w:t>
      </w:r>
    </w:p>
    <w:p w14:paraId="2012B111" w14:textId="3BCAAAA2" w:rsidR="00307F69" w:rsidRDefault="00B05988" w:rsidP="00395342">
      <w:pPr>
        <w:spacing w:before="240" w:after="160"/>
        <w:jc w:val="center"/>
        <w:rPr>
          <w:rFonts w:ascii="Arial Black" w:hAnsi="Arial Black"/>
          <w:b/>
          <w:bCs/>
          <w:sz w:val="28"/>
          <w:szCs w:val="28"/>
        </w:rPr>
      </w:pPr>
      <w:r>
        <w:rPr>
          <w:rFonts w:ascii="Arial Black" w:hAnsi="Arial Black"/>
          <w:b/>
          <w:bCs/>
          <w:sz w:val="28"/>
          <w:szCs w:val="28"/>
        </w:rPr>
        <w:lastRenderedPageBreak/>
        <w:t>ENVIRONNEMENT</w:t>
      </w:r>
    </w:p>
    <w:p w14:paraId="081F92E0" w14:textId="5C48DB96" w:rsidR="00647207" w:rsidRPr="00D85C22" w:rsidRDefault="00647207" w:rsidP="00395342">
      <w:pPr>
        <w:spacing w:before="160" w:after="120"/>
        <w:jc w:val="center"/>
        <w:rPr>
          <w:b/>
          <w:bCs/>
          <w:sz w:val="28"/>
          <w:szCs w:val="28"/>
        </w:rPr>
      </w:pPr>
      <w:r w:rsidRPr="00D85C22">
        <w:rPr>
          <w:b/>
          <w:bCs/>
          <w:sz w:val="28"/>
          <w:szCs w:val="28"/>
        </w:rPr>
        <w:t>Le Québec passe à l’action</w:t>
      </w:r>
      <w:r w:rsidR="00097B7B">
        <w:rPr>
          <w:b/>
          <w:bCs/>
          <w:sz w:val="28"/>
          <w:szCs w:val="28"/>
        </w:rPr>
        <w:t> :</w:t>
      </w:r>
      <w:r w:rsidR="00090E23">
        <w:rPr>
          <w:b/>
          <w:bCs/>
          <w:sz w:val="28"/>
          <w:szCs w:val="28"/>
        </w:rPr>
        <w:t xml:space="preserve"> </w:t>
      </w:r>
      <w:r w:rsidR="00C81BB5">
        <w:rPr>
          <w:b/>
          <w:bCs/>
          <w:sz w:val="28"/>
          <w:szCs w:val="28"/>
        </w:rPr>
        <w:t>P</w:t>
      </w:r>
      <w:r w:rsidRPr="00D85C22">
        <w:rPr>
          <w:b/>
          <w:bCs/>
          <w:sz w:val="28"/>
          <w:szCs w:val="28"/>
        </w:rPr>
        <w:t>hase 2 de l’élargissement de la consigne</w:t>
      </w:r>
    </w:p>
    <w:p w14:paraId="3E52499B" w14:textId="77777777" w:rsidR="00647207" w:rsidRPr="00D85C22" w:rsidRDefault="00647207" w:rsidP="000777FE">
      <w:pPr>
        <w:spacing w:before="120" w:after="120"/>
        <w:rPr>
          <w:b/>
          <w:bCs/>
        </w:rPr>
      </w:pPr>
      <w:r w:rsidRPr="00D85C22">
        <w:rPr>
          <w:b/>
          <w:bCs/>
        </w:rPr>
        <w:t>Saviez-vous que?</w:t>
      </w:r>
    </w:p>
    <w:p w14:paraId="75DE9BEB" w14:textId="7BC73482" w:rsidR="00647207" w:rsidRPr="00647207" w:rsidRDefault="00647207" w:rsidP="000777FE">
      <w:pPr>
        <w:spacing w:before="120"/>
        <w:jc w:val="both"/>
      </w:pPr>
      <w:r w:rsidRPr="00647207">
        <w:t>La phase 2 de l’Association québécoise de récupération des contenants de boisson, (AQRCB)</w:t>
      </w:r>
      <w:r w:rsidR="00DB5C12">
        <w:t xml:space="preserve"> </w:t>
      </w:r>
      <w:r w:rsidRPr="00647207">
        <w:t>/</w:t>
      </w:r>
      <w:r w:rsidR="00DB5C12">
        <w:t xml:space="preserve"> </w:t>
      </w:r>
      <w:r w:rsidRPr="00647207">
        <w:t>Consignation, entre en vigueur le 1</w:t>
      </w:r>
      <w:r w:rsidRPr="00647207">
        <w:rPr>
          <w:vertAlign w:val="superscript"/>
        </w:rPr>
        <w:t>er</w:t>
      </w:r>
      <w:r w:rsidRPr="00647207">
        <w:t xml:space="preserve"> mars 2025 en modernisant et en élargissant son système de consigne. Désormais, tous les contenants de boissons prête-à-boire en plastique de 100 ml à 2 litres seront consignés. Nous pouvons par le fait même être fiers que le Québec devienne un chef de fil en matière de traitement des plastiques et serve de modèle au reste du monde. </w:t>
      </w:r>
    </w:p>
    <w:p w14:paraId="781073B0" w14:textId="32C41C95" w:rsidR="005C32B8" w:rsidRDefault="000777FE" w:rsidP="000777FE">
      <w:pPr>
        <w:spacing w:after="120"/>
        <w:jc w:val="both"/>
      </w:pPr>
      <w:r>
        <w:rPr>
          <w:rFonts w:ascii="Arial Black" w:hAnsi="Arial Black"/>
          <w:b/>
          <w:bCs/>
          <w:noProof/>
          <w:sz w:val="28"/>
          <w:szCs w:val="28"/>
        </w:rPr>
        <w:drawing>
          <wp:anchor distT="0" distB="0" distL="114300" distR="114300" simplePos="0" relativeHeight="253358080" behindDoc="0" locked="0" layoutInCell="1" allowOverlap="1" wp14:anchorId="0EA3359B" wp14:editId="0C06C2EB">
            <wp:simplePos x="0" y="0"/>
            <wp:positionH relativeFrom="margin">
              <wp:posOffset>5715</wp:posOffset>
            </wp:positionH>
            <wp:positionV relativeFrom="margin">
              <wp:posOffset>1881605</wp:posOffset>
            </wp:positionV>
            <wp:extent cx="3082925" cy="1729740"/>
            <wp:effectExtent l="38100" t="38100" r="41275" b="35560"/>
            <wp:wrapSquare wrapText="bothSides"/>
            <wp:docPr id="228640624"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40624" name="Image 228640624"/>
                    <pic:cNvPicPr/>
                  </pic:nvPicPr>
                  <pic:blipFill>
                    <a:blip r:embed="rId39">
                      <a:extLst>
                        <a:ext uri="{28A0092B-C50C-407E-A947-70E740481C1C}">
                          <a14:useLocalDpi xmlns:a14="http://schemas.microsoft.com/office/drawing/2010/main" val="0"/>
                        </a:ext>
                      </a:extLst>
                    </a:blip>
                    <a:stretch>
                      <a:fillRect/>
                    </a:stretch>
                  </pic:blipFill>
                  <pic:spPr>
                    <a:xfrm>
                      <a:off x="0" y="0"/>
                      <a:ext cx="3082925" cy="1729740"/>
                    </a:xfrm>
                    <a:prstGeom prst="rect">
                      <a:avLst/>
                    </a:prstGeom>
                    <a:ln>
                      <a:solidFill>
                        <a:schemeClr val="tx1"/>
                      </a:solidFill>
                    </a:ln>
                    <a:scene3d>
                      <a:camera prst="orthographicFront"/>
                      <a:lightRig rig="threePt" dir="t"/>
                    </a:scene3d>
                    <a:sp3d>
                      <a:bevelT w="152400" h="50800" prst="softRound"/>
                    </a:sp3d>
                  </pic:spPr>
                </pic:pic>
              </a:graphicData>
            </a:graphic>
            <wp14:sizeRelH relativeFrom="margin">
              <wp14:pctWidth>0</wp14:pctWidth>
            </wp14:sizeRelH>
            <wp14:sizeRelV relativeFrom="margin">
              <wp14:pctHeight>0</wp14:pctHeight>
            </wp14:sizeRelV>
          </wp:anchor>
        </w:drawing>
      </w:r>
      <w:r w:rsidR="00647207" w:rsidRPr="00647207">
        <w:t xml:space="preserve">En effet, qui n’a pas à un moment donné été choqué par ces images d’îles de déchets de plastique qui flottent au large de nos océans, ou par celles d’animaux marins piégés par nos détritus de plastique qui encombrent le fond de la mer? Peut-être vous êtes-vous aussi questionné au moment de jeter au rebus une bouteille qui, </w:t>
      </w:r>
      <w:r w:rsidR="005C32B8" w:rsidRPr="00647207">
        <w:t>quoiqu’en</w:t>
      </w:r>
      <w:r w:rsidR="00647207" w:rsidRPr="00647207">
        <w:t xml:space="preserve"> bon état, aurait pu servir encore? Si nous en réutilisons nous-même quelques-unes, nous ne pouvons pas toute</w:t>
      </w:r>
      <w:r w:rsidR="008F3783">
        <w:t>s</w:t>
      </w:r>
      <w:r w:rsidR="00647207" w:rsidRPr="00647207">
        <w:t xml:space="preserve"> les conserver! Autant d’</w:t>
      </w:r>
      <w:r w:rsidR="005C32B8">
        <w:t xml:space="preserve">irritants </w:t>
      </w:r>
      <w:r w:rsidR="00647207" w:rsidRPr="00647207">
        <w:t>qui nous seront évité</w:t>
      </w:r>
      <w:r w:rsidR="009C3DBD">
        <w:t>s</w:t>
      </w:r>
      <w:r w:rsidR="00647207" w:rsidRPr="00647207">
        <w:t xml:space="preserve"> à l’avenir pour peu que nous fassions notre part en apportant nos contenants aux lieux désignés. </w:t>
      </w:r>
    </w:p>
    <w:p w14:paraId="2A3327BE" w14:textId="0B98A1DB" w:rsidR="00647207" w:rsidRPr="00647207" w:rsidRDefault="00647207" w:rsidP="00090E23">
      <w:pPr>
        <w:spacing w:before="120" w:after="120"/>
        <w:jc w:val="both"/>
      </w:pPr>
      <w:r w:rsidRPr="00647207">
        <w:t xml:space="preserve">Une carte de ces lieux est disponible sur </w:t>
      </w:r>
      <w:hyperlink r:id="rId40" w:history="1">
        <w:r w:rsidR="007254FC">
          <w:rPr>
            <w:rStyle w:val="Hyperlien"/>
            <w:rFonts w:ascii="Times New Roman" w:hAnsi="Times New Roman"/>
          </w:rPr>
          <w:t>https://consignaction.ca/carte-des-lieux-de-retour/</w:t>
        </w:r>
      </w:hyperlink>
      <w:r w:rsidRPr="00647207">
        <w:t xml:space="preserve">. Nous pourrons ainsi récupérer le montant de la consigne que nous avions déboursé au moment de l’achat. </w:t>
      </w:r>
    </w:p>
    <w:p w14:paraId="15F60B23" w14:textId="7EAAF8D6" w:rsidR="00647207" w:rsidRPr="00647207" w:rsidRDefault="00647207" w:rsidP="00090E23">
      <w:pPr>
        <w:spacing w:before="120" w:after="120"/>
        <w:jc w:val="both"/>
      </w:pPr>
      <w:r w:rsidRPr="00647207">
        <w:t>Enfin, il est bon de savoir que l’organisme prévoit aussi l’ajout des contenants de verre et de carton multicouches pour 2027 afin de mieux protéger notre environnement. Pour en savoir plus on peut consulter le site</w:t>
      </w:r>
      <w:r w:rsidR="00F158A0">
        <w:t xml:space="preserve"> Internet : </w:t>
      </w:r>
      <w:r w:rsidRPr="00647207">
        <w:t xml:space="preserve"> </w:t>
      </w:r>
      <w:hyperlink r:id="rId41" w:history="1">
        <w:r w:rsidRPr="00647207">
          <w:rPr>
            <w:rStyle w:val="Hyperlien"/>
            <w:rFonts w:ascii="Times New Roman" w:hAnsi="Times New Roman"/>
          </w:rPr>
          <w:t>www.consignaction.ca</w:t>
        </w:r>
      </w:hyperlink>
      <w:r w:rsidRPr="00647207">
        <w:t>.</w:t>
      </w:r>
    </w:p>
    <w:p w14:paraId="1B160AD2" w14:textId="4D1A4228" w:rsidR="00557311" w:rsidRDefault="00647207" w:rsidP="002B5187">
      <w:pPr>
        <w:spacing w:before="120"/>
        <w:jc w:val="both"/>
      </w:pPr>
      <w:r w:rsidRPr="00647207">
        <w:t>Combattons la pollution et le gaspillage!</w:t>
      </w:r>
    </w:p>
    <w:p w14:paraId="309D7D8D" w14:textId="25C1E5FE" w:rsidR="002B5187" w:rsidRPr="002B5187" w:rsidRDefault="00196250" w:rsidP="002B5187">
      <w:pPr>
        <w:jc w:val="right"/>
      </w:pPr>
      <w:r>
        <w:rPr>
          <w:rFonts w:ascii="Arial Black" w:hAnsi="Arial Black"/>
          <w:b/>
          <w:bCs/>
          <w:noProof/>
          <w:sz w:val="28"/>
          <w:szCs w:val="28"/>
        </w:rPr>
        <w:drawing>
          <wp:anchor distT="0" distB="0" distL="114300" distR="114300" simplePos="0" relativeHeight="253430784" behindDoc="0" locked="0" layoutInCell="1" allowOverlap="1" wp14:anchorId="352F692F" wp14:editId="1AA0F5F3">
            <wp:simplePos x="0" y="0"/>
            <wp:positionH relativeFrom="margin">
              <wp:posOffset>-52705</wp:posOffset>
            </wp:positionH>
            <wp:positionV relativeFrom="margin">
              <wp:posOffset>5256530</wp:posOffset>
            </wp:positionV>
            <wp:extent cx="6755130" cy="294640"/>
            <wp:effectExtent l="0" t="0" r="1270" b="0"/>
            <wp:wrapSquare wrapText="bothSides"/>
            <wp:docPr id="209584646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46465" name="Image 2095846465"/>
                    <pic:cNvPicPr/>
                  </pic:nvPicPr>
                  <pic:blipFill>
                    <a:blip r:embed="rId42">
                      <a:extLst>
                        <a:ext uri="{28A0092B-C50C-407E-A947-70E740481C1C}">
                          <a14:useLocalDpi xmlns:a14="http://schemas.microsoft.com/office/drawing/2010/main" val="0"/>
                        </a:ext>
                      </a:extLst>
                    </a:blip>
                    <a:stretch>
                      <a:fillRect/>
                    </a:stretch>
                  </pic:blipFill>
                  <pic:spPr>
                    <a:xfrm>
                      <a:off x="0" y="0"/>
                      <a:ext cx="6755130" cy="294640"/>
                    </a:xfrm>
                    <a:prstGeom prst="rect">
                      <a:avLst/>
                    </a:prstGeom>
                  </pic:spPr>
                </pic:pic>
              </a:graphicData>
            </a:graphic>
            <wp14:sizeRelH relativeFrom="margin">
              <wp14:pctWidth>0</wp14:pctWidth>
            </wp14:sizeRelH>
            <wp14:sizeRelV relativeFrom="margin">
              <wp14:pctHeight>0</wp14:pctHeight>
            </wp14:sizeRelV>
          </wp:anchor>
        </w:drawing>
      </w:r>
      <w:r w:rsidR="000777FE" w:rsidRPr="00647207">
        <w:t>Claire Morency pour le comité sur l’environnement</w:t>
      </w:r>
    </w:p>
    <w:p w14:paraId="5FAFB7EA" w14:textId="6F4E3130" w:rsidR="00090E23" w:rsidRPr="00A32A19" w:rsidRDefault="00F158A0" w:rsidP="002B5187">
      <w:pPr>
        <w:spacing w:before="240"/>
        <w:jc w:val="center"/>
        <w:rPr>
          <w:rFonts w:ascii="Arial Black" w:hAnsi="Arial Black"/>
          <w:b/>
          <w:bCs/>
          <w:sz w:val="28"/>
          <w:szCs w:val="28"/>
        </w:rPr>
      </w:pPr>
      <w:r>
        <w:rPr>
          <w:noProof/>
        </w:rPr>
        <mc:AlternateContent>
          <mc:Choice Requires="wps">
            <w:drawing>
              <wp:anchor distT="0" distB="0" distL="114300" distR="114300" simplePos="0" relativeHeight="253428736" behindDoc="1" locked="0" layoutInCell="1" allowOverlap="1" wp14:anchorId="1BB3FE52" wp14:editId="1290EFD5">
                <wp:simplePos x="0" y="0"/>
                <wp:positionH relativeFrom="margin">
                  <wp:posOffset>-83185</wp:posOffset>
                </wp:positionH>
                <wp:positionV relativeFrom="margin">
                  <wp:posOffset>5981266</wp:posOffset>
                </wp:positionV>
                <wp:extent cx="1275080" cy="302260"/>
                <wp:effectExtent l="0" t="0" r="0" b="0"/>
                <wp:wrapNone/>
                <wp:docPr id="571844749" name="Zone de texte 84"/>
                <wp:cNvGraphicFramePr/>
                <a:graphic xmlns:a="http://schemas.openxmlformats.org/drawingml/2006/main">
                  <a:graphicData uri="http://schemas.microsoft.com/office/word/2010/wordprocessingShape">
                    <wps:wsp>
                      <wps:cNvSpPr txBox="1"/>
                      <wps:spPr>
                        <a:xfrm>
                          <a:off x="0" y="0"/>
                          <a:ext cx="1275080" cy="302260"/>
                        </a:xfrm>
                        <a:custGeom>
                          <a:avLst/>
                          <a:gdLst>
                            <a:gd name="connsiteX0" fmla="*/ 0 w 1275080"/>
                            <a:gd name="connsiteY0" fmla="*/ 0 h 302260"/>
                            <a:gd name="connsiteX1" fmla="*/ 412276 w 1275080"/>
                            <a:gd name="connsiteY1" fmla="*/ 0 h 302260"/>
                            <a:gd name="connsiteX2" fmla="*/ 799050 w 1275080"/>
                            <a:gd name="connsiteY2" fmla="*/ 0 h 302260"/>
                            <a:gd name="connsiteX3" fmla="*/ 1275080 w 1275080"/>
                            <a:gd name="connsiteY3" fmla="*/ 0 h 302260"/>
                            <a:gd name="connsiteX4" fmla="*/ 1275080 w 1275080"/>
                            <a:gd name="connsiteY4" fmla="*/ 302260 h 302260"/>
                            <a:gd name="connsiteX5" fmla="*/ 875555 w 1275080"/>
                            <a:gd name="connsiteY5" fmla="*/ 302260 h 302260"/>
                            <a:gd name="connsiteX6" fmla="*/ 425027 w 1275080"/>
                            <a:gd name="connsiteY6" fmla="*/ 302260 h 302260"/>
                            <a:gd name="connsiteX7" fmla="*/ 0 w 1275080"/>
                            <a:gd name="connsiteY7" fmla="*/ 302260 h 302260"/>
                            <a:gd name="connsiteX8" fmla="*/ 0 w 1275080"/>
                            <a:gd name="connsiteY8" fmla="*/ 0 h 3022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75080" h="302260" extrusionOk="0">
                              <a:moveTo>
                                <a:pt x="0" y="0"/>
                              </a:moveTo>
                              <a:cubicBezTo>
                                <a:pt x="108926" y="-30789"/>
                                <a:pt x="273311" y="24973"/>
                                <a:pt x="412276" y="0"/>
                              </a:cubicBezTo>
                              <a:cubicBezTo>
                                <a:pt x="551241" y="-24973"/>
                                <a:pt x="693384" y="15394"/>
                                <a:pt x="799050" y="0"/>
                              </a:cubicBezTo>
                              <a:cubicBezTo>
                                <a:pt x="904716" y="-15394"/>
                                <a:pt x="1114885" y="47749"/>
                                <a:pt x="1275080" y="0"/>
                              </a:cubicBezTo>
                              <a:cubicBezTo>
                                <a:pt x="1285271" y="113525"/>
                                <a:pt x="1258281" y="239981"/>
                                <a:pt x="1275080" y="302260"/>
                              </a:cubicBezTo>
                              <a:cubicBezTo>
                                <a:pt x="1160125" y="309866"/>
                                <a:pt x="1063989" y="292344"/>
                                <a:pt x="875555" y="302260"/>
                              </a:cubicBezTo>
                              <a:cubicBezTo>
                                <a:pt x="687121" y="312176"/>
                                <a:pt x="530184" y="285318"/>
                                <a:pt x="425027" y="302260"/>
                              </a:cubicBezTo>
                              <a:cubicBezTo>
                                <a:pt x="319870" y="319202"/>
                                <a:pt x="166940" y="265014"/>
                                <a:pt x="0" y="302260"/>
                              </a:cubicBezTo>
                              <a:cubicBezTo>
                                <a:pt x="-10701" y="198236"/>
                                <a:pt x="31055" y="122427"/>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56283615" w14:textId="04593905" w:rsidR="00090E23" w:rsidRDefault="002C5624" w:rsidP="00090E23">
                            <w:r>
                              <w:t xml:space="preserve">Par : </w:t>
                            </w:r>
                            <w:r w:rsidR="00090E23">
                              <w:t>Lise Patoine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B3FE52" id="Zone de texte 84" o:spid="_x0000_s1033" type="#_x0000_t202" style="position:absolute;left:0;text-align:left;margin-left:-6.55pt;margin-top:470.95pt;width:100.4pt;height:23.8pt;z-index:-249887744;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" filled="f" stroked="f" strokeweight="1pt">
                <v:textbox>
                  <w:txbxContent>
                    <w:p w14:paraId="56283615" w14:textId="04593905" w:rsidR="00090E23" w:rsidRDefault="002C5624" w:rsidP="00090E23">
                      <w:r>
                        <w:t xml:space="preserve">Par : </w:t>
                      </w:r>
                      <w:r w:rsidR="00090E23">
                        <w:t xml:space="preserve">Lise </w:t>
                      </w:r>
                      <w:proofErr w:type="spellStart"/>
                      <w:r w:rsidR="00090E23">
                        <w:t>Patoine</w:t>
                      </w:r>
                      <w:proofErr w:type="spellEnd"/>
                    </w:p>
                  </w:txbxContent>
                </v:textbox>
                <w10:wrap anchorx="margin" anchory="margin"/>
              </v:shape>
            </w:pict>
          </mc:Fallback>
        </mc:AlternateContent>
      </w:r>
      <w:r w:rsidR="00090E23" w:rsidRPr="00A32A19">
        <w:rPr>
          <w:rFonts w:ascii="Arial Black" w:hAnsi="Arial Black"/>
          <w:b/>
          <w:bCs/>
          <w:sz w:val="28"/>
          <w:szCs w:val="28"/>
        </w:rPr>
        <w:t>INVITATION AUX ARTISTES ET ARTISAN(E)S</w:t>
      </w:r>
    </w:p>
    <w:p w14:paraId="732F889C" w14:textId="004C4A2F" w:rsidR="00090E23" w:rsidRPr="00A32A19" w:rsidRDefault="002C5624" w:rsidP="002C5624">
      <w:pPr>
        <w:jc w:val="both"/>
      </w:pPr>
      <w:r>
        <w:rPr>
          <w:noProof/>
        </w:rPr>
        <w:drawing>
          <wp:anchor distT="0" distB="0" distL="114300" distR="114300" simplePos="0" relativeHeight="253429760" behindDoc="0" locked="0" layoutInCell="1" allowOverlap="1" wp14:anchorId="79086BCE" wp14:editId="21C3BAA9">
            <wp:simplePos x="0" y="0"/>
            <wp:positionH relativeFrom="margin">
              <wp:posOffset>4686935</wp:posOffset>
            </wp:positionH>
            <wp:positionV relativeFrom="margin">
              <wp:posOffset>6129755</wp:posOffset>
            </wp:positionV>
            <wp:extent cx="1954530" cy="1374140"/>
            <wp:effectExtent l="88900" t="88900" r="90170" b="86360"/>
            <wp:wrapSquare wrapText="bothSides"/>
            <wp:docPr id="161558071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580711" name="Image 161558071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54530" cy="1374140"/>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br/>
      </w:r>
      <w:r>
        <w:br/>
      </w:r>
      <w:r w:rsidR="00090E23" w:rsidRPr="00A32A19">
        <w:t>Lors de l’assemblée générale de notre secteur (AGS), le jeudi 1</w:t>
      </w:r>
      <w:r w:rsidR="00090E23" w:rsidRPr="00A32A19">
        <w:rPr>
          <w:vertAlign w:val="superscript"/>
        </w:rPr>
        <w:t>er</w:t>
      </w:r>
      <w:r w:rsidR="00090E23" w:rsidRPr="00A32A19">
        <w:t xml:space="preserve"> mai 2025, à l’hôtel L’Oie des Neiges (Oiselière), nous invitons les </w:t>
      </w:r>
      <w:r w:rsidR="00090E23">
        <w:t xml:space="preserve">talentueuses et </w:t>
      </w:r>
      <w:r w:rsidR="00090E23" w:rsidRPr="00A32A19">
        <w:t xml:space="preserve">talentueux artistes et artisan(e)s de l’AREQ 03 G Louis-Fréchette à venir exposer leurs plus récentes réalisations (1-2 œuvres). </w:t>
      </w:r>
    </w:p>
    <w:p w14:paraId="0198CB80" w14:textId="751F4B05" w:rsidR="00090E23" w:rsidRPr="00A32A19" w:rsidRDefault="00090E23" w:rsidP="002C5624">
      <w:pPr>
        <w:spacing w:before="120" w:after="120"/>
        <w:jc w:val="both"/>
      </w:pPr>
      <w:proofErr w:type="spellStart"/>
      <w:r w:rsidRPr="00A32A19">
        <w:t>Veuillez vous</w:t>
      </w:r>
      <w:proofErr w:type="spellEnd"/>
      <w:r w:rsidRPr="00A32A19">
        <w:t xml:space="preserve"> inscrire</w:t>
      </w:r>
      <w:r w:rsidR="00E73F4E">
        <w:t xml:space="preserve">, </w:t>
      </w:r>
      <w:r w:rsidR="00E73F4E" w:rsidRPr="00E73F4E">
        <w:rPr>
          <w:b/>
          <w:bCs/>
        </w:rPr>
        <w:t>avant le 15 avril 2025</w:t>
      </w:r>
      <w:r w:rsidR="00E73F4E">
        <w:t>,</w:t>
      </w:r>
      <w:r w:rsidRPr="00A32A19">
        <w:t xml:space="preserve"> auprès de Lise </w:t>
      </w:r>
      <w:proofErr w:type="spellStart"/>
      <w:r w:rsidRPr="00A32A19">
        <w:t>Patoine</w:t>
      </w:r>
      <w:proofErr w:type="spellEnd"/>
      <w:r w:rsidRPr="00A32A19">
        <w:t xml:space="preserve"> (</w:t>
      </w:r>
      <w:hyperlink r:id="rId44" w:history="1">
        <w:r w:rsidRPr="00A32A19">
          <w:rPr>
            <w:rStyle w:val="Hyperlien"/>
            <w:rFonts w:ascii="Times New Roman" w:hAnsi="Times New Roman"/>
          </w:rPr>
          <w:t>lisepatoine@telus.net</w:t>
        </w:r>
      </w:hyperlink>
      <w:r w:rsidRPr="00A32A19">
        <w:t xml:space="preserve"> ou 418 479-2900) en indiquant la technique utilisée et le titre des </w:t>
      </w:r>
      <w:proofErr w:type="spellStart"/>
      <w:r w:rsidRPr="00A32A19">
        <w:t>oeuvres</w:t>
      </w:r>
      <w:proofErr w:type="spellEnd"/>
      <w:r w:rsidRPr="00A32A19">
        <w:t xml:space="preserve"> présentées.</w:t>
      </w:r>
    </w:p>
    <w:p w14:paraId="5DC3A6AB" w14:textId="0262482F" w:rsidR="00090E23" w:rsidRPr="00A32A19" w:rsidRDefault="00090E23" w:rsidP="002C5624">
      <w:pPr>
        <w:spacing w:before="120" w:after="120"/>
        <w:jc w:val="both"/>
      </w:pPr>
      <w:r w:rsidRPr="00A32A19">
        <w:t>Le matin de l’assemblée, le 1</w:t>
      </w:r>
      <w:r w:rsidRPr="00A32A19">
        <w:rPr>
          <w:vertAlign w:val="superscript"/>
        </w:rPr>
        <w:t>er</w:t>
      </w:r>
      <w:r w:rsidRPr="00A32A19">
        <w:t xml:space="preserve"> mai, apportez-les à partir de 8 h 30 pour les exposer dans la salle de réunion.</w:t>
      </w:r>
    </w:p>
    <w:p w14:paraId="37A9CA3E" w14:textId="2B34FA03" w:rsidR="00647207" w:rsidRPr="00647207" w:rsidRDefault="00090E23" w:rsidP="00DB4A06">
      <w:pPr>
        <w:spacing w:before="160" w:after="160"/>
        <w:jc w:val="both"/>
      </w:pPr>
      <w:r w:rsidRPr="00A32A19">
        <w:t>Bienvenue et merci à l’avance de votre participation!</w:t>
      </w:r>
      <w:r w:rsidR="000777FE">
        <w:t xml:space="preserve"> </w:t>
      </w:r>
    </w:p>
    <w:p w14:paraId="07C08FF5" w14:textId="77777777" w:rsidR="00647207" w:rsidRDefault="00647207" w:rsidP="00090E23">
      <w:pPr>
        <w:spacing w:before="120" w:after="120"/>
        <w:jc w:val="center"/>
        <w:rPr>
          <w:rFonts w:ascii="Arial Black" w:hAnsi="Arial Black"/>
          <w:b/>
          <w:bCs/>
          <w:sz w:val="28"/>
          <w:szCs w:val="28"/>
        </w:rPr>
        <w:sectPr w:rsidR="00647207" w:rsidSect="0099687C">
          <w:pgSz w:w="12240" w:h="15840"/>
          <w:pgMar w:top="1418" w:right="851" w:bottom="1418" w:left="851" w:header="709" w:footer="709" w:gutter="0"/>
          <w:cols w:space="708"/>
          <w:docGrid w:linePitch="360"/>
        </w:sectPr>
      </w:pPr>
    </w:p>
    <w:p w14:paraId="015F5EE8" w14:textId="77777777" w:rsidR="001C3BA4" w:rsidRDefault="004E053F" w:rsidP="00307F69">
      <w:pPr>
        <w:pStyle w:val="Standard"/>
        <w:spacing w:before="360" w:after="240"/>
        <w:ind w:right="45"/>
        <w:jc w:val="center"/>
        <w:rPr>
          <w:rFonts w:ascii="Arial" w:hAnsi="Arial"/>
          <w:b/>
          <w:bCs/>
          <w:color w:val="4472C4" w:themeColor="accent1"/>
          <w:sz w:val="32"/>
          <w:szCs w:val="32"/>
        </w:rPr>
      </w:pPr>
      <w:r w:rsidRPr="004D1D17">
        <w:rPr>
          <w:rFonts w:ascii="Arial" w:hAnsi="Arial"/>
          <w:b/>
          <w:bCs/>
          <w:color w:val="4472C4" w:themeColor="accent1"/>
          <w:sz w:val="32"/>
          <w:szCs w:val="32"/>
        </w:rPr>
        <w:lastRenderedPageBreak/>
        <w:t xml:space="preserve">En avant, pour le Jour de la </w:t>
      </w:r>
      <w:r>
        <w:rPr>
          <w:rFonts w:ascii="Arial" w:hAnsi="Arial"/>
          <w:b/>
          <w:bCs/>
          <w:color w:val="4472C4" w:themeColor="accent1"/>
          <w:sz w:val="32"/>
          <w:szCs w:val="32"/>
        </w:rPr>
        <w:t>T</w:t>
      </w:r>
      <w:r w:rsidRPr="004D1D17">
        <w:rPr>
          <w:rFonts w:ascii="Arial" w:hAnsi="Arial"/>
          <w:b/>
          <w:bCs/>
          <w:color w:val="4472C4" w:themeColor="accent1"/>
          <w:sz w:val="32"/>
          <w:szCs w:val="32"/>
        </w:rPr>
        <w:t>erre</w:t>
      </w:r>
    </w:p>
    <w:p w14:paraId="42C8A6E6" w14:textId="77777777" w:rsidR="004E053F" w:rsidRPr="001C3BA4" w:rsidRDefault="004E053F" w:rsidP="0064360F">
      <w:pPr>
        <w:pStyle w:val="Standard"/>
        <w:spacing w:before="240" w:after="120"/>
        <w:ind w:right="45"/>
        <w:jc w:val="center"/>
        <w:rPr>
          <w:rFonts w:ascii="Arial" w:hAnsi="Arial"/>
          <w:b/>
          <w:bCs/>
          <w:color w:val="4472C4" w:themeColor="accent1"/>
          <w:sz w:val="32"/>
          <w:szCs w:val="32"/>
        </w:rPr>
      </w:pPr>
      <w:r>
        <w:rPr>
          <w:rFonts w:ascii="Arial" w:hAnsi="Arial"/>
          <w:b/>
          <w:bCs/>
        </w:rPr>
        <w:t>Mardi</w:t>
      </w:r>
      <w:r w:rsidRPr="00BF71EE">
        <w:rPr>
          <w:rFonts w:ascii="Arial" w:hAnsi="Arial"/>
          <w:b/>
          <w:bCs/>
        </w:rPr>
        <w:t xml:space="preserve"> </w:t>
      </w:r>
      <w:r>
        <w:rPr>
          <w:rFonts w:ascii="Arial" w:hAnsi="Arial"/>
          <w:b/>
          <w:bCs/>
        </w:rPr>
        <w:t>22 avril 2025</w:t>
      </w:r>
    </w:p>
    <w:p w14:paraId="26B79D60" w14:textId="77777777" w:rsidR="004E053F" w:rsidRPr="001C3BA4" w:rsidRDefault="004E053F" w:rsidP="001C3BA4">
      <w:pPr>
        <w:pStyle w:val="Standard"/>
        <w:ind w:right="48"/>
        <w:jc w:val="center"/>
        <w:rPr>
          <w:rFonts w:ascii="Arial" w:hAnsi="Arial"/>
          <w:b/>
          <w:bCs/>
        </w:rPr>
      </w:pPr>
      <w:r w:rsidRPr="00BF71EE">
        <w:rPr>
          <w:rFonts w:ascii="Arial" w:hAnsi="Arial"/>
          <w:b/>
          <w:bCs/>
        </w:rPr>
        <w:t>Hôtel Québec</w:t>
      </w:r>
      <w:r>
        <w:rPr>
          <w:rFonts w:ascii="Arial" w:hAnsi="Arial"/>
          <w:b/>
          <w:bCs/>
        </w:rPr>
        <w:t>,</w:t>
      </w:r>
      <w:r w:rsidRPr="00BF71EE">
        <w:rPr>
          <w:rFonts w:ascii="Arial" w:hAnsi="Arial"/>
          <w:b/>
          <w:bCs/>
        </w:rPr>
        <w:t xml:space="preserve"> 3115</w:t>
      </w:r>
      <w:r w:rsidR="001C3BA4">
        <w:rPr>
          <w:rFonts w:ascii="Arial" w:hAnsi="Arial"/>
          <w:b/>
          <w:bCs/>
        </w:rPr>
        <w:t>,</w:t>
      </w:r>
      <w:r w:rsidRPr="00BF71EE">
        <w:rPr>
          <w:rFonts w:ascii="Arial" w:hAnsi="Arial"/>
          <w:b/>
          <w:bCs/>
        </w:rPr>
        <w:t xml:space="preserve"> Avenue des Hôtels</w:t>
      </w:r>
      <w:r>
        <w:rPr>
          <w:rFonts w:ascii="Arial" w:hAnsi="Arial"/>
          <w:b/>
          <w:bCs/>
        </w:rPr>
        <w:t>,</w:t>
      </w:r>
      <w:r w:rsidRPr="00BF71EE">
        <w:rPr>
          <w:rFonts w:ascii="Arial" w:hAnsi="Arial"/>
          <w:b/>
          <w:bCs/>
        </w:rPr>
        <w:t xml:space="preserve"> Québec</w:t>
      </w:r>
      <w:r>
        <w:rPr>
          <w:rFonts w:ascii="Arial" w:hAnsi="Arial"/>
          <w:b/>
          <w:bCs/>
        </w:rPr>
        <w:t>,</w:t>
      </w:r>
      <w:r w:rsidRPr="00BF71EE">
        <w:rPr>
          <w:rFonts w:ascii="Arial" w:hAnsi="Arial"/>
          <w:b/>
          <w:bCs/>
        </w:rPr>
        <w:t xml:space="preserve"> G1W 3Z6</w:t>
      </w:r>
    </w:p>
    <w:p w14:paraId="6D1D2651" w14:textId="77777777" w:rsidR="004E053F" w:rsidRPr="004D1D17" w:rsidRDefault="004E053F" w:rsidP="001C3BA4">
      <w:pPr>
        <w:spacing w:before="120" w:after="60"/>
        <w:ind w:right="45"/>
        <w:jc w:val="center"/>
        <w:rPr>
          <w:rFonts w:eastAsia="Calibri"/>
          <w:b/>
          <w:bCs/>
          <w:color w:val="4472C4" w:themeColor="accent1"/>
        </w:rPr>
      </w:pPr>
      <w:r w:rsidRPr="004D1D17">
        <w:rPr>
          <w:rFonts w:eastAsia="Calibri"/>
          <w:b/>
          <w:bCs/>
          <w:color w:val="4472C4" w:themeColor="accent1"/>
        </w:rPr>
        <w:t>Inscriptions : 9 h</w:t>
      </w:r>
    </w:p>
    <w:p w14:paraId="1253E558" w14:textId="77777777" w:rsidR="004E053F" w:rsidRDefault="004E053F" w:rsidP="001C3BA4">
      <w:pPr>
        <w:pStyle w:val="Standard"/>
        <w:tabs>
          <w:tab w:val="left" w:pos="8972"/>
        </w:tabs>
        <w:spacing w:before="60" w:after="240"/>
        <w:ind w:right="45"/>
        <w:jc w:val="center"/>
        <w:rPr>
          <w:rFonts w:ascii="Comic Sans MS" w:hAnsi="Comic Sans MS"/>
        </w:rPr>
      </w:pPr>
      <w:r w:rsidRPr="004D1D17">
        <w:rPr>
          <w:rFonts w:eastAsia="Calibri"/>
          <w:b/>
          <w:bCs/>
          <w:color w:val="4472C4" w:themeColor="accent1"/>
        </w:rPr>
        <w:t>9 h 45 : Mot de bienvenue</w:t>
      </w:r>
    </w:p>
    <w:p w14:paraId="37921472" w14:textId="77777777" w:rsidR="004E053F" w:rsidRPr="004E053F" w:rsidRDefault="004E053F" w:rsidP="001C3BA4">
      <w:pPr>
        <w:spacing w:before="120" w:after="240"/>
        <w:ind w:right="45"/>
        <w:jc w:val="center"/>
        <w:rPr>
          <w:rFonts w:eastAsia="Calibri"/>
          <w:b/>
          <w:bCs/>
          <w:color w:val="4472C4" w:themeColor="accent1"/>
        </w:rPr>
      </w:pPr>
      <w:r w:rsidRPr="004E053F">
        <w:rPr>
          <w:noProof/>
        </w:rPr>
        <w:t xml:space="preserve">À l’occasion du Jour de la Terre, l’AREQ-03 vous invite </w:t>
      </w:r>
      <w:r w:rsidRPr="004E053F">
        <w:t xml:space="preserve">à assister </w:t>
      </w:r>
      <w:r w:rsidRPr="004E053F">
        <w:br/>
        <w:t>à deux conférences qui sauront vous intéresser</w:t>
      </w:r>
    </w:p>
    <w:p w14:paraId="7A272B15" w14:textId="77777777" w:rsidR="001C3BA4" w:rsidRDefault="004E053F" w:rsidP="001C3BA4">
      <w:pPr>
        <w:pStyle w:val="Standard"/>
        <w:spacing w:before="120" w:after="120"/>
        <w:ind w:right="45"/>
        <w:jc w:val="both"/>
        <w:rPr>
          <w:rFonts w:ascii="Times New Roman" w:hAnsi="Times New Roman" w:cs="Times New Roman"/>
          <w:b/>
          <w:bCs/>
          <w:i/>
          <w:iCs/>
          <w:noProof/>
          <w:color w:val="323E4F" w:themeColor="text2" w:themeShade="BF"/>
        </w:rPr>
      </w:pPr>
      <w:r w:rsidRPr="004E053F">
        <w:rPr>
          <w:rFonts w:ascii="Times New Roman" w:eastAsia="Calibri" w:hAnsi="Times New Roman" w:cs="Times New Roman"/>
          <w:b/>
          <w:bCs/>
          <w:color w:val="000000"/>
        </w:rPr>
        <w:t>10 h : Conférence</w:t>
      </w:r>
      <w:r w:rsidRPr="004E053F">
        <w:rPr>
          <w:rFonts w:ascii="Times New Roman" w:hAnsi="Times New Roman" w:cs="Times New Roman"/>
          <w:b/>
          <w:bCs/>
        </w:rPr>
        <w:t xml:space="preserve"> de madame Johanne </w:t>
      </w:r>
      <w:proofErr w:type="spellStart"/>
      <w:r w:rsidRPr="004E053F">
        <w:rPr>
          <w:rFonts w:ascii="Times New Roman" w:hAnsi="Times New Roman" w:cs="Times New Roman"/>
          <w:b/>
          <w:bCs/>
        </w:rPr>
        <w:t>Elsener</w:t>
      </w:r>
      <w:proofErr w:type="spellEnd"/>
      <w:r w:rsidRPr="004E053F">
        <w:rPr>
          <w:rFonts w:ascii="Times New Roman" w:hAnsi="Times New Roman" w:cs="Times New Roman"/>
          <w:b/>
          <w:bCs/>
        </w:rPr>
        <w:t> </w:t>
      </w:r>
      <w:r w:rsidRPr="004E053F">
        <w:rPr>
          <w:rFonts w:ascii="Times New Roman" w:hAnsi="Times New Roman" w:cs="Times New Roman"/>
          <w:b/>
          <w:bCs/>
          <w:color w:val="44546A" w:themeColor="text2"/>
        </w:rPr>
        <w:t>:</w:t>
      </w:r>
      <w:r w:rsidRPr="004E053F">
        <w:rPr>
          <w:rFonts w:ascii="Times New Roman" w:hAnsi="Times New Roman" w:cs="Times New Roman"/>
          <w:b/>
          <w:bCs/>
          <w:noProof/>
          <w:color w:val="44546A" w:themeColor="text2"/>
        </w:rPr>
        <w:t xml:space="preserve"> </w:t>
      </w:r>
      <w:r w:rsidRPr="004E053F">
        <w:rPr>
          <w:rFonts w:ascii="Times New Roman" w:hAnsi="Times New Roman" w:cs="Times New Roman"/>
          <w:b/>
          <w:bCs/>
          <w:i/>
          <w:iCs/>
          <w:color w:val="44546A" w:themeColor="text2"/>
        </w:rPr>
        <w:t>De l'air pur pour notre santé</w:t>
      </w:r>
      <w:r w:rsidRPr="004E053F">
        <w:rPr>
          <w:rFonts w:ascii="Times New Roman" w:hAnsi="Times New Roman" w:cs="Times New Roman"/>
          <w:b/>
          <w:bCs/>
          <w:i/>
          <w:iCs/>
          <w:color w:val="323E4F" w:themeColor="text2" w:themeShade="BF"/>
        </w:rPr>
        <w:t>!</w:t>
      </w:r>
    </w:p>
    <w:p w14:paraId="4BACC462" w14:textId="77777777" w:rsidR="004E053F" w:rsidRPr="004E053F" w:rsidRDefault="001C3BA4" w:rsidP="001C3BA4">
      <w:pPr>
        <w:pStyle w:val="Standard"/>
        <w:spacing w:before="120" w:after="120"/>
        <w:ind w:right="45"/>
        <w:jc w:val="both"/>
        <w:rPr>
          <w:rFonts w:ascii="Times New Roman" w:hAnsi="Times New Roman" w:cs="Times New Roman"/>
        </w:rPr>
      </w:pPr>
      <w:r>
        <w:rPr>
          <w:rFonts w:ascii="Times New Roman" w:hAnsi="Times New Roman" w:cs="Times New Roman"/>
          <w:noProof/>
        </w:rPr>
        <w:drawing>
          <wp:anchor distT="0" distB="0" distL="114300" distR="114300" simplePos="0" relativeHeight="253353984" behindDoc="0" locked="0" layoutInCell="1" allowOverlap="1" wp14:anchorId="5394A7BA" wp14:editId="08F35E92">
            <wp:simplePos x="0" y="0"/>
            <wp:positionH relativeFrom="margin">
              <wp:posOffset>5333365</wp:posOffset>
            </wp:positionH>
            <wp:positionV relativeFrom="margin">
              <wp:posOffset>2400501</wp:posOffset>
            </wp:positionV>
            <wp:extent cx="1288415" cy="1691640"/>
            <wp:effectExtent l="38100" t="88900" r="83185" b="35560"/>
            <wp:wrapSquare wrapText="bothSides"/>
            <wp:docPr id="759907360"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07360" name="Image 759907360"/>
                    <pic:cNvPicPr/>
                  </pic:nvPicPr>
                  <pic:blipFill>
                    <a:blip r:embed="rId45">
                      <a:extLst>
                        <a:ext uri="{28A0092B-C50C-407E-A947-70E740481C1C}">
                          <a14:useLocalDpi xmlns:a14="http://schemas.microsoft.com/office/drawing/2010/main" val="0"/>
                        </a:ext>
                      </a:extLst>
                    </a:blip>
                    <a:stretch>
                      <a:fillRect/>
                    </a:stretch>
                  </pic:blipFill>
                  <pic:spPr>
                    <a:xfrm>
                      <a:off x="0" y="0"/>
                      <a:ext cx="1288415" cy="1691640"/>
                    </a:xfrm>
                    <a:prstGeom prst="rect">
                      <a:avLst/>
                    </a:prstGeom>
                    <a:ln>
                      <a:solidFill>
                        <a:schemeClr val="bg1">
                          <a:lumMod val="65000"/>
                        </a:schemeClr>
                      </a:solidFill>
                    </a:ln>
                    <a:effectLst>
                      <a:outerShdw blurRad="50800" dist="38100" dir="18900000" algn="b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E053F" w:rsidRPr="004E053F">
        <w:rPr>
          <w:rFonts w:ascii="Times New Roman" w:hAnsi="Times New Roman" w:cs="Times New Roman"/>
        </w:rPr>
        <w:t xml:space="preserve">Médecin vétérinaire de formation, Johanne </w:t>
      </w:r>
      <w:proofErr w:type="spellStart"/>
      <w:r w:rsidR="004E053F" w:rsidRPr="004E053F">
        <w:rPr>
          <w:rFonts w:ascii="Times New Roman" w:hAnsi="Times New Roman" w:cs="Times New Roman"/>
        </w:rPr>
        <w:t>Elsener</w:t>
      </w:r>
      <w:proofErr w:type="spellEnd"/>
      <w:r w:rsidR="004E053F" w:rsidRPr="004E053F">
        <w:rPr>
          <w:rFonts w:ascii="Times New Roman" w:hAnsi="Times New Roman" w:cs="Times New Roman"/>
        </w:rPr>
        <w:t xml:space="preserve"> est membre de l'Association québécoise des médecins pour l'environnement (AQME), fondée en 1993. Elle viendra nous parler de la pollution de l'air qui a fait les manchettes plusieurs fois au Québec au cours des dernières années : nickel dans la basse-ville de Québec, arsenic à Rouyn-Noranda, particules fines à Arvida, panache toxique des polluants atmosphériques émis par les autoroutes urbaines, fumée des feux de forêt, émission des poêles à bois. Personne n'est à l'abri. Selon la dernière étude de Santé Canada, la pollution atmosphérique est responsable de 4</w:t>
      </w:r>
      <w:r>
        <w:rPr>
          <w:rFonts w:ascii="Times New Roman" w:hAnsi="Times New Roman" w:cs="Times New Roman"/>
        </w:rPr>
        <w:t xml:space="preserve"> </w:t>
      </w:r>
      <w:r w:rsidR="004E053F" w:rsidRPr="004E053F">
        <w:rPr>
          <w:rFonts w:ascii="Times New Roman" w:hAnsi="Times New Roman" w:cs="Times New Roman"/>
        </w:rPr>
        <w:t xml:space="preserve">200 décès prématurés par année au Québec, soit l'équivalent de la COVID en 2021. Qui affecte-t-elle? Que cause-t-elle comme pathologie? D'où proviennent les émissions de polluants atmosphériques? Où et à quel moment sommes-nous les plus exposés? Cette conférence répond à ces questions. Elle propose aussi des solutions individuelles et collectives en démontrant leur rentabilité économique. Elle décrit l'urgence d'agir collectivement pour que le gouvernement provincial adopte une </w:t>
      </w:r>
      <w:r w:rsidRPr="001C3BA4">
        <w:rPr>
          <w:rFonts w:ascii="Times New Roman" w:hAnsi="Times New Roman" w:cs="Times New Roman"/>
          <w:i/>
          <w:iCs/>
        </w:rPr>
        <w:t>«</w:t>
      </w:r>
      <w:r>
        <w:rPr>
          <w:rFonts w:ascii="Times New Roman" w:hAnsi="Times New Roman" w:cs="Times New Roman"/>
        </w:rPr>
        <w:t> </w:t>
      </w:r>
      <w:r w:rsidR="004E053F" w:rsidRPr="004E053F">
        <w:rPr>
          <w:rFonts w:ascii="Times New Roman" w:hAnsi="Times New Roman" w:cs="Times New Roman"/>
          <w:i/>
          <w:iCs/>
        </w:rPr>
        <w:t>Politique nationale de l'air</w:t>
      </w:r>
      <w:r>
        <w:rPr>
          <w:rFonts w:ascii="Times New Roman" w:hAnsi="Times New Roman" w:cs="Times New Roman"/>
          <w:i/>
          <w:iCs/>
        </w:rPr>
        <w:t> »</w:t>
      </w:r>
      <w:r w:rsidR="004E053F" w:rsidRPr="004E053F">
        <w:rPr>
          <w:rFonts w:ascii="Times New Roman" w:hAnsi="Times New Roman" w:cs="Times New Roman"/>
        </w:rPr>
        <w:t xml:space="preserve"> tel qu'il s'y était engagé en 2012.</w:t>
      </w:r>
    </w:p>
    <w:p w14:paraId="3DF6B1E7" w14:textId="77777777" w:rsidR="004E053F" w:rsidRPr="004D1D17" w:rsidRDefault="004E053F" w:rsidP="001C3BA4">
      <w:pPr>
        <w:spacing w:before="240" w:after="120"/>
        <w:ind w:right="45" w:hanging="284"/>
        <w:jc w:val="center"/>
        <w:rPr>
          <w:b/>
          <w:bCs/>
          <w:color w:val="4472C4" w:themeColor="accent1"/>
        </w:rPr>
      </w:pPr>
      <w:r w:rsidRPr="004D1D17">
        <w:rPr>
          <w:b/>
          <w:bCs/>
          <w:color w:val="4472C4" w:themeColor="accent1"/>
        </w:rPr>
        <w:t>10 h 45 : Pause</w:t>
      </w:r>
    </w:p>
    <w:p w14:paraId="3C13BDA4" w14:textId="77777777" w:rsidR="004E053F" w:rsidRPr="004D1D17" w:rsidRDefault="004E053F" w:rsidP="004E053F">
      <w:pPr>
        <w:spacing w:after="120"/>
        <w:ind w:right="48" w:hanging="283"/>
        <w:jc w:val="center"/>
        <w:rPr>
          <w:b/>
          <w:bCs/>
          <w:color w:val="4472C4" w:themeColor="accent1"/>
        </w:rPr>
      </w:pPr>
      <w:r w:rsidRPr="004D1D17">
        <w:rPr>
          <w:b/>
          <w:bCs/>
          <w:color w:val="4472C4" w:themeColor="accent1"/>
        </w:rPr>
        <w:t>11 h 10 : Échanges, conclusion et remerciements</w:t>
      </w:r>
    </w:p>
    <w:p w14:paraId="5C5F046F" w14:textId="77777777" w:rsidR="004E053F" w:rsidRPr="004D1D17" w:rsidRDefault="004E053F" w:rsidP="001C3BA4">
      <w:pPr>
        <w:spacing w:before="120" w:after="240"/>
        <w:ind w:right="45" w:hanging="284"/>
        <w:jc w:val="center"/>
        <w:rPr>
          <w:b/>
          <w:bCs/>
          <w:color w:val="4472C4" w:themeColor="accent1"/>
          <w:highlight w:val="yellow"/>
        </w:rPr>
      </w:pPr>
      <w:r w:rsidRPr="004D1D17">
        <w:rPr>
          <w:b/>
          <w:bCs/>
          <w:color w:val="4472C4" w:themeColor="accent1"/>
        </w:rPr>
        <w:t>11 h 45 : Dîner sur place</w:t>
      </w:r>
    </w:p>
    <w:p w14:paraId="4439F795" w14:textId="77777777" w:rsidR="001C3BA4" w:rsidRDefault="004E053F" w:rsidP="004E053F">
      <w:pPr>
        <w:spacing w:after="120"/>
        <w:ind w:right="48"/>
        <w:rPr>
          <w:rFonts w:cs="Arial"/>
          <w:b/>
          <w:bCs/>
          <w:i/>
          <w:iCs/>
          <w:noProof/>
          <w:color w:val="44546A" w:themeColor="text2"/>
        </w:rPr>
      </w:pPr>
      <w:r w:rsidRPr="001D48CB">
        <w:rPr>
          <w:b/>
          <w:bCs/>
        </w:rPr>
        <w:t xml:space="preserve">13 h : </w:t>
      </w:r>
      <w:r w:rsidRPr="001D48CB">
        <w:rPr>
          <w:rFonts w:eastAsia="Calibri"/>
          <w:b/>
          <w:bCs/>
          <w:color w:val="000000"/>
        </w:rPr>
        <w:t xml:space="preserve">Conférence de </w:t>
      </w:r>
      <w:r w:rsidRPr="001D48CB">
        <w:rPr>
          <w:rFonts w:cs="Arial"/>
          <w:b/>
          <w:bCs/>
          <w:noProof/>
        </w:rPr>
        <w:t>Serge Lepage :</w:t>
      </w:r>
      <w:r w:rsidRPr="001D48CB">
        <w:rPr>
          <w:rFonts w:cs="Arial"/>
          <w:noProof/>
        </w:rPr>
        <w:t xml:space="preserve"> </w:t>
      </w:r>
      <w:r w:rsidRPr="001D48CB">
        <w:rPr>
          <w:rFonts w:cs="Arial"/>
          <w:b/>
          <w:bCs/>
          <w:i/>
          <w:iCs/>
          <w:noProof/>
          <w:color w:val="44546A" w:themeColor="text2"/>
        </w:rPr>
        <w:t>Les changements</w:t>
      </w:r>
      <w:r>
        <w:rPr>
          <w:rFonts w:cs="Arial"/>
          <w:b/>
          <w:bCs/>
          <w:i/>
          <w:iCs/>
          <w:noProof/>
          <w:color w:val="44546A" w:themeColor="text2"/>
        </w:rPr>
        <w:t xml:space="preserve"> </w:t>
      </w:r>
      <w:r w:rsidRPr="0029207C">
        <w:rPr>
          <w:rFonts w:cs="Arial"/>
          <w:b/>
          <w:bCs/>
          <w:i/>
          <w:iCs/>
          <w:noProof/>
          <w:color w:val="44546A" w:themeColor="text2"/>
        </w:rPr>
        <w:t>climatiques, comment s’y retrouver?</w:t>
      </w:r>
    </w:p>
    <w:p w14:paraId="7EDBE01F" w14:textId="77777777" w:rsidR="004E053F" w:rsidRPr="001C3BA4" w:rsidRDefault="001C3BA4" w:rsidP="001C3BA4">
      <w:pPr>
        <w:spacing w:before="120" w:after="240"/>
        <w:ind w:right="45"/>
        <w:jc w:val="both"/>
        <w:rPr>
          <w:rFonts w:cs="Arial"/>
          <w:noProof/>
        </w:rPr>
      </w:pPr>
      <w:r>
        <w:rPr>
          <w:rFonts w:cs="Arial"/>
          <w:noProof/>
        </w:rPr>
        <w:drawing>
          <wp:anchor distT="0" distB="0" distL="114300" distR="114300" simplePos="0" relativeHeight="253355008" behindDoc="0" locked="0" layoutInCell="1" allowOverlap="1" wp14:anchorId="7B7FABE7" wp14:editId="193AA74C">
            <wp:simplePos x="0" y="0"/>
            <wp:positionH relativeFrom="margin">
              <wp:posOffset>5404251</wp:posOffset>
            </wp:positionH>
            <wp:positionV relativeFrom="margin">
              <wp:posOffset>6007100</wp:posOffset>
            </wp:positionV>
            <wp:extent cx="1219200" cy="1485900"/>
            <wp:effectExtent l="38100" t="38100" r="88900" b="88900"/>
            <wp:wrapSquare wrapText="bothSides"/>
            <wp:docPr id="1154330619"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30619" name="Image 115433061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19200" cy="1485900"/>
                    </a:xfrm>
                    <a:prstGeom prst="rect">
                      <a:avLst/>
                    </a:prstGeom>
                    <a:ln>
                      <a:solidFill>
                        <a:schemeClr val="tx1">
                          <a:lumMod val="75000"/>
                          <a:lumOff val="25000"/>
                        </a:schemeClr>
                      </a:solidFill>
                    </a:ln>
                    <a:effectLst>
                      <a:outerShdw blurRad="50800" dist="38100" dir="2700000" algn="tl" rotWithShape="0">
                        <a:prstClr val="black">
                          <a:alpha val="40000"/>
                        </a:prstClr>
                      </a:outerShdw>
                    </a:effectLst>
                  </pic:spPr>
                </pic:pic>
              </a:graphicData>
            </a:graphic>
          </wp:anchor>
        </w:drawing>
      </w:r>
      <w:r w:rsidR="004E053F" w:rsidRPr="00915ACA">
        <w:rPr>
          <w:rFonts w:cs="Arial"/>
          <w:noProof/>
        </w:rPr>
        <w:t>À l’aide d’illustrations, de graphiques et d’images vidéo, Serge Lepage explique l’évolution du climat, évolution naturelle, d’une part, et les changements climatiques causés par les activités humaines, d’autre part. Il répond à des questions que l’on se pose tous : Qu’est-ce que l’effet de serre? Quels sont les facteurs dominants qui influencent l</w:t>
      </w:r>
      <w:r w:rsidR="004E053F">
        <w:rPr>
          <w:rFonts w:cs="Arial"/>
          <w:noProof/>
        </w:rPr>
        <w:t>’</w:t>
      </w:r>
      <w:r w:rsidR="004E053F" w:rsidRPr="00915ACA">
        <w:rPr>
          <w:rFonts w:cs="Arial"/>
          <w:noProof/>
        </w:rPr>
        <w:t xml:space="preserve">évolution du climat? Quelles sont les conséquences des changements rapides qui sont observés depuis plusieurs décennies? Comment s’adapter à de tels changements? Quelles sont les avancées technologiques en matière d’énergie renouvelable et de lutte aux changements climatiques? Que donnent les actions entreprises par les différentes nations? Que réserve l’avenir aux générations futures? Que peuvent </w:t>
      </w:r>
      <w:r w:rsidR="004E053F" w:rsidRPr="001C3BA4">
        <w:rPr>
          <w:rFonts w:cs="Arial"/>
          <w:noProof/>
        </w:rPr>
        <w:t>faire les citoyens pour aider la situation?</w:t>
      </w:r>
    </w:p>
    <w:p w14:paraId="54321306" w14:textId="77777777" w:rsidR="004E053F" w:rsidRPr="0029207C" w:rsidRDefault="004E053F" w:rsidP="001C3BA4">
      <w:pPr>
        <w:spacing w:before="120"/>
        <w:ind w:right="45"/>
        <w:rPr>
          <w:rFonts w:cs="Arial"/>
          <w:i/>
          <w:iCs/>
          <w:noProof/>
        </w:rPr>
      </w:pPr>
      <w:r w:rsidRPr="001D48CB">
        <w:rPr>
          <w:b/>
          <w:bCs/>
        </w:rPr>
        <w:t>14</w:t>
      </w:r>
      <w:r>
        <w:rPr>
          <w:b/>
          <w:bCs/>
        </w:rPr>
        <w:t xml:space="preserve"> h </w:t>
      </w:r>
      <w:r w:rsidRPr="001D48CB">
        <w:rPr>
          <w:b/>
          <w:bCs/>
        </w:rPr>
        <w:t>30</w:t>
      </w:r>
      <w:r>
        <w:rPr>
          <w:b/>
          <w:bCs/>
        </w:rPr>
        <w:t xml:space="preserve"> : </w:t>
      </w:r>
      <w:r w:rsidRPr="001D48CB">
        <w:rPr>
          <w:b/>
          <w:bCs/>
        </w:rPr>
        <w:t xml:space="preserve">Conclusion </w:t>
      </w:r>
      <w:r>
        <w:rPr>
          <w:b/>
          <w:bCs/>
        </w:rPr>
        <w:t>et</w:t>
      </w:r>
      <w:r w:rsidRPr="001D48CB">
        <w:rPr>
          <w:b/>
          <w:bCs/>
        </w:rPr>
        <w:t xml:space="preserve"> remerciements</w:t>
      </w:r>
    </w:p>
    <w:p w14:paraId="2010C07F" w14:textId="77777777" w:rsidR="002C3F6A" w:rsidRDefault="002C3F6A" w:rsidP="0064360F">
      <w:pPr>
        <w:spacing w:before="120" w:after="120"/>
        <w:ind w:right="48"/>
        <w:jc w:val="both"/>
        <w:sectPr w:rsidR="002C3F6A" w:rsidSect="0099687C">
          <w:pgSz w:w="12240" w:h="15840"/>
          <w:pgMar w:top="1418" w:right="851" w:bottom="1418" w:left="851" w:header="709" w:footer="709" w:gutter="0"/>
          <w:cols w:space="708"/>
          <w:docGrid w:linePitch="360"/>
        </w:sectPr>
      </w:pPr>
      <w:r>
        <w:rPr>
          <w:noProof/>
        </w:rPr>
        <w:lastRenderedPageBreak/>
        <w:drawing>
          <wp:anchor distT="0" distB="0" distL="114300" distR="114300" simplePos="0" relativeHeight="253356032" behindDoc="0" locked="0" layoutInCell="1" allowOverlap="1" wp14:anchorId="56AAC9E9" wp14:editId="7110C895">
            <wp:simplePos x="0" y="0"/>
            <wp:positionH relativeFrom="margin">
              <wp:align>center</wp:align>
            </wp:positionH>
            <wp:positionV relativeFrom="margin">
              <wp:align>top</wp:align>
            </wp:positionV>
            <wp:extent cx="6354445" cy="8257540"/>
            <wp:effectExtent l="0" t="0" r="0" b="0"/>
            <wp:wrapSquare wrapText="bothSides"/>
            <wp:docPr id="1908506346"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06346" name="Image 1908506346"/>
                    <pic:cNvPicPr/>
                  </pic:nvPicPr>
                  <pic:blipFill>
                    <a:blip r:embed="rId47"/>
                    <a:stretch>
                      <a:fillRect/>
                    </a:stretch>
                  </pic:blipFill>
                  <pic:spPr>
                    <a:xfrm>
                      <a:off x="0" y="0"/>
                      <a:ext cx="6354445" cy="8257540"/>
                    </a:xfrm>
                    <a:prstGeom prst="rect">
                      <a:avLst/>
                    </a:prstGeom>
                  </pic:spPr>
                </pic:pic>
              </a:graphicData>
            </a:graphic>
          </wp:anchor>
        </w:drawing>
      </w:r>
    </w:p>
    <w:p w14:paraId="3DB59085" w14:textId="77777777" w:rsidR="007F4BFC" w:rsidRPr="0064360F" w:rsidRDefault="009A46F3" w:rsidP="0064360F">
      <w:pPr>
        <w:spacing w:before="120" w:after="120"/>
        <w:ind w:right="48"/>
        <w:jc w:val="both"/>
        <w:sectPr w:rsidR="007F4BFC" w:rsidRPr="0064360F" w:rsidSect="0099687C">
          <w:pgSz w:w="12240" w:h="15840"/>
          <w:pgMar w:top="1418" w:right="851" w:bottom="1418" w:left="851" w:header="709" w:footer="709" w:gutter="0"/>
          <w:cols w:space="708"/>
          <w:docGrid w:linePitch="360"/>
        </w:sectPr>
      </w:pPr>
      <w:r>
        <w:rPr>
          <w:noProof/>
        </w:rPr>
        <w:lastRenderedPageBreak/>
        <w:drawing>
          <wp:anchor distT="0" distB="0" distL="114300" distR="114300" simplePos="0" relativeHeight="253423616" behindDoc="0" locked="0" layoutInCell="1" allowOverlap="1" wp14:anchorId="2BEBED46" wp14:editId="14FA54B3">
            <wp:simplePos x="0" y="0"/>
            <wp:positionH relativeFrom="margin">
              <wp:posOffset>145415</wp:posOffset>
            </wp:positionH>
            <wp:positionV relativeFrom="margin">
              <wp:posOffset>170481</wp:posOffset>
            </wp:positionV>
            <wp:extent cx="6398895" cy="8257540"/>
            <wp:effectExtent l="0" t="0" r="1905" b="0"/>
            <wp:wrapSquare wrapText="bothSides"/>
            <wp:docPr id="7064454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45404" name="Image 70644540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398895" cy="8257540"/>
                    </a:xfrm>
                    <a:prstGeom prst="rect">
                      <a:avLst/>
                    </a:prstGeom>
                  </pic:spPr>
                </pic:pic>
              </a:graphicData>
            </a:graphic>
          </wp:anchor>
        </w:drawing>
      </w:r>
    </w:p>
    <w:p w14:paraId="7976039F" w14:textId="77777777" w:rsidR="00B410F7" w:rsidRDefault="005E30DB" w:rsidP="0064360F">
      <w:r>
        <w:rPr>
          <w:noProof/>
        </w:rPr>
        <w:lastRenderedPageBreak/>
        <w:drawing>
          <wp:anchor distT="0" distB="0" distL="114300" distR="114300" simplePos="0" relativeHeight="253339648" behindDoc="0" locked="0" layoutInCell="1" allowOverlap="1" wp14:anchorId="62900854" wp14:editId="4A9C6C49">
            <wp:simplePos x="0" y="0"/>
            <wp:positionH relativeFrom="margin">
              <wp:posOffset>431165</wp:posOffset>
            </wp:positionH>
            <wp:positionV relativeFrom="margin">
              <wp:posOffset>117475</wp:posOffset>
            </wp:positionV>
            <wp:extent cx="5823585" cy="956310"/>
            <wp:effectExtent l="0" t="0" r="5715"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23585" cy="95631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XSpec="center" w:tblpY="670"/>
        <w:tblOverlap w:val="never"/>
        <w:tblW w:w="6027" w:type="pct"/>
        <w:tblCellMar>
          <w:top w:w="144" w:type="dxa"/>
          <w:left w:w="0" w:type="dxa"/>
          <w:bottom w:w="144" w:type="dxa"/>
          <w:right w:w="0" w:type="dxa"/>
        </w:tblCellMar>
        <w:tblLook w:val="04A0" w:firstRow="1" w:lastRow="0" w:firstColumn="1" w:lastColumn="0" w:noHBand="0" w:noVBand="1"/>
      </w:tblPr>
      <w:tblGrid>
        <w:gridCol w:w="12703"/>
      </w:tblGrid>
      <w:tr w:rsidR="002B009B" w:rsidRPr="0040701A" w14:paraId="0A2499E8" w14:textId="77777777" w:rsidTr="007828FA">
        <w:trPr>
          <w:trHeight w:val="2946"/>
        </w:trPr>
        <w:tc>
          <w:tcPr>
            <w:tcW w:w="0" w:type="auto"/>
            <w:vAlign w:val="bottom"/>
          </w:tcPr>
          <w:p w14:paraId="3F75EBA4" w14:textId="77777777" w:rsidR="00D412CB" w:rsidRPr="001873C3" w:rsidRDefault="00D412CB" w:rsidP="001873C3">
            <w:pPr>
              <w:pStyle w:val="Sansinterligne"/>
              <w:tabs>
                <w:tab w:val="decimal" w:pos="360"/>
              </w:tabs>
              <w:spacing w:before="120" w:after="240"/>
              <w:jc w:val="center"/>
              <w:rPr>
                <w:rFonts w:ascii="Arial Black" w:eastAsia="Times New Roman" w:hAnsi="Arial Black" w:cs="Times New Roman"/>
                <w:b/>
                <w:bCs/>
                <w:i/>
                <w:iCs/>
                <w:color w:val="262626" w:themeColor="text1" w:themeTint="D9"/>
                <w:sz w:val="48"/>
                <w:szCs w:val="48"/>
                <w:u w:val="single"/>
                <w:lang w:val="fr-CA"/>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495E34">
              <w:rPr>
                <w:rFonts w:ascii="Arial Black" w:eastAsia="Times New Roman" w:hAnsi="Arial Black" w:cs="Times New Roman"/>
                <w:b/>
                <w:bCs/>
                <w:color w:val="262626" w:themeColor="text1" w:themeTint="D9"/>
                <w:sz w:val="48"/>
                <w:szCs w:val="48"/>
                <w:lang w:val="fr-CA"/>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CONVOCATION</w:t>
            </w:r>
          </w:p>
          <w:p w14:paraId="29DDB63D" w14:textId="77777777" w:rsidR="002B009B" w:rsidRPr="00C1259B" w:rsidRDefault="002B009B" w:rsidP="001873C3">
            <w:pPr>
              <w:pStyle w:val="Sansinterligne"/>
              <w:tabs>
                <w:tab w:val="decimal" w:pos="360"/>
              </w:tabs>
              <w:ind w:left="238"/>
              <w:jc w:val="center"/>
              <w:rPr>
                <w:rFonts w:ascii="Times New Roman" w:eastAsia="Times New Roman" w:hAnsi="Times New Roman" w:cs="Times New Roman"/>
                <w:b/>
                <w:bCs/>
                <w:iCs/>
                <w:sz w:val="28"/>
                <w:szCs w:val="28"/>
                <w:lang w:val="fr-CA"/>
              </w:rPr>
            </w:pPr>
            <w:r w:rsidRPr="00C1259B">
              <w:rPr>
                <w:rFonts w:ascii="Times New Roman" w:eastAsia="Times New Roman" w:hAnsi="Times New Roman" w:cs="Times New Roman"/>
                <w:b/>
                <w:bCs/>
                <w:iCs/>
                <w:sz w:val="28"/>
                <w:szCs w:val="28"/>
                <w:lang w:val="fr-CA"/>
              </w:rPr>
              <w:t>Assemblée générale des membres de</w:t>
            </w:r>
          </w:p>
          <w:p w14:paraId="39A51CD3" w14:textId="77777777" w:rsidR="002B009B" w:rsidRPr="00C1259B" w:rsidRDefault="00D412CB" w:rsidP="005E30DB">
            <w:pPr>
              <w:pStyle w:val="Sansinterligne"/>
              <w:tabs>
                <w:tab w:val="decimal" w:pos="360"/>
              </w:tabs>
              <w:ind w:left="237"/>
              <w:jc w:val="center"/>
              <w:rPr>
                <w:rFonts w:ascii="Times New Roman" w:eastAsia="Times New Roman" w:hAnsi="Times New Roman" w:cs="Times New Roman"/>
                <w:b/>
                <w:bCs/>
                <w:iCs/>
                <w:sz w:val="28"/>
                <w:szCs w:val="28"/>
                <w:lang w:val="fr-CA"/>
              </w:rPr>
            </w:pPr>
            <w:r w:rsidRPr="00C1259B">
              <w:rPr>
                <w:rFonts w:ascii="Times New Roman" w:eastAsia="Times New Roman" w:hAnsi="Times New Roman" w:cs="Times New Roman"/>
                <w:b/>
                <w:bCs/>
                <w:iCs/>
                <w:sz w:val="28"/>
                <w:szCs w:val="28"/>
                <w:lang w:val="fr-CA"/>
              </w:rPr>
              <w:t>l</w:t>
            </w:r>
            <w:r w:rsidR="002B009B" w:rsidRPr="00C1259B">
              <w:rPr>
                <w:rFonts w:ascii="Times New Roman" w:eastAsia="Times New Roman" w:hAnsi="Times New Roman" w:cs="Times New Roman"/>
                <w:b/>
                <w:bCs/>
                <w:iCs/>
                <w:sz w:val="28"/>
                <w:szCs w:val="28"/>
                <w:lang w:val="fr-CA"/>
              </w:rPr>
              <w:t>’AREQ  région 03 G secteur Louis-Fréchette</w:t>
            </w:r>
          </w:p>
          <w:p w14:paraId="0E4F9C41" w14:textId="77777777" w:rsidR="002B009B" w:rsidRPr="00D412CB" w:rsidRDefault="002B009B" w:rsidP="001873C3">
            <w:pPr>
              <w:pStyle w:val="Sansinterligne"/>
              <w:tabs>
                <w:tab w:val="decimal" w:pos="360"/>
              </w:tabs>
              <w:spacing w:before="240" w:after="120"/>
              <w:ind w:left="238"/>
              <w:jc w:val="center"/>
              <w:rPr>
                <w:rFonts w:ascii="Times New Roman" w:eastAsia="Times New Roman" w:hAnsi="Times New Roman" w:cs="Times New Roman"/>
                <w:bCs/>
                <w:sz w:val="24"/>
                <w:szCs w:val="24"/>
                <w:lang w:val="fr-CA"/>
              </w:rPr>
            </w:pPr>
            <w:r w:rsidRPr="00D412CB">
              <w:rPr>
                <w:rFonts w:ascii="Times New Roman" w:eastAsia="Times New Roman" w:hAnsi="Times New Roman" w:cs="Times New Roman"/>
                <w:b/>
                <w:sz w:val="24"/>
                <w:szCs w:val="24"/>
                <w:lang w:val="fr-CA"/>
              </w:rPr>
              <w:t>Hôtel l’Oie des Neiges</w:t>
            </w:r>
            <w:r w:rsidRPr="00D412CB">
              <w:rPr>
                <w:rFonts w:ascii="Times New Roman" w:eastAsia="Times New Roman" w:hAnsi="Times New Roman" w:cs="Times New Roman"/>
                <w:bCs/>
                <w:sz w:val="24"/>
                <w:szCs w:val="24"/>
                <w:lang w:val="fr-CA"/>
              </w:rPr>
              <w:t xml:space="preserve"> (l’Oiselière)</w:t>
            </w:r>
            <w:r w:rsidR="0056467B">
              <w:rPr>
                <w:rFonts w:ascii="Times New Roman" w:eastAsia="Times New Roman" w:hAnsi="Times New Roman" w:cs="Times New Roman"/>
                <w:bCs/>
                <w:sz w:val="24"/>
                <w:szCs w:val="24"/>
                <w:lang w:val="fr-CA"/>
              </w:rPr>
              <w:t xml:space="preserve"> </w:t>
            </w:r>
            <w:r w:rsidR="00D412CB">
              <w:rPr>
                <w:rFonts w:ascii="Times New Roman" w:eastAsia="Times New Roman" w:hAnsi="Times New Roman" w:cs="Times New Roman"/>
                <w:iCs/>
                <w:sz w:val="24"/>
                <w:szCs w:val="24"/>
                <w:lang w:val="fr-CA"/>
              </w:rPr>
              <w:t>165 A, rte du Président Kennedy, Lévis</w:t>
            </w:r>
          </w:p>
          <w:p w14:paraId="1F2A15AC" w14:textId="77777777" w:rsidR="002B009B" w:rsidRDefault="002B009B" w:rsidP="001873C3">
            <w:pPr>
              <w:pStyle w:val="Sansinterligne"/>
              <w:tabs>
                <w:tab w:val="decimal" w:pos="360"/>
              </w:tabs>
              <w:spacing w:before="240" w:after="120"/>
              <w:ind w:left="238"/>
              <w:jc w:val="center"/>
              <w:rPr>
                <w:rFonts w:ascii="Times New Roman" w:eastAsia="Times New Roman" w:hAnsi="Times New Roman" w:cs="Times New Roman"/>
                <w:b/>
                <w:iCs/>
                <w:sz w:val="24"/>
                <w:szCs w:val="24"/>
                <w:lang w:val="fr-CA"/>
              </w:rPr>
            </w:pPr>
            <w:r w:rsidRPr="002B009B">
              <w:rPr>
                <w:rFonts w:ascii="Times New Roman" w:eastAsia="Times New Roman" w:hAnsi="Times New Roman" w:cs="Times New Roman"/>
                <w:b/>
                <w:iCs/>
                <w:sz w:val="24"/>
                <w:szCs w:val="24"/>
                <w:lang w:val="fr-CA"/>
              </w:rPr>
              <w:t>JEUDI</w:t>
            </w:r>
            <w:r w:rsidR="00DD46B3">
              <w:rPr>
                <w:rFonts w:ascii="Times New Roman" w:eastAsia="Times New Roman" w:hAnsi="Times New Roman" w:cs="Times New Roman"/>
                <w:b/>
                <w:iCs/>
                <w:sz w:val="24"/>
                <w:szCs w:val="24"/>
                <w:lang w:val="fr-CA"/>
              </w:rPr>
              <w:t>,</w:t>
            </w:r>
            <w:r w:rsidRPr="002B009B">
              <w:rPr>
                <w:rFonts w:ascii="Times New Roman" w:eastAsia="Times New Roman" w:hAnsi="Times New Roman" w:cs="Times New Roman"/>
                <w:b/>
                <w:iCs/>
                <w:sz w:val="24"/>
                <w:szCs w:val="24"/>
                <w:lang w:val="fr-CA"/>
              </w:rPr>
              <w:t xml:space="preserve"> 1</w:t>
            </w:r>
            <w:r w:rsidR="00D412CB">
              <w:rPr>
                <w:rFonts w:ascii="Times New Roman" w:eastAsia="Times New Roman" w:hAnsi="Times New Roman" w:cs="Times New Roman"/>
                <w:b/>
                <w:iCs/>
                <w:sz w:val="24"/>
                <w:szCs w:val="24"/>
                <w:vertAlign w:val="superscript"/>
                <w:lang w:val="fr-CA"/>
              </w:rPr>
              <w:t>er</w:t>
            </w:r>
            <w:r w:rsidRPr="002B009B">
              <w:rPr>
                <w:rFonts w:ascii="Times New Roman" w:eastAsia="Times New Roman" w:hAnsi="Times New Roman" w:cs="Times New Roman"/>
                <w:b/>
                <w:iCs/>
                <w:sz w:val="24"/>
                <w:szCs w:val="24"/>
                <w:lang w:val="fr-CA"/>
              </w:rPr>
              <w:t xml:space="preserve"> mai 2025</w:t>
            </w:r>
          </w:p>
          <w:p w14:paraId="2C8E39D5" w14:textId="77777777" w:rsidR="001873C3" w:rsidRDefault="001873C3" w:rsidP="001873C3">
            <w:pPr>
              <w:pStyle w:val="Sansinterligne"/>
              <w:tabs>
                <w:tab w:val="decimal" w:pos="360"/>
              </w:tabs>
              <w:spacing w:before="240"/>
              <w:ind w:left="238"/>
              <w:jc w:val="center"/>
              <w:rPr>
                <w:rFonts w:ascii="Times New Roman" w:eastAsia="Times New Roman" w:hAnsi="Times New Roman" w:cs="Times New Roman"/>
                <w:b/>
                <w:iCs/>
                <w:sz w:val="24"/>
                <w:szCs w:val="24"/>
                <w:lang w:val="fr-CA"/>
              </w:rPr>
            </w:pPr>
            <w:r>
              <w:rPr>
                <w:rFonts w:ascii="Times New Roman" w:eastAsia="Times New Roman" w:hAnsi="Times New Roman" w:cs="Times New Roman"/>
                <w:b/>
                <w:iCs/>
                <w:sz w:val="24"/>
                <w:szCs w:val="24"/>
                <w:lang w:val="fr-CA"/>
              </w:rPr>
              <w:t>Accueil : 9 h</w:t>
            </w:r>
          </w:p>
          <w:p w14:paraId="674D6BC1" w14:textId="77777777" w:rsidR="005E30DB" w:rsidRPr="002B009B" w:rsidRDefault="001873C3" w:rsidP="0056467B">
            <w:pPr>
              <w:pStyle w:val="Sansinterligne"/>
              <w:tabs>
                <w:tab w:val="decimal" w:pos="360"/>
              </w:tabs>
              <w:spacing w:after="120"/>
              <w:ind w:left="238"/>
              <w:jc w:val="center"/>
              <w:rPr>
                <w:rFonts w:ascii="Times New Roman" w:eastAsia="Times New Roman" w:hAnsi="Times New Roman" w:cs="Times New Roman"/>
                <w:b/>
                <w:iCs/>
                <w:sz w:val="24"/>
                <w:szCs w:val="24"/>
                <w:lang w:val="fr-CA"/>
              </w:rPr>
            </w:pPr>
            <w:r>
              <w:rPr>
                <w:rFonts w:ascii="Times New Roman" w:eastAsia="Times New Roman" w:hAnsi="Times New Roman" w:cs="Times New Roman"/>
                <w:b/>
                <w:iCs/>
                <w:sz w:val="24"/>
                <w:szCs w:val="24"/>
                <w:lang w:val="fr-CA"/>
              </w:rPr>
              <w:t>Rencontre : 9 h 30</w:t>
            </w:r>
          </w:p>
          <w:p w14:paraId="202BC0FA" w14:textId="77777777" w:rsidR="002B009B" w:rsidRPr="002B009B" w:rsidRDefault="0056467B" w:rsidP="005E30DB">
            <w:pPr>
              <w:pStyle w:val="Sansinterligne"/>
              <w:tabs>
                <w:tab w:val="decimal" w:pos="360"/>
              </w:tabs>
              <w:ind w:left="720" w:hanging="720"/>
              <w:jc w:val="right"/>
              <w:rPr>
                <w:rFonts w:ascii="Times New Roman" w:eastAsia="Times New Roman" w:hAnsi="Times New Roman" w:cs="Times New Roman"/>
                <w:iCs/>
                <w:sz w:val="24"/>
                <w:szCs w:val="24"/>
                <w:lang w:val="fr-CA"/>
              </w:rPr>
            </w:pPr>
            <w:r w:rsidRPr="0040701A">
              <w:rPr>
                <w:rFonts w:ascii="Times New Roman" w:eastAsia="Times New Roman" w:hAnsi="Times New Roman" w:cs="Times New Roman"/>
                <w:iCs/>
                <w:noProof/>
                <w:sz w:val="24"/>
                <w:szCs w:val="24"/>
              </w:rPr>
              <mc:AlternateContent>
                <mc:Choice Requires="wps">
                  <w:drawing>
                    <wp:anchor distT="0" distB="0" distL="114300" distR="114300" simplePos="0" relativeHeight="253338624" behindDoc="0" locked="0" layoutInCell="1" allowOverlap="1" wp14:anchorId="6DF30A54" wp14:editId="1FE0223E">
                      <wp:simplePos x="0" y="0"/>
                      <wp:positionH relativeFrom="margin">
                        <wp:posOffset>1344930</wp:posOffset>
                      </wp:positionH>
                      <wp:positionV relativeFrom="margin">
                        <wp:posOffset>2346960</wp:posOffset>
                      </wp:positionV>
                      <wp:extent cx="5509895" cy="457200"/>
                      <wp:effectExtent l="0" t="0" r="1905" b="0"/>
                      <wp:wrapSquare wrapText="bothSides"/>
                      <wp:docPr id="1698859536"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09895" cy="4572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368344" w14:textId="77777777" w:rsidR="002B009B" w:rsidRPr="00D9374D" w:rsidRDefault="002B009B" w:rsidP="001873C3">
                                  <w:pPr>
                                    <w:jc w:val="center"/>
                                    <w:rPr>
                                      <w:lang w:val="fr-FR" w:eastAsia="fr-FR"/>
                                    </w:rPr>
                                  </w:pPr>
                                  <w:r>
                                    <w:rPr>
                                      <w:lang w:val="fr-FR" w:eastAsia="fr-FR"/>
                                    </w:rPr>
                                    <w:t>Les</w:t>
                                  </w:r>
                                  <w:r w:rsidRPr="00D9374D">
                                    <w:rPr>
                                      <w:lang w:val="fr-FR" w:eastAsia="fr-FR"/>
                                    </w:rPr>
                                    <w:t xml:space="preserve"> membres de </w:t>
                                  </w:r>
                                  <w:r w:rsidR="00D412CB" w:rsidRPr="00D9374D">
                                    <w:rPr>
                                      <w:lang w:val="fr-FR" w:eastAsia="fr-FR"/>
                                    </w:rPr>
                                    <w:t>l’AREQ région</w:t>
                                  </w:r>
                                  <w:r w:rsidRPr="00D9374D">
                                    <w:rPr>
                                      <w:lang w:val="fr-FR" w:eastAsia="fr-FR"/>
                                    </w:rPr>
                                    <w:t xml:space="preserve"> 03 G, secteur Louis-Fréchette sont convoqués</w:t>
                                  </w:r>
                                  <w:r w:rsidR="001873C3">
                                    <w:rPr>
                                      <w:lang w:val="fr-FR" w:eastAsia="fr-FR"/>
                                    </w:rPr>
                                    <w:t xml:space="preserve"> à </w:t>
                                  </w:r>
                                  <w:r w:rsidRPr="00D9374D">
                                    <w:rPr>
                                      <w:lang w:val="fr-FR" w:eastAsia="fr-FR"/>
                                    </w:rPr>
                                    <w:t>l’</w:t>
                                  </w:r>
                                  <w:r w:rsidR="00D412CB">
                                    <w:rPr>
                                      <w:lang w:val="fr-FR" w:eastAsia="fr-FR"/>
                                    </w:rPr>
                                    <w:t>a</w:t>
                                  </w:r>
                                  <w:r w:rsidRPr="00D9374D">
                                    <w:rPr>
                                      <w:lang w:val="fr-FR" w:eastAsia="fr-FR"/>
                                    </w:rPr>
                                    <w:t>ssemblée générale sectorielle de l’</w:t>
                                  </w:r>
                                  <w:r w:rsidR="00D412CB">
                                    <w:rPr>
                                      <w:lang w:val="fr-FR" w:eastAsia="fr-FR"/>
                                    </w:rPr>
                                    <w:t>a</w:t>
                                  </w:r>
                                  <w:r w:rsidRPr="00D9374D">
                                    <w:rPr>
                                      <w:lang w:val="fr-FR" w:eastAsia="fr-FR"/>
                                    </w:rPr>
                                    <w:t>ssoci</w:t>
                                  </w:r>
                                  <w:r>
                                    <w:rPr>
                                      <w:lang w:val="fr-FR" w:eastAsia="fr-FR"/>
                                    </w:rPr>
                                    <w:t>ation.</w:t>
                                  </w:r>
                                </w:p>
                                <w:p w14:paraId="7C56915B" w14:textId="77777777" w:rsidR="002B009B" w:rsidRPr="00D9374D" w:rsidRDefault="002B009B" w:rsidP="002B009B">
                                  <w:pPr>
                                    <w:jc w:val="both"/>
                                    <w:rPr>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F30A54" id="Zone de texte 7" o:spid="_x0000_s1033" type="#_x0000_t202" style="position:absolute;left:0;text-align:left;margin-left:105.9pt;margin-top:184.8pt;width:433.85pt;height:36pt;z-index:253338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" stroked="f" strokeweight=".5pt">
                      <v:path arrowok="t"/>
                      <v:textbox>
                        <w:txbxContent>
                          <w:p w14:paraId="2E368344" w14:textId="77777777" w:rsidR="002B009B" w:rsidRPr="00D9374D" w:rsidRDefault="002B009B" w:rsidP="001873C3">
                            <w:pPr>
                              <w:jc w:val="center"/>
                              <w:rPr>
                                <w:lang w:val="fr-FR" w:eastAsia="fr-FR"/>
                              </w:rPr>
                            </w:pPr>
                            <w:r>
                              <w:rPr>
                                <w:lang w:val="fr-FR" w:eastAsia="fr-FR"/>
                              </w:rPr>
                              <w:t>Les</w:t>
                            </w:r>
                            <w:r w:rsidRPr="00D9374D">
                              <w:rPr>
                                <w:lang w:val="fr-FR" w:eastAsia="fr-FR"/>
                              </w:rPr>
                              <w:t xml:space="preserve"> membres de </w:t>
                            </w:r>
                            <w:r w:rsidR="00D412CB" w:rsidRPr="00D9374D">
                              <w:rPr>
                                <w:lang w:val="fr-FR" w:eastAsia="fr-FR"/>
                              </w:rPr>
                              <w:t>l’AREQ région</w:t>
                            </w:r>
                            <w:r w:rsidRPr="00D9374D">
                              <w:rPr>
                                <w:lang w:val="fr-FR" w:eastAsia="fr-FR"/>
                              </w:rPr>
                              <w:t xml:space="preserve"> 03 G, secteur Louis-Fréchette sont convoqués</w:t>
                            </w:r>
                            <w:r w:rsidR="001873C3">
                              <w:rPr>
                                <w:lang w:val="fr-FR" w:eastAsia="fr-FR"/>
                              </w:rPr>
                              <w:t xml:space="preserve"> à </w:t>
                            </w:r>
                            <w:r w:rsidRPr="00D9374D">
                              <w:rPr>
                                <w:lang w:val="fr-FR" w:eastAsia="fr-FR"/>
                              </w:rPr>
                              <w:t>l’</w:t>
                            </w:r>
                            <w:r w:rsidR="00D412CB">
                              <w:rPr>
                                <w:lang w:val="fr-FR" w:eastAsia="fr-FR"/>
                              </w:rPr>
                              <w:t>a</w:t>
                            </w:r>
                            <w:r w:rsidRPr="00D9374D">
                              <w:rPr>
                                <w:lang w:val="fr-FR" w:eastAsia="fr-FR"/>
                              </w:rPr>
                              <w:t>ssemblée générale sectorielle de l’</w:t>
                            </w:r>
                            <w:r w:rsidR="00D412CB">
                              <w:rPr>
                                <w:lang w:val="fr-FR" w:eastAsia="fr-FR"/>
                              </w:rPr>
                              <w:t>a</w:t>
                            </w:r>
                            <w:r w:rsidRPr="00D9374D">
                              <w:rPr>
                                <w:lang w:val="fr-FR" w:eastAsia="fr-FR"/>
                              </w:rPr>
                              <w:t>ssoci</w:t>
                            </w:r>
                            <w:r>
                              <w:rPr>
                                <w:lang w:val="fr-FR" w:eastAsia="fr-FR"/>
                              </w:rPr>
                              <w:t>ation.</w:t>
                            </w:r>
                          </w:p>
                          <w:p w14:paraId="7C56915B" w14:textId="77777777" w:rsidR="002B009B" w:rsidRPr="00D9374D" w:rsidRDefault="002B009B" w:rsidP="002B009B">
                            <w:pPr>
                              <w:jc w:val="both"/>
                              <w:rPr>
                                <w:lang w:val="fr-FR"/>
                              </w:rPr>
                            </w:pPr>
                          </w:p>
                        </w:txbxContent>
                      </v:textbox>
                      <w10:wrap type="square" anchorx="margin" anchory="margin"/>
                    </v:shape>
                  </w:pict>
                </mc:Fallback>
              </mc:AlternateContent>
            </w:r>
          </w:p>
          <w:p w14:paraId="499705F2" w14:textId="77777777" w:rsidR="002B009B" w:rsidRPr="002B009B" w:rsidRDefault="002B009B" w:rsidP="001873C3">
            <w:pPr>
              <w:pStyle w:val="Sansinterligne"/>
              <w:tabs>
                <w:tab w:val="decimal" w:pos="360"/>
              </w:tabs>
              <w:rPr>
                <w:rFonts w:ascii="Times New Roman" w:eastAsia="Times New Roman" w:hAnsi="Times New Roman" w:cs="Times New Roman"/>
                <w:iCs/>
                <w:sz w:val="24"/>
                <w:szCs w:val="24"/>
                <w:lang w:val="fr-CA"/>
              </w:rPr>
            </w:pPr>
            <w:r w:rsidRPr="002B009B">
              <w:rPr>
                <w:rFonts w:ascii="Times New Roman" w:eastAsia="Times New Roman" w:hAnsi="Times New Roman" w:cs="Times New Roman"/>
                <w:iCs/>
                <w:sz w:val="24"/>
                <w:szCs w:val="24"/>
                <w:lang w:val="fr-CA"/>
              </w:rPr>
              <w:t xml:space="preserve">                                                                            </w:t>
            </w:r>
          </w:p>
          <w:p w14:paraId="41CBE78F" w14:textId="77777777" w:rsidR="002B009B" w:rsidRPr="002B009B" w:rsidRDefault="002B009B" w:rsidP="005E30DB">
            <w:pPr>
              <w:pStyle w:val="Sansinterligne"/>
              <w:tabs>
                <w:tab w:val="decimal" w:pos="360"/>
              </w:tabs>
              <w:jc w:val="center"/>
              <w:rPr>
                <w:rFonts w:ascii="Times New Roman" w:eastAsia="Times New Roman" w:hAnsi="Times New Roman" w:cs="Times New Roman"/>
                <w:iCs/>
                <w:sz w:val="24"/>
                <w:szCs w:val="24"/>
                <w:lang w:val="fr-CA"/>
              </w:rPr>
            </w:pPr>
          </w:p>
          <w:p w14:paraId="467F4033" w14:textId="77777777" w:rsidR="002B009B" w:rsidRPr="00D412CB" w:rsidRDefault="002B009B" w:rsidP="007828FA">
            <w:pPr>
              <w:pStyle w:val="Sansinterligne"/>
              <w:jc w:val="center"/>
              <w:rPr>
                <w:rFonts w:ascii="Times New Roman" w:eastAsia="Times New Roman" w:hAnsi="Times New Roman" w:cs="Times New Roman"/>
                <w:b/>
                <w:bCs/>
                <w:iCs/>
                <w:sz w:val="24"/>
                <w:szCs w:val="24"/>
                <w:u w:val="single"/>
                <w:lang w:val="fr-CA"/>
              </w:rPr>
            </w:pPr>
          </w:p>
          <w:p w14:paraId="1ACEC9E8" w14:textId="77777777" w:rsidR="002B009B" w:rsidRPr="00D412CB" w:rsidRDefault="002B009B" w:rsidP="007828FA">
            <w:pPr>
              <w:pStyle w:val="Sansinterligne"/>
              <w:jc w:val="center"/>
              <w:rPr>
                <w:rFonts w:ascii="Times New Roman" w:eastAsia="Times New Roman" w:hAnsi="Times New Roman" w:cs="Times New Roman"/>
                <w:iCs/>
                <w:sz w:val="24"/>
                <w:szCs w:val="24"/>
                <w:lang w:val="fr-CA"/>
              </w:rPr>
            </w:pPr>
          </w:p>
        </w:tc>
      </w:tr>
      <w:tr w:rsidR="002B009B" w:rsidRPr="0040701A" w14:paraId="2C52A2AA" w14:textId="77777777" w:rsidTr="007828FA">
        <w:trPr>
          <w:trHeight w:val="2946"/>
        </w:trPr>
        <w:tc>
          <w:tcPr>
            <w:tcW w:w="0" w:type="auto"/>
            <w:vAlign w:val="bottom"/>
          </w:tcPr>
          <w:p w14:paraId="39311DD7" w14:textId="77777777" w:rsidR="002B009B" w:rsidRPr="00D412CB" w:rsidRDefault="005E30DB" w:rsidP="007828FA">
            <w:pPr>
              <w:pStyle w:val="Sansinterligne"/>
              <w:jc w:val="center"/>
              <w:rPr>
                <w:rFonts w:ascii="Times New Roman" w:eastAsia="Times New Roman" w:hAnsi="Times New Roman" w:cs="Times New Roman"/>
                <w:iCs/>
                <w:sz w:val="24"/>
                <w:szCs w:val="24"/>
                <w:lang w:val="fr-CA"/>
              </w:rPr>
            </w:pPr>
            <w:r w:rsidRPr="0040701A">
              <w:rPr>
                <w:rFonts w:ascii="Times New Roman" w:hAnsi="Times New Roman" w:cs="Times New Roman"/>
                <w:noProof/>
                <w:sz w:val="24"/>
                <w:szCs w:val="24"/>
              </w:rPr>
              <mc:AlternateContent>
                <mc:Choice Requires="wps">
                  <w:drawing>
                    <wp:anchor distT="0" distB="0" distL="114300" distR="114300" simplePos="0" relativeHeight="253337600" behindDoc="0" locked="0" layoutInCell="1" allowOverlap="1" wp14:anchorId="748E6363" wp14:editId="1587B604">
                      <wp:simplePos x="0" y="0"/>
                      <wp:positionH relativeFrom="column">
                        <wp:posOffset>1066165</wp:posOffset>
                      </wp:positionH>
                      <wp:positionV relativeFrom="paragraph">
                        <wp:posOffset>-564515</wp:posOffset>
                      </wp:positionV>
                      <wp:extent cx="6038215" cy="4541520"/>
                      <wp:effectExtent l="0" t="0" r="0" b="0"/>
                      <wp:wrapNone/>
                      <wp:docPr id="1505613598"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38215" cy="4541520"/>
                              </a:xfrm>
                              <a:prstGeom prst="rect">
                                <a:avLst/>
                              </a:prstGeom>
                              <a:noFill/>
                              <a:ln w="6350">
                                <a:noFill/>
                                <a:miter lim="800000"/>
                                <a:headEnd/>
                                <a:tailEnd/>
                              </a:ln>
                            </wps:spPr>
                            <wps:txbx>
                              <w:txbxContent>
                                <w:p w14:paraId="1D68A9C8" w14:textId="77777777" w:rsidR="00495E34" w:rsidRDefault="00495E34" w:rsidP="00495E34">
                                  <w:pPr>
                                    <w:spacing w:before="240" w:after="240"/>
                                    <w:jc w:val="center"/>
                                    <w:rPr>
                                      <w:lang w:val="fr-FR" w:eastAsia="fr-FR"/>
                                    </w:rPr>
                                  </w:pPr>
                                  <w:r w:rsidRPr="00D412CB">
                                    <w:rPr>
                                      <w:b/>
                                      <w:bCs/>
                                      <w:iCs/>
                                      <w:u w:val="single"/>
                                    </w:rPr>
                                    <w:t>PROJET</w:t>
                                  </w:r>
                                  <w:r>
                                    <w:rPr>
                                      <w:b/>
                                      <w:bCs/>
                                      <w:iCs/>
                                      <w:u w:val="single"/>
                                    </w:rPr>
                                    <w:t xml:space="preserve"> </w:t>
                                  </w:r>
                                  <w:r w:rsidRPr="00D412CB">
                                    <w:rPr>
                                      <w:b/>
                                      <w:bCs/>
                                      <w:iCs/>
                                      <w:u w:val="single"/>
                                    </w:rPr>
                                    <w:t>D’ORDRE DU JOUR</w:t>
                                  </w:r>
                                </w:p>
                                <w:p w14:paraId="53460F42" w14:textId="77777777" w:rsidR="002B009B" w:rsidRPr="00AE3F7A" w:rsidRDefault="002B009B" w:rsidP="005E30DB">
                                  <w:pPr>
                                    <w:spacing w:before="120" w:after="120"/>
                                    <w:rPr>
                                      <w:lang w:val="fr-FR" w:eastAsia="fr-FR"/>
                                    </w:rPr>
                                  </w:pPr>
                                  <w:r w:rsidRPr="00AE3F7A">
                                    <w:rPr>
                                      <w:lang w:val="fr-FR" w:eastAsia="fr-FR"/>
                                    </w:rPr>
                                    <w:t>Bienvenue</w:t>
                                  </w:r>
                                  <w:r>
                                    <w:rPr>
                                      <w:lang w:val="fr-FR" w:eastAsia="fr-FR"/>
                                    </w:rPr>
                                    <w:t> !</w:t>
                                  </w:r>
                                </w:p>
                                <w:p w14:paraId="41C43A42" w14:textId="77777777" w:rsidR="002B009B" w:rsidRDefault="002B009B" w:rsidP="005E30DB">
                                  <w:pPr>
                                    <w:spacing w:before="120" w:after="120"/>
                                    <w:rPr>
                                      <w:lang w:val="fr-FR" w:eastAsia="fr-FR"/>
                                    </w:rPr>
                                  </w:pPr>
                                  <w:r w:rsidRPr="00AE3F7A">
                                    <w:rPr>
                                      <w:lang w:val="fr-FR" w:eastAsia="fr-FR"/>
                                    </w:rPr>
                                    <w:t>Nomination de la présidence d’assemblée</w:t>
                                  </w:r>
                                </w:p>
                                <w:p w14:paraId="1FFBC34E" w14:textId="77777777" w:rsidR="002B009B" w:rsidRPr="00AE3F7A" w:rsidRDefault="002B009B" w:rsidP="005E30DB">
                                  <w:pPr>
                                    <w:spacing w:before="120" w:after="120"/>
                                    <w:rPr>
                                      <w:lang w:val="fr-FR" w:eastAsia="fr-FR"/>
                                    </w:rPr>
                                  </w:pPr>
                                  <w:r>
                                    <w:rPr>
                                      <w:lang w:val="fr-FR" w:eastAsia="fr-FR"/>
                                    </w:rPr>
                                    <w:t>Nomination au secrétariat de l’assemblée</w:t>
                                  </w:r>
                                </w:p>
                                <w:p w14:paraId="18804C33" w14:textId="77777777" w:rsidR="002B009B" w:rsidRPr="00AE3F7A" w:rsidRDefault="002B009B" w:rsidP="005E30DB">
                                  <w:pPr>
                                    <w:spacing w:before="120" w:after="120"/>
                                    <w:rPr>
                                      <w:lang w:val="fr-FR" w:eastAsia="fr-FR"/>
                                    </w:rPr>
                                  </w:pPr>
                                  <w:r>
                                    <w:rPr>
                                      <w:lang w:val="fr-FR" w:eastAsia="fr-FR"/>
                                    </w:rPr>
                                    <w:t>Nomination de la présidence d’élection et au secrétariat d’élection</w:t>
                                  </w:r>
                                </w:p>
                                <w:p w14:paraId="0CF7F13C"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Présentation et adoption de l’ordre du jour</w:t>
                                  </w:r>
                                </w:p>
                                <w:p w14:paraId="1EEE40D3"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Présentation et adoption du procès-verbal de l’assemblée générale tenue le 25 avril 2024</w:t>
                                  </w:r>
                                </w:p>
                                <w:p w14:paraId="353990B5"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 xml:space="preserve">Rapport de la </w:t>
                                  </w:r>
                                  <w:r w:rsidR="002A79D2" w:rsidRPr="005E30DB">
                                    <w:rPr>
                                      <w:rFonts w:ascii="Times New Roman" w:hAnsi="Times New Roman" w:cs="Times New Roman"/>
                                      <w:lang w:val="fr-FR" w:eastAsia="fr-FR"/>
                                    </w:rPr>
                                    <w:t>présidence</w:t>
                                  </w:r>
                                </w:p>
                                <w:p w14:paraId="7C71301D"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Rapport de la trésorerie</w:t>
                                  </w:r>
                                </w:p>
                                <w:p w14:paraId="1D4FC9DD"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Rapports des comités</w:t>
                                  </w:r>
                                </w:p>
                                <w:p w14:paraId="18FFEA8B"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Élections</w:t>
                                  </w:r>
                                </w:p>
                                <w:p w14:paraId="2CD5A65F"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Délégation au Congrès 2026</w:t>
                                  </w:r>
                                </w:p>
                                <w:p w14:paraId="1B5C561E"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Mot de Réjean Lemelin, président régional</w:t>
                                  </w:r>
                                </w:p>
                                <w:p w14:paraId="40607AF0"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Période de questions, commentaires, propositions, recommandations…</w:t>
                                  </w:r>
                                </w:p>
                                <w:p w14:paraId="50593250"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Levée de l’assemblée</w:t>
                                  </w:r>
                                </w:p>
                                <w:p w14:paraId="08EBFAD6"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Reconnaissance aux bénévoles</w:t>
                                  </w:r>
                                </w:p>
                                <w:p w14:paraId="60029A10"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Présentation des artisans et artistes ; attribution de prix</w:t>
                                  </w:r>
                                </w:p>
                                <w:p w14:paraId="5EDD4C1A" w14:textId="77777777" w:rsidR="002B009B" w:rsidRPr="0056467B" w:rsidRDefault="002B009B" w:rsidP="00FC6F88">
                                  <w:pPr>
                                    <w:pStyle w:val="Paragraphedeliste"/>
                                    <w:numPr>
                                      <w:ilvl w:val="0"/>
                                      <w:numId w:val="13"/>
                                    </w:numPr>
                                    <w:snapToGrid w:val="0"/>
                                    <w:spacing w:before="60" w:after="60"/>
                                    <w:ind w:left="567" w:hanging="357"/>
                                    <w:contextualSpacing w:val="0"/>
                                    <w:rPr>
                                      <w:lang w:val="fr-FR" w:eastAsia="fr-FR"/>
                                    </w:rPr>
                                  </w:pPr>
                                  <w:r w:rsidRPr="005E30DB">
                                    <w:rPr>
                                      <w:rFonts w:ascii="Times New Roman" w:hAnsi="Times New Roman" w:cs="Times New Roman"/>
                                      <w:lang w:val="fr-FR" w:eastAsia="fr-FR"/>
                                    </w:rPr>
                                    <w:t>Tirage des prix de présence</w:t>
                                  </w:r>
                                </w:p>
                                <w:p w14:paraId="6ABD57AF" w14:textId="77777777" w:rsidR="0056467B" w:rsidRPr="0056467B" w:rsidRDefault="0056467B" w:rsidP="0056467B">
                                  <w:pPr>
                                    <w:spacing w:before="60" w:after="60"/>
                                    <w:ind w:left="207"/>
                                    <w:rPr>
                                      <w:lang w:val="fr-FR" w:eastAsia="fr-FR"/>
                                    </w:rPr>
                                  </w:pPr>
                                </w:p>
                                <w:p w14:paraId="7CD9D765" w14:textId="77777777" w:rsidR="002B009B" w:rsidRPr="00AB196A" w:rsidRDefault="002B009B" w:rsidP="002A79D2"/>
                                <w:p w14:paraId="4C294370" w14:textId="77777777" w:rsidR="002B009B" w:rsidRPr="00AE3F7A" w:rsidRDefault="002B009B" w:rsidP="002B009B">
                                  <w:pPr>
                                    <w:ind w:left="1065"/>
                                    <w:rPr>
                                      <w:sz w:val="12"/>
                                    </w:rPr>
                                  </w:pPr>
                                </w:p>
                                <w:p w14:paraId="660D025E" w14:textId="77777777" w:rsidR="002B009B" w:rsidRDefault="002B009B" w:rsidP="002B009B">
                                  <w:pPr>
                                    <w:ind w:left="360"/>
                                  </w:pPr>
                                </w:p>
                                <w:p w14:paraId="1C20B275" w14:textId="77777777" w:rsidR="002B009B" w:rsidRPr="00A46B75" w:rsidRDefault="002B009B" w:rsidP="002B009B">
                                  <w:pPr>
                                    <w:ind w:left="360"/>
                                  </w:pPr>
                                </w:p>
                                <w:p w14:paraId="2D6AF1F8" w14:textId="77777777" w:rsidR="002B009B" w:rsidRPr="00AE3F7A" w:rsidRDefault="002B009B" w:rsidP="002B009B">
                                  <w:pPr>
                                    <w:ind w:left="36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8E6363" id="Zone de texte 4" o:spid="_x0000_s1034" type="#_x0000_t202" style="position:absolute;left:0;text-align:left;margin-left:83.95pt;margin-top:-44.45pt;width:475.45pt;height:357.6pt;z-index:2533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" filled="f" stroked="f" strokeweight=".5pt">
                      <v:textbox>
                        <w:txbxContent>
                          <w:p w14:paraId="1D68A9C8" w14:textId="77777777" w:rsidR="00495E34" w:rsidRDefault="00495E34" w:rsidP="00495E34">
                            <w:pPr>
                              <w:spacing w:before="240" w:after="240"/>
                              <w:jc w:val="center"/>
                              <w:rPr>
                                <w:lang w:val="fr-FR" w:eastAsia="fr-FR"/>
                              </w:rPr>
                            </w:pPr>
                            <w:r w:rsidRPr="00D412CB">
                              <w:rPr>
                                <w:b/>
                                <w:bCs/>
                                <w:iCs/>
                                <w:u w:val="single"/>
                              </w:rPr>
                              <w:t>PROJET</w:t>
                            </w:r>
                            <w:r>
                              <w:rPr>
                                <w:b/>
                                <w:bCs/>
                                <w:iCs/>
                                <w:u w:val="single"/>
                              </w:rPr>
                              <w:t xml:space="preserve"> </w:t>
                            </w:r>
                            <w:r w:rsidRPr="00D412CB">
                              <w:rPr>
                                <w:b/>
                                <w:bCs/>
                                <w:iCs/>
                                <w:u w:val="single"/>
                              </w:rPr>
                              <w:t>D’ORDRE DU JOUR</w:t>
                            </w:r>
                          </w:p>
                          <w:p w14:paraId="53460F42" w14:textId="77777777" w:rsidR="002B009B" w:rsidRPr="00AE3F7A" w:rsidRDefault="002B009B" w:rsidP="005E30DB">
                            <w:pPr>
                              <w:spacing w:before="120" w:after="120"/>
                              <w:rPr>
                                <w:lang w:val="fr-FR" w:eastAsia="fr-FR"/>
                              </w:rPr>
                            </w:pPr>
                            <w:r w:rsidRPr="00AE3F7A">
                              <w:rPr>
                                <w:lang w:val="fr-FR" w:eastAsia="fr-FR"/>
                              </w:rPr>
                              <w:t>Bienvenue</w:t>
                            </w:r>
                            <w:r>
                              <w:rPr>
                                <w:lang w:val="fr-FR" w:eastAsia="fr-FR"/>
                              </w:rPr>
                              <w:t> !</w:t>
                            </w:r>
                          </w:p>
                          <w:p w14:paraId="41C43A42" w14:textId="77777777" w:rsidR="002B009B" w:rsidRDefault="002B009B" w:rsidP="005E30DB">
                            <w:pPr>
                              <w:spacing w:before="120" w:after="120"/>
                              <w:rPr>
                                <w:lang w:val="fr-FR" w:eastAsia="fr-FR"/>
                              </w:rPr>
                            </w:pPr>
                            <w:r w:rsidRPr="00AE3F7A">
                              <w:rPr>
                                <w:lang w:val="fr-FR" w:eastAsia="fr-FR"/>
                              </w:rPr>
                              <w:t>Nomination de la présidence d’assemblée</w:t>
                            </w:r>
                          </w:p>
                          <w:p w14:paraId="1FFBC34E" w14:textId="77777777" w:rsidR="002B009B" w:rsidRPr="00AE3F7A" w:rsidRDefault="002B009B" w:rsidP="005E30DB">
                            <w:pPr>
                              <w:spacing w:before="120" w:after="120"/>
                              <w:rPr>
                                <w:lang w:val="fr-FR" w:eastAsia="fr-FR"/>
                              </w:rPr>
                            </w:pPr>
                            <w:r>
                              <w:rPr>
                                <w:lang w:val="fr-FR" w:eastAsia="fr-FR"/>
                              </w:rPr>
                              <w:t>Nomination au secrétariat de l’assemblée</w:t>
                            </w:r>
                          </w:p>
                          <w:p w14:paraId="18804C33" w14:textId="77777777" w:rsidR="002B009B" w:rsidRPr="00AE3F7A" w:rsidRDefault="002B009B" w:rsidP="005E30DB">
                            <w:pPr>
                              <w:spacing w:before="120" w:after="120"/>
                              <w:rPr>
                                <w:lang w:val="fr-FR" w:eastAsia="fr-FR"/>
                              </w:rPr>
                            </w:pPr>
                            <w:r>
                              <w:rPr>
                                <w:lang w:val="fr-FR" w:eastAsia="fr-FR"/>
                              </w:rPr>
                              <w:t>Nomination de la présidence d’élection et au secrétariat d’élection</w:t>
                            </w:r>
                          </w:p>
                          <w:p w14:paraId="0CF7F13C"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Présentation et adoption de l’ordre du jour</w:t>
                            </w:r>
                          </w:p>
                          <w:p w14:paraId="1EEE40D3"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Présentation et adoption du procès-verbal de l’assemblée générale tenue le 25 avril 2024</w:t>
                            </w:r>
                          </w:p>
                          <w:p w14:paraId="353990B5"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 xml:space="preserve">Rapport de la </w:t>
                            </w:r>
                            <w:r w:rsidR="002A79D2" w:rsidRPr="005E30DB">
                              <w:rPr>
                                <w:rFonts w:ascii="Times New Roman" w:hAnsi="Times New Roman" w:cs="Times New Roman"/>
                                <w:lang w:val="fr-FR" w:eastAsia="fr-FR"/>
                              </w:rPr>
                              <w:t>présidence</w:t>
                            </w:r>
                          </w:p>
                          <w:p w14:paraId="7C71301D"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Rapport de la trésorerie</w:t>
                            </w:r>
                          </w:p>
                          <w:p w14:paraId="1D4FC9DD"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Rapports des comités</w:t>
                            </w:r>
                          </w:p>
                          <w:p w14:paraId="18FFEA8B"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Élections</w:t>
                            </w:r>
                          </w:p>
                          <w:p w14:paraId="2CD5A65F"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Délégation au Congrès 2026</w:t>
                            </w:r>
                          </w:p>
                          <w:p w14:paraId="1B5C561E"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Mot de Réjean Lemelin, président régional</w:t>
                            </w:r>
                          </w:p>
                          <w:p w14:paraId="40607AF0"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Période de questions, commentaires, propositions, recommandations…</w:t>
                            </w:r>
                          </w:p>
                          <w:p w14:paraId="50593250"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Levée de l’assemblée</w:t>
                            </w:r>
                          </w:p>
                          <w:p w14:paraId="08EBFAD6"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Reconnaissance aux bénévoles</w:t>
                            </w:r>
                          </w:p>
                          <w:p w14:paraId="60029A10" w14:textId="77777777" w:rsidR="002B009B" w:rsidRPr="005E30DB" w:rsidRDefault="002B009B" w:rsidP="00FC6F88">
                            <w:pPr>
                              <w:pStyle w:val="Paragraphedeliste"/>
                              <w:numPr>
                                <w:ilvl w:val="0"/>
                                <w:numId w:val="13"/>
                              </w:numPr>
                              <w:snapToGrid w:val="0"/>
                              <w:spacing w:before="60" w:after="60"/>
                              <w:ind w:left="567" w:hanging="357"/>
                              <w:contextualSpacing w:val="0"/>
                              <w:rPr>
                                <w:rFonts w:ascii="Times New Roman" w:hAnsi="Times New Roman" w:cs="Times New Roman"/>
                                <w:lang w:val="fr-FR" w:eastAsia="fr-FR"/>
                              </w:rPr>
                            </w:pPr>
                            <w:r w:rsidRPr="005E30DB">
                              <w:rPr>
                                <w:rFonts w:ascii="Times New Roman" w:hAnsi="Times New Roman" w:cs="Times New Roman"/>
                                <w:lang w:val="fr-FR" w:eastAsia="fr-FR"/>
                              </w:rPr>
                              <w:t>Présentation des artisans et artistes ; attribution de prix</w:t>
                            </w:r>
                          </w:p>
                          <w:p w14:paraId="5EDD4C1A" w14:textId="77777777" w:rsidR="002B009B" w:rsidRPr="0056467B" w:rsidRDefault="002B009B" w:rsidP="00FC6F88">
                            <w:pPr>
                              <w:pStyle w:val="Paragraphedeliste"/>
                              <w:numPr>
                                <w:ilvl w:val="0"/>
                                <w:numId w:val="13"/>
                              </w:numPr>
                              <w:snapToGrid w:val="0"/>
                              <w:spacing w:before="60" w:after="60"/>
                              <w:ind w:left="567" w:hanging="357"/>
                              <w:contextualSpacing w:val="0"/>
                              <w:rPr>
                                <w:lang w:val="fr-FR" w:eastAsia="fr-FR"/>
                              </w:rPr>
                            </w:pPr>
                            <w:r w:rsidRPr="005E30DB">
                              <w:rPr>
                                <w:rFonts w:ascii="Times New Roman" w:hAnsi="Times New Roman" w:cs="Times New Roman"/>
                                <w:lang w:val="fr-FR" w:eastAsia="fr-FR"/>
                              </w:rPr>
                              <w:t>Tirage des prix de présence</w:t>
                            </w:r>
                          </w:p>
                          <w:p w14:paraId="6ABD57AF" w14:textId="77777777" w:rsidR="0056467B" w:rsidRPr="0056467B" w:rsidRDefault="0056467B" w:rsidP="0056467B">
                            <w:pPr>
                              <w:spacing w:before="60" w:after="60"/>
                              <w:ind w:left="207"/>
                              <w:rPr>
                                <w:lang w:val="fr-FR" w:eastAsia="fr-FR"/>
                              </w:rPr>
                            </w:pPr>
                          </w:p>
                          <w:p w14:paraId="7CD9D765" w14:textId="77777777" w:rsidR="002B009B" w:rsidRPr="00AB196A" w:rsidRDefault="002B009B" w:rsidP="002A79D2"/>
                          <w:p w14:paraId="4C294370" w14:textId="77777777" w:rsidR="002B009B" w:rsidRPr="00AE3F7A" w:rsidRDefault="002B009B" w:rsidP="002B009B">
                            <w:pPr>
                              <w:ind w:left="1065"/>
                              <w:rPr>
                                <w:sz w:val="12"/>
                              </w:rPr>
                            </w:pPr>
                          </w:p>
                          <w:p w14:paraId="660D025E" w14:textId="77777777" w:rsidR="002B009B" w:rsidRDefault="002B009B" w:rsidP="002B009B">
                            <w:pPr>
                              <w:ind w:left="360"/>
                            </w:pPr>
                          </w:p>
                          <w:p w14:paraId="1C20B275" w14:textId="77777777" w:rsidR="002B009B" w:rsidRPr="00A46B75" w:rsidRDefault="002B009B" w:rsidP="002B009B">
                            <w:pPr>
                              <w:ind w:left="360"/>
                            </w:pPr>
                          </w:p>
                          <w:p w14:paraId="2D6AF1F8" w14:textId="77777777" w:rsidR="002B009B" w:rsidRPr="00AE3F7A" w:rsidRDefault="002B009B" w:rsidP="002B009B">
                            <w:pPr>
                              <w:ind w:left="360"/>
                            </w:pPr>
                          </w:p>
                        </w:txbxContent>
                      </v:textbox>
                    </v:shape>
                  </w:pict>
                </mc:Fallback>
              </mc:AlternateContent>
            </w:r>
          </w:p>
        </w:tc>
      </w:tr>
    </w:tbl>
    <w:p w14:paraId="79371A43" w14:textId="77777777" w:rsidR="002B009B" w:rsidRPr="0040701A" w:rsidRDefault="002B009B" w:rsidP="002B009B"/>
    <w:p w14:paraId="51F7799F" w14:textId="77777777" w:rsidR="002B009B" w:rsidRPr="0040701A" w:rsidRDefault="002B009B" w:rsidP="002B009B"/>
    <w:p w14:paraId="1E019737" w14:textId="77777777" w:rsidR="002B009B" w:rsidRPr="0040701A" w:rsidRDefault="002B009B" w:rsidP="002B009B"/>
    <w:p w14:paraId="3E12D346" w14:textId="77777777" w:rsidR="002B009B" w:rsidRPr="0040701A" w:rsidRDefault="002B009B" w:rsidP="002B009B"/>
    <w:p w14:paraId="73400A67" w14:textId="77777777" w:rsidR="00794F98" w:rsidRDefault="00794F98" w:rsidP="00223F8E">
      <w:pPr>
        <w:spacing w:before="240" w:after="120"/>
        <w:jc w:val="center"/>
        <w:rPr>
          <w:rFonts w:ascii="Arial Black" w:hAnsi="Arial Black"/>
          <w:b/>
          <w:color w:val="000000" w:themeColor="text1"/>
          <w:sz w:val="28"/>
          <w:szCs w:val="28"/>
        </w:rPr>
        <w:sectPr w:rsidR="00794F98" w:rsidSect="0099687C">
          <w:headerReference w:type="first" r:id="rId50"/>
          <w:pgSz w:w="12240" w:h="15840"/>
          <w:pgMar w:top="1418" w:right="851" w:bottom="1418" w:left="851" w:header="709" w:footer="709" w:gutter="0"/>
          <w:cols w:space="708"/>
          <w:docGrid w:linePitch="360"/>
        </w:sectPr>
      </w:pPr>
    </w:p>
    <w:p w14:paraId="7ADC19C9" w14:textId="77777777" w:rsidR="00D0611B" w:rsidRPr="00F56CE1" w:rsidRDefault="00D0611B" w:rsidP="00D0611B">
      <w:pPr>
        <w:jc w:val="both"/>
      </w:pPr>
      <w:r>
        <w:rPr>
          <w:rFonts w:ascii="Cambria" w:hAnsi="Cambria"/>
          <w:b/>
          <w:noProof/>
          <w:sz w:val="22"/>
          <w:szCs w:val="22"/>
        </w:rPr>
        <w:lastRenderedPageBreak/>
        <mc:AlternateContent>
          <mc:Choice Requires="wps">
            <w:drawing>
              <wp:anchor distT="45720" distB="45720" distL="114300" distR="114300" simplePos="0" relativeHeight="253346816" behindDoc="0" locked="0" layoutInCell="1" allowOverlap="1" wp14:anchorId="125E8468" wp14:editId="4F0A5229">
                <wp:simplePos x="0" y="0"/>
                <wp:positionH relativeFrom="margin">
                  <wp:posOffset>2809240</wp:posOffset>
                </wp:positionH>
                <wp:positionV relativeFrom="margin">
                  <wp:posOffset>71689</wp:posOffset>
                </wp:positionV>
                <wp:extent cx="3819525" cy="914400"/>
                <wp:effectExtent l="0" t="0" r="15875" b="12700"/>
                <wp:wrapSquare wrapText="bothSides"/>
                <wp:docPr id="67439731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914400"/>
                        </a:xfrm>
                        <a:prstGeom prst="rect">
                          <a:avLst/>
                        </a:prstGeom>
                        <a:solidFill>
                          <a:srgbClr val="FFFFFF"/>
                        </a:solidFill>
                        <a:ln w="9525">
                          <a:solidFill>
                            <a:srgbClr val="000000"/>
                          </a:solidFill>
                          <a:miter lim="800000"/>
                          <a:headEnd/>
                          <a:tailEnd/>
                        </a:ln>
                      </wps:spPr>
                      <wps:txbx>
                        <w:txbxContent>
                          <w:p w14:paraId="53D49C74" w14:textId="77777777" w:rsidR="00D0611B" w:rsidRPr="006156C7" w:rsidRDefault="00D0611B" w:rsidP="00D0611B">
                            <w:pPr>
                              <w:jc w:val="both"/>
                              <w:rPr>
                                <w:sz w:val="20"/>
                                <w:szCs w:val="20"/>
                              </w:rPr>
                            </w:pPr>
                            <w:r w:rsidRPr="006156C7">
                              <w:rPr>
                                <w:sz w:val="20"/>
                                <w:szCs w:val="20"/>
                              </w:rPr>
                              <w:t>L’AREQ a pour mission de promouvoir et de défendre les intérêts et les droits culturels, sociaux, économiques et environnementaux de ses membres et des personnes aînées et de contribuer à la réalisation d’une société égalitaire, démocratique, solidaire et pacifiste. L’AREQ souscrit au principe d’égalité de droit et de fait entre les femmes et les hommes.</w:t>
                            </w:r>
                          </w:p>
                          <w:p w14:paraId="1E82F206" w14:textId="77777777" w:rsidR="00D0611B" w:rsidRDefault="00D0611B" w:rsidP="00D061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E8468" id="Zone de texte 1" o:spid="_x0000_s1035" type="#_x0000_t202" style="position:absolute;left:0;text-align:left;margin-left:221.2pt;margin-top:5.65pt;width:300.75pt;height:1in;z-index:253346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">
                <v:textbox>
                  <w:txbxContent>
                    <w:p w14:paraId="53D49C74" w14:textId="77777777" w:rsidR="00D0611B" w:rsidRPr="006156C7" w:rsidRDefault="00D0611B" w:rsidP="00D0611B">
                      <w:pPr>
                        <w:jc w:val="both"/>
                        <w:rPr>
                          <w:sz w:val="20"/>
                          <w:szCs w:val="20"/>
                        </w:rPr>
                      </w:pPr>
                      <w:r w:rsidRPr="006156C7">
                        <w:rPr>
                          <w:sz w:val="20"/>
                          <w:szCs w:val="20"/>
                        </w:rPr>
                        <w:t>L’AREQ a pour mission de promouvoir et de défendre les intérêts et les droits culturels, sociaux, économiques et environnementaux de ses membres et des personnes aînées et de contribuer à la réalisation d’une société égalitaire, démocratique, solidaire et pacifiste. L’AREQ souscrit au principe d’égalité de droit et de fait entre les femmes et les hommes.</w:t>
                      </w:r>
                    </w:p>
                    <w:p w14:paraId="1E82F206" w14:textId="77777777" w:rsidR="00D0611B" w:rsidRDefault="00D0611B" w:rsidP="00D0611B"/>
                  </w:txbxContent>
                </v:textbox>
                <w10:wrap type="square" anchorx="margin" anchory="margin"/>
              </v:shape>
            </w:pict>
          </mc:Fallback>
        </mc:AlternateContent>
      </w:r>
      <w:r>
        <w:rPr>
          <w:rFonts w:ascii="Cambria" w:hAnsi="Cambria"/>
          <w:b/>
          <w:noProof/>
          <w:sz w:val="22"/>
          <w:szCs w:val="22"/>
        </w:rPr>
        <w:drawing>
          <wp:anchor distT="0" distB="0" distL="114300" distR="114300" simplePos="0" relativeHeight="253344768" behindDoc="0" locked="0" layoutInCell="1" allowOverlap="1" wp14:anchorId="59FEDA91" wp14:editId="2113C731">
            <wp:simplePos x="0" y="0"/>
            <wp:positionH relativeFrom="margin">
              <wp:posOffset>-83820</wp:posOffset>
            </wp:positionH>
            <wp:positionV relativeFrom="margin">
              <wp:posOffset>-106680</wp:posOffset>
            </wp:positionV>
            <wp:extent cx="1503680" cy="918210"/>
            <wp:effectExtent l="0" t="0" r="0" b="0"/>
            <wp:wrapSquare wrapText="bothSides"/>
            <wp:docPr id="19594476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47660" name="Image 195944766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503680" cy="918210"/>
                    </a:xfrm>
                    <a:prstGeom prst="rect">
                      <a:avLst/>
                    </a:prstGeom>
                  </pic:spPr>
                </pic:pic>
              </a:graphicData>
            </a:graphic>
            <wp14:sizeRelH relativeFrom="margin">
              <wp14:pctWidth>0</wp14:pctWidth>
            </wp14:sizeRelH>
            <wp14:sizeRelV relativeFrom="margin">
              <wp14:pctHeight>0</wp14:pctHeight>
            </wp14:sizeRelV>
          </wp:anchor>
        </w:drawing>
      </w:r>
      <w:r w:rsidRPr="00CE46C7">
        <w:rPr>
          <w:rFonts w:ascii="Arial" w:hAnsi="Arial" w:cs="Arial"/>
          <w:b/>
          <w:color w:val="9F212D"/>
          <w:sz w:val="28"/>
          <w:szCs w:val="28"/>
        </w:rPr>
        <w:t xml:space="preserve">       </w:t>
      </w:r>
      <w:r w:rsidRPr="00F56CE1">
        <w:rPr>
          <w:rFonts w:ascii="Cambria" w:hAnsi="Cambria"/>
          <w:b/>
          <w:color w:val="F47A63"/>
          <w:sz w:val="20"/>
          <w:szCs w:val="20"/>
        </w:rPr>
        <w:tab/>
      </w:r>
      <w:r w:rsidRPr="00F56CE1">
        <w:rPr>
          <w:rFonts w:ascii="Cambria" w:hAnsi="Cambria"/>
          <w:b/>
          <w:color w:val="F47A63"/>
          <w:sz w:val="20"/>
          <w:szCs w:val="20"/>
        </w:rPr>
        <w:tab/>
        <w:t xml:space="preserve">                        </w:t>
      </w:r>
    </w:p>
    <w:p w14:paraId="68D62456" w14:textId="77777777" w:rsidR="00D0611B" w:rsidRDefault="00D0611B" w:rsidP="00D0611B">
      <w:pPr>
        <w:autoSpaceDE w:val="0"/>
        <w:autoSpaceDN w:val="0"/>
        <w:adjustRightInd w:val="0"/>
        <w:spacing w:line="276" w:lineRule="auto"/>
        <w:jc w:val="right"/>
        <w:rPr>
          <w:rFonts w:ascii="Cambria" w:hAnsi="Cambria"/>
          <w:b/>
          <w:color w:val="943634"/>
          <w:sz w:val="26"/>
          <w:szCs w:val="26"/>
        </w:rPr>
      </w:pPr>
    </w:p>
    <w:p w14:paraId="7A3CDBDE" w14:textId="77777777" w:rsidR="00D0611B" w:rsidRDefault="00D0611B" w:rsidP="00D0611B">
      <w:pPr>
        <w:autoSpaceDE w:val="0"/>
        <w:autoSpaceDN w:val="0"/>
        <w:adjustRightInd w:val="0"/>
        <w:spacing w:line="276" w:lineRule="auto"/>
        <w:jc w:val="right"/>
        <w:rPr>
          <w:rFonts w:ascii="Cambria" w:hAnsi="Cambria"/>
          <w:b/>
          <w:color w:val="943634"/>
          <w:sz w:val="26"/>
          <w:szCs w:val="26"/>
        </w:rPr>
      </w:pPr>
      <w:r>
        <w:rPr>
          <w:rFonts w:ascii="Cambria" w:hAnsi="Cambria"/>
          <w:b/>
          <w:noProof/>
          <w:color w:val="943634"/>
          <w:sz w:val="26"/>
          <w:szCs w:val="26"/>
        </w:rPr>
        <mc:AlternateContent>
          <mc:Choice Requires="wps">
            <w:drawing>
              <wp:anchor distT="0" distB="0" distL="114300" distR="114300" simplePos="0" relativeHeight="253341696" behindDoc="0" locked="0" layoutInCell="1" allowOverlap="1" wp14:anchorId="0ECD6677" wp14:editId="78E09787">
                <wp:simplePos x="0" y="0"/>
                <wp:positionH relativeFrom="column">
                  <wp:posOffset>16944</wp:posOffset>
                </wp:positionH>
                <wp:positionV relativeFrom="paragraph">
                  <wp:posOffset>166370</wp:posOffset>
                </wp:positionV>
                <wp:extent cx="1961148" cy="276727"/>
                <wp:effectExtent l="0" t="0" r="0" b="0"/>
                <wp:wrapNone/>
                <wp:docPr id="1996794782" name="Zone de texte 3"/>
                <wp:cNvGraphicFramePr/>
                <a:graphic xmlns:a="http://schemas.openxmlformats.org/drawingml/2006/main">
                  <a:graphicData uri="http://schemas.microsoft.com/office/word/2010/wordprocessingShape">
                    <wps:wsp>
                      <wps:cNvSpPr txBox="1"/>
                      <wps:spPr>
                        <a:xfrm>
                          <a:off x="0" y="0"/>
                          <a:ext cx="1961148" cy="276727"/>
                        </a:xfrm>
                        <a:prstGeom prst="rect">
                          <a:avLst/>
                        </a:prstGeom>
                        <a:noFill/>
                        <a:ln w="6350">
                          <a:noFill/>
                        </a:ln>
                      </wps:spPr>
                      <wps:txbx>
                        <w:txbxContent>
                          <w:p w14:paraId="24016D4D" w14:textId="77777777" w:rsidR="00D0611B" w:rsidRDefault="00D0611B" w:rsidP="00D0611B">
                            <w:r w:rsidRPr="00F56CE1">
                              <w:rPr>
                                <w:rFonts w:ascii="Cambria" w:hAnsi="Cambria"/>
                                <w:b/>
                                <w:color w:val="F47A63"/>
                                <w:sz w:val="20"/>
                                <w:szCs w:val="20"/>
                              </w:rPr>
                              <w:t>Québec-Chaudière-</w:t>
                            </w:r>
                            <w:r w:rsidRPr="002C5854">
                              <w:rPr>
                                <w:b/>
                                <w:color w:val="F47A63"/>
                                <w:sz w:val="20"/>
                                <w:szCs w:val="20"/>
                              </w:rPr>
                              <w:t>Appalaches</w:t>
                            </w:r>
                            <w:r w:rsidRPr="00F56CE1">
                              <w:rPr>
                                <w:rFonts w:ascii="Cambria" w:hAnsi="Cambria"/>
                                <w:b/>
                                <w:color w:val="F47A63"/>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D6677" id="Zone de texte 3" o:spid="_x0000_s1036" type="#_x0000_t202" style="position:absolute;left:0;text-align:left;margin-left:1.35pt;margin-top:13.1pt;width:154.4pt;height:21.8pt;z-index:2533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" filled="f" stroked="f" strokeweight=".5pt">
                <v:textbox>
                  <w:txbxContent>
                    <w:p w14:paraId="24016D4D" w14:textId="77777777" w:rsidR="00D0611B" w:rsidRDefault="00D0611B" w:rsidP="00D0611B">
                      <w:r w:rsidRPr="00F56CE1">
                        <w:rPr>
                          <w:rFonts w:ascii="Cambria" w:hAnsi="Cambria"/>
                          <w:b/>
                          <w:color w:val="F47A63"/>
                          <w:sz w:val="20"/>
                          <w:szCs w:val="20"/>
                        </w:rPr>
                        <w:t>Québec-Chaudière-</w:t>
                      </w:r>
                      <w:r w:rsidRPr="002C5854">
                        <w:rPr>
                          <w:b/>
                          <w:color w:val="F47A63"/>
                          <w:sz w:val="20"/>
                          <w:szCs w:val="20"/>
                        </w:rPr>
                        <w:t>Appalaches</w:t>
                      </w:r>
                      <w:r w:rsidRPr="00F56CE1">
                        <w:rPr>
                          <w:rFonts w:ascii="Cambria" w:hAnsi="Cambria"/>
                          <w:b/>
                          <w:color w:val="F47A63"/>
                          <w:sz w:val="20"/>
                          <w:szCs w:val="20"/>
                        </w:rPr>
                        <w:t xml:space="preserve">                                     </w:t>
                      </w:r>
                    </w:p>
                  </w:txbxContent>
                </v:textbox>
              </v:shape>
            </w:pict>
          </mc:Fallback>
        </mc:AlternateContent>
      </w:r>
      <w:r>
        <w:rPr>
          <w:rFonts w:ascii="Cambria" w:hAnsi="Cambria"/>
          <w:b/>
          <w:color w:val="943634"/>
          <w:sz w:val="26"/>
          <w:szCs w:val="26"/>
        </w:rPr>
        <w:t xml:space="preserve"> </w:t>
      </w:r>
    </w:p>
    <w:p w14:paraId="0BCBD1AE" w14:textId="77777777" w:rsidR="00D0611B" w:rsidRDefault="00D0611B" w:rsidP="00D0611B">
      <w:pPr>
        <w:autoSpaceDE w:val="0"/>
        <w:autoSpaceDN w:val="0"/>
        <w:adjustRightInd w:val="0"/>
        <w:spacing w:line="276" w:lineRule="auto"/>
        <w:jc w:val="right"/>
        <w:rPr>
          <w:rFonts w:ascii="Cambria" w:hAnsi="Cambria"/>
          <w:b/>
          <w:color w:val="943634"/>
          <w:sz w:val="26"/>
          <w:szCs w:val="26"/>
        </w:rPr>
      </w:pPr>
    </w:p>
    <w:p w14:paraId="2537C7C5" w14:textId="77777777" w:rsidR="00D0611B" w:rsidRPr="00FE3521" w:rsidRDefault="00D0611B" w:rsidP="00FE3521">
      <w:pPr>
        <w:autoSpaceDE w:val="0"/>
        <w:autoSpaceDN w:val="0"/>
        <w:adjustRightInd w:val="0"/>
        <w:spacing w:before="120" w:line="276" w:lineRule="auto"/>
        <w:jc w:val="right"/>
        <w:rPr>
          <w:rFonts w:ascii="Cambria" w:hAnsi="Cambria"/>
          <w:b/>
          <w:color w:val="943634"/>
          <w:sz w:val="26"/>
          <w:szCs w:val="26"/>
        </w:rPr>
      </w:pPr>
      <w:r>
        <w:rPr>
          <w:rFonts w:ascii="Cambria" w:hAnsi="Cambria"/>
          <w:b/>
          <w:noProof/>
          <w:color w:val="943634"/>
          <w:sz w:val="26"/>
          <w:szCs w:val="26"/>
        </w:rPr>
        <mc:AlternateContent>
          <mc:Choice Requires="wps">
            <w:drawing>
              <wp:anchor distT="0" distB="0" distL="114300" distR="114300" simplePos="0" relativeHeight="253342720" behindDoc="0" locked="0" layoutInCell="1" allowOverlap="1" wp14:anchorId="5B220E00" wp14:editId="44800EDC">
                <wp:simplePos x="0" y="0"/>
                <wp:positionH relativeFrom="column">
                  <wp:posOffset>18916</wp:posOffset>
                </wp:positionH>
                <wp:positionV relativeFrom="paragraph">
                  <wp:posOffset>148958</wp:posOffset>
                </wp:positionV>
                <wp:extent cx="6607643" cy="0"/>
                <wp:effectExtent l="50800" t="38100" r="34925" b="127000"/>
                <wp:wrapNone/>
                <wp:docPr id="311682129" name="Connecteur droit 4"/>
                <wp:cNvGraphicFramePr/>
                <a:graphic xmlns:a="http://schemas.openxmlformats.org/drawingml/2006/main">
                  <a:graphicData uri="http://schemas.microsoft.com/office/word/2010/wordprocessingShape">
                    <wps:wsp>
                      <wps:cNvCnPr/>
                      <wps:spPr>
                        <a:xfrm>
                          <a:off x="0" y="0"/>
                          <a:ext cx="6607643" cy="0"/>
                        </a:xfrm>
                        <a:prstGeom prst="line">
                          <a:avLst/>
                        </a:prstGeom>
                        <a:ln w="57150">
                          <a:solidFill>
                            <a:srgbClr val="F47A63"/>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F8FCD2" id="Connecteur droit 4" o:spid="_x0000_s1026" style="position:absolute;z-index:253342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1.75pt" to="521.8pt,1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" strokecolor="#f47a63" strokeweight="4.5pt">
                <v:stroke joinstyle="miter"/>
                <v:shadow on="t" color="black" opacity="26214f" origin=",-.5" offset="0,3pt"/>
              </v:line>
            </w:pict>
          </mc:Fallback>
        </mc:AlternateContent>
      </w:r>
    </w:p>
    <w:p w14:paraId="67F795F3" w14:textId="77777777" w:rsidR="00D0611B" w:rsidRPr="002C5854" w:rsidRDefault="00D0611B" w:rsidP="00FE3521">
      <w:pPr>
        <w:autoSpaceDE w:val="0"/>
        <w:autoSpaceDN w:val="0"/>
        <w:adjustRightInd w:val="0"/>
        <w:spacing w:after="240"/>
        <w:jc w:val="center"/>
        <w:rPr>
          <w:rFonts w:ascii="Cambria" w:hAnsi="Cambria"/>
          <w:b/>
          <w:color w:val="F47A63"/>
          <w:sz w:val="40"/>
          <w:szCs w:val="40"/>
          <w:u w:val="single"/>
        </w:rPr>
      </w:pPr>
      <w:r w:rsidRPr="002C5854">
        <w:rPr>
          <w:rFonts w:ascii="Cambria" w:hAnsi="Cambria"/>
          <w:b/>
          <w:color w:val="F47A63"/>
          <w:sz w:val="40"/>
          <w:szCs w:val="40"/>
          <w:u w:val="single"/>
        </w:rPr>
        <w:t>CONVOCATION</w:t>
      </w:r>
    </w:p>
    <w:p w14:paraId="20406CC3" w14:textId="77777777" w:rsidR="00D0611B" w:rsidRPr="00FE3521" w:rsidRDefault="00D0611B" w:rsidP="003D16A2">
      <w:pPr>
        <w:autoSpaceDE w:val="0"/>
        <w:autoSpaceDN w:val="0"/>
        <w:adjustRightInd w:val="0"/>
        <w:jc w:val="center"/>
        <w:rPr>
          <w:b/>
          <w:bCs/>
          <w:sz w:val="28"/>
          <w:szCs w:val="28"/>
        </w:rPr>
      </w:pPr>
      <w:r w:rsidRPr="00FE3521">
        <w:rPr>
          <w:b/>
          <w:bCs/>
          <w:sz w:val="28"/>
          <w:szCs w:val="28"/>
        </w:rPr>
        <w:t>35</w:t>
      </w:r>
      <w:r w:rsidRPr="00FE3521">
        <w:rPr>
          <w:b/>
          <w:bCs/>
          <w:sz w:val="28"/>
          <w:szCs w:val="28"/>
          <w:vertAlign w:val="superscript"/>
        </w:rPr>
        <w:t xml:space="preserve">e </w:t>
      </w:r>
      <w:r w:rsidRPr="00FE3521">
        <w:rPr>
          <w:b/>
          <w:bCs/>
          <w:sz w:val="28"/>
          <w:szCs w:val="28"/>
        </w:rPr>
        <w:t>Assemblée générale des membres de</w:t>
      </w:r>
    </w:p>
    <w:p w14:paraId="62993461" w14:textId="77777777" w:rsidR="00D0611B" w:rsidRPr="002C5854" w:rsidRDefault="00D0611B" w:rsidP="003D16A2">
      <w:pPr>
        <w:autoSpaceDE w:val="0"/>
        <w:autoSpaceDN w:val="0"/>
        <w:adjustRightInd w:val="0"/>
        <w:spacing w:after="120"/>
        <w:jc w:val="center"/>
      </w:pPr>
      <w:r w:rsidRPr="00FE3521">
        <w:rPr>
          <w:b/>
          <w:bCs/>
          <w:sz w:val="28"/>
          <w:szCs w:val="28"/>
        </w:rPr>
        <w:t>l’AREQ Région Québec-Chaudière-Appalaches</w:t>
      </w:r>
    </w:p>
    <w:p w14:paraId="2A7B4847" w14:textId="77777777" w:rsidR="00EF063A" w:rsidRPr="003D16A2" w:rsidRDefault="00EF063A" w:rsidP="00EF063A">
      <w:pPr>
        <w:autoSpaceDE w:val="0"/>
        <w:autoSpaceDN w:val="0"/>
        <w:adjustRightInd w:val="0"/>
        <w:spacing w:before="240" w:after="240"/>
        <w:jc w:val="center"/>
      </w:pPr>
      <w:r w:rsidRPr="002C5854">
        <w:t>Les membres de l’AREQ Région Québec</w:t>
      </w:r>
      <w:r>
        <w:t>-</w:t>
      </w:r>
      <w:r w:rsidRPr="002C5854">
        <w:t xml:space="preserve">Chaudière-Appalaches sont convoqués à </w:t>
      </w:r>
      <w:r>
        <w:br/>
      </w:r>
      <w:r w:rsidRPr="002C5854">
        <w:t>l’</w:t>
      </w:r>
      <w:r>
        <w:t>a</w:t>
      </w:r>
      <w:r w:rsidRPr="002C5854">
        <w:t>ssemblée générale régionale de l’</w:t>
      </w:r>
      <w:r>
        <w:t>a</w:t>
      </w:r>
      <w:r w:rsidRPr="002C5854">
        <w:t>ssociation qui aura lieu à</w:t>
      </w:r>
      <w:r>
        <w:t> :</w:t>
      </w:r>
    </w:p>
    <w:p w14:paraId="569099DE" w14:textId="77777777" w:rsidR="00FE3521" w:rsidRPr="00EF063A" w:rsidRDefault="00FE3521" w:rsidP="00FE3521">
      <w:pPr>
        <w:autoSpaceDE w:val="0"/>
        <w:autoSpaceDN w:val="0"/>
        <w:adjustRightInd w:val="0"/>
        <w:spacing w:before="240" w:after="240"/>
        <w:jc w:val="center"/>
        <w:rPr>
          <w:b/>
          <w:bCs/>
          <w:color w:val="F47A63"/>
          <w:sz w:val="28"/>
          <w:szCs w:val="28"/>
        </w:rPr>
      </w:pPr>
      <w:r w:rsidRPr="00EF063A">
        <w:rPr>
          <w:b/>
          <w:bCs/>
          <w:sz w:val="28"/>
          <w:szCs w:val="28"/>
        </w:rPr>
        <w:t>Hôtel Québec, 3115, avenue des Hôtels, Québec</w:t>
      </w:r>
    </w:p>
    <w:p w14:paraId="046BBDD5" w14:textId="77777777" w:rsidR="00D0611B" w:rsidRPr="003D16A2" w:rsidRDefault="00D0611B" w:rsidP="00FE3521">
      <w:pPr>
        <w:autoSpaceDE w:val="0"/>
        <w:autoSpaceDN w:val="0"/>
        <w:adjustRightInd w:val="0"/>
        <w:spacing w:before="240" w:after="240"/>
        <w:jc w:val="center"/>
        <w:rPr>
          <w:b/>
          <w:bCs/>
          <w:sz w:val="28"/>
          <w:szCs w:val="28"/>
        </w:rPr>
      </w:pPr>
      <w:r w:rsidRPr="003D16A2">
        <w:rPr>
          <w:b/>
          <w:bCs/>
          <w:color w:val="F47A63"/>
          <w:sz w:val="28"/>
          <w:szCs w:val="28"/>
        </w:rPr>
        <w:t>Mardi</w:t>
      </w:r>
      <w:r w:rsidR="00FE3521">
        <w:rPr>
          <w:b/>
          <w:bCs/>
          <w:color w:val="F47A63"/>
          <w:sz w:val="28"/>
          <w:szCs w:val="28"/>
        </w:rPr>
        <w:t>,</w:t>
      </w:r>
      <w:r w:rsidRPr="003D16A2">
        <w:rPr>
          <w:b/>
          <w:bCs/>
          <w:color w:val="F47A63"/>
          <w:sz w:val="28"/>
          <w:szCs w:val="28"/>
        </w:rPr>
        <w:t xml:space="preserve"> 27 mai 2025</w:t>
      </w:r>
    </w:p>
    <w:p w14:paraId="345E423C" w14:textId="77777777" w:rsidR="00D0611B" w:rsidRPr="002C5854" w:rsidRDefault="00D0611B" w:rsidP="00D0611B">
      <w:pPr>
        <w:autoSpaceDE w:val="0"/>
        <w:autoSpaceDN w:val="0"/>
        <w:adjustRightInd w:val="0"/>
        <w:spacing w:line="276" w:lineRule="auto"/>
        <w:jc w:val="center"/>
      </w:pPr>
      <w:r w:rsidRPr="002C5854">
        <w:t xml:space="preserve">Accueil : </w:t>
      </w:r>
      <w:r w:rsidRPr="002C5854">
        <w:rPr>
          <w:b/>
          <w:bCs/>
        </w:rPr>
        <w:t>9 h</w:t>
      </w:r>
      <w:r w:rsidRPr="002C5854">
        <w:t xml:space="preserve"> </w:t>
      </w:r>
    </w:p>
    <w:p w14:paraId="1F1FD7EF" w14:textId="77777777" w:rsidR="00D0611B" w:rsidRPr="002C5854" w:rsidRDefault="00D0611B" w:rsidP="00D0611B">
      <w:pPr>
        <w:autoSpaceDE w:val="0"/>
        <w:autoSpaceDN w:val="0"/>
        <w:adjustRightInd w:val="0"/>
        <w:spacing w:after="120" w:line="276" w:lineRule="auto"/>
        <w:jc w:val="center"/>
      </w:pPr>
      <w:r w:rsidRPr="002C5854">
        <w:t xml:space="preserve">AGR :  </w:t>
      </w:r>
      <w:r w:rsidRPr="002C5854">
        <w:rPr>
          <w:b/>
          <w:bCs/>
        </w:rPr>
        <w:t>9 h 30</w:t>
      </w:r>
    </w:p>
    <w:p w14:paraId="23ABA106" w14:textId="77777777" w:rsidR="00D0611B" w:rsidRPr="00FE3521" w:rsidRDefault="00D0611B" w:rsidP="00FE3521">
      <w:pPr>
        <w:autoSpaceDE w:val="0"/>
        <w:autoSpaceDN w:val="0"/>
        <w:adjustRightInd w:val="0"/>
        <w:spacing w:before="240" w:after="240"/>
        <w:jc w:val="center"/>
        <w:rPr>
          <w:b/>
          <w:color w:val="F47A63"/>
          <w:u w:val="single"/>
        </w:rPr>
      </w:pPr>
      <w:r w:rsidRPr="003D16A2">
        <w:rPr>
          <w:b/>
          <w:color w:val="F47A63"/>
          <w:u w:val="single"/>
        </w:rPr>
        <w:t>PROJET D’ORDRE DU JOUR</w:t>
      </w:r>
    </w:p>
    <w:p w14:paraId="0A4D3BAC" w14:textId="77777777" w:rsidR="00D0611B" w:rsidRPr="00D0611B" w:rsidRDefault="00D0611B" w:rsidP="00FC6F88">
      <w:pPr>
        <w:pStyle w:val="Paragraphedeliste"/>
        <w:numPr>
          <w:ilvl w:val="0"/>
          <w:numId w:val="14"/>
        </w:numPr>
        <w:autoSpaceDE w:val="0"/>
        <w:autoSpaceDN w:val="0"/>
        <w:adjustRightInd w:val="0"/>
        <w:spacing w:before="60" w:after="60"/>
        <w:ind w:hanging="357"/>
        <w:rPr>
          <w:rFonts w:ascii="Times New Roman" w:hAnsi="Times New Roman" w:cs="Times New Roman"/>
        </w:rPr>
      </w:pPr>
      <w:r w:rsidRPr="00D0611B">
        <w:rPr>
          <w:rFonts w:ascii="Times New Roman" w:hAnsi="Times New Roman" w:cs="Times New Roman"/>
        </w:rPr>
        <w:t>Ouverture et mot de bienvenue</w:t>
      </w:r>
    </w:p>
    <w:p w14:paraId="4FF6FCD1"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 xml:space="preserve">Nomination de la présidence d’assemblée </w:t>
      </w:r>
    </w:p>
    <w:p w14:paraId="514DB4C4"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Présentation et adoption de l’ordre du jour de la 35</w:t>
      </w:r>
      <w:r w:rsidRPr="00D0611B">
        <w:rPr>
          <w:rFonts w:ascii="Times New Roman" w:hAnsi="Times New Roman" w:cs="Times New Roman"/>
          <w:vertAlign w:val="superscript"/>
        </w:rPr>
        <w:t xml:space="preserve">e </w:t>
      </w:r>
      <w:r w:rsidRPr="00D0611B">
        <w:rPr>
          <w:rFonts w:ascii="Times New Roman" w:hAnsi="Times New Roman" w:cs="Times New Roman"/>
        </w:rPr>
        <w:t>Assemblée générale A2425-AGR-OJ-01</w:t>
      </w:r>
    </w:p>
    <w:p w14:paraId="2D1CB10D"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Présentation et adoption du procès-verbal de la 34</w:t>
      </w:r>
      <w:r w:rsidRPr="00D0611B">
        <w:rPr>
          <w:rFonts w:ascii="Times New Roman" w:hAnsi="Times New Roman" w:cs="Times New Roman"/>
          <w:vertAlign w:val="superscript"/>
        </w:rPr>
        <w:t>e</w:t>
      </w:r>
      <w:r w:rsidRPr="00D0611B">
        <w:rPr>
          <w:rFonts w:ascii="Times New Roman" w:hAnsi="Times New Roman" w:cs="Times New Roman"/>
        </w:rPr>
        <w:t xml:space="preserve"> Assemblée générale A2324-AGR-PV-01</w:t>
      </w:r>
    </w:p>
    <w:p w14:paraId="40C0FE23"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Réception du rapport de la présidence et des rapports des responsables de comités régionaux</w:t>
      </w:r>
    </w:p>
    <w:p w14:paraId="46E26A51"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Rapport de la trésorière</w:t>
      </w:r>
    </w:p>
    <w:p w14:paraId="77158AF3" w14:textId="77777777" w:rsidR="00D0611B" w:rsidRPr="00D0611B" w:rsidRDefault="00D0611B" w:rsidP="00FC6F88">
      <w:pPr>
        <w:pStyle w:val="Paragraphedeliste"/>
        <w:numPr>
          <w:ilvl w:val="1"/>
          <w:numId w:val="14"/>
        </w:numPr>
        <w:autoSpaceDE w:val="0"/>
        <w:autoSpaceDN w:val="0"/>
        <w:adjustRightInd w:val="0"/>
        <w:snapToGrid w:val="0"/>
        <w:spacing w:before="60" w:after="60"/>
        <w:ind w:left="1276" w:hanging="357"/>
        <w:contextualSpacing w:val="0"/>
        <w:rPr>
          <w:rFonts w:ascii="Times New Roman" w:hAnsi="Times New Roman" w:cs="Times New Roman"/>
        </w:rPr>
      </w:pPr>
      <w:r w:rsidRPr="00D0611B">
        <w:rPr>
          <w:rFonts w:ascii="Times New Roman" w:hAnsi="Times New Roman" w:cs="Times New Roman"/>
        </w:rPr>
        <w:t xml:space="preserve"> Présentation et réception du rapport financier régional 2023-2024</w:t>
      </w:r>
    </w:p>
    <w:p w14:paraId="10809134" w14:textId="77777777" w:rsidR="00D0611B" w:rsidRPr="00D0611B" w:rsidRDefault="00D0611B" w:rsidP="00FC6F88">
      <w:pPr>
        <w:pStyle w:val="Paragraphedeliste"/>
        <w:numPr>
          <w:ilvl w:val="1"/>
          <w:numId w:val="14"/>
        </w:numPr>
        <w:autoSpaceDE w:val="0"/>
        <w:autoSpaceDN w:val="0"/>
        <w:adjustRightInd w:val="0"/>
        <w:snapToGrid w:val="0"/>
        <w:spacing w:before="60" w:after="60"/>
        <w:ind w:left="1276" w:hanging="357"/>
        <w:contextualSpacing w:val="0"/>
        <w:rPr>
          <w:rFonts w:ascii="Times New Roman" w:hAnsi="Times New Roman" w:cs="Times New Roman"/>
          <w:strike/>
        </w:rPr>
      </w:pPr>
      <w:r w:rsidRPr="00D0611B">
        <w:rPr>
          <w:rFonts w:ascii="Times New Roman" w:hAnsi="Times New Roman" w:cs="Times New Roman"/>
        </w:rPr>
        <w:t xml:space="preserve"> Présentation et adoption du rapport régional 2024-2025 (au 30 avril 2025) </w:t>
      </w:r>
    </w:p>
    <w:p w14:paraId="2F4F345C"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 xml:space="preserve">Nomination des personnes scrutatrices (art.18.04)        </w:t>
      </w:r>
    </w:p>
    <w:p w14:paraId="0C98774E"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Élections (s’il y a lieu art 14.02 a et b)</w:t>
      </w:r>
    </w:p>
    <w:p w14:paraId="5025A28F"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État de réalisation et adoption du plan d’action régional (art.15.02c)</w:t>
      </w:r>
    </w:p>
    <w:p w14:paraId="4EDA1CC4"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Présentation et mot de la trésorière de l’AREQ (CSQ) et représentante politique de notre région</w:t>
      </w:r>
    </w:p>
    <w:p w14:paraId="208E7CB9"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Présentation des artistes et remise de participation</w:t>
      </w:r>
    </w:p>
    <w:p w14:paraId="15537FCE"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Prix de présence</w:t>
      </w:r>
    </w:p>
    <w:p w14:paraId="3F5AB6F6" w14:textId="77777777" w:rsidR="00D0611B" w:rsidRPr="00D0611B"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Levée de l’assemblée</w:t>
      </w:r>
    </w:p>
    <w:p w14:paraId="1629CCE4" w14:textId="77777777" w:rsidR="003D16A2" w:rsidRPr="003D16A2" w:rsidRDefault="00D0611B" w:rsidP="00FC6F88">
      <w:pPr>
        <w:pStyle w:val="Paragraphedeliste"/>
        <w:numPr>
          <w:ilvl w:val="0"/>
          <w:numId w:val="14"/>
        </w:numPr>
        <w:autoSpaceDE w:val="0"/>
        <w:autoSpaceDN w:val="0"/>
        <w:adjustRightInd w:val="0"/>
        <w:snapToGrid w:val="0"/>
        <w:spacing w:before="60" w:after="60"/>
        <w:ind w:hanging="357"/>
        <w:contextualSpacing w:val="0"/>
        <w:rPr>
          <w:rFonts w:ascii="Times New Roman" w:hAnsi="Times New Roman" w:cs="Times New Roman"/>
        </w:rPr>
      </w:pPr>
      <w:r w:rsidRPr="00D0611B">
        <w:rPr>
          <w:rFonts w:ascii="Times New Roman" w:hAnsi="Times New Roman" w:cs="Times New Roman"/>
        </w:rPr>
        <w:t>Repas</w:t>
      </w:r>
    </w:p>
    <w:p w14:paraId="5CA61248" w14:textId="77777777" w:rsidR="00442A88" w:rsidRPr="003D16A2" w:rsidRDefault="00FE3521" w:rsidP="003D16A2">
      <w:pPr>
        <w:autoSpaceDE w:val="0"/>
        <w:autoSpaceDN w:val="0"/>
        <w:adjustRightInd w:val="0"/>
        <w:snapToGrid w:val="0"/>
        <w:spacing w:before="240"/>
        <w:ind w:left="284"/>
        <w:rPr>
          <w:rFonts w:asciiTheme="minorHAnsi" w:hAnsiTheme="minorHAnsi" w:cstheme="minorHAnsi"/>
          <w:bCs/>
        </w:rPr>
      </w:pPr>
      <w:r>
        <w:rPr>
          <w:b/>
          <w:noProof/>
          <w:color w:val="F47A63"/>
          <w:sz w:val="26"/>
          <w:szCs w:val="26"/>
        </w:rPr>
        <mc:AlternateContent>
          <mc:Choice Requires="wps">
            <w:drawing>
              <wp:anchor distT="0" distB="0" distL="114300" distR="114300" simplePos="0" relativeHeight="253349888" behindDoc="0" locked="0" layoutInCell="1" allowOverlap="1" wp14:anchorId="7FC6E73C" wp14:editId="0CA1D66C">
                <wp:simplePos x="0" y="0"/>
                <wp:positionH relativeFrom="margin">
                  <wp:posOffset>3934761</wp:posOffset>
                </wp:positionH>
                <wp:positionV relativeFrom="margin">
                  <wp:posOffset>7966409</wp:posOffset>
                </wp:positionV>
                <wp:extent cx="2760980" cy="324485"/>
                <wp:effectExtent l="0" t="0" r="0" b="0"/>
                <wp:wrapSquare wrapText="bothSides"/>
                <wp:docPr id="384441100" name="Zone de texte 97"/>
                <wp:cNvGraphicFramePr/>
                <a:graphic xmlns:a="http://schemas.openxmlformats.org/drawingml/2006/main">
                  <a:graphicData uri="http://schemas.microsoft.com/office/word/2010/wordprocessingShape">
                    <wps:wsp>
                      <wps:cNvSpPr txBox="1"/>
                      <wps:spPr>
                        <a:xfrm>
                          <a:off x="0" y="0"/>
                          <a:ext cx="2760980" cy="324485"/>
                        </a:xfrm>
                        <a:custGeom>
                          <a:avLst/>
                          <a:gdLst>
                            <a:gd name="connsiteX0" fmla="*/ 0 w 2760980"/>
                            <a:gd name="connsiteY0" fmla="*/ 0 h 324485"/>
                            <a:gd name="connsiteX1" fmla="*/ 524586 w 2760980"/>
                            <a:gd name="connsiteY1" fmla="*/ 0 h 324485"/>
                            <a:gd name="connsiteX2" fmla="*/ 993953 w 2760980"/>
                            <a:gd name="connsiteY2" fmla="*/ 0 h 324485"/>
                            <a:gd name="connsiteX3" fmla="*/ 1601368 w 2760980"/>
                            <a:gd name="connsiteY3" fmla="*/ 0 h 324485"/>
                            <a:gd name="connsiteX4" fmla="*/ 2125955 w 2760980"/>
                            <a:gd name="connsiteY4" fmla="*/ 0 h 324485"/>
                            <a:gd name="connsiteX5" fmla="*/ 2760980 w 2760980"/>
                            <a:gd name="connsiteY5" fmla="*/ 0 h 324485"/>
                            <a:gd name="connsiteX6" fmla="*/ 2760980 w 2760980"/>
                            <a:gd name="connsiteY6" fmla="*/ 324485 h 324485"/>
                            <a:gd name="connsiteX7" fmla="*/ 2208784 w 2760980"/>
                            <a:gd name="connsiteY7" fmla="*/ 324485 h 324485"/>
                            <a:gd name="connsiteX8" fmla="*/ 1601368 w 2760980"/>
                            <a:gd name="connsiteY8" fmla="*/ 324485 h 324485"/>
                            <a:gd name="connsiteX9" fmla="*/ 1132002 w 2760980"/>
                            <a:gd name="connsiteY9" fmla="*/ 324485 h 324485"/>
                            <a:gd name="connsiteX10" fmla="*/ 579806 w 2760980"/>
                            <a:gd name="connsiteY10" fmla="*/ 324485 h 324485"/>
                            <a:gd name="connsiteX11" fmla="*/ 0 w 2760980"/>
                            <a:gd name="connsiteY11" fmla="*/ 324485 h 324485"/>
                            <a:gd name="connsiteX12" fmla="*/ 0 w 2760980"/>
                            <a:gd name="connsiteY12" fmla="*/ 0 h 3244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60980" h="324485" extrusionOk="0">
                              <a:moveTo>
                                <a:pt x="0" y="0"/>
                              </a:moveTo>
                              <a:cubicBezTo>
                                <a:pt x="170292" y="-22681"/>
                                <a:pt x="302671" y="46151"/>
                                <a:pt x="524586" y="0"/>
                              </a:cubicBezTo>
                              <a:cubicBezTo>
                                <a:pt x="746501" y="-46151"/>
                                <a:pt x="845698" y="26205"/>
                                <a:pt x="993953" y="0"/>
                              </a:cubicBezTo>
                              <a:cubicBezTo>
                                <a:pt x="1142208" y="-26205"/>
                                <a:pt x="1318861" y="45096"/>
                                <a:pt x="1601368" y="0"/>
                              </a:cubicBezTo>
                              <a:cubicBezTo>
                                <a:pt x="1883876" y="-45096"/>
                                <a:pt x="1952756" y="51189"/>
                                <a:pt x="2125955" y="0"/>
                              </a:cubicBezTo>
                              <a:cubicBezTo>
                                <a:pt x="2299154" y="-51189"/>
                                <a:pt x="2504919" y="29059"/>
                                <a:pt x="2760980" y="0"/>
                              </a:cubicBezTo>
                              <a:cubicBezTo>
                                <a:pt x="2774356" y="150520"/>
                                <a:pt x="2742314" y="230414"/>
                                <a:pt x="2760980" y="324485"/>
                              </a:cubicBezTo>
                              <a:cubicBezTo>
                                <a:pt x="2542096" y="370984"/>
                                <a:pt x="2480106" y="273096"/>
                                <a:pt x="2208784" y="324485"/>
                              </a:cubicBezTo>
                              <a:cubicBezTo>
                                <a:pt x="1937462" y="375874"/>
                                <a:pt x="1883027" y="315818"/>
                                <a:pt x="1601368" y="324485"/>
                              </a:cubicBezTo>
                              <a:cubicBezTo>
                                <a:pt x="1319709" y="333152"/>
                                <a:pt x="1346597" y="284704"/>
                                <a:pt x="1132002" y="324485"/>
                              </a:cubicBezTo>
                              <a:cubicBezTo>
                                <a:pt x="917407" y="364266"/>
                                <a:pt x="753076" y="270396"/>
                                <a:pt x="579806" y="324485"/>
                              </a:cubicBezTo>
                              <a:cubicBezTo>
                                <a:pt x="406536" y="378574"/>
                                <a:pt x="183621" y="274861"/>
                                <a:pt x="0" y="324485"/>
                              </a:cubicBezTo>
                              <a:cubicBezTo>
                                <a:pt x="-2510" y="225644"/>
                                <a:pt x="10201" y="83914"/>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319A6B10" w14:textId="77777777" w:rsidR="001003CC" w:rsidRPr="003D16A2" w:rsidRDefault="001003CC">
                            <w:r w:rsidRPr="003D16A2">
                              <w:rPr>
                                <w:b/>
                                <w:color w:val="F47A63"/>
                              </w:rPr>
                              <w:t>SVP Apportez votre carte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6E73C" id="Zone de texte 97" o:spid="_x0000_s1037" type="#_x0000_t202" style="position:absolute;left:0;text-align:left;margin-left:309.8pt;margin-top:627.3pt;width:217.4pt;height:25.55pt;z-index:253349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" filled="f" stroked="f" strokeweight="1pt">
                <v:textbox>
                  <w:txbxContent>
                    <w:p w14:paraId="319A6B10" w14:textId="77777777" w:rsidR="001003CC" w:rsidRPr="003D16A2" w:rsidRDefault="001003CC">
                      <w:r w:rsidRPr="003D16A2">
                        <w:rPr>
                          <w:b/>
                          <w:color w:val="F47A63"/>
                        </w:rPr>
                        <w:t>SVP Apportez votre carte de membre</w:t>
                      </w:r>
                    </w:p>
                  </w:txbxContent>
                </v:textbox>
                <w10:wrap type="square" anchorx="margin" anchory="margin"/>
              </v:shape>
            </w:pict>
          </mc:Fallback>
        </mc:AlternateContent>
      </w:r>
      <w:r w:rsidR="00442A88" w:rsidRPr="003D16A2">
        <w:rPr>
          <w:b/>
          <w:i/>
          <w:iCs/>
        </w:rPr>
        <w:t xml:space="preserve">Huguette </w:t>
      </w:r>
      <w:proofErr w:type="spellStart"/>
      <w:r w:rsidR="00442A88" w:rsidRPr="003D16A2">
        <w:rPr>
          <w:b/>
          <w:i/>
          <w:iCs/>
        </w:rPr>
        <w:t>Lamontagne</w:t>
      </w:r>
      <w:proofErr w:type="spellEnd"/>
      <w:r w:rsidR="00442A88" w:rsidRPr="003D16A2">
        <w:rPr>
          <w:bCs/>
        </w:rPr>
        <w:t>, secrétaire</w:t>
      </w:r>
      <w:r w:rsidR="003D16A2">
        <w:rPr>
          <w:bCs/>
        </w:rPr>
        <w:br/>
      </w:r>
      <w:r w:rsidR="00442A88" w:rsidRPr="003D16A2">
        <w:rPr>
          <w:b/>
          <w:i/>
          <w:iCs/>
        </w:rPr>
        <w:t>Réjean Lemelin</w:t>
      </w:r>
      <w:r w:rsidR="00442A88" w:rsidRPr="003D16A2">
        <w:rPr>
          <w:bCs/>
        </w:rPr>
        <w:t>, président</w:t>
      </w:r>
    </w:p>
    <w:p w14:paraId="6A182A9F" w14:textId="77777777" w:rsidR="005244D8" w:rsidRDefault="005244D8" w:rsidP="001003CC">
      <w:pPr>
        <w:spacing w:before="240" w:after="120"/>
        <w:jc w:val="center"/>
        <w:rPr>
          <w:rFonts w:ascii="Arial Black" w:hAnsi="Arial Black"/>
          <w:b/>
          <w:color w:val="000000" w:themeColor="text1"/>
          <w:sz w:val="28"/>
          <w:szCs w:val="28"/>
        </w:rPr>
        <w:sectPr w:rsidR="005244D8" w:rsidSect="0099687C">
          <w:pgSz w:w="12240" w:h="15840"/>
          <w:pgMar w:top="1418" w:right="851" w:bottom="1418" w:left="851" w:header="709" w:footer="709" w:gutter="0"/>
          <w:cols w:space="708"/>
          <w:docGrid w:linePitch="360"/>
        </w:sectPr>
      </w:pPr>
    </w:p>
    <w:p w14:paraId="3C280721" w14:textId="77777777" w:rsidR="001003CC" w:rsidRDefault="005244D8" w:rsidP="001003CC">
      <w:pPr>
        <w:tabs>
          <w:tab w:val="center" w:pos="7461"/>
        </w:tabs>
        <w:spacing w:before="240"/>
        <w:jc w:val="center"/>
        <w:rPr>
          <w:b/>
          <w:bCs/>
          <w:sz w:val="32"/>
          <w:szCs w:val="32"/>
        </w:rPr>
      </w:pPr>
      <w:r w:rsidRPr="004537D0">
        <w:rPr>
          <w:b/>
          <w:bCs/>
          <w:noProof/>
          <w:sz w:val="32"/>
          <w:szCs w:val="32"/>
        </w:rPr>
        <w:lastRenderedPageBreak/>
        <w:drawing>
          <wp:anchor distT="0" distB="0" distL="114300" distR="114300" simplePos="0" relativeHeight="253348864" behindDoc="0" locked="0" layoutInCell="1" allowOverlap="1" wp14:anchorId="37AB96D2" wp14:editId="4CC5C8DC">
            <wp:simplePos x="0" y="0"/>
            <wp:positionH relativeFrom="margin">
              <wp:posOffset>164465</wp:posOffset>
            </wp:positionH>
            <wp:positionV relativeFrom="margin">
              <wp:posOffset>274320</wp:posOffset>
            </wp:positionV>
            <wp:extent cx="6362700" cy="1397000"/>
            <wp:effectExtent l="0" t="0" r="0" b="0"/>
            <wp:wrapSquare wrapText="bothSides"/>
            <wp:docPr id="15577159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15943" name="Image 1557715943"/>
                    <pic:cNvPicPr/>
                  </pic:nvPicPr>
                  <pic:blipFill>
                    <a:blip r:embed="rId52">
                      <a:extLst>
                        <a:ext uri="{28A0092B-C50C-407E-A947-70E740481C1C}">
                          <a14:useLocalDpi xmlns:a14="http://schemas.microsoft.com/office/drawing/2010/main" val="0"/>
                        </a:ext>
                      </a:extLst>
                    </a:blip>
                    <a:stretch>
                      <a:fillRect/>
                    </a:stretch>
                  </pic:blipFill>
                  <pic:spPr>
                    <a:xfrm>
                      <a:off x="0" y="0"/>
                      <a:ext cx="6362700" cy="1397000"/>
                    </a:xfrm>
                    <a:prstGeom prst="rect">
                      <a:avLst/>
                    </a:prstGeom>
                  </pic:spPr>
                </pic:pic>
              </a:graphicData>
            </a:graphic>
          </wp:anchor>
        </w:drawing>
      </w:r>
      <w:r w:rsidR="001003CC">
        <w:rPr>
          <w:b/>
          <w:bCs/>
          <w:sz w:val="32"/>
          <w:szCs w:val="32"/>
        </w:rPr>
        <w:t xml:space="preserve"> </w:t>
      </w:r>
    </w:p>
    <w:p w14:paraId="66A65002" w14:textId="77777777" w:rsidR="001003CC" w:rsidRPr="001003CC" w:rsidRDefault="001003CC" w:rsidP="001003CC">
      <w:pPr>
        <w:tabs>
          <w:tab w:val="center" w:pos="7461"/>
        </w:tabs>
        <w:jc w:val="center"/>
        <w:rPr>
          <w:b/>
          <w:bCs/>
          <w:sz w:val="32"/>
          <w:szCs w:val="32"/>
        </w:rPr>
      </w:pPr>
      <w:r w:rsidRPr="001003CC">
        <w:rPr>
          <w:b/>
          <w:bCs/>
          <w:sz w:val="32"/>
          <w:szCs w:val="32"/>
        </w:rPr>
        <w:t>Assemblée générale de la Fondation Laure-Gaudreault</w:t>
      </w:r>
    </w:p>
    <w:p w14:paraId="15584076" w14:textId="77777777" w:rsidR="005244D8" w:rsidRPr="00714AD3" w:rsidRDefault="001003CC" w:rsidP="001003CC">
      <w:pPr>
        <w:tabs>
          <w:tab w:val="center" w:pos="7461"/>
        </w:tabs>
        <w:spacing w:after="240"/>
        <w:jc w:val="center"/>
        <w:rPr>
          <w:b/>
          <w:bCs/>
          <w:sz w:val="32"/>
          <w:szCs w:val="32"/>
        </w:rPr>
      </w:pPr>
      <w:r w:rsidRPr="001003CC">
        <w:rPr>
          <w:b/>
          <w:bCs/>
          <w:sz w:val="32"/>
          <w:szCs w:val="32"/>
        </w:rPr>
        <w:t>Région de Québec-Chaudière-Appalaches</w:t>
      </w:r>
    </w:p>
    <w:p w14:paraId="75AD9946" w14:textId="77777777" w:rsidR="005244D8" w:rsidRPr="00714AD3" w:rsidRDefault="005244D8" w:rsidP="004538C6">
      <w:pPr>
        <w:spacing w:before="360" w:after="240"/>
        <w:jc w:val="center"/>
      </w:pPr>
      <w:r w:rsidRPr="00714AD3">
        <w:t xml:space="preserve"> </w:t>
      </w:r>
      <w:r w:rsidRPr="00714AD3">
        <w:rPr>
          <w:b/>
          <w:bCs/>
        </w:rPr>
        <w:t>Hôtel Québec</w:t>
      </w:r>
      <w:r w:rsidRPr="00714AD3">
        <w:t>,</w:t>
      </w:r>
      <w:r>
        <w:t xml:space="preserve"> </w:t>
      </w:r>
      <w:r>
        <w:br/>
      </w:r>
      <w:r w:rsidRPr="00714AD3">
        <w:t xml:space="preserve">3115, </w:t>
      </w:r>
      <w:r>
        <w:t>av.</w:t>
      </w:r>
      <w:r w:rsidRPr="00714AD3">
        <w:t xml:space="preserve"> des Hôtels,</w:t>
      </w:r>
      <w:r>
        <w:t xml:space="preserve"> </w:t>
      </w:r>
      <w:r w:rsidRPr="00714AD3">
        <w:t>Québec</w:t>
      </w:r>
    </w:p>
    <w:p w14:paraId="1FDE0B4B" w14:textId="77777777" w:rsidR="005244D8" w:rsidRPr="00E17E88" w:rsidRDefault="005244D8" w:rsidP="004538C6">
      <w:pPr>
        <w:spacing w:before="360" w:after="240"/>
        <w:jc w:val="center"/>
        <w:rPr>
          <w:color w:val="000000" w:themeColor="text1"/>
        </w:rPr>
      </w:pPr>
      <w:r w:rsidRPr="00E17E88">
        <w:rPr>
          <w:b/>
          <w:bCs/>
          <w:color w:val="000000" w:themeColor="text1"/>
        </w:rPr>
        <w:t>Mardi 27 mai 2025</w:t>
      </w:r>
    </w:p>
    <w:p w14:paraId="2463EF46" w14:textId="77777777" w:rsidR="001003CC" w:rsidRPr="001003CC" w:rsidRDefault="005244D8" w:rsidP="00E17E88">
      <w:pPr>
        <w:spacing w:before="360" w:after="480"/>
        <w:jc w:val="center"/>
        <w:rPr>
          <w:b/>
          <w:bCs/>
          <w:caps/>
          <w:u w:val="single"/>
        </w:rPr>
      </w:pPr>
      <w:r w:rsidRPr="001003CC">
        <w:rPr>
          <w:b/>
          <w:bCs/>
          <w:caps/>
          <w:u w:val="single"/>
        </w:rPr>
        <w:t>Projet d’ordre du jour</w:t>
      </w:r>
    </w:p>
    <w:p w14:paraId="28DF1EA8"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Mot de bienvenue de la présidente</w:t>
      </w:r>
    </w:p>
    <w:p w14:paraId="12A7DEC9"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bookmarkStart w:id="0" w:name="_Hlk164864231"/>
      <w:r w:rsidRPr="0031095B">
        <w:rPr>
          <w:rFonts w:ascii="Times New Roman" w:hAnsi="Times New Roman" w:cs="Times New Roman"/>
        </w:rPr>
        <w:t>Nomination de la présidence et au secrétariat d’assemblée</w:t>
      </w:r>
      <w:bookmarkEnd w:id="0"/>
    </w:p>
    <w:p w14:paraId="4D1A90FF"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Nomination de la présidence et au secrétariat d’élection </w:t>
      </w:r>
    </w:p>
    <w:p w14:paraId="0F396786"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Adoption de l’ordre du jour</w:t>
      </w:r>
    </w:p>
    <w:p w14:paraId="28452DD6"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Adoption du procès-verbal du 30 mai 2024</w:t>
      </w:r>
    </w:p>
    <w:p w14:paraId="00FC4064"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Rapport de la présidence de la Fondation Laure-Gaudreault </w:t>
      </w:r>
    </w:p>
    <w:p w14:paraId="683EE10A"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Bilan financier de 2024 </w:t>
      </w:r>
    </w:p>
    <w:p w14:paraId="4F4C3CFC"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Élections</w:t>
      </w:r>
      <w:r w:rsidR="001003CC">
        <w:rPr>
          <w:rFonts w:ascii="Times New Roman" w:hAnsi="Times New Roman" w:cs="Times New Roman"/>
        </w:rPr>
        <w:t xml:space="preserve"> </w:t>
      </w:r>
      <w:r w:rsidRPr="0031095B">
        <w:rPr>
          <w:rFonts w:ascii="Times New Roman" w:hAnsi="Times New Roman" w:cs="Times New Roman"/>
        </w:rPr>
        <w:t xml:space="preserve">: présidence et trésorerie </w:t>
      </w:r>
    </w:p>
    <w:p w14:paraId="3ACC7A9F"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Mot du président national </w:t>
      </w:r>
    </w:p>
    <w:p w14:paraId="5188EEE4"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Période de questions </w:t>
      </w:r>
    </w:p>
    <w:p w14:paraId="0D418576"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Levée de l’assemblée </w:t>
      </w:r>
    </w:p>
    <w:p w14:paraId="25A9B12C" w14:textId="77777777" w:rsidR="005244D8" w:rsidRPr="0031095B" w:rsidRDefault="005244D8" w:rsidP="00FC6F88">
      <w:pPr>
        <w:pStyle w:val="Paragraphedeliste"/>
        <w:numPr>
          <w:ilvl w:val="0"/>
          <w:numId w:val="15"/>
        </w:numPr>
        <w:spacing w:before="120" w:after="120"/>
        <w:ind w:left="993" w:hanging="357"/>
        <w:contextualSpacing w:val="0"/>
        <w:rPr>
          <w:rFonts w:ascii="Times New Roman" w:hAnsi="Times New Roman" w:cs="Times New Roman"/>
        </w:rPr>
      </w:pPr>
      <w:r w:rsidRPr="0031095B">
        <w:rPr>
          <w:rFonts w:ascii="Times New Roman" w:hAnsi="Times New Roman" w:cs="Times New Roman"/>
        </w:rPr>
        <w:t xml:space="preserve">Remise des chèques pour les bénéficiaires </w:t>
      </w:r>
    </w:p>
    <w:p w14:paraId="79FEAC63" w14:textId="77777777" w:rsidR="00E17E88" w:rsidRDefault="00E17E88" w:rsidP="004538C6">
      <w:pPr>
        <w:jc w:val="center"/>
        <w:rPr>
          <w:i/>
          <w:iCs/>
        </w:rPr>
      </w:pPr>
    </w:p>
    <w:p w14:paraId="3A285624" w14:textId="77777777" w:rsidR="00E17E88" w:rsidRDefault="00E17E88" w:rsidP="001003CC">
      <w:pPr>
        <w:jc w:val="right"/>
        <w:rPr>
          <w:i/>
          <w:iCs/>
        </w:rPr>
      </w:pPr>
    </w:p>
    <w:p w14:paraId="387D6670" w14:textId="77777777" w:rsidR="005244D8" w:rsidRPr="0031095B" w:rsidRDefault="004538C6" w:rsidP="004538C6">
      <w:r>
        <w:rPr>
          <w:i/>
          <w:iCs/>
        </w:rPr>
        <w:t xml:space="preserve">           </w:t>
      </w:r>
      <w:r w:rsidR="005244D8" w:rsidRPr="0031095B">
        <w:rPr>
          <w:i/>
          <w:iCs/>
        </w:rPr>
        <w:t>Marie Nadeau</w:t>
      </w:r>
      <w:r w:rsidR="005244D8" w:rsidRPr="00430030">
        <w:rPr>
          <w:i/>
          <w:iCs/>
        </w:rPr>
        <w:t>, présidente</w:t>
      </w:r>
    </w:p>
    <w:p w14:paraId="3DCFBBD7" w14:textId="77777777" w:rsidR="005244D8" w:rsidRDefault="005244D8" w:rsidP="00223F8E">
      <w:pPr>
        <w:spacing w:before="240" w:after="120"/>
        <w:jc w:val="center"/>
        <w:rPr>
          <w:rFonts w:ascii="Arial Black" w:hAnsi="Arial Black"/>
          <w:b/>
          <w:color w:val="000000" w:themeColor="text1"/>
          <w:sz w:val="28"/>
          <w:szCs w:val="28"/>
        </w:rPr>
        <w:sectPr w:rsidR="005244D8" w:rsidSect="0099687C">
          <w:pgSz w:w="12240" w:h="15840"/>
          <w:pgMar w:top="1418" w:right="851" w:bottom="1418" w:left="851" w:header="709" w:footer="709" w:gutter="0"/>
          <w:cols w:space="708"/>
          <w:docGrid w:linePitch="360"/>
        </w:sectPr>
      </w:pPr>
    </w:p>
    <w:p w14:paraId="6566092F" w14:textId="77777777" w:rsidR="001D5221" w:rsidRPr="001D5221" w:rsidRDefault="001D5221" w:rsidP="00223F8E">
      <w:pPr>
        <w:spacing w:before="240" w:after="120"/>
        <w:jc w:val="center"/>
        <w:rPr>
          <w:rFonts w:asciiTheme="majorHAnsi" w:hAnsiTheme="majorHAnsi" w:cstheme="majorHAnsi"/>
        </w:rPr>
      </w:pPr>
      <w:r w:rsidRPr="00395337">
        <w:rPr>
          <w:rFonts w:ascii="Arial Black" w:hAnsi="Arial Black"/>
          <w:b/>
          <w:color w:val="000000" w:themeColor="text1"/>
          <w:sz w:val="28"/>
          <w:szCs w:val="28"/>
        </w:rPr>
        <w:lastRenderedPageBreak/>
        <w:t>ACTIVITÉS</w:t>
      </w:r>
      <w:r w:rsidR="00F240F6">
        <w:rPr>
          <w:rFonts w:ascii="Arial Black" w:hAnsi="Arial Black"/>
          <w:b/>
          <w:color w:val="000000" w:themeColor="text1"/>
          <w:sz w:val="28"/>
          <w:szCs w:val="28"/>
        </w:rPr>
        <w:t xml:space="preserve"> </w:t>
      </w:r>
      <w:r w:rsidR="008124AF">
        <w:rPr>
          <w:rFonts w:ascii="Arial Black" w:hAnsi="Arial Black"/>
          <w:b/>
          <w:color w:val="000000" w:themeColor="text1"/>
          <w:sz w:val="28"/>
          <w:szCs w:val="28"/>
        </w:rPr>
        <w:t>PRINTEMPS 2025</w:t>
      </w:r>
    </w:p>
    <w:p w14:paraId="167B475D" w14:textId="77777777" w:rsidR="00E36995" w:rsidRPr="00B35D6B" w:rsidRDefault="00F53CF8" w:rsidP="00FC6F88">
      <w:pPr>
        <w:pStyle w:val="Paragraphedeliste"/>
        <w:numPr>
          <w:ilvl w:val="0"/>
          <w:numId w:val="4"/>
        </w:numPr>
        <w:spacing w:before="120" w:after="120"/>
        <w:ind w:left="714" w:right="335" w:hanging="357"/>
        <w:contextualSpacing w:val="0"/>
        <w:jc w:val="both"/>
        <w:rPr>
          <w:rFonts w:ascii="Times New Roman" w:hAnsi="Times New Roman" w:cs="Times New Roman"/>
          <w:b/>
        </w:rPr>
      </w:pPr>
      <w:r w:rsidRPr="00B35D6B">
        <w:rPr>
          <w:rFonts w:ascii="Times New Roman" w:hAnsi="Times New Roman" w:cs="Times New Roman"/>
          <w:b/>
        </w:rPr>
        <w:t>L’inscription est obligatoire en tout temps et sera effective à la réception de votre paiement</w:t>
      </w:r>
      <w:r w:rsidRPr="00E26560">
        <w:rPr>
          <w:rFonts w:ascii="Times New Roman" w:hAnsi="Times New Roman" w:cs="Times New Roman"/>
          <w:bCs/>
        </w:rPr>
        <w:t>.</w:t>
      </w:r>
      <w:r w:rsidRPr="00B35D6B">
        <w:rPr>
          <w:rFonts w:ascii="Times New Roman" w:hAnsi="Times New Roman" w:cs="Times New Roman"/>
        </w:rPr>
        <w:t xml:space="preserve"> </w:t>
      </w:r>
      <w:r w:rsidR="00E36995" w:rsidRPr="00B35D6B">
        <w:rPr>
          <w:rFonts w:ascii="Times New Roman" w:hAnsi="Times New Roman" w:cs="Times New Roman"/>
        </w:rPr>
        <w:t xml:space="preserve">Il est </w:t>
      </w:r>
      <w:r w:rsidR="00E36995" w:rsidRPr="00E26560">
        <w:rPr>
          <w:rFonts w:ascii="Times New Roman" w:hAnsi="Times New Roman" w:cs="Times New Roman"/>
        </w:rPr>
        <w:t xml:space="preserve">essentiel de </w:t>
      </w:r>
      <w:r w:rsidR="00E36995" w:rsidRPr="00E26560">
        <w:rPr>
          <w:rFonts w:ascii="Times New Roman" w:hAnsi="Times New Roman" w:cs="Times New Roman"/>
          <w:b/>
          <w:bCs/>
        </w:rPr>
        <w:t xml:space="preserve">respecter </w:t>
      </w:r>
      <w:r w:rsidR="00776E6E" w:rsidRPr="00E26560">
        <w:rPr>
          <w:rFonts w:ascii="Times New Roman" w:hAnsi="Times New Roman" w:cs="Times New Roman"/>
          <w:b/>
          <w:bCs/>
        </w:rPr>
        <w:t>la date limite</w:t>
      </w:r>
      <w:r w:rsidR="00E36995" w:rsidRPr="00E26560">
        <w:rPr>
          <w:rFonts w:ascii="Times New Roman" w:hAnsi="Times New Roman" w:cs="Times New Roman"/>
          <w:b/>
          <w:bCs/>
        </w:rPr>
        <w:t xml:space="preserve"> prévu</w:t>
      </w:r>
      <w:r w:rsidR="00776E6E" w:rsidRPr="00E26560">
        <w:rPr>
          <w:rFonts w:ascii="Times New Roman" w:hAnsi="Times New Roman" w:cs="Times New Roman"/>
          <w:b/>
          <w:bCs/>
        </w:rPr>
        <w:t>e</w:t>
      </w:r>
      <w:r w:rsidR="00E36995" w:rsidRPr="00E26560">
        <w:rPr>
          <w:rFonts w:ascii="Times New Roman" w:hAnsi="Times New Roman" w:cs="Times New Roman"/>
        </w:rPr>
        <w:t xml:space="preserve"> pour vous inscrire</w:t>
      </w:r>
      <w:r w:rsidR="00E36995" w:rsidRPr="00B35D6B">
        <w:rPr>
          <w:rFonts w:ascii="Times New Roman" w:hAnsi="Times New Roman" w:cs="Times New Roman"/>
        </w:rPr>
        <w:t xml:space="preserve"> tout en tenant compte du délai postal. </w:t>
      </w:r>
      <w:r w:rsidR="00E36995" w:rsidRPr="00B35D6B">
        <w:rPr>
          <w:rFonts w:ascii="Times New Roman" w:hAnsi="Times New Roman" w:cs="Times New Roman"/>
          <w:b/>
          <w:bCs/>
        </w:rPr>
        <w:t>Aucun paiement ne pourra être effectué à l’entrée</w:t>
      </w:r>
      <w:r w:rsidR="00E36995" w:rsidRPr="00B35D6B">
        <w:rPr>
          <w:rFonts w:ascii="Times New Roman" w:hAnsi="Times New Roman" w:cs="Times New Roman"/>
        </w:rPr>
        <w:t>.</w:t>
      </w:r>
    </w:p>
    <w:p w14:paraId="126D74DC" w14:textId="77777777" w:rsidR="00B35D6B" w:rsidRPr="00B35D6B" w:rsidRDefault="00F53CF8" w:rsidP="00FC6F88">
      <w:pPr>
        <w:pStyle w:val="Paragraphedeliste"/>
        <w:numPr>
          <w:ilvl w:val="0"/>
          <w:numId w:val="4"/>
        </w:numPr>
        <w:spacing w:before="120" w:after="120"/>
        <w:ind w:right="332"/>
        <w:contextualSpacing w:val="0"/>
        <w:jc w:val="both"/>
        <w:rPr>
          <w:rFonts w:ascii="Times New Roman" w:hAnsi="Times New Roman" w:cs="Times New Roman"/>
          <w:b/>
        </w:rPr>
      </w:pPr>
      <w:r w:rsidRPr="00B35D6B">
        <w:rPr>
          <w:rFonts w:ascii="Times New Roman" w:hAnsi="Times New Roman" w:cs="Times New Roman"/>
        </w:rPr>
        <w:t xml:space="preserve">Vous pouvez vous inscrire à plus d’une activité à la fois; placer vos </w:t>
      </w:r>
      <w:proofErr w:type="spellStart"/>
      <w:r w:rsidR="00B35D6B">
        <w:rPr>
          <w:rFonts w:ascii="Times New Roman" w:hAnsi="Times New Roman" w:cs="Times New Roman"/>
        </w:rPr>
        <w:t>coupons-réponse</w:t>
      </w:r>
      <w:proofErr w:type="spellEnd"/>
      <w:r w:rsidRPr="00B35D6B">
        <w:rPr>
          <w:rFonts w:ascii="Times New Roman" w:hAnsi="Times New Roman" w:cs="Times New Roman"/>
        </w:rPr>
        <w:t xml:space="preserve"> dans la même enveloppe, mais </w:t>
      </w:r>
      <w:r w:rsidRPr="00B35D6B">
        <w:rPr>
          <w:rFonts w:ascii="Times New Roman" w:hAnsi="Times New Roman" w:cs="Times New Roman"/>
          <w:b/>
        </w:rPr>
        <w:t>faire un chèque pour chaque activité</w:t>
      </w:r>
      <w:r w:rsidRPr="00B35D6B">
        <w:rPr>
          <w:rFonts w:ascii="Times New Roman" w:hAnsi="Times New Roman" w:cs="Times New Roman"/>
        </w:rPr>
        <w:t>.</w:t>
      </w:r>
    </w:p>
    <w:p w14:paraId="0C28C6A2" w14:textId="77777777" w:rsidR="00B35D6B" w:rsidRPr="00B35D6B" w:rsidRDefault="00B35D6B" w:rsidP="00FC6F88">
      <w:pPr>
        <w:pStyle w:val="Paragraphedeliste"/>
        <w:numPr>
          <w:ilvl w:val="0"/>
          <w:numId w:val="4"/>
        </w:numPr>
        <w:spacing w:before="120" w:after="240"/>
        <w:ind w:left="714" w:right="335" w:hanging="357"/>
        <w:contextualSpacing w:val="0"/>
        <w:jc w:val="both"/>
        <w:rPr>
          <w:rFonts w:ascii="Times New Roman" w:hAnsi="Times New Roman" w:cs="Times New Roman"/>
          <w:b/>
        </w:rPr>
      </w:pPr>
      <w:r>
        <w:rPr>
          <w:rFonts w:ascii="Times New Roman" w:hAnsi="Times New Roman" w:cs="Times New Roman"/>
        </w:rPr>
        <w:t xml:space="preserve">Rappel : Vous pouvez maintenant vous inscrire par </w:t>
      </w:r>
      <w:r w:rsidRPr="00B35D6B">
        <w:rPr>
          <w:rFonts w:ascii="Times New Roman" w:hAnsi="Times New Roman" w:cs="Times New Roman"/>
          <w:b/>
          <w:bCs/>
        </w:rPr>
        <w:t>INTERAC</w:t>
      </w:r>
      <w:r>
        <w:rPr>
          <w:rFonts w:ascii="Times New Roman" w:hAnsi="Times New Roman" w:cs="Times New Roman"/>
        </w:rPr>
        <w:t xml:space="preserve"> en suivant les procédures indiquées dans le texte de la page 2 du présent bulletin.</w:t>
      </w:r>
    </w:p>
    <w:p w14:paraId="1358FCDC" w14:textId="77777777" w:rsidR="00B35D6B" w:rsidRPr="00B35D6B" w:rsidRDefault="00B35D6B" w:rsidP="00B35D6B">
      <w:pPr>
        <w:ind w:right="332"/>
        <w:jc w:val="both"/>
      </w:pPr>
    </w:p>
    <w:tbl>
      <w:tblPr>
        <w:tblStyle w:val="Grilledutableau"/>
        <w:tblW w:w="0" w:type="auto"/>
        <w:jc w:val="center"/>
        <w:tblLayout w:type="fixed"/>
        <w:tblLook w:val="04A0" w:firstRow="1" w:lastRow="0" w:firstColumn="1" w:lastColumn="0" w:noHBand="0" w:noVBand="1"/>
      </w:tblPr>
      <w:tblGrid>
        <w:gridCol w:w="4980"/>
        <w:gridCol w:w="4981"/>
      </w:tblGrid>
      <w:tr w:rsidR="00B35D6B" w:rsidRPr="00ED0375" w14:paraId="21553CCD" w14:textId="77777777" w:rsidTr="00D206EA">
        <w:trPr>
          <w:jc w:val="center"/>
        </w:trPr>
        <w:tc>
          <w:tcPr>
            <w:tcW w:w="4980" w:type="dxa"/>
            <w:shd w:val="clear" w:color="auto" w:fill="D9E2F3" w:themeFill="accent1" w:themeFillTint="33"/>
            <w:vAlign w:val="center"/>
          </w:tcPr>
          <w:p w14:paraId="57E94CC0" w14:textId="77777777" w:rsidR="00B35D6B" w:rsidRPr="00ED0375" w:rsidRDefault="00B35D6B" w:rsidP="00D206EA">
            <w:pPr>
              <w:spacing w:before="60" w:after="60"/>
              <w:rPr>
                <w:rFonts w:ascii="Arial" w:hAnsi="Arial" w:cs="Arial"/>
                <w:b/>
              </w:rPr>
            </w:pPr>
            <w:r>
              <w:rPr>
                <w:rFonts w:ascii="Arial" w:hAnsi="Arial" w:cs="Arial"/>
                <w:b/>
              </w:rPr>
              <w:t>Cabane à sucre</w:t>
            </w:r>
          </w:p>
        </w:tc>
        <w:tc>
          <w:tcPr>
            <w:tcW w:w="4981" w:type="dxa"/>
            <w:shd w:val="clear" w:color="auto" w:fill="D9E2F3" w:themeFill="accent1" w:themeFillTint="33"/>
            <w:vAlign w:val="center"/>
          </w:tcPr>
          <w:p w14:paraId="2C3250DF" w14:textId="77777777" w:rsidR="00B35D6B" w:rsidRPr="00ED0375" w:rsidRDefault="00B35D6B" w:rsidP="00D206EA">
            <w:pPr>
              <w:spacing w:before="60" w:after="60"/>
              <w:jc w:val="right"/>
              <w:rPr>
                <w:rFonts w:ascii="Arial" w:hAnsi="Arial" w:cs="Arial"/>
                <w:b/>
              </w:rPr>
            </w:pPr>
            <w:r>
              <w:rPr>
                <w:rFonts w:ascii="Arial" w:hAnsi="Arial" w:cs="Arial"/>
                <w:b/>
              </w:rPr>
              <w:t>Mercredi, 2 avril 2025</w:t>
            </w:r>
            <w:r w:rsidR="00714E53">
              <w:rPr>
                <w:rFonts w:ascii="Arial" w:hAnsi="Arial" w:cs="Arial"/>
                <w:b/>
              </w:rPr>
              <w:br/>
            </w:r>
            <w:r w:rsidR="00714E53" w:rsidRPr="00714E53">
              <w:rPr>
                <w:b/>
              </w:rPr>
              <w:t>(R</w:t>
            </w:r>
            <w:r w:rsidR="008918C6">
              <w:rPr>
                <w:b/>
              </w:rPr>
              <w:t>eporté</w:t>
            </w:r>
            <w:r w:rsidR="00714E53" w:rsidRPr="00714E53">
              <w:rPr>
                <w:b/>
              </w:rPr>
              <w:t xml:space="preserve"> au 29 avril</w:t>
            </w:r>
            <w:r w:rsidR="008918C6">
              <w:rPr>
                <w:b/>
              </w:rPr>
              <w:t>,</w:t>
            </w:r>
            <w:r w:rsidR="00714E53" w:rsidRPr="00714E53">
              <w:rPr>
                <w:b/>
              </w:rPr>
              <w:t xml:space="preserve"> si tempête)</w:t>
            </w:r>
          </w:p>
        </w:tc>
      </w:tr>
      <w:tr w:rsidR="00B35D6B" w:rsidRPr="00ED0375" w14:paraId="4BD45722" w14:textId="77777777" w:rsidTr="00D206EA">
        <w:trPr>
          <w:trHeight w:val="416"/>
          <w:jc w:val="center"/>
        </w:trPr>
        <w:tc>
          <w:tcPr>
            <w:tcW w:w="9961" w:type="dxa"/>
            <w:gridSpan w:val="2"/>
            <w:vAlign w:val="center"/>
          </w:tcPr>
          <w:p w14:paraId="5E0A4A61" w14:textId="77777777" w:rsidR="00B35D6B" w:rsidRPr="00535428" w:rsidRDefault="00B35D6B" w:rsidP="00D206EA">
            <w:r w:rsidRPr="00ED0375">
              <w:t>Lieu :</w:t>
            </w:r>
            <w:r w:rsidRPr="00ED0375">
              <w:rPr>
                <w:b/>
                <w:bCs/>
              </w:rPr>
              <w:t xml:space="preserve"> </w:t>
            </w:r>
            <w:r w:rsidRPr="00975209">
              <w:rPr>
                <w:b/>
                <w:bCs/>
              </w:rPr>
              <w:t>Érablière du Cap</w:t>
            </w:r>
            <w:r>
              <w:t>, 1925, chemin Lambert, Saint-Nicolas (Lévis)</w:t>
            </w:r>
          </w:p>
        </w:tc>
      </w:tr>
      <w:tr w:rsidR="00B35D6B" w:rsidRPr="00ED0375" w14:paraId="219DB5DC" w14:textId="77777777" w:rsidTr="00D206EA">
        <w:trPr>
          <w:trHeight w:val="96"/>
          <w:jc w:val="center"/>
        </w:trPr>
        <w:tc>
          <w:tcPr>
            <w:tcW w:w="4980" w:type="dxa"/>
            <w:vAlign w:val="center"/>
          </w:tcPr>
          <w:p w14:paraId="2C1FA2C5" w14:textId="77777777" w:rsidR="00B35D6B" w:rsidRDefault="00B35D6B" w:rsidP="00D206EA">
            <w:pPr>
              <w:spacing w:after="60"/>
              <w:ind w:left="28"/>
            </w:pPr>
            <w:r>
              <w:t xml:space="preserve">Accueil : </w:t>
            </w:r>
            <w:r>
              <w:rPr>
                <w:b/>
                <w:bCs/>
              </w:rPr>
              <w:t>11</w:t>
            </w:r>
            <w:r w:rsidRPr="00746823">
              <w:rPr>
                <w:b/>
                <w:bCs/>
              </w:rPr>
              <w:t xml:space="preserve"> h </w:t>
            </w:r>
          </w:p>
        </w:tc>
        <w:tc>
          <w:tcPr>
            <w:tcW w:w="4981" w:type="dxa"/>
            <w:vAlign w:val="center"/>
          </w:tcPr>
          <w:p w14:paraId="54B43D3A" w14:textId="77777777" w:rsidR="00B35D6B" w:rsidRDefault="00B35D6B" w:rsidP="00D206EA">
            <w:pPr>
              <w:spacing w:after="60"/>
              <w:ind w:left="28"/>
            </w:pPr>
            <w:r>
              <w:t xml:space="preserve">Dîner : Vers </w:t>
            </w:r>
            <w:r w:rsidRPr="00746823">
              <w:rPr>
                <w:b/>
                <w:bCs/>
              </w:rPr>
              <w:t>12 h</w:t>
            </w:r>
            <w:r>
              <w:t xml:space="preserve"> </w:t>
            </w:r>
          </w:p>
        </w:tc>
      </w:tr>
      <w:tr w:rsidR="00B35D6B" w:rsidRPr="00ED0375" w14:paraId="3D9AEC6C" w14:textId="77777777" w:rsidTr="00D206EA">
        <w:trPr>
          <w:trHeight w:val="96"/>
          <w:jc w:val="center"/>
        </w:trPr>
        <w:tc>
          <w:tcPr>
            <w:tcW w:w="4980" w:type="dxa"/>
            <w:vAlign w:val="center"/>
          </w:tcPr>
          <w:p w14:paraId="3A567FF4" w14:textId="77777777" w:rsidR="00B35D6B" w:rsidRDefault="00B35D6B" w:rsidP="00D206EA">
            <w:pPr>
              <w:spacing w:after="60"/>
              <w:ind w:left="28"/>
            </w:pPr>
            <w:r>
              <w:t>Animation musicale</w:t>
            </w:r>
          </w:p>
        </w:tc>
        <w:tc>
          <w:tcPr>
            <w:tcW w:w="4981" w:type="dxa"/>
            <w:vAlign w:val="center"/>
          </w:tcPr>
          <w:p w14:paraId="237794F9" w14:textId="77777777" w:rsidR="00B35D6B" w:rsidRDefault="00B35D6B" w:rsidP="00D206EA">
            <w:pPr>
              <w:spacing w:after="60"/>
              <w:ind w:left="28"/>
            </w:pPr>
            <w:r>
              <w:t>Tire en après-midi</w:t>
            </w:r>
          </w:p>
        </w:tc>
      </w:tr>
      <w:tr w:rsidR="00B35D6B" w:rsidRPr="00ED0375" w14:paraId="3A8F6E04" w14:textId="77777777" w:rsidTr="00D206EA">
        <w:trPr>
          <w:trHeight w:val="96"/>
          <w:jc w:val="center"/>
        </w:trPr>
        <w:tc>
          <w:tcPr>
            <w:tcW w:w="4980" w:type="dxa"/>
            <w:vAlign w:val="center"/>
          </w:tcPr>
          <w:p w14:paraId="7B6CCE83" w14:textId="77777777" w:rsidR="00B35D6B" w:rsidRDefault="00B35D6B" w:rsidP="00D206EA">
            <w:pPr>
              <w:spacing w:after="60"/>
              <w:ind w:left="28"/>
            </w:pPr>
            <w:r>
              <w:t xml:space="preserve">Coût : </w:t>
            </w:r>
            <w:r>
              <w:rPr>
                <w:b/>
                <w:bCs/>
              </w:rPr>
              <w:t>3</w:t>
            </w:r>
            <w:r w:rsidRPr="00746823">
              <w:rPr>
                <w:b/>
                <w:bCs/>
              </w:rPr>
              <w:t>0 $</w:t>
            </w:r>
            <w:r>
              <w:t xml:space="preserve"> pour les membres</w:t>
            </w:r>
          </w:p>
        </w:tc>
        <w:tc>
          <w:tcPr>
            <w:tcW w:w="4981" w:type="dxa"/>
            <w:vAlign w:val="center"/>
          </w:tcPr>
          <w:p w14:paraId="183B6B48" w14:textId="77777777" w:rsidR="00B35D6B" w:rsidRDefault="00B35D6B" w:rsidP="00D206EA">
            <w:pPr>
              <w:spacing w:after="60"/>
              <w:ind w:left="28"/>
            </w:pPr>
            <w:r w:rsidRPr="00746823">
              <w:rPr>
                <w:b/>
                <w:bCs/>
              </w:rPr>
              <w:t>40 $</w:t>
            </w:r>
            <w:r>
              <w:t xml:space="preserve"> pour les non-membres</w:t>
            </w:r>
          </w:p>
        </w:tc>
      </w:tr>
      <w:tr w:rsidR="00B35D6B" w:rsidRPr="00ED0375" w14:paraId="5E75D8B4" w14:textId="77777777" w:rsidTr="00D206EA">
        <w:trPr>
          <w:jc w:val="center"/>
        </w:trPr>
        <w:tc>
          <w:tcPr>
            <w:tcW w:w="9961" w:type="dxa"/>
            <w:gridSpan w:val="2"/>
            <w:vAlign w:val="center"/>
          </w:tcPr>
          <w:p w14:paraId="2B7C6685" w14:textId="77777777" w:rsidR="00B35D6B" w:rsidRPr="00ED0375" w:rsidRDefault="00B35D6B" w:rsidP="00D206EA">
            <w:pPr>
              <w:spacing w:before="60" w:after="60"/>
            </w:pPr>
            <w:r w:rsidRPr="00ED0375">
              <w:t xml:space="preserve">Inscription obligatoire : Louise Guay </w:t>
            </w:r>
            <w:r w:rsidRPr="00ED0375">
              <w:rPr>
                <w:b/>
                <w:bCs/>
              </w:rPr>
              <w:t xml:space="preserve">avant </w:t>
            </w:r>
            <w:r>
              <w:rPr>
                <w:b/>
                <w:bCs/>
              </w:rPr>
              <w:t>mercredi, 19 mars 2025</w:t>
            </w:r>
          </w:p>
        </w:tc>
      </w:tr>
      <w:tr w:rsidR="00B35D6B" w:rsidRPr="00ED0375" w14:paraId="34A74A90" w14:textId="77777777" w:rsidTr="00D206EA">
        <w:trPr>
          <w:jc w:val="center"/>
        </w:trPr>
        <w:tc>
          <w:tcPr>
            <w:tcW w:w="9961" w:type="dxa"/>
            <w:gridSpan w:val="2"/>
            <w:vAlign w:val="center"/>
          </w:tcPr>
          <w:p w14:paraId="6A0749CE" w14:textId="77777777" w:rsidR="00B35D6B" w:rsidRPr="00ED0375" w:rsidRDefault="00B35D6B" w:rsidP="00D206EA">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53"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B35D6B" w:rsidRPr="00ED0375" w14:paraId="220ED7E7" w14:textId="77777777" w:rsidTr="00D206EA">
        <w:trPr>
          <w:jc w:val="center"/>
        </w:trPr>
        <w:tc>
          <w:tcPr>
            <w:tcW w:w="9961" w:type="dxa"/>
            <w:gridSpan w:val="2"/>
            <w:vAlign w:val="center"/>
          </w:tcPr>
          <w:p w14:paraId="10E45147" w14:textId="77777777" w:rsidR="00B35D6B" w:rsidRPr="00ED0375" w:rsidRDefault="00B35D6B" w:rsidP="00D206EA">
            <w:pPr>
              <w:spacing w:before="60" w:after="60"/>
            </w:pPr>
            <w:r w:rsidRPr="00ED0375">
              <w:t xml:space="preserve">Information : 418-833-9809 ou </w:t>
            </w:r>
            <w:hyperlink r:id="rId54"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9B79BF">
              <w:rPr>
                <w:rStyle w:val="Hyperlien"/>
                <w:rFonts w:ascii="Times New Roman" w:hAnsi="Times New Roman"/>
                <w:color w:val="000000" w:themeColor="text1"/>
                <w:u w:val="none"/>
              </w:rPr>
              <w:t xml:space="preserve">: </w:t>
            </w:r>
            <w:r w:rsidRPr="0070464A">
              <w:rPr>
                <w:rStyle w:val="Hyperlien"/>
                <w:rFonts w:ascii="Times New Roman" w:hAnsi="Times New Roman"/>
                <w:color w:val="000000" w:themeColor="text1"/>
                <w:u w:val="none"/>
              </w:rPr>
              <w:t xml:space="preserve">p. </w:t>
            </w:r>
            <w:r w:rsidR="0049450B">
              <w:rPr>
                <w:rStyle w:val="Hyperlien"/>
                <w:rFonts w:ascii="Times New Roman" w:hAnsi="Times New Roman"/>
                <w:color w:val="000000" w:themeColor="text1"/>
                <w:u w:val="none"/>
              </w:rPr>
              <w:t>26</w:t>
            </w:r>
          </w:p>
        </w:tc>
      </w:tr>
      <w:tr w:rsidR="00B35D6B" w:rsidRPr="00ED0375" w14:paraId="1EDEF768" w14:textId="77777777" w:rsidTr="00D206EA">
        <w:trPr>
          <w:jc w:val="center"/>
        </w:trPr>
        <w:tc>
          <w:tcPr>
            <w:tcW w:w="9961" w:type="dxa"/>
            <w:gridSpan w:val="2"/>
            <w:vAlign w:val="center"/>
          </w:tcPr>
          <w:p w14:paraId="2E7D7ADB" w14:textId="77777777" w:rsidR="00B35D6B" w:rsidRPr="00816637" w:rsidRDefault="00B35D6B" w:rsidP="00D206EA">
            <w:r>
              <w:t>Service de bar sur place                                                                                      Tirage moitié-moitié</w:t>
            </w:r>
          </w:p>
        </w:tc>
      </w:tr>
    </w:tbl>
    <w:p w14:paraId="6AC60E12" w14:textId="77777777" w:rsidR="00BF60B8" w:rsidRDefault="00BF60B8" w:rsidP="002D4F53">
      <w:pPr>
        <w:spacing w:before="240" w:after="120"/>
        <w:jc w:val="both"/>
        <w:rPr>
          <w:rFonts w:ascii="Arial" w:hAnsi="Arial" w:cs="Arial"/>
          <w:b/>
          <w:bCs/>
        </w:rPr>
      </w:pPr>
      <w:bookmarkStart w:id="1" w:name="OLE_LINK2"/>
      <w:bookmarkStart w:id="2" w:name="OLE_LINK3"/>
    </w:p>
    <w:tbl>
      <w:tblPr>
        <w:tblStyle w:val="Grilledutableau"/>
        <w:tblW w:w="0" w:type="auto"/>
        <w:jc w:val="center"/>
        <w:tblLayout w:type="fixed"/>
        <w:tblLook w:val="04A0" w:firstRow="1" w:lastRow="0" w:firstColumn="1" w:lastColumn="0" w:noHBand="0" w:noVBand="1"/>
      </w:tblPr>
      <w:tblGrid>
        <w:gridCol w:w="4980"/>
        <w:gridCol w:w="4981"/>
      </w:tblGrid>
      <w:tr w:rsidR="00BF60B8" w:rsidRPr="00ED0375" w14:paraId="69D4CB52" w14:textId="77777777" w:rsidTr="00A07F16">
        <w:trPr>
          <w:jc w:val="center"/>
        </w:trPr>
        <w:tc>
          <w:tcPr>
            <w:tcW w:w="4980" w:type="dxa"/>
            <w:shd w:val="clear" w:color="auto" w:fill="D9E2F3" w:themeFill="accent1" w:themeFillTint="33"/>
            <w:vAlign w:val="center"/>
          </w:tcPr>
          <w:p w14:paraId="4B16B8B5" w14:textId="77777777" w:rsidR="00BF60B8" w:rsidRPr="00ED0375" w:rsidRDefault="00BF60B8" w:rsidP="00A07F16">
            <w:pPr>
              <w:spacing w:before="60" w:after="60"/>
              <w:rPr>
                <w:rFonts w:ascii="Arial" w:hAnsi="Arial" w:cs="Arial"/>
                <w:b/>
              </w:rPr>
            </w:pPr>
            <w:r>
              <w:rPr>
                <w:rFonts w:ascii="Arial" w:hAnsi="Arial" w:cs="Arial"/>
                <w:b/>
              </w:rPr>
              <w:t>Environnement</w:t>
            </w:r>
          </w:p>
        </w:tc>
        <w:tc>
          <w:tcPr>
            <w:tcW w:w="4981" w:type="dxa"/>
            <w:shd w:val="clear" w:color="auto" w:fill="D9E2F3" w:themeFill="accent1" w:themeFillTint="33"/>
            <w:vAlign w:val="center"/>
          </w:tcPr>
          <w:p w14:paraId="41B8CE72" w14:textId="77777777" w:rsidR="00BF60B8" w:rsidRPr="00ED0375" w:rsidRDefault="00BF60B8" w:rsidP="00A07F16">
            <w:pPr>
              <w:spacing w:before="60" w:after="60"/>
              <w:jc w:val="right"/>
              <w:rPr>
                <w:rFonts w:ascii="Arial" w:hAnsi="Arial" w:cs="Arial"/>
                <w:b/>
              </w:rPr>
            </w:pPr>
            <w:r>
              <w:rPr>
                <w:rFonts w:ascii="Arial" w:hAnsi="Arial" w:cs="Arial"/>
                <w:b/>
              </w:rPr>
              <w:t>Mardi, 22 avril 2025</w:t>
            </w:r>
          </w:p>
        </w:tc>
      </w:tr>
      <w:tr w:rsidR="00BF60B8" w:rsidRPr="00ED0375" w14:paraId="584AEB0D" w14:textId="77777777" w:rsidTr="00A07F16">
        <w:trPr>
          <w:trHeight w:val="416"/>
          <w:jc w:val="center"/>
        </w:trPr>
        <w:tc>
          <w:tcPr>
            <w:tcW w:w="9961" w:type="dxa"/>
            <w:gridSpan w:val="2"/>
            <w:vAlign w:val="center"/>
          </w:tcPr>
          <w:p w14:paraId="2388F5D0" w14:textId="77777777" w:rsidR="00BF60B8" w:rsidRPr="00535428" w:rsidRDefault="00BF60B8" w:rsidP="00A07F16">
            <w:r w:rsidRPr="00ED0375">
              <w:t>Lieu :</w:t>
            </w:r>
            <w:r w:rsidRPr="00ED0375">
              <w:rPr>
                <w:b/>
                <w:bCs/>
              </w:rPr>
              <w:t xml:space="preserve"> </w:t>
            </w:r>
            <w:r>
              <w:rPr>
                <w:b/>
                <w:bCs/>
              </w:rPr>
              <w:t>Hôtel Québec,</w:t>
            </w:r>
            <w:r>
              <w:t xml:space="preserve"> 3115, av. des Hôtels, Québec</w:t>
            </w:r>
          </w:p>
        </w:tc>
      </w:tr>
      <w:tr w:rsidR="00BF60B8" w:rsidRPr="00ED0375" w14:paraId="13BB799B" w14:textId="77777777" w:rsidTr="00A07F16">
        <w:trPr>
          <w:trHeight w:val="96"/>
          <w:jc w:val="center"/>
        </w:trPr>
        <w:tc>
          <w:tcPr>
            <w:tcW w:w="4980" w:type="dxa"/>
            <w:vAlign w:val="center"/>
          </w:tcPr>
          <w:p w14:paraId="4D283E4B" w14:textId="77777777" w:rsidR="00BF60B8" w:rsidRDefault="00BF60B8" w:rsidP="00A07F16">
            <w:pPr>
              <w:spacing w:after="60"/>
            </w:pPr>
            <w:r>
              <w:t xml:space="preserve">Inscription : </w:t>
            </w:r>
            <w:r w:rsidRPr="00746823">
              <w:rPr>
                <w:b/>
                <w:bCs/>
              </w:rPr>
              <w:t>8 h 30</w:t>
            </w:r>
          </w:p>
        </w:tc>
        <w:tc>
          <w:tcPr>
            <w:tcW w:w="4981" w:type="dxa"/>
            <w:vAlign w:val="center"/>
          </w:tcPr>
          <w:p w14:paraId="1BEAA4A8" w14:textId="77777777" w:rsidR="00BF60B8" w:rsidRDefault="00BF60B8" w:rsidP="00A07F16">
            <w:pPr>
              <w:spacing w:after="60"/>
              <w:ind w:left="28"/>
            </w:pPr>
            <w:r>
              <w:t xml:space="preserve">Conférence : </w:t>
            </w:r>
            <w:r w:rsidRPr="0017622F">
              <w:rPr>
                <w:b/>
                <w:bCs/>
              </w:rPr>
              <w:t>9 h</w:t>
            </w:r>
          </w:p>
        </w:tc>
      </w:tr>
      <w:tr w:rsidR="00BF60B8" w:rsidRPr="00ED0375" w14:paraId="2B475FEE" w14:textId="77777777" w:rsidTr="00A07F16">
        <w:trPr>
          <w:trHeight w:val="96"/>
          <w:jc w:val="center"/>
        </w:trPr>
        <w:tc>
          <w:tcPr>
            <w:tcW w:w="4980" w:type="dxa"/>
            <w:vAlign w:val="center"/>
          </w:tcPr>
          <w:p w14:paraId="1A34E81B" w14:textId="77777777" w:rsidR="00BF60B8" w:rsidRDefault="00BF60B8" w:rsidP="00A07F16">
            <w:pPr>
              <w:spacing w:after="60"/>
            </w:pPr>
            <w:r>
              <w:t xml:space="preserve">Coût : </w:t>
            </w:r>
            <w:r w:rsidRPr="00746823">
              <w:rPr>
                <w:b/>
                <w:bCs/>
              </w:rPr>
              <w:t>20 $</w:t>
            </w:r>
            <w:r>
              <w:t xml:space="preserve"> pour les membres</w:t>
            </w:r>
          </w:p>
        </w:tc>
        <w:tc>
          <w:tcPr>
            <w:tcW w:w="4981" w:type="dxa"/>
            <w:vAlign w:val="center"/>
          </w:tcPr>
          <w:p w14:paraId="7AB92182" w14:textId="77777777" w:rsidR="00BF60B8" w:rsidRDefault="00BF60B8" w:rsidP="00A07F16">
            <w:pPr>
              <w:spacing w:after="60"/>
              <w:ind w:left="28"/>
            </w:pPr>
            <w:r w:rsidRPr="00746823">
              <w:rPr>
                <w:b/>
                <w:bCs/>
              </w:rPr>
              <w:t>40 $</w:t>
            </w:r>
            <w:r>
              <w:t xml:space="preserve"> pour les non-membres</w:t>
            </w:r>
          </w:p>
        </w:tc>
      </w:tr>
      <w:tr w:rsidR="00BF60B8" w:rsidRPr="00ED0375" w14:paraId="38FC0EFF" w14:textId="77777777" w:rsidTr="00A07F16">
        <w:trPr>
          <w:jc w:val="center"/>
        </w:trPr>
        <w:tc>
          <w:tcPr>
            <w:tcW w:w="9961" w:type="dxa"/>
            <w:gridSpan w:val="2"/>
            <w:vAlign w:val="center"/>
          </w:tcPr>
          <w:p w14:paraId="6C37EFEC" w14:textId="77777777" w:rsidR="00BF60B8" w:rsidRPr="00ED0375" w:rsidRDefault="00BF60B8" w:rsidP="00A07F16">
            <w:pPr>
              <w:spacing w:before="60" w:after="60"/>
              <w:jc w:val="both"/>
            </w:pPr>
            <w:r w:rsidRPr="00ED0375">
              <w:t xml:space="preserve">Inscription obligatoire : Louise Guay </w:t>
            </w:r>
            <w:r w:rsidRPr="00ED0375">
              <w:rPr>
                <w:b/>
                <w:bCs/>
              </w:rPr>
              <w:t xml:space="preserve">avant </w:t>
            </w:r>
            <w:r>
              <w:rPr>
                <w:b/>
                <w:bCs/>
              </w:rPr>
              <w:t xml:space="preserve">mardi, 8 avril </w:t>
            </w:r>
          </w:p>
        </w:tc>
      </w:tr>
      <w:tr w:rsidR="00BF60B8" w:rsidRPr="00ED0375" w14:paraId="54748895" w14:textId="77777777" w:rsidTr="00A07F16">
        <w:trPr>
          <w:jc w:val="center"/>
        </w:trPr>
        <w:tc>
          <w:tcPr>
            <w:tcW w:w="9961" w:type="dxa"/>
            <w:gridSpan w:val="2"/>
            <w:vAlign w:val="center"/>
          </w:tcPr>
          <w:p w14:paraId="38D81398" w14:textId="77777777" w:rsidR="00BF60B8" w:rsidRPr="00816637" w:rsidRDefault="00BF60B8" w:rsidP="00A07F16">
            <w:r>
              <w:t>Conférences</w:t>
            </w:r>
            <w:r w:rsidR="006F11CF">
              <w:t xml:space="preserve"> : </w:t>
            </w:r>
            <w:r>
              <w:t xml:space="preserve">pour plus d’information </w:t>
            </w:r>
            <w:r w:rsidR="00FC6F88">
              <w:t>voire</w:t>
            </w:r>
            <w:r>
              <w:t xml:space="preserve"> </w:t>
            </w:r>
            <w:r w:rsidR="006F11CF">
              <w:t xml:space="preserve">la </w:t>
            </w:r>
            <w:r w:rsidR="006F11CF" w:rsidRPr="000E0172">
              <w:rPr>
                <w:b/>
                <w:bCs/>
              </w:rPr>
              <w:t xml:space="preserve">page </w:t>
            </w:r>
            <w:r w:rsidR="000E0172" w:rsidRPr="000E0172">
              <w:rPr>
                <w:b/>
                <w:bCs/>
                <w:color w:val="000000" w:themeColor="text1"/>
              </w:rPr>
              <w:t>7</w:t>
            </w:r>
            <w:r w:rsidR="006F11CF">
              <w:t xml:space="preserve"> ou consulter </w:t>
            </w:r>
            <w:r>
              <w:t>notre site Internet</w:t>
            </w:r>
          </w:p>
        </w:tc>
      </w:tr>
      <w:tr w:rsidR="00BF60B8" w:rsidRPr="00ED0375" w14:paraId="7FE458E2" w14:textId="77777777" w:rsidTr="00A07F16">
        <w:trPr>
          <w:jc w:val="center"/>
        </w:trPr>
        <w:tc>
          <w:tcPr>
            <w:tcW w:w="9961" w:type="dxa"/>
            <w:gridSpan w:val="2"/>
            <w:vAlign w:val="center"/>
          </w:tcPr>
          <w:p w14:paraId="15A89838" w14:textId="77777777" w:rsidR="00BF60B8" w:rsidRPr="00ED0375" w:rsidRDefault="00BF60B8" w:rsidP="00A07F16">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55"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BF60B8" w:rsidRPr="00ED0375" w14:paraId="15FB4F9B" w14:textId="77777777" w:rsidTr="00A07F16">
        <w:trPr>
          <w:jc w:val="center"/>
        </w:trPr>
        <w:tc>
          <w:tcPr>
            <w:tcW w:w="9961" w:type="dxa"/>
            <w:gridSpan w:val="2"/>
            <w:vAlign w:val="center"/>
          </w:tcPr>
          <w:p w14:paraId="7632CD4F" w14:textId="77777777" w:rsidR="00BF60B8" w:rsidRPr="00ED0375" w:rsidRDefault="00BF60B8" w:rsidP="00A07F16">
            <w:pPr>
              <w:spacing w:before="60" w:after="60"/>
            </w:pPr>
            <w:r w:rsidRPr="00ED0375">
              <w:t xml:space="preserve">Information : 418-833-9809 ou </w:t>
            </w:r>
            <w:hyperlink r:id="rId56"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9B79BF">
              <w:rPr>
                <w:rStyle w:val="Hyperlien"/>
                <w:rFonts w:ascii="Times New Roman" w:hAnsi="Times New Roman"/>
                <w:color w:val="000000" w:themeColor="text1"/>
                <w:u w:val="none"/>
              </w:rPr>
              <w:t xml:space="preserve">: </w:t>
            </w:r>
            <w:r w:rsidRPr="0070464A">
              <w:rPr>
                <w:rStyle w:val="Hyperlien"/>
                <w:rFonts w:ascii="Times New Roman" w:hAnsi="Times New Roman"/>
                <w:color w:val="000000" w:themeColor="text1"/>
                <w:u w:val="none"/>
              </w:rPr>
              <w:t xml:space="preserve">p. </w:t>
            </w:r>
            <w:r w:rsidR="0049450B">
              <w:rPr>
                <w:rStyle w:val="Hyperlien"/>
                <w:rFonts w:ascii="Times New Roman" w:hAnsi="Times New Roman"/>
                <w:color w:val="000000" w:themeColor="text1"/>
                <w:u w:val="none"/>
              </w:rPr>
              <w:t>26</w:t>
            </w:r>
          </w:p>
        </w:tc>
      </w:tr>
    </w:tbl>
    <w:p w14:paraId="6529A32E" w14:textId="77777777" w:rsidR="00016FD1" w:rsidRDefault="00CB49A7" w:rsidP="00A15D87">
      <w:pPr>
        <w:spacing w:before="240" w:after="120"/>
        <w:jc w:val="both"/>
        <w:sectPr w:rsidR="00016FD1" w:rsidSect="0099687C">
          <w:pgSz w:w="12240" w:h="15840"/>
          <w:pgMar w:top="1418" w:right="851" w:bottom="1418" w:left="851" w:header="709" w:footer="709" w:gutter="0"/>
          <w:cols w:space="708"/>
          <w:docGrid w:linePitch="360"/>
        </w:sectPr>
      </w:pPr>
      <w:r>
        <w:rPr>
          <w:noProof/>
        </w:rPr>
        <w:drawing>
          <wp:anchor distT="0" distB="0" distL="114300" distR="114300" simplePos="0" relativeHeight="253381632" behindDoc="0" locked="0" layoutInCell="1" allowOverlap="1" wp14:anchorId="5AB78034" wp14:editId="4CBE3464">
            <wp:simplePos x="0" y="0"/>
            <wp:positionH relativeFrom="margin">
              <wp:posOffset>1806575</wp:posOffset>
            </wp:positionH>
            <wp:positionV relativeFrom="margin">
              <wp:posOffset>7115810</wp:posOffset>
            </wp:positionV>
            <wp:extent cx="3307080" cy="1348740"/>
            <wp:effectExtent l="0" t="0" r="0" b="0"/>
            <wp:wrapSquare wrapText="bothSides"/>
            <wp:docPr id="954809960"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09960" name="Image 954809960"/>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307080" cy="1348740"/>
                    </a:xfrm>
                    <a:prstGeom prst="rect">
                      <a:avLst/>
                    </a:prstGeom>
                  </pic:spPr>
                </pic:pic>
              </a:graphicData>
            </a:graphic>
            <wp14:sizeRelH relativeFrom="margin">
              <wp14:pctWidth>0</wp14:pctWidth>
            </wp14:sizeRelH>
            <wp14:sizeRelV relativeFrom="margin">
              <wp14:pctHeight>0</wp14:pctHeight>
            </wp14:sizeRelV>
          </wp:anchor>
        </w:drawing>
      </w:r>
      <w:r w:rsidR="00016FD1">
        <w:tab/>
      </w:r>
    </w:p>
    <w:p w14:paraId="09660C8E" w14:textId="77777777" w:rsidR="00A15D87" w:rsidRDefault="00A15D87" w:rsidP="006F78B6">
      <w:pPr>
        <w:spacing w:before="240" w:after="240"/>
        <w:jc w:val="both"/>
      </w:pPr>
    </w:p>
    <w:tbl>
      <w:tblPr>
        <w:tblStyle w:val="Grilledutableau"/>
        <w:tblW w:w="0" w:type="auto"/>
        <w:jc w:val="center"/>
        <w:tblLayout w:type="fixed"/>
        <w:tblLook w:val="04A0" w:firstRow="1" w:lastRow="0" w:firstColumn="1" w:lastColumn="0" w:noHBand="0" w:noVBand="1"/>
      </w:tblPr>
      <w:tblGrid>
        <w:gridCol w:w="3320"/>
        <w:gridCol w:w="1660"/>
        <w:gridCol w:w="1961"/>
        <w:gridCol w:w="3020"/>
      </w:tblGrid>
      <w:tr w:rsidR="00514E1A" w:rsidRPr="00ED0375" w14:paraId="20BC5D9B" w14:textId="77777777" w:rsidTr="00D206EA">
        <w:trPr>
          <w:jc w:val="center"/>
        </w:trPr>
        <w:tc>
          <w:tcPr>
            <w:tcW w:w="4980" w:type="dxa"/>
            <w:gridSpan w:val="2"/>
            <w:shd w:val="clear" w:color="auto" w:fill="D9E2F3" w:themeFill="accent1" w:themeFillTint="33"/>
            <w:vAlign w:val="center"/>
          </w:tcPr>
          <w:p w14:paraId="2AFC6C31" w14:textId="77777777" w:rsidR="00514E1A" w:rsidRPr="00ED0375" w:rsidRDefault="00514E1A" w:rsidP="00D206EA">
            <w:pPr>
              <w:spacing w:before="60" w:after="60"/>
              <w:rPr>
                <w:rFonts w:ascii="Arial" w:hAnsi="Arial" w:cs="Arial"/>
                <w:b/>
              </w:rPr>
            </w:pPr>
            <w:r>
              <w:rPr>
                <w:rFonts w:ascii="Arial" w:hAnsi="Arial" w:cs="Arial"/>
                <w:b/>
              </w:rPr>
              <w:t>Assemblée générale du secteur (AGS)</w:t>
            </w:r>
          </w:p>
        </w:tc>
        <w:tc>
          <w:tcPr>
            <w:tcW w:w="4981" w:type="dxa"/>
            <w:gridSpan w:val="2"/>
            <w:shd w:val="clear" w:color="auto" w:fill="D9E2F3" w:themeFill="accent1" w:themeFillTint="33"/>
            <w:vAlign w:val="center"/>
          </w:tcPr>
          <w:p w14:paraId="30CF6E04" w14:textId="77777777" w:rsidR="00514E1A" w:rsidRPr="00016FD1" w:rsidRDefault="00514E1A" w:rsidP="00D206EA">
            <w:pPr>
              <w:spacing w:before="60" w:after="60"/>
              <w:jc w:val="right"/>
              <w:rPr>
                <w:rFonts w:ascii="Arial" w:hAnsi="Arial" w:cs="Arial"/>
                <w:b/>
              </w:rPr>
            </w:pPr>
            <w:r>
              <w:rPr>
                <w:rFonts w:ascii="Arial" w:hAnsi="Arial" w:cs="Arial"/>
                <w:b/>
              </w:rPr>
              <w:t>Jeu</w:t>
            </w:r>
            <w:r w:rsidRPr="00ED0375">
              <w:rPr>
                <w:rFonts w:ascii="Arial" w:hAnsi="Arial" w:cs="Arial"/>
                <w:b/>
              </w:rPr>
              <w:t xml:space="preserve">di, </w:t>
            </w:r>
            <w:r>
              <w:rPr>
                <w:rFonts w:ascii="Arial" w:hAnsi="Arial" w:cs="Arial"/>
                <w:b/>
              </w:rPr>
              <w:t>1</w:t>
            </w:r>
            <w:r>
              <w:rPr>
                <w:rFonts w:ascii="Arial" w:hAnsi="Arial" w:cs="Arial"/>
                <w:b/>
                <w:vertAlign w:val="superscript"/>
              </w:rPr>
              <w:t>er</w:t>
            </w:r>
            <w:r>
              <w:rPr>
                <w:rFonts w:ascii="Arial" w:hAnsi="Arial" w:cs="Arial"/>
                <w:b/>
              </w:rPr>
              <w:t xml:space="preserve"> mai 2025</w:t>
            </w:r>
          </w:p>
        </w:tc>
      </w:tr>
      <w:tr w:rsidR="00514E1A" w:rsidRPr="00ED0375" w14:paraId="768C10D0" w14:textId="77777777" w:rsidTr="00D206EA">
        <w:trPr>
          <w:trHeight w:val="416"/>
          <w:jc w:val="center"/>
        </w:trPr>
        <w:tc>
          <w:tcPr>
            <w:tcW w:w="9961" w:type="dxa"/>
            <w:gridSpan w:val="4"/>
            <w:vAlign w:val="center"/>
          </w:tcPr>
          <w:p w14:paraId="755FC817" w14:textId="77777777" w:rsidR="00514E1A" w:rsidRPr="00535428" w:rsidRDefault="00514E1A" w:rsidP="00D206EA">
            <w:r w:rsidRPr="00ED0375">
              <w:t>Lieu :</w:t>
            </w:r>
            <w:r w:rsidRPr="00ED0375">
              <w:rPr>
                <w:b/>
                <w:bCs/>
              </w:rPr>
              <w:t xml:space="preserve"> </w:t>
            </w:r>
            <w:r>
              <w:rPr>
                <w:b/>
                <w:bCs/>
              </w:rPr>
              <w:t>Hôtel L’Oie des neiges (Oiselière)</w:t>
            </w:r>
            <w:r>
              <w:t>, 165, rte du Président-Kennedy, Lévis</w:t>
            </w:r>
          </w:p>
        </w:tc>
      </w:tr>
      <w:tr w:rsidR="00514E1A" w:rsidRPr="00ED0375" w14:paraId="750F07DE" w14:textId="77777777" w:rsidTr="00D206EA">
        <w:trPr>
          <w:trHeight w:val="396"/>
          <w:jc w:val="center"/>
        </w:trPr>
        <w:tc>
          <w:tcPr>
            <w:tcW w:w="4980" w:type="dxa"/>
            <w:gridSpan w:val="2"/>
            <w:vAlign w:val="center"/>
          </w:tcPr>
          <w:p w14:paraId="766E0281" w14:textId="77777777" w:rsidR="00514E1A" w:rsidRPr="00ED0375" w:rsidRDefault="00514E1A" w:rsidP="00D206EA">
            <w:pPr>
              <w:spacing w:before="60" w:after="60"/>
              <w:ind w:right="-85"/>
            </w:pPr>
            <w:r w:rsidRPr="00ED0375">
              <w:t xml:space="preserve">Accueil : </w:t>
            </w:r>
            <w:r>
              <w:rPr>
                <w:b/>
                <w:bCs/>
              </w:rPr>
              <w:t>9</w:t>
            </w:r>
            <w:r>
              <w:t xml:space="preserve"> </w:t>
            </w:r>
            <w:r>
              <w:rPr>
                <w:b/>
                <w:bCs/>
              </w:rPr>
              <w:t>h</w:t>
            </w:r>
            <w:r w:rsidRPr="00ED0375">
              <w:t xml:space="preserve"> </w:t>
            </w:r>
            <w:r>
              <w:t xml:space="preserve"> (Salle Hirondelle-Paruline 3</w:t>
            </w:r>
            <w:r>
              <w:rPr>
                <w:vertAlign w:val="superscript"/>
              </w:rPr>
              <w:t>e</w:t>
            </w:r>
            <w:r>
              <w:t xml:space="preserve"> étage)</w:t>
            </w:r>
          </w:p>
        </w:tc>
        <w:tc>
          <w:tcPr>
            <w:tcW w:w="4981" w:type="dxa"/>
            <w:gridSpan w:val="2"/>
            <w:vAlign w:val="center"/>
          </w:tcPr>
          <w:p w14:paraId="7563144F" w14:textId="77777777" w:rsidR="00514E1A" w:rsidRPr="00ED0375" w:rsidRDefault="00514E1A" w:rsidP="00D206EA">
            <w:pPr>
              <w:spacing w:before="60" w:after="60"/>
            </w:pPr>
            <w:r>
              <w:t xml:space="preserve">Assemblée générale : </w:t>
            </w:r>
            <w:r w:rsidRPr="006A2979">
              <w:rPr>
                <w:b/>
                <w:bCs/>
              </w:rPr>
              <w:t>9 h 30</w:t>
            </w:r>
          </w:p>
        </w:tc>
      </w:tr>
      <w:tr w:rsidR="00514E1A" w:rsidRPr="00BC5BFF" w14:paraId="1573F060" w14:textId="77777777" w:rsidTr="00D206EA">
        <w:trPr>
          <w:trHeight w:val="396"/>
          <w:jc w:val="center"/>
        </w:trPr>
        <w:tc>
          <w:tcPr>
            <w:tcW w:w="4980" w:type="dxa"/>
            <w:gridSpan w:val="2"/>
            <w:vAlign w:val="center"/>
          </w:tcPr>
          <w:p w14:paraId="5CADC283" w14:textId="77777777" w:rsidR="00514E1A" w:rsidRPr="00ED0375" w:rsidRDefault="00514E1A" w:rsidP="00D206EA">
            <w:pPr>
              <w:spacing w:before="60" w:after="60"/>
            </w:pPr>
            <w:r>
              <w:t xml:space="preserve">Reconnaissance aux bénévoles </w:t>
            </w:r>
          </w:p>
        </w:tc>
        <w:tc>
          <w:tcPr>
            <w:tcW w:w="4981" w:type="dxa"/>
            <w:gridSpan w:val="2"/>
            <w:vAlign w:val="center"/>
          </w:tcPr>
          <w:p w14:paraId="110C06F7" w14:textId="77777777" w:rsidR="00514E1A" w:rsidRPr="00ED0375" w:rsidRDefault="00514E1A" w:rsidP="00D206EA">
            <w:pPr>
              <w:spacing w:before="60" w:after="60"/>
            </w:pPr>
            <w:r>
              <w:t xml:space="preserve">Dîner vers : </w:t>
            </w:r>
            <w:r>
              <w:rPr>
                <w:b/>
                <w:bCs/>
              </w:rPr>
              <w:t>12</w:t>
            </w:r>
            <w:r w:rsidRPr="00535428">
              <w:rPr>
                <w:b/>
                <w:bCs/>
              </w:rPr>
              <w:t xml:space="preserve"> h</w:t>
            </w:r>
            <w:r>
              <w:rPr>
                <w:b/>
                <w:bCs/>
              </w:rPr>
              <w:t xml:space="preserve"> </w:t>
            </w:r>
            <w:r>
              <w:t>(vin au repas)</w:t>
            </w:r>
          </w:p>
        </w:tc>
      </w:tr>
      <w:tr w:rsidR="00514E1A" w:rsidRPr="00BC5BFF" w14:paraId="59E81C05" w14:textId="77777777" w:rsidTr="00D206EA">
        <w:trPr>
          <w:trHeight w:val="396"/>
          <w:jc w:val="center"/>
        </w:trPr>
        <w:tc>
          <w:tcPr>
            <w:tcW w:w="3320" w:type="dxa"/>
            <w:vAlign w:val="center"/>
          </w:tcPr>
          <w:p w14:paraId="1BD940A9" w14:textId="77777777" w:rsidR="00514E1A" w:rsidRDefault="00514E1A" w:rsidP="00D206EA">
            <w:pPr>
              <w:spacing w:before="60" w:after="60"/>
            </w:pPr>
            <w:r w:rsidRPr="00ED0375">
              <w:t xml:space="preserve">Coût :  </w:t>
            </w:r>
            <w:r>
              <w:t xml:space="preserve"> </w:t>
            </w:r>
            <w:r>
              <w:rPr>
                <w:b/>
                <w:bCs/>
              </w:rPr>
              <w:t>15</w:t>
            </w:r>
            <w:r>
              <w:t xml:space="preserve"> </w:t>
            </w:r>
            <w:r w:rsidRPr="00ED0375">
              <w:rPr>
                <w:b/>
                <w:bCs/>
              </w:rPr>
              <w:t>$</w:t>
            </w:r>
            <w:r w:rsidRPr="00ED0375">
              <w:t xml:space="preserve"> pour les membres</w:t>
            </w:r>
          </w:p>
        </w:tc>
        <w:tc>
          <w:tcPr>
            <w:tcW w:w="3621" w:type="dxa"/>
            <w:gridSpan w:val="2"/>
            <w:vAlign w:val="center"/>
          </w:tcPr>
          <w:p w14:paraId="78924631" w14:textId="77777777" w:rsidR="00514E1A" w:rsidRDefault="00514E1A" w:rsidP="00D206EA">
            <w:pPr>
              <w:spacing w:before="60" w:after="60"/>
            </w:pPr>
            <w:r w:rsidRPr="00ED0375">
              <w:t xml:space="preserve">Coût :  </w:t>
            </w:r>
            <w:r>
              <w:t xml:space="preserve"> </w:t>
            </w:r>
            <w:r>
              <w:rPr>
                <w:b/>
                <w:bCs/>
              </w:rPr>
              <w:t>20</w:t>
            </w:r>
            <w:r>
              <w:t xml:space="preserve"> </w:t>
            </w:r>
            <w:r w:rsidRPr="00ED0375">
              <w:rPr>
                <w:b/>
                <w:bCs/>
              </w:rPr>
              <w:t>$</w:t>
            </w:r>
            <w:r w:rsidRPr="00ED0375">
              <w:t xml:space="preserve"> pour les </w:t>
            </w:r>
            <w:r>
              <w:t>non-</w:t>
            </w:r>
            <w:r w:rsidRPr="00ED0375">
              <w:t>membres</w:t>
            </w:r>
          </w:p>
        </w:tc>
        <w:tc>
          <w:tcPr>
            <w:tcW w:w="3020" w:type="dxa"/>
            <w:vAlign w:val="center"/>
          </w:tcPr>
          <w:p w14:paraId="1E9BCBDA" w14:textId="77777777" w:rsidR="00514E1A" w:rsidRDefault="00514E1A" w:rsidP="00D206EA">
            <w:pPr>
              <w:spacing w:before="60" w:after="60"/>
            </w:pPr>
            <w:r w:rsidRPr="006A2979">
              <w:rPr>
                <w:b/>
                <w:bCs/>
              </w:rPr>
              <w:t>Gratuit</w:t>
            </w:r>
            <w:r>
              <w:t xml:space="preserve"> pour les bénévoles</w:t>
            </w:r>
          </w:p>
        </w:tc>
      </w:tr>
      <w:tr w:rsidR="00514E1A" w:rsidRPr="00ED0375" w14:paraId="5042BB53" w14:textId="77777777" w:rsidTr="00D206EA">
        <w:trPr>
          <w:jc w:val="center"/>
        </w:trPr>
        <w:tc>
          <w:tcPr>
            <w:tcW w:w="9961" w:type="dxa"/>
            <w:gridSpan w:val="4"/>
            <w:vAlign w:val="center"/>
          </w:tcPr>
          <w:p w14:paraId="3887E401" w14:textId="77777777" w:rsidR="00514E1A" w:rsidRPr="00ED0375" w:rsidRDefault="00514E1A" w:rsidP="00D206EA">
            <w:pPr>
              <w:spacing w:before="60" w:after="60"/>
            </w:pPr>
            <w:r w:rsidRPr="00ED0375">
              <w:t xml:space="preserve">Inscription obligatoire : Louise Guay </w:t>
            </w:r>
            <w:r w:rsidRPr="00ED0375">
              <w:rPr>
                <w:b/>
                <w:bCs/>
              </w:rPr>
              <w:t xml:space="preserve">avant </w:t>
            </w:r>
            <w:r w:rsidR="002C00F9">
              <w:rPr>
                <w:b/>
                <w:bCs/>
              </w:rPr>
              <w:t>mardi,</w:t>
            </w:r>
            <w:r>
              <w:rPr>
                <w:b/>
                <w:bCs/>
              </w:rPr>
              <w:t xml:space="preserve"> 15 avril 2025</w:t>
            </w:r>
          </w:p>
        </w:tc>
      </w:tr>
      <w:tr w:rsidR="00514E1A" w:rsidRPr="00ED0375" w14:paraId="04723A01" w14:textId="77777777" w:rsidTr="00D206EA">
        <w:trPr>
          <w:jc w:val="center"/>
        </w:trPr>
        <w:tc>
          <w:tcPr>
            <w:tcW w:w="9961" w:type="dxa"/>
            <w:gridSpan w:val="4"/>
            <w:vAlign w:val="center"/>
          </w:tcPr>
          <w:p w14:paraId="2B194B80" w14:textId="77777777" w:rsidR="00514E1A" w:rsidRPr="00ED0375" w:rsidRDefault="00514E1A" w:rsidP="00D206EA">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58"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514E1A" w:rsidRPr="00ED0375" w14:paraId="722D2AA4" w14:textId="77777777" w:rsidTr="00D206EA">
        <w:trPr>
          <w:jc w:val="center"/>
        </w:trPr>
        <w:tc>
          <w:tcPr>
            <w:tcW w:w="9961" w:type="dxa"/>
            <w:gridSpan w:val="4"/>
            <w:vAlign w:val="center"/>
          </w:tcPr>
          <w:p w14:paraId="2D27FD4C" w14:textId="77777777" w:rsidR="00514E1A" w:rsidRPr="00ED0375" w:rsidRDefault="00514E1A" w:rsidP="00D206EA">
            <w:pPr>
              <w:spacing w:before="60" w:after="60"/>
            </w:pPr>
            <w:r w:rsidRPr="00ED0375">
              <w:t xml:space="preserve">Information : 418-833-9809 ou </w:t>
            </w:r>
            <w:hyperlink r:id="rId59"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6E32C2">
              <w:rPr>
                <w:rStyle w:val="Hyperlien"/>
                <w:rFonts w:ascii="Times New Roman" w:hAnsi="Times New Roman"/>
                <w:color w:val="000000" w:themeColor="text1"/>
                <w:u w:val="none"/>
              </w:rPr>
              <w:t xml:space="preserve">: p. </w:t>
            </w:r>
            <w:r w:rsidR="0049450B">
              <w:rPr>
                <w:rStyle w:val="Hyperlien"/>
                <w:rFonts w:ascii="Times New Roman" w:hAnsi="Times New Roman"/>
                <w:color w:val="000000" w:themeColor="text1"/>
                <w:u w:val="none"/>
              </w:rPr>
              <w:t>27</w:t>
            </w:r>
          </w:p>
        </w:tc>
      </w:tr>
    </w:tbl>
    <w:p w14:paraId="49C9D435" w14:textId="77777777" w:rsidR="00514E1A" w:rsidRDefault="00514E1A" w:rsidP="006F78B6">
      <w:pPr>
        <w:spacing w:before="240" w:after="240"/>
        <w:jc w:val="both"/>
      </w:pPr>
    </w:p>
    <w:tbl>
      <w:tblPr>
        <w:tblStyle w:val="Grilledutableau"/>
        <w:tblW w:w="0" w:type="auto"/>
        <w:jc w:val="center"/>
        <w:tblLayout w:type="fixed"/>
        <w:tblLook w:val="04A0" w:firstRow="1" w:lastRow="0" w:firstColumn="1" w:lastColumn="0" w:noHBand="0" w:noVBand="1"/>
      </w:tblPr>
      <w:tblGrid>
        <w:gridCol w:w="4957"/>
        <w:gridCol w:w="23"/>
        <w:gridCol w:w="4981"/>
      </w:tblGrid>
      <w:tr w:rsidR="00CE2F3E" w:rsidRPr="00ED0375" w14:paraId="2144E808" w14:textId="77777777" w:rsidTr="00D206EA">
        <w:trPr>
          <w:jc w:val="center"/>
        </w:trPr>
        <w:tc>
          <w:tcPr>
            <w:tcW w:w="4980" w:type="dxa"/>
            <w:gridSpan w:val="2"/>
            <w:shd w:val="clear" w:color="auto" w:fill="D9E2F3" w:themeFill="accent1" w:themeFillTint="33"/>
            <w:vAlign w:val="center"/>
          </w:tcPr>
          <w:p w14:paraId="5EDECE31" w14:textId="77777777" w:rsidR="00CE2F3E" w:rsidRPr="00ED0375" w:rsidRDefault="00CE2F3E" w:rsidP="00D206EA">
            <w:pPr>
              <w:spacing w:before="60" w:after="60"/>
              <w:rPr>
                <w:rFonts w:ascii="Arial" w:hAnsi="Arial" w:cs="Arial"/>
                <w:b/>
              </w:rPr>
            </w:pPr>
            <w:r>
              <w:rPr>
                <w:rFonts w:ascii="Arial" w:hAnsi="Arial" w:cs="Arial"/>
                <w:b/>
              </w:rPr>
              <w:t>Dîner partage</w:t>
            </w:r>
          </w:p>
        </w:tc>
        <w:tc>
          <w:tcPr>
            <w:tcW w:w="4981" w:type="dxa"/>
            <w:shd w:val="clear" w:color="auto" w:fill="D9E2F3" w:themeFill="accent1" w:themeFillTint="33"/>
            <w:vAlign w:val="center"/>
          </w:tcPr>
          <w:p w14:paraId="24991EF2" w14:textId="77777777" w:rsidR="00CE2F3E" w:rsidRPr="00ED0375" w:rsidRDefault="00CE2F3E" w:rsidP="00D206EA">
            <w:pPr>
              <w:spacing w:before="60" w:after="60"/>
              <w:jc w:val="right"/>
              <w:rPr>
                <w:rFonts w:ascii="Arial" w:hAnsi="Arial" w:cs="Arial"/>
                <w:b/>
              </w:rPr>
            </w:pPr>
            <w:r>
              <w:rPr>
                <w:rFonts w:ascii="Arial" w:hAnsi="Arial" w:cs="Arial"/>
                <w:b/>
              </w:rPr>
              <w:t>Jeu</w:t>
            </w:r>
            <w:r w:rsidRPr="00ED0375">
              <w:rPr>
                <w:rFonts w:ascii="Arial" w:hAnsi="Arial" w:cs="Arial"/>
                <w:b/>
              </w:rPr>
              <w:t xml:space="preserve">di, </w:t>
            </w:r>
            <w:r>
              <w:rPr>
                <w:rFonts w:ascii="Arial" w:hAnsi="Arial" w:cs="Arial"/>
                <w:b/>
              </w:rPr>
              <w:t>22 mai 2025</w:t>
            </w:r>
          </w:p>
        </w:tc>
      </w:tr>
      <w:tr w:rsidR="00CE2F3E" w:rsidRPr="00ED0375" w14:paraId="1903F0DE" w14:textId="77777777" w:rsidTr="00D206EA">
        <w:trPr>
          <w:trHeight w:val="416"/>
          <w:jc w:val="center"/>
        </w:trPr>
        <w:tc>
          <w:tcPr>
            <w:tcW w:w="9961" w:type="dxa"/>
            <w:gridSpan w:val="3"/>
            <w:vAlign w:val="center"/>
          </w:tcPr>
          <w:p w14:paraId="6B8644A2" w14:textId="77777777" w:rsidR="00CE2F3E" w:rsidRPr="00535428" w:rsidRDefault="00CE2F3E" w:rsidP="00D206EA">
            <w:r w:rsidRPr="00ED0375">
              <w:t>Lieu :</w:t>
            </w:r>
            <w:r w:rsidRPr="00ED0375">
              <w:rPr>
                <w:b/>
                <w:bCs/>
              </w:rPr>
              <w:t xml:space="preserve"> </w:t>
            </w:r>
            <w:r>
              <w:rPr>
                <w:b/>
                <w:bCs/>
              </w:rPr>
              <w:t>Vieux Duluth</w:t>
            </w:r>
            <w:r>
              <w:t>, 5790, boul. Étienne-Dallaire, Lévis</w:t>
            </w:r>
          </w:p>
        </w:tc>
      </w:tr>
      <w:tr w:rsidR="00CE2F3E" w:rsidRPr="00ED0375" w14:paraId="31A9E130" w14:textId="77777777" w:rsidTr="00D206EA">
        <w:trPr>
          <w:trHeight w:val="396"/>
          <w:jc w:val="center"/>
        </w:trPr>
        <w:tc>
          <w:tcPr>
            <w:tcW w:w="4980" w:type="dxa"/>
            <w:gridSpan w:val="2"/>
            <w:vAlign w:val="center"/>
          </w:tcPr>
          <w:p w14:paraId="473C2B6C" w14:textId="77777777" w:rsidR="00CE2F3E" w:rsidRPr="00ED0375" w:rsidRDefault="00CE2F3E" w:rsidP="00D206EA">
            <w:pPr>
              <w:spacing w:before="60" w:after="60"/>
              <w:ind w:right="-85"/>
            </w:pPr>
            <w:r w:rsidRPr="00ED0375">
              <w:t xml:space="preserve">Accueil : </w:t>
            </w:r>
            <w:r>
              <w:rPr>
                <w:b/>
                <w:bCs/>
              </w:rPr>
              <w:t>11</w:t>
            </w:r>
            <w:r>
              <w:t xml:space="preserve"> </w:t>
            </w:r>
            <w:r>
              <w:rPr>
                <w:b/>
                <w:bCs/>
              </w:rPr>
              <w:t>h</w:t>
            </w:r>
            <w:r w:rsidRPr="00ED0375">
              <w:t xml:space="preserve"> </w:t>
            </w:r>
            <w:r w:rsidRPr="00CE2F3E">
              <w:rPr>
                <w:b/>
                <w:bCs/>
              </w:rPr>
              <w:t>15</w:t>
            </w:r>
          </w:p>
        </w:tc>
        <w:tc>
          <w:tcPr>
            <w:tcW w:w="4981" w:type="dxa"/>
            <w:vAlign w:val="center"/>
          </w:tcPr>
          <w:p w14:paraId="6A5A9F9B" w14:textId="77777777" w:rsidR="00CE2F3E" w:rsidRPr="00ED0375" w:rsidRDefault="00CE2F3E" w:rsidP="00D206EA">
            <w:pPr>
              <w:spacing w:before="60" w:after="60"/>
            </w:pPr>
            <w:r>
              <w:t xml:space="preserve">Dîner : </w:t>
            </w:r>
            <w:r>
              <w:rPr>
                <w:b/>
                <w:bCs/>
              </w:rPr>
              <w:t>11 h 45</w:t>
            </w:r>
          </w:p>
        </w:tc>
      </w:tr>
      <w:tr w:rsidR="00943B1F" w:rsidRPr="00BC5BFF" w14:paraId="54D81A83" w14:textId="77777777" w:rsidTr="00943B1F">
        <w:trPr>
          <w:trHeight w:val="396"/>
          <w:jc w:val="center"/>
        </w:trPr>
        <w:tc>
          <w:tcPr>
            <w:tcW w:w="4957" w:type="dxa"/>
            <w:vAlign w:val="center"/>
          </w:tcPr>
          <w:p w14:paraId="5D30CD25" w14:textId="77777777" w:rsidR="00943B1F" w:rsidRDefault="00943B1F" w:rsidP="00D206EA">
            <w:pPr>
              <w:spacing w:before="60" w:after="60"/>
            </w:pPr>
            <w:r w:rsidRPr="00ED0375">
              <w:t xml:space="preserve">Coût :  </w:t>
            </w:r>
            <w:r>
              <w:t xml:space="preserve"> </w:t>
            </w:r>
            <w:r>
              <w:rPr>
                <w:b/>
                <w:bCs/>
              </w:rPr>
              <w:t>15</w:t>
            </w:r>
            <w:r>
              <w:t xml:space="preserve"> </w:t>
            </w:r>
            <w:r w:rsidRPr="00ED0375">
              <w:rPr>
                <w:b/>
                <w:bCs/>
              </w:rPr>
              <w:t>$</w:t>
            </w:r>
            <w:r w:rsidRPr="00ED0375">
              <w:t xml:space="preserve"> pour les membres</w:t>
            </w:r>
          </w:p>
        </w:tc>
        <w:tc>
          <w:tcPr>
            <w:tcW w:w="5004" w:type="dxa"/>
            <w:gridSpan w:val="2"/>
            <w:vAlign w:val="center"/>
          </w:tcPr>
          <w:p w14:paraId="343AF50F" w14:textId="77777777" w:rsidR="00943B1F" w:rsidRDefault="00943B1F" w:rsidP="00D206EA">
            <w:pPr>
              <w:spacing w:before="60" w:after="60"/>
            </w:pPr>
            <w:r w:rsidRPr="00ED0375">
              <w:t xml:space="preserve">Coût :  </w:t>
            </w:r>
            <w:r>
              <w:t xml:space="preserve"> </w:t>
            </w:r>
            <w:r>
              <w:rPr>
                <w:b/>
                <w:bCs/>
              </w:rPr>
              <w:t>30</w:t>
            </w:r>
            <w:r>
              <w:t xml:space="preserve"> </w:t>
            </w:r>
            <w:r w:rsidRPr="00ED0375">
              <w:rPr>
                <w:b/>
                <w:bCs/>
              </w:rPr>
              <w:t>$</w:t>
            </w:r>
            <w:r w:rsidRPr="00ED0375">
              <w:t xml:space="preserve"> pour les </w:t>
            </w:r>
            <w:r>
              <w:t>non-</w:t>
            </w:r>
            <w:r w:rsidRPr="00ED0375">
              <w:t>membres</w:t>
            </w:r>
          </w:p>
        </w:tc>
      </w:tr>
      <w:tr w:rsidR="00CE2F3E" w:rsidRPr="00ED0375" w14:paraId="58F310A5" w14:textId="77777777" w:rsidTr="00D206EA">
        <w:trPr>
          <w:jc w:val="center"/>
        </w:trPr>
        <w:tc>
          <w:tcPr>
            <w:tcW w:w="9961" w:type="dxa"/>
            <w:gridSpan w:val="3"/>
            <w:vAlign w:val="center"/>
          </w:tcPr>
          <w:p w14:paraId="017DFA2C" w14:textId="77777777" w:rsidR="00CE2F3E" w:rsidRPr="00ED0375" w:rsidRDefault="00CE2F3E" w:rsidP="00D206EA">
            <w:pPr>
              <w:spacing w:before="60" w:after="60"/>
            </w:pPr>
            <w:r w:rsidRPr="00ED0375">
              <w:t xml:space="preserve">Inscription obligatoire : Louise Guay </w:t>
            </w:r>
            <w:r w:rsidRPr="00ED0375">
              <w:rPr>
                <w:b/>
                <w:bCs/>
              </w:rPr>
              <w:t xml:space="preserve">avant </w:t>
            </w:r>
            <w:r w:rsidR="002C00F9">
              <w:rPr>
                <w:b/>
                <w:bCs/>
              </w:rPr>
              <w:t>jeudi,</w:t>
            </w:r>
            <w:r>
              <w:rPr>
                <w:b/>
                <w:bCs/>
              </w:rPr>
              <w:t xml:space="preserve"> </w:t>
            </w:r>
            <w:r w:rsidR="00943B1F">
              <w:rPr>
                <w:b/>
                <w:bCs/>
              </w:rPr>
              <w:t>8 mai 2025</w:t>
            </w:r>
          </w:p>
        </w:tc>
      </w:tr>
      <w:tr w:rsidR="00CE2F3E" w:rsidRPr="00ED0375" w14:paraId="49781CAF" w14:textId="77777777" w:rsidTr="00D206EA">
        <w:trPr>
          <w:jc w:val="center"/>
        </w:trPr>
        <w:tc>
          <w:tcPr>
            <w:tcW w:w="9961" w:type="dxa"/>
            <w:gridSpan w:val="3"/>
            <w:vAlign w:val="center"/>
          </w:tcPr>
          <w:p w14:paraId="7FD27FA7" w14:textId="77777777" w:rsidR="00CE2F3E" w:rsidRPr="00ED0375" w:rsidRDefault="00CE2F3E" w:rsidP="00D206EA">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60"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CE2F3E" w:rsidRPr="00ED0375" w14:paraId="04122315" w14:textId="77777777" w:rsidTr="00D206EA">
        <w:trPr>
          <w:jc w:val="center"/>
        </w:trPr>
        <w:tc>
          <w:tcPr>
            <w:tcW w:w="9961" w:type="dxa"/>
            <w:gridSpan w:val="3"/>
            <w:vAlign w:val="center"/>
          </w:tcPr>
          <w:p w14:paraId="1FF13886" w14:textId="77777777" w:rsidR="00CE2F3E" w:rsidRPr="00ED0375" w:rsidRDefault="00CE2F3E" w:rsidP="00D206EA">
            <w:pPr>
              <w:spacing w:before="60" w:after="60"/>
            </w:pPr>
            <w:r w:rsidRPr="00ED0375">
              <w:t xml:space="preserve">Information : 418-833-9809 ou </w:t>
            </w:r>
            <w:hyperlink r:id="rId61"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6E32C2">
              <w:rPr>
                <w:rStyle w:val="Hyperlien"/>
                <w:rFonts w:ascii="Times New Roman" w:hAnsi="Times New Roman"/>
                <w:color w:val="000000" w:themeColor="text1"/>
                <w:u w:val="none"/>
              </w:rPr>
              <w:t xml:space="preserve">: p. </w:t>
            </w:r>
            <w:r w:rsidR="0049450B">
              <w:rPr>
                <w:rStyle w:val="Hyperlien"/>
                <w:rFonts w:ascii="Times New Roman" w:hAnsi="Times New Roman"/>
                <w:color w:val="000000" w:themeColor="text1"/>
                <w:u w:val="none"/>
              </w:rPr>
              <w:t>27</w:t>
            </w:r>
          </w:p>
        </w:tc>
      </w:tr>
      <w:tr w:rsidR="00943B1F" w:rsidRPr="00ED0375" w14:paraId="7C5F7603" w14:textId="77777777" w:rsidTr="00D206EA">
        <w:trPr>
          <w:jc w:val="center"/>
        </w:trPr>
        <w:tc>
          <w:tcPr>
            <w:tcW w:w="9961" w:type="dxa"/>
            <w:gridSpan w:val="3"/>
            <w:vAlign w:val="center"/>
          </w:tcPr>
          <w:p w14:paraId="46D88B29" w14:textId="77777777" w:rsidR="00943B1F" w:rsidRPr="00ED0375" w:rsidRDefault="00943B1F" w:rsidP="00D206EA">
            <w:pPr>
              <w:spacing w:before="60" w:after="60"/>
            </w:pPr>
            <w:r>
              <w:t>Vous pouvez apporter votre bière ou votre vin</w:t>
            </w:r>
          </w:p>
        </w:tc>
      </w:tr>
      <w:tr w:rsidR="00943B1F" w:rsidRPr="00ED0375" w14:paraId="199176D3" w14:textId="77777777" w:rsidTr="00D206EA">
        <w:trPr>
          <w:jc w:val="center"/>
        </w:trPr>
        <w:tc>
          <w:tcPr>
            <w:tcW w:w="9961" w:type="dxa"/>
            <w:gridSpan w:val="3"/>
            <w:vAlign w:val="center"/>
          </w:tcPr>
          <w:p w14:paraId="753F5449" w14:textId="77777777" w:rsidR="00943B1F" w:rsidRDefault="00943B1F" w:rsidP="00D206EA">
            <w:pPr>
              <w:spacing w:before="60" w:after="60"/>
            </w:pPr>
            <w:r w:rsidRPr="00943B1F">
              <w:rPr>
                <w:b/>
                <w:bCs/>
              </w:rPr>
              <w:t>Inscrivez-vous tôt</w:t>
            </w:r>
            <w:r>
              <w:t>, nombre de places limité</w:t>
            </w:r>
          </w:p>
        </w:tc>
      </w:tr>
    </w:tbl>
    <w:p w14:paraId="7C882B54" w14:textId="77777777" w:rsidR="00CE2F3E" w:rsidRDefault="00CE2F3E" w:rsidP="006F78B6">
      <w:pPr>
        <w:spacing w:before="240" w:after="240"/>
        <w:jc w:val="both"/>
      </w:pPr>
    </w:p>
    <w:tbl>
      <w:tblPr>
        <w:tblStyle w:val="Grilledutableau"/>
        <w:tblW w:w="0" w:type="auto"/>
        <w:jc w:val="center"/>
        <w:tblLayout w:type="fixed"/>
        <w:tblLook w:val="04A0" w:firstRow="1" w:lastRow="0" w:firstColumn="1" w:lastColumn="0" w:noHBand="0" w:noVBand="1"/>
      </w:tblPr>
      <w:tblGrid>
        <w:gridCol w:w="4980"/>
        <w:gridCol w:w="4981"/>
      </w:tblGrid>
      <w:tr w:rsidR="00EF6083" w:rsidRPr="00ED0375" w14:paraId="0E94A703" w14:textId="77777777" w:rsidTr="00D206EA">
        <w:trPr>
          <w:jc w:val="center"/>
        </w:trPr>
        <w:tc>
          <w:tcPr>
            <w:tcW w:w="4980" w:type="dxa"/>
            <w:shd w:val="clear" w:color="auto" w:fill="D9E2F3" w:themeFill="accent1" w:themeFillTint="33"/>
            <w:vAlign w:val="center"/>
          </w:tcPr>
          <w:p w14:paraId="0EF33BF1" w14:textId="77777777" w:rsidR="00EF6083" w:rsidRPr="00ED0375" w:rsidRDefault="00EF6083" w:rsidP="00D206EA">
            <w:pPr>
              <w:spacing w:before="60" w:after="60"/>
              <w:rPr>
                <w:rFonts w:ascii="Arial" w:hAnsi="Arial" w:cs="Arial"/>
                <w:b/>
              </w:rPr>
            </w:pPr>
            <w:r>
              <w:rPr>
                <w:rFonts w:ascii="Arial" w:hAnsi="Arial" w:cs="Arial"/>
                <w:b/>
              </w:rPr>
              <w:t xml:space="preserve">Assemblée générale régionale </w:t>
            </w:r>
            <w:r w:rsidRPr="00107B02">
              <w:rPr>
                <w:rFonts w:ascii="Arial" w:hAnsi="Arial" w:cs="Arial"/>
                <w:b/>
                <w:sz w:val="18"/>
                <w:szCs w:val="18"/>
              </w:rPr>
              <w:t>(</w:t>
            </w:r>
            <w:r w:rsidRPr="00B04DFE">
              <w:rPr>
                <w:rFonts w:ascii="Arial" w:hAnsi="Arial" w:cs="Arial"/>
                <w:b/>
                <w:sz w:val="18"/>
                <w:szCs w:val="18"/>
              </w:rPr>
              <w:t>AG</w:t>
            </w:r>
            <w:r>
              <w:rPr>
                <w:rFonts w:ascii="Arial" w:hAnsi="Arial" w:cs="Arial"/>
                <w:b/>
                <w:sz w:val="18"/>
                <w:szCs w:val="18"/>
              </w:rPr>
              <w:t>R</w:t>
            </w:r>
            <w:r w:rsidRPr="00B04DFE">
              <w:rPr>
                <w:rFonts w:ascii="Arial" w:hAnsi="Arial" w:cs="Arial"/>
                <w:b/>
                <w:sz w:val="18"/>
                <w:szCs w:val="18"/>
              </w:rPr>
              <w:t xml:space="preserve"> et FLG)</w:t>
            </w:r>
          </w:p>
        </w:tc>
        <w:tc>
          <w:tcPr>
            <w:tcW w:w="4981" w:type="dxa"/>
            <w:shd w:val="clear" w:color="auto" w:fill="D9E2F3" w:themeFill="accent1" w:themeFillTint="33"/>
            <w:vAlign w:val="center"/>
          </w:tcPr>
          <w:p w14:paraId="244F3AEF" w14:textId="77777777" w:rsidR="00EF6083" w:rsidRPr="00ED0375" w:rsidRDefault="00EF6083" w:rsidP="00D206EA">
            <w:pPr>
              <w:spacing w:before="60" w:after="60"/>
              <w:jc w:val="right"/>
              <w:rPr>
                <w:rFonts w:ascii="Arial" w:hAnsi="Arial" w:cs="Arial"/>
                <w:b/>
              </w:rPr>
            </w:pPr>
            <w:r>
              <w:rPr>
                <w:rFonts w:ascii="Arial" w:hAnsi="Arial" w:cs="Arial"/>
                <w:b/>
              </w:rPr>
              <w:t>Mardi, 27 mai 2025</w:t>
            </w:r>
          </w:p>
        </w:tc>
      </w:tr>
      <w:tr w:rsidR="00EF6083" w:rsidRPr="00ED0375" w14:paraId="2F3EA5F3" w14:textId="77777777" w:rsidTr="00D206EA">
        <w:trPr>
          <w:trHeight w:val="416"/>
          <w:jc w:val="center"/>
        </w:trPr>
        <w:tc>
          <w:tcPr>
            <w:tcW w:w="9961" w:type="dxa"/>
            <w:gridSpan w:val="2"/>
            <w:vAlign w:val="center"/>
          </w:tcPr>
          <w:p w14:paraId="77D7DCCD" w14:textId="77777777" w:rsidR="00EF6083" w:rsidRPr="00535428" w:rsidRDefault="00EF6083" w:rsidP="00D206EA">
            <w:r w:rsidRPr="00ED0375">
              <w:t>Lieu :</w:t>
            </w:r>
            <w:r w:rsidRPr="00ED0375">
              <w:rPr>
                <w:b/>
                <w:bCs/>
              </w:rPr>
              <w:t xml:space="preserve"> </w:t>
            </w:r>
            <w:r>
              <w:rPr>
                <w:b/>
                <w:bCs/>
              </w:rPr>
              <w:t xml:space="preserve">Hôtel </w:t>
            </w:r>
            <w:r w:rsidR="00AD2918">
              <w:rPr>
                <w:b/>
                <w:bCs/>
              </w:rPr>
              <w:t>Québec</w:t>
            </w:r>
            <w:r>
              <w:t xml:space="preserve">, </w:t>
            </w:r>
            <w:r w:rsidR="00AD2918">
              <w:t>3115, avenue des Hôtels, Québec</w:t>
            </w:r>
          </w:p>
        </w:tc>
      </w:tr>
      <w:tr w:rsidR="00EF6083" w:rsidRPr="00ED0375" w14:paraId="41B5EE6D" w14:textId="77777777" w:rsidTr="00D206EA">
        <w:trPr>
          <w:trHeight w:val="396"/>
          <w:jc w:val="center"/>
        </w:trPr>
        <w:tc>
          <w:tcPr>
            <w:tcW w:w="4980" w:type="dxa"/>
            <w:vAlign w:val="center"/>
          </w:tcPr>
          <w:p w14:paraId="11713053" w14:textId="77777777" w:rsidR="00EF6083" w:rsidRPr="00ED0375" w:rsidRDefault="00EF6083" w:rsidP="00D206EA">
            <w:pPr>
              <w:spacing w:before="60" w:after="60"/>
              <w:ind w:right="-85"/>
            </w:pPr>
            <w:r>
              <w:t>Inscription</w:t>
            </w:r>
            <w:r w:rsidRPr="00ED0375">
              <w:t xml:space="preserve"> : </w:t>
            </w:r>
            <w:r>
              <w:rPr>
                <w:b/>
                <w:bCs/>
              </w:rPr>
              <w:t>9</w:t>
            </w:r>
            <w:r>
              <w:t xml:space="preserve"> </w:t>
            </w:r>
            <w:r>
              <w:rPr>
                <w:b/>
                <w:bCs/>
              </w:rPr>
              <w:t>h</w:t>
            </w:r>
            <w:r w:rsidRPr="00ED0375">
              <w:t xml:space="preserve"> </w:t>
            </w:r>
            <w:r>
              <w:t xml:space="preserve"> </w:t>
            </w:r>
          </w:p>
        </w:tc>
        <w:tc>
          <w:tcPr>
            <w:tcW w:w="4981" w:type="dxa"/>
            <w:vAlign w:val="center"/>
          </w:tcPr>
          <w:p w14:paraId="3E5799D9" w14:textId="77777777" w:rsidR="00EF6083" w:rsidRPr="00ED0375" w:rsidRDefault="00EF6083" w:rsidP="00D206EA">
            <w:pPr>
              <w:spacing w:before="60" w:after="60"/>
            </w:pPr>
            <w:r>
              <w:t xml:space="preserve">Dîner : </w:t>
            </w:r>
            <w:r>
              <w:rPr>
                <w:b/>
                <w:bCs/>
              </w:rPr>
              <w:t>12 h</w:t>
            </w:r>
          </w:p>
        </w:tc>
      </w:tr>
      <w:tr w:rsidR="00EF6083" w:rsidRPr="00BC5BFF" w14:paraId="44FF6FD7" w14:textId="77777777" w:rsidTr="00D206EA">
        <w:trPr>
          <w:trHeight w:val="396"/>
          <w:jc w:val="center"/>
        </w:trPr>
        <w:tc>
          <w:tcPr>
            <w:tcW w:w="4980" w:type="dxa"/>
            <w:vAlign w:val="center"/>
          </w:tcPr>
          <w:p w14:paraId="7B88A835" w14:textId="77777777" w:rsidR="00EF6083" w:rsidRDefault="00EF6083" w:rsidP="00D206EA">
            <w:pPr>
              <w:spacing w:before="60" w:after="60"/>
            </w:pPr>
            <w:r w:rsidRPr="00ED0375">
              <w:t xml:space="preserve">Coût :  </w:t>
            </w:r>
            <w:r>
              <w:t xml:space="preserve"> </w:t>
            </w:r>
            <w:r>
              <w:rPr>
                <w:b/>
                <w:bCs/>
              </w:rPr>
              <w:t>20</w:t>
            </w:r>
            <w:r>
              <w:t xml:space="preserve"> </w:t>
            </w:r>
            <w:r w:rsidRPr="00ED0375">
              <w:rPr>
                <w:b/>
                <w:bCs/>
              </w:rPr>
              <w:t>$</w:t>
            </w:r>
            <w:r w:rsidRPr="00ED0375">
              <w:t xml:space="preserve"> pour les membres</w:t>
            </w:r>
          </w:p>
        </w:tc>
        <w:tc>
          <w:tcPr>
            <w:tcW w:w="4981" w:type="dxa"/>
            <w:vAlign w:val="center"/>
          </w:tcPr>
          <w:p w14:paraId="44A9E693" w14:textId="77777777" w:rsidR="00EF6083" w:rsidRDefault="00EF6083" w:rsidP="00D206EA">
            <w:pPr>
              <w:spacing w:before="60" w:after="60"/>
            </w:pPr>
          </w:p>
        </w:tc>
      </w:tr>
      <w:tr w:rsidR="00EF6083" w:rsidRPr="00ED0375" w14:paraId="3EF8F9AE" w14:textId="77777777" w:rsidTr="00D206EA">
        <w:trPr>
          <w:jc w:val="center"/>
        </w:trPr>
        <w:tc>
          <w:tcPr>
            <w:tcW w:w="9961" w:type="dxa"/>
            <w:gridSpan w:val="2"/>
            <w:vAlign w:val="center"/>
          </w:tcPr>
          <w:p w14:paraId="16726E2A" w14:textId="77777777" w:rsidR="00EF6083" w:rsidRPr="00ED0375" w:rsidRDefault="00EF6083" w:rsidP="00D206EA">
            <w:pPr>
              <w:spacing w:before="60" w:after="60"/>
            </w:pPr>
            <w:r w:rsidRPr="00ED0375">
              <w:t xml:space="preserve">Inscription obligatoire : Louise Guay </w:t>
            </w:r>
            <w:r w:rsidRPr="00ED0375">
              <w:rPr>
                <w:b/>
                <w:bCs/>
              </w:rPr>
              <w:t xml:space="preserve">avant </w:t>
            </w:r>
            <w:r w:rsidR="002C00F9">
              <w:rPr>
                <w:b/>
                <w:bCs/>
              </w:rPr>
              <w:t>mardi,</w:t>
            </w:r>
            <w:r>
              <w:rPr>
                <w:b/>
                <w:bCs/>
              </w:rPr>
              <w:t xml:space="preserve"> 13 mai 2025</w:t>
            </w:r>
          </w:p>
        </w:tc>
      </w:tr>
      <w:tr w:rsidR="00EF6083" w:rsidRPr="00ED0375" w14:paraId="4666CD44" w14:textId="77777777" w:rsidTr="00D206EA">
        <w:trPr>
          <w:jc w:val="center"/>
        </w:trPr>
        <w:tc>
          <w:tcPr>
            <w:tcW w:w="9961" w:type="dxa"/>
            <w:gridSpan w:val="2"/>
            <w:vAlign w:val="center"/>
          </w:tcPr>
          <w:p w14:paraId="708F596E" w14:textId="77777777" w:rsidR="00EF6083" w:rsidRPr="00ED0375" w:rsidRDefault="00EF6083" w:rsidP="00D206EA">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62"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EF6083" w:rsidRPr="00ED0375" w14:paraId="7F062667" w14:textId="77777777" w:rsidTr="00D206EA">
        <w:trPr>
          <w:jc w:val="center"/>
        </w:trPr>
        <w:tc>
          <w:tcPr>
            <w:tcW w:w="9961" w:type="dxa"/>
            <w:gridSpan w:val="2"/>
            <w:vAlign w:val="center"/>
          </w:tcPr>
          <w:p w14:paraId="70DD90BA" w14:textId="77777777" w:rsidR="00EF6083" w:rsidRPr="00ED0375" w:rsidRDefault="00EF6083" w:rsidP="00D206EA">
            <w:pPr>
              <w:spacing w:before="60" w:after="60"/>
            </w:pPr>
            <w:r w:rsidRPr="00ED0375">
              <w:t xml:space="preserve">Information : 418-833-9809 ou </w:t>
            </w:r>
            <w:hyperlink r:id="rId63"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9B79BF">
              <w:rPr>
                <w:rStyle w:val="Hyperlien"/>
                <w:rFonts w:ascii="Times New Roman" w:hAnsi="Times New Roman"/>
                <w:color w:val="000000" w:themeColor="text1"/>
                <w:u w:val="none"/>
              </w:rPr>
              <w:t xml:space="preserve">: p. </w:t>
            </w:r>
            <w:r w:rsidR="0049450B">
              <w:rPr>
                <w:rStyle w:val="Hyperlien"/>
                <w:rFonts w:ascii="Times New Roman" w:hAnsi="Times New Roman"/>
                <w:color w:val="000000" w:themeColor="text1"/>
                <w:u w:val="none"/>
              </w:rPr>
              <w:t>27</w:t>
            </w:r>
          </w:p>
        </w:tc>
      </w:tr>
    </w:tbl>
    <w:p w14:paraId="29FC40EB" w14:textId="77777777" w:rsidR="00EF6083" w:rsidRPr="00A15D87" w:rsidRDefault="00EF6083" w:rsidP="00A15D87">
      <w:pPr>
        <w:spacing w:before="240" w:after="120"/>
        <w:jc w:val="both"/>
        <w:sectPr w:rsidR="00EF6083" w:rsidRPr="00A15D87" w:rsidSect="0099687C">
          <w:pgSz w:w="12240" w:h="15840"/>
          <w:pgMar w:top="1418" w:right="851" w:bottom="1418" w:left="851" w:header="709" w:footer="709" w:gutter="0"/>
          <w:cols w:space="708"/>
          <w:docGrid w:linePitch="360"/>
        </w:sectPr>
      </w:pPr>
    </w:p>
    <w:p w14:paraId="4D5348D1" w14:textId="77777777" w:rsidR="00720270" w:rsidRPr="00F54BE3" w:rsidRDefault="00FD4EA6" w:rsidP="00714059">
      <w:pPr>
        <w:autoSpaceDE w:val="0"/>
        <w:autoSpaceDN w:val="0"/>
        <w:adjustRightInd w:val="0"/>
        <w:spacing w:before="120" w:after="60"/>
        <w:rPr>
          <w:rStyle w:val="Hyperlien"/>
          <w:rFonts w:ascii="Times New Roman" w:hAnsi="Times New Roman"/>
          <w:color w:val="000000" w:themeColor="text1"/>
        </w:rPr>
      </w:pPr>
      <w:r>
        <w:rPr>
          <w:rFonts w:cstheme="majorHAnsi"/>
          <w:b/>
          <w:noProof/>
        </w:rPr>
        <w:lastRenderedPageBreak/>
        <mc:AlternateContent>
          <mc:Choice Requires="wps">
            <w:drawing>
              <wp:anchor distT="0" distB="0" distL="114300" distR="114300" simplePos="0" relativeHeight="252024832" behindDoc="0" locked="0" layoutInCell="1" allowOverlap="1" wp14:anchorId="37ECB094" wp14:editId="0E3EE5DA">
                <wp:simplePos x="0" y="0"/>
                <wp:positionH relativeFrom="margin">
                  <wp:posOffset>5854165</wp:posOffset>
                </wp:positionH>
                <wp:positionV relativeFrom="margin">
                  <wp:posOffset>49296</wp:posOffset>
                </wp:positionV>
                <wp:extent cx="756285" cy="1019175"/>
                <wp:effectExtent l="25400" t="76200" r="94615" b="34925"/>
                <wp:wrapSquare wrapText="bothSides"/>
                <wp:docPr id="107" name="Ellipse 107"/>
                <wp:cNvGraphicFramePr/>
                <a:graphic xmlns:a="http://schemas.openxmlformats.org/drawingml/2006/main">
                  <a:graphicData uri="http://schemas.microsoft.com/office/word/2010/wordprocessingShape">
                    <wps:wsp>
                      <wps:cNvSpPr/>
                      <wps:spPr>
                        <a:xfrm>
                          <a:off x="0" y="0"/>
                          <a:ext cx="756285" cy="1019175"/>
                        </a:xfrm>
                        <a:prstGeom prst="ellipse">
                          <a:avLst/>
                        </a:prstGeom>
                        <a:blipFill dpi="0" rotWithShape="1">
                          <a:blip r:embed="rId64" cstate="print">
                            <a:extLst>
                              <a:ext uri="{28A0092B-C50C-407E-A947-70E740481C1C}">
                                <a14:useLocalDpi xmlns:a14="http://schemas.microsoft.com/office/drawing/2010/main" val="0"/>
                              </a:ext>
                            </a:extLst>
                          </a:blip>
                          <a:srcRect/>
                          <a:stretch>
                            <a:fillRect/>
                          </a:stretch>
                        </a:blipFill>
                        <a:ln w="6350">
                          <a:solidFill>
                            <a:schemeClr val="accent4">
                              <a:lumMod val="75000"/>
                            </a:schemeClr>
                          </a:solidFill>
                        </a:ln>
                        <a:effectLst>
                          <a:outerShdw blurRad="50800" dist="38100" dir="18900000" algn="bl" rotWithShape="0">
                            <a:prstClr val="black">
                              <a:alpha val="40000"/>
                            </a:prstClr>
                          </a:outerShdw>
                          <a:softEdge rad="127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0475ED" id="Ellipse 107" o:spid="_x0000_s1026" style="position:absolute;margin-left:460.95pt;margin-top:3.9pt;width:59.55pt;height:80.25pt;z-index:252024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" strokecolor="#bf8f00 [2407]" strokeweight=".5pt">
                <v:fill r:id="rId65" o:title="" recolor="t" rotate="t" type="frame"/>
                <v:stroke joinstyle="miter"/>
                <v:shadow on="t" color="black" opacity="26214f" origin="-.5,.5" offset=".74836mm,-.74836mm"/>
                <w10:wrap type="square" anchorx="margin" anchory="margin"/>
              </v:oval>
            </w:pict>
          </mc:Fallback>
        </mc:AlternateContent>
      </w:r>
      <w:r w:rsidR="002862A5">
        <w:rPr>
          <w:rFonts w:ascii="Arial Black" w:hAnsi="Arial Black" w:cstheme="minorHAnsi"/>
          <w:b/>
          <w:noProof/>
        </w:rPr>
        <w:drawing>
          <wp:anchor distT="0" distB="0" distL="114300" distR="114300" simplePos="0" relativeHeight="253207552" behindDoc="1" locked="0" layoutInCell="1" allowOverlap="1" wp14:anchorId="1E0485A2" wp14:editId="7C6A6892">
            <wp:simplePos x="0" y="0"/>
            <wp:positionH relativeFrom="margin">
              <wp:posOffset>100330</wp:posOffset>
            </wp:positionH>
            <wp:positionV relativeFrom="margin">
              <wp:posOffset>51937</wp:posOffset>
            </wp:positionV>
            <wp:extent cx="1246909" cy="1260394"/>
            <wp:effectExtent l="0" t="0" r="0" b="0"/>
            <wp:wrapNone/>
            <wp:docPr id="982169094"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69094" name="Image 98216909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46909" cy="1260394"/>
                    </a:xfrm>
                    <a:prstGeom prst="rect">
                      <a:avLst/>
                    </a:prstGeom>
                  </pic:spPr>
                </pic:pic>
              </a:graphicData>
            </a:graphic>
            <wp14:sizeRelH relativeFrom="margin">
              <wp14:pctWidth>0</wp14:pctWidth>
            </wp14:sizeRelH>
            <wp14:sizeRelV relativeFrom="margin">
              <wp14:pctHeight>0</wp14:pctHeight>
            </wp14:sizeRelV>
          </wp:anchor>
        </w:drawing>
      </w:r>
      <w:r w:rsidR="00A32FBB">
        <w:rPr>
          <w:rFonts w:ascii="Arial Black" w:hAnsi="Arial Black" w:cstheme="minorHAnsi"/>
          <w:b/>
          <w:noProof/>
          <w:color w:val="000000" w:themeColor="text1"/>
        </w:rPr>
        <mc:AlternateContent>
          <mc:Choice Requires="wps">
            <w:drawing>
              <wp:anchor distT="0" distB="0" distL="114300" distR="114300" simplePos="0" relativeHeight="252023808" behindDoc="0" locked="0" layoutInCell="1" allowOverlap="1" wp14:anchorId="19F3E993" wp14:editId="3D546ECA">
                <wp:simplePos x="0" y="0"/>
                <wp:positionH relativeFrom="margin">
                  <wp:posOffset>1385971</wp:posOffset>
                </wp:positionH>
                <wp:positionV relativeFrom="margin">
                  <wp:posOffset>118745</wp:posOffset>
                </wp:positionV>
                <wp:extent cx="4088081" cy="1198245"/>
                <wp:effectExtent l="0" t="0" r="0" b="0"/>
                <wp:wrapSquare wrapText="bothSides"/>
                <wp:docPr id="105" name="Zone de texte 105"/>
                <wp:cNvGraphicFramePr/>
                <a:graphic xmlns:a="http://schemas.openxmlformats.org/drawingml/2006/main">
                  <a:graphicData uri="http://schemas.microsoft.com/office/word/2010/wordprocessingShape">
                    <wps:wsp>
                      <wps:cNvSpPr txBox="1"/>
                      <wps:spPr>
                        <a:xfrm>
                          <a:off x="0" y="0"/>
                          <a:ext cx="4088081" cy="1198245"/>
                        </a:xfrm>
                        <a:prstGeom prst="rect">
                          <a:avLst/>
                        </a:prstGeom>
                        <a:noFill/>
                        <a:ln w="6350">
                          <a:noFill/>
                        </a:ln>
                      </wps:spPr>
                      <wps:txbx>
                        <w:txbxContent>
                          <w:p w14:paraId="795B3474" w14:textId="77777777" w:rsidR="006F3671" w:rsidRPr="00127818" w:rsidRDefault="006F3671" w:rsidP="00954BD6">
                            <w:pPr>
                              <w:spacing w:after="240"/>
                              <w:jc w:val="center"/>
                              <w:rPr>
                                <w:bCs/>
                                <w:sz w:val="28"/>
                                <w:szCs w:val="28"/>
                              </w:rPr>
                            </w:pPr>
                            <w:r w:rsidRPr="00127818">
                              <w:rPr>
                                <w:rFonts w:ascii="Arial Black" w:hAnsi="Arial Black" w:cstheme="minorHAnsi"/>
                                <w:b/>
                                <w:color w:val="000000" w:themeColor="text1"/>
                                <w:sz w:val="28"/>
                                <w:szCs w:val="28"/>
                              </w:rPr>
                              <w:t>VOYAGES ET SORTIES CULTURELLES</w:t>
                            </w:r>
                          </w:p>
                          <w:p w14:paraId="3AF82DB1" w14:textId="77777777" w:rsidR="006F3671" w:rsidRPr="001B54AE" w:rsidRDefault="006F3671" w:rsidP="003E7785">
                            <w:pPr>
                              <w:spacing w:before="60" w:after="60"/>
                              <w:jc w:val="center"/>
                            </w:pPr>
                            <w:r w:rsidRPr="001B54AE">
                              <w:t>Claire Buteau, 2315, rue Bellevue, Lévis G6W 2T9</w:t>
                            </w:r>
                          </w:p>
                          <w:p w14:paraId="5DFDBA56" w14:textId="77777777" w:rsidR="006F3671" w:rsidRPr="001B54AE" w:rsidRDefault="006F3671" w:rsidP="003E7785">
                            <w:pPr>
                              <w:spacing w:before="60" w:after="60"/>
                              <w:jc w:val="center"/>
                              <w:rPr>
                                <w:rStyle w:val="Hyperlien"/>
                                <w:rFonts w:ascii="Times New Roman" w:hAnsi="Times New Roman"/>
                              </w:rPr>
                            </w:pPr>
                            <w:r w:rsidRPr="001B54AE">
                              <w:t xml:space="preserve">Courriel : </w:t>
                            </w:r>
                            <w:hyperlink r:id="rId67" w:history="1">
                              <w:r w:rsidRPr="001B54AE">
                                <w:rPr>
                                  <w:rStyle w:val="Hyperlien"/>
                                  <w:rFonts w:ascii="Times New Roman" w:hAnsi="Times New Roman"/>
                                </w:rPr>
                                <w:t>clairebuteau@hotmail.com</w:t>
                              </w:r>
                            </w:hyperlink>
                          </w:p>
                          <w:p w14:paraId="69E269AE" w14:textId="77777777" w:rsidR="006F3671" w:rsidRPr="001B54AE" w:rsidRDefault="006F3671" w:rsidP="00D60C77">
                            <w:pPr>
                              <w:spacing w:before="60" w:after="60"/>
                              <w:jc w:val="center"/>
                            </w:pPr>
                            <w:r>
                              <w:t xml:space="preserve">Cell. : </w:t>
                            </w:r>
                            <w:r w:rsidR="00EB689F">
                              <w:t>(</w:t>
                            </w:r>
                            <w:r>
                              <w:t>418</w:t>
                            </w:r>
                            <w:r w:rsidR="00EB689F">
                              <w:t xml:space="preserve">) </w:t>
                            </w:r>
                            <w:r>
                              <w:t>456-6759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3E993" id="Zone de texte 105" o:spid="_x0000_s1038" type="#_x0000_t202" style="position:absolute;margin-left:109.15pt;margin-top:9.35pt;width:321.9pt;height:94.35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" filled="f" stroked="f" strokeweight=".5pt">
                <v:textbox>
                  <w:txbxContent>
                    <w:p w14:paraId="795B3474" w14:textId="77777777" w:rsidR="006F3671" w:rsidRPr="00127818" w:rsidRDefault="006F3671" w:rsidP="00954BD6">
                      <w:pPr>
                        <w:spacing w:after="240"/>
                        <w:jc w:val="center"/>
                        <w:rPr>
                          <w:bCs/>
                          <w:sz w:val="28"/>
                          <w:szCs w:val="28"/>
                        </w:rPr>
                      </w:pPr>
                      <w:r w:rsidRPr="00127818">
                        <w:rPr>
                          <w:rFonts w:ascii="Arial Black" w:hAnsi="Arial Black" w:cstheme="minorHAnsi"/>
                          <w:b/>
                          <w:color w:val="000000" w:themeColor="text1"/>
                          <w:sz w:val="28"/>
                          <w:szCs w:val="28"/>
                        </w:rPr>
                        <w:t>VOYAGES ET SORTIES CULTURELLES</w:t>
                      </w:r>
                    </w:p>
                    <w:p w14:paraId="3AF82DB1" w14:textId="77777777" w:rsidR="006F3671" w:rsidRPr="001B54AE" w:rsidRDefault="006F3671" w:rsidP="003E7785">
                      <w:pPr>
                        <w:spacing w:before="60" w:after="60"/>
                        <w:jc w:val="center"/>
                      </w:pPr>
                      <w:r w:rsidRPr="001B54AE">
                        <w:t>Claire Buteau, 2315, rue Bellevue, Lévis G6W 2T9</w:t>
                      </w:r>
                    </w:p>
                    <w:p w14:paraId="5DFDBA56" w14:textId="77777777" w:rsidR="006F3671" w:rsidRPr="001B54AE" w:rsidRDefault="006F3671" w:rsidP="003E7785">
                      <w:pPr>
                        <w:spacing w:before="60" w:after="60"/>
                        <w:jc w:val="center"/>
                        <w:rPr>
                          <w:rStyle w:val="Hyperlien"/>
                          <w:rFonts w:ascii="Times New Roman" w:hAnsi="Times New Roman"/>
                        </w:rPr>
                      </w:pPr>
                      <w:r w:rsidRPr="001B54AE">
                        <w:t xml:space="preserve">Courriel : </w:t>
                      </w:r>
                      <w:hyperlink r:id="rId68" w:history="1">
                        <w:r w:rsidRPr="001B54AE">
                          <w:rPr>
                            <w:rStyle w:val="Hyperlien"/>
                            <w:rFonts w:ascii="Times New Roman" w:hAnsi="Times New Roman"/>
                          </w:rPr>
                          <w:t>clairebuteau@hotmail.com</w:t>
                        </w:r>
                      </w:hyperlink>
                    </w:p>
                    <w:p w14:paraId="69E269AE" w14:textId="77777777" w:rsidR="006F3671" w:rsidRPr="001B54AE" w:rsidRDefault="006F3671" w:rsidP="00D60C77">
                      <w:pPr>
                        <w:spacing w:before="60" w:after="60"/>
                        <w:jc w:val="center"/>
                      </w:pPr>
                      <w:r>
                        <w:t xml:space="preserve">Cell. : </w:t>
                      </w:r>
                      <w:r w:rsidR="00EB689F">
                        <w:t>(</w:t>
                      </w:r>
                      <w:r>
                        <w:t>418</w:t>
                      </w:r>
                      <w:r w:rsidR="00EB689F">
                        <w:t xml:space="preserve">) </w:t>
                      </w:r>
                      <w:r>
                        <w:t>456-6759</w:t>
                      </w:r>
                    </w:p>
                  </w:txbxContent>
                </v:textbox>
                <w10:wrap type="square" anchorx="margin" anchory="margin"/>
              </v:shape>
            </w:pict>
          </mc:Fallback>
        </mc:AlternateContent>
      </w:r>
      <w:r w:rsidR="00720270">
        <w:rPr>
          <w:rStyle w:val="Hyperlien"/>
          <w:rFonts w:ascii="Times New Roman" w:hAnsi="Times New Roman"/>
          <w:color w:val="000000" w:themeColor="text1"/>
          <w:u w:val="none"/>
        </w:rPr>
        <w:tab/>
      </w:r>
    </w:p>
    <w:bookmarkEnd w:id="1"/>
    <w:bookmarkEnd w:id="2"/>
    <w:p w14:paraId="0F1D64C7" w14:textId="77777777" w:rsidR="006F3671" w:rsidRPr="009E7949" w:rsidRDefault="006F3671" w:rsidP="006F3671">
      <w:pPr>
        <w:jc w:val="both"/>
      </w:pPr>
    </w:p>
    <w:p w14:paraId="75AFDA84" w14:textId="77777777" w:rsidR="006F3671" w:rsidRPr="00A206C1" w:rsidRDefault="006F3671" w:rsidP="006F3671">
      <w:pPr>
        <w:rPr>
          <w:rFonts w:asciiTheme="majorHAnsi" w:hAnsiTheme="majorHAnsi" w:cstheme="majorHAnsi"/>
        </w:rPr>
      </w:pPr>
    </w:p>
    <w:p w14:paraId="765EEAF1" w14:textId="77777777" w:rsidR="006F3671" w:rsidRPr="009352D0" w:rsidRDefault="006F3671" w:rsidP="006F3671">
      <w:pPr>
        <w:pStyle w:val="Titre1"/>
        <w:spacing w:before="120" w:after="120"/>
        <w:jc w:val="center"/>
        <w:rPr>
          <w:rFonts w:ascii="Arial Black" w:hAnsi="Arial Black" w:cstheme="minorHAnsi"/>
          <w:b/>
          <w:sz w:val="24"/>
          <w:szCs w:val="24"/>
        </w:rPr>
      </w:pPr>
    </w:p>
    <w:p w14:paraId="32681C75" w14:textId="77777777" w:rsidR="006F3671" w:rsidRDefault="006F3671" w:rsidP="006F3671">
      <w:pPr>
        <w:tabs>
          <w:tab w:val="left" w:pos="2410"/>
        </w:tabs>
        <w:rPr>
          <w:sz w:val="21"/>
          <w:szCs w:val="21"/>
        </w:rPr>
      </w:pPr>
      <w:r>
        <w:rPr>
          <w:sz w:val="21"/>
          <w:szCs w:val="21"/>
        </w:rPr>
        <w:t xml:space="preserve">                       </w:t>
      </w:r>
    </w:p>
    <w:p w14:paraId="5F18868C" w14:textId="77777777" w:rsidR="006F3671" w:rsidRDefault="00EB30E9" w:rsidP="00966421">
      <w:pPr>
        <w:tabs>
          <w:tab w:val="left" w:pos="2410"/>
        </w:tabs>
        <w:jc w:val="center"/>
        <w:rPr>
          <w:sz w:val="21"/>
          <w:szCs w:val="21"/>
        </w:rPr>
      </w:pPr>
      <w:r>
        <w:rPr>
          <w:b/>
          <w:bCs/>
          <w:noProof/>
          <w:color w:val="222222"/>
        </w:rPr>
        <mc:AlternateContent>
          <mc:Choice Requires="wps">
            <w:drawing>
              <wp:anchor distT="0" distB="0" distL="114300" distR="114300" simplePos="0" relativeHeight="253310976" behindDoc="0" locked="0" layoutInCell="1" allowOverlap="1" wp14:anchorId="6B2B12AC" wp14:editId="6E7841C6">
                <wp:simplePos x="0" y="0"/>
                <wp:positionH relativeFrom="column">
                  <wp:posOffset>477520</wp:posOffset>
                </wp:positionH>
                <wp:positionV relativeFrom="paragraph">
                  <wp:posOffset>79977</wp:posOffset>
                </wp:positionV>
                <wp:extent cx="5931535" cy="1102995"/>
                <wp:effectExtent l="0" t="0" r="0" b="0"/>
                <wp:wrapNone/>
                <wp:docPr id="306532174" name="Zone de texte 100"/>
                <wp:cNvGraphicFramePr/>
                <a:graphic xmlns:a="http://schemas.openxmlformats.org/drawingml/2006/main">
                  <a:graphicData uri="http://schemas.microsoft.com/office/word/2010/wordprocessingShape">
                    <wps:wsp>
                      <wps:cNvSpPr txBox="1"/>
                      <wps:spPr>
                        <a:xfrm>
                          <a:off x="0" y="0"/>
                          <a:ext cx="5931535" cy="1102995"/>
                        </a:xfrm>
                        <a:custGeom>
                          <a:avLst/>
                          <a:gdLst>
                            <a:gd name="connsiteX0" fmla="*/ 0 w 5931535"/>
                            <a:gd name="connsiteY0" fmla="*/ 0 h 1102995"/>
                            <a:gd name="connsiteX1" fmla="*/ 533838 w 5931535"/>
                            <a:gd name="connsiteY1" fmla="*/ 0 h 1102995"/>
                            <a:gd name="connsiteX2" fmla="*/ 949046 w 5931535"/>
                            <a:gd name="connsiteY2" fmla="*/ 0 h 1102995"/>
                            <a:gd name="connsiteX3" fmla="*/ 1660830 w 5931535"/>
                            <a:gd name="connsiteY3" fmla="*/ 0 h 1102995"/>
                            <a:gd name="connsiteX4" fmla="*/ 2194668 w 5931535"/>
                            <a:gd name="connsiteY4" fmla="*/ 0 h 1102995"/>
                            <a:gd name="connsiteX5" fmla="*/ 2728506 w 5931535"/>
                            <a:gd name="connsiteY5" fmla="*/ 0 h 1102995"/>
                            <a:gd name="connsiteX6" fmla="*/ 3440290 w 5931535"/>
                            <a:gd name="connsiteY6" fmla="*/ 0 h 1102995"/>
                            <a:gd name="connsiteX7" fmla="*/ 3914813 w 5931535"/>
                            <a:gd name="connsiteY7" fmla="*/ 0 h 1102995"/>
                            <a:gd name="connsiteX8" fmla="*/ 4626597 w 5931535"/>
                            <a:gd name="connsiteY8" fmla="*/ 0 h 1102995"/>
                            <a:gd name="connsiteX9" fmla="*/ 5338382 w 5931535"/>
                            <a:gd name="connsiteY9" fmla="*/ 0 h 1102995"/>
                            <a:gd name="connsiteX10" fmla="*/ 5931535 w 5931535"/>
                            <a:gd name="connsiteY10" fmla="*/ 0 h 1102995"/>
                            <a:gd name="connsiteX11" fmla="*/ 5931535 w 5931535"/>
                            <a:gd name="connsiteY11" fmla="*/ 573557 h 1102995"/>
                            <a:gd name="connsiteX12" fmla="*/ 5931535 w 5931535"/>
                            <a:gd name="connsiteY12" fmla="*/ 1102995 h 1102995"/>
                            <a:gd name="connsiteX13" fmla="*/ 5516328 w 5931535"/>
                            <a:gd name="connsiteY13" fmla="*/ 1102995 h 1102995"/>
                            <a:gd name="connsiteX14" fmla="*/ 4804543 w 5931535"/>
                            <a:gd name="connsiteY14" fmla="*/ 1102995 h 1102995"/>
                            <a:gd name="connsiteX15" fmla="*/ 4330021 w 5931535"/>
                            <a:gd name="connsiteY15" fmla="*/ 1102995 h 1102995"/>
                            <a:gd name="connsiteX16" fmla="*/ 3736867 w 5931535"/>
                            <a:gd name="connsiteY16" fmla="*/ 1102995 h 1102995"/>
                            <a:gd name="connsiteX17" fmla="*/ 3025083 w 5931535"/>
                            <a:gd name="connsiteY17" fmla="*/ 1102995 h 1102995"/>
                            <a:gd name="connsiteX18" fmla="*/ 2431929 w 5931535"/>
                            <a:gd name="connsiteY18" fmla="*/ 1102995 h 1102995"/>
                            <a:gd name="connsiteX19" fmla="*/ 2016722 w 5931535"/>
                            <a:gd name="connsiteY19" fmla="*/ 1102995 h 1102995"/>
                            <a:gd name="connsiteX20" fmla="*/ 1542199 w 5931535"/>
                            <a:gd name="connsiteY20" fmla="*/ 1102995 h 1102995"/>
                            <a:gd name="connsiteX21" fmla="*/ 830415 w 5931535"/>
                            <a:gd name="connsiteY21" fmla="*/ 1102995 h 1102995"/>
                            <a:gd name="connsiteX22" fmla="*/ 0 w 5931535"/>
                            <a:gd name="connsiteY22" fmla="*/ 1102995 h 1102995"/>
                            <a:gd name="connsiteX23" fmla="*/ 0 w 5931535"/>
                            <a:gd name="connsiteY23" fmla="*/ 573557 h 1102995"/>
                            <a:gd name="connsiteX24" fmla="*/ 0 w 5931535"/>
                            <a:gd name="connsiteY24" fmla="*/ 0 h 1102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931535" h="1102995" extrusionOk="0">
                              <a:moveTo>
                                <a:pt x="0" y="0"/>
                              </a:moveTo>
                              <a:cubicBezTo>
                                <a:pt x="108064" y="-32901"/>
                                <a:pt x="272929" y="32394"/>
                                <a:pt x="533838" y="0"/>
                              </a:cubicBezTo>
                              <a:cubicBezTo>
                                <a:pt x="794747" y="-32394"/>
                                <a:pt x="823859" y="24257"/>
                                <a:pt x="949046" y="0"/>
                              </a:cubicBezTo>
                              <a:cubicBezTo>
                                <a:pt x="1074233" y="-24257"/>
                                <a:pt x="1392856" y="6983"/>
                                <a:pt x="1660830" y="0"/>
                              </a:cubicBezTo>
                              <a:cubicBezTo>
                                <a:pt x="1928804" y="-6983"/>
                                <a:pt x="2004636" y="55760"/>
                                <a:pt x="2194668" y="0"/>
                              </a:cubicBezTo>
                              <a:cubicBezTo>
                                <a:pt x="2384700" y="-55760"/>
                                <a:pt x="2547252" y="31626"/>
                                <a:pt x="2728506" y="0"/>
                              </a:cubicBezTo>
                              <a:cubicBezTo>
                                <a:pt x="2909760" y="-31626"/>
                                <a:pt x="3259241" y="73013"/>
                                <a:pt x="3440290" y="0"/>
                              </a:cubicBezTo>
                              <a:cubicBezTo>
                                <a:pt x="3621339" y="-73013"/>
                                <a:pt x="3778675" y="45513"/>
                                <a:pt x="3914813" y="0"/>
                              </a:cubicBezTo>
                              <a:cubicBezTo>
                                <a:pt x="4050951" y="-45513"/>
                                <a:pt x="4380291" y="37692"/>
                                <a:pt x="4626597" y="0"/>
                              </a:cubicBezTo>
                              <a:cubicBezTo>
                                <a:pt x="4872903" y="-37692"/>
                                <a:pt x="5143195" y="10739"/>
                                <a:pt x="5338382" y="0"/>
                              </a:cubicBezTo>
                              <a:cubicBezTo>
                                <a:pt x="5533570" y="-10739"/>
                                <a:pt x="5743225" y="36142"/>
                                <a:pt x="5931535" y="0"/>
                              </a:cubicBezTo>
                              <a:cubicBezTo>
                                <a:pt x="5982981" y="194054"/>
                                <a:pt x="5863548" y="349501"/>
                                <a:pt x="5931535" y="573557"/>
                              </a:cubicBezTo>
                              <a:cubicBezTo>
                                <a:pt x="5999522" y="797613"/>
                                <a:pt x="5914899" y="947581"/>
                                <a:pt x="5931535" y="1102995"/>
                              </a:cubicBezTo>
                              <a:cubicBezTo>
                                <a:pt x="5803987" y="1125497"/>
                                <a:pt x="5708722" y="1071868"/>
                                <a:pt x="5516328" y="1102995"/>
                              </a:cubicBezTo>
                              <a:cubicBezTo>
                                <a:pt x="5323934" y="1134122"/>
                                <a:pt x="5134703" y="1025049"/>
                                <a:pt x="4804543" y="1102995"/>
                              </a:cubicBezTo>
                              <a:cubicBezTo>
                                <a:pt x="4474384" y="1180941"/>
                                <a:pt x="4507906" y="1073699"/>
                                <a:pt x="4330021" y="1102995"/>
                              </a:cubicBezTo>
                              <a:cubicBezTo>
                                <a:pt x="4152136" y="1132291"/>
                                <a:pt x="3893988" y="1076975"/>
                                <a:pt x="3736867" y="1102995"/>
                              </a:cubicBezTo>
                              <a:cubicBezTo>
                                <a:pt x="3579746" y="1129015"/>
                                <a:pt x="3266138" y="1021690"/>
                                <a:pt x="3025083" y="1102995"/>
                              </a:cubicBezTo>
                              <a:cubicBezTo>
                                <a:pt x="2784028" y="1184300"/>
                                <a:pt x="2701151" y="1051773"/>
                                <a:pt x="2431929" y="1102995"/>
                              </a:cubicBezTo>
                              <a:cubicBezTo>
                                <a:pt x="2162707" y="1154217"/>
                                <a:pt x="2116112" y="1067032"/>
                                <a:pt x="2016722" y="1102995"/>
                              </a:cubicBezTo>
                              <a:cubicBezTo>
                                <a:pt x="1917332" y="1138958"/>
                                <a:pt x="1648592" y="1064152"/>
                                <a:pt x="1542199" y="1102995"/>
                              </a:cubicBezTo>
                              <a:cubicBezTo>
                                <a:pt x="1435806" y="1141838"/>
                                <a:pt x="979446" y="1026468"/>
                                <a:pt x="830415" y="1102995"/>
                              </a:cubicBezTo>
                              <a:cubicBezTo>
                                <a:pt x="681384" y="1179522"/>
                                <a:pt x="259933" y="1067896"/>
                                <a:pt x="0" y="1102995"/>
                              </a:cubicBezTo>
                              <a:cubicBezTo>
                                <a:pt x="-61988" y="955163"/>
                                <a:pt x="18473" y="781936"/>
                                <a:pt x="0" y="573557"/>
                              </a:cubicBezTo>
                              <a:cubicBezTo>
                                <a:pt x="-18473" y="365178"/>
                                <a:pt x="36789" y="242686"/>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6236FC8C" w14:textId="77777777" w:rsidR="00CD6602" w:rsidRDefault="00CD6602" w:rsidP="00FF72FE">
                            <w:pPr>
                              <w:spacing w:after="120"/>
                              <w:jc w:val="center"/>
                            </w:pPr>
                            <w:r>
                              <w:t>Vous trouverez toutes les informations et les mises à jour sous l’onglet « </w:t>
                            </w:r>
                            <w:hyperlink r:id="rId69" w:history="1">
                              <w:r w:rsidRPr="00EB30E9">
                                <w:rPr>
                                  <w:rStyle w:val="Hyperlien"/>
                                  <w:rFonts w:ascii="Times New Roman" w:hAnsi="Times New Roman"/>
                                </w:rPr>
                                <w:t>Agenda/Voyages </w:t>
                              </w:r>
                            </w:hyperlink>
                            <w:r>
                              <w:t xml:space="preserve">» du site Internet de l’AREQ Louis-Fréchette : </w:t>
                            </w:r>
                            <w:hyperlink r:id="rId70" w:history="1">
                              <w:r w:rsidRPr="008C7F29">
                                <w:rPr>
                                  <w:rStyle w:val="Hyperlien"/>
                                  <w:rFonts w:ascii="Times New Roman" w:hAnsi="Times New Roman"/>
                                </w:rPr>
                                <w:t>https://louisfrechette.areq.lacsq.org/</w:t>
                              </w:r>
                            </w:hyperlink>
                            <w:r w:rsidR="0028566C">
                              <w:t>.</w:t>
                            </w:r>
                          </w:p>
                          <w:p w14:paraId="728366FD" w14:textId="77777777" w:rsidR="00EB30E9" w:rsidRDefault="00CD6602" w:rsidP="006B2DAE">
                            <w:pPr>
                              <w:spacing w:before="120" w:after="120"/>
                              <w:jc w:val="center"/>
                            </w:pPr>
                            <w:r>
                              <w:t xml:space="preserve">Visitez-le régulièrement afin de vous tenir informés sur tous nos projets de </w:t>
                            </w:r>
                            <w:r w:rsidR="00EB30E9">
                              <w:t>voyages</w:t>
                            </w:r>
                            <w:r w:rsidR="006B2DAE">
                              <w:t xml:space="preserve"> et découvrir les magnifiques</w:t>
                            </w:r>
                            <w:r w:rsidR="00EB30E9">
                              <w:t xml:space="preserve"> albums souvenirs de nos </w:t>
                            </w:r>
                            <w:r w:rsidR="0028566C">
                              <w:t>escapades</w:t>
                            </w:r>
                            <w:r w:rsidR="00EB30E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2B12AC" id="Zone de texte 100" o:spid="_x0000_s1039" type="#_x0000_t202" style="position:absolute;left:0;text-align:left;margin-left:37.6pt;margin-top:6.3pt;width:467.05pt;height:86.85pt;z-index:2533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" filled="f" stroked="f" strokeweight="1pt">
                <v:textbox>
                  <w:txbxContent>
                    <w:p w14:paraId="6236FC8C" w14:textId="77777777" w:rsidR="00CD6602" w:rsidRDefault="00CD6602" w:rsidP="00FF72FE">
                      <w:pPr>
                        <w:spacing w:after="120"/>
                        <w:jc w:val="center"/>
                      </w:pPr>
                      <w:r>
                        <w:t>Vous trouverez toutes les informations et les mises à jour sous l’onglet « </w:t>
                      </w:r>
                      <w:hyperlink r:id="rId71" w:history="1">
                        <w:r w:rsidRPr="00EB30E9">
                          <w:rPr>
                            <w:rStyle w:val="Hyperlien"/>
                            <w:rFonts w:ascii="Times New Roman" w:hAnsi="Times New Roman"/>
                          </w:rPr>
                          <w:t>Agenda/Voyages </w:t>
                        </w:r>
                      </w:hyperlink>
                      <w:r>
                        <w:t xml:space="preserve">» du site Internet de l’AREQ Louis-Fréchette : </w:t>
                      </w:r>
                      <w:hyperlink r:id="rId72" w:history="1">
                        <w:r w:rsidRPr="008C7F29">
                          <w:rPr>
                            <w:rStyle w:val="Hyperlien"/>
                            <w:rFonts w:ascii="Times New Roman" w:hAnsi="Times New Roman"/>
                          </w:rPr>
                          <w:t>https://louisfrechette.areq.lacsq.org/</w:t>
                        </w:r>
                      </w:hyperlink>
                      <w:r w:rsidR="0028566C">
                        <w:t>.</w:t>
                      </w:r>
                    </w:p>
                    <w:p w14:paraId="728366FD" w14:textId="77777777" w:rsidR="00EB30E9" w:rsidRDefault="00CD6602" w:rsidP="006B2DAE">
                      <w:pPr>
                        <w:spacing w:before="120" w:after="120"/>
                        <w:jc w:val="center"/>
                      </w:pPr>
                      <w:r>
                        <w:t xml:space="preserve">Visitez-le régulièrement afin de vous tenir informés sur tous nos projets de </w:t>
                      </w:r>
                      <w:r w:rsidR="00EB30E9">
                        <w:t>voyages</w:t>
                      </w:r>
                      <w:r w:rsidR="006B2DAE">
                        <w:t xml:space="preserve"> et découvrir les magnifiques</w:t>
                      </w:r>
                      <w:r w:rsidR="00EB30E9">
                        <w:t xml:space="preserve"> albums souvenirs de nos </w:t>
                      </w:r>
                      <w:r w:rsidR="0028566C">
                        <w:t>escapades</w:t>
                      </w:r>
                      <w:r w:rsidR="00EB30E9">
                        <w:t>.</w:t>
                      </w:r>
                    </w:p>
                  </w:txbxContent>
                </v:textbox>
              </v:shape>
            </w:pict>
          </mc:Fallback>
        </mc:AlternateContent>
      </w:r>
    </w:p>
    <w:p w14:paraId="4AEEA517" w14:textId="77777777" w:rsidR="006F3671" w:rsidRPr="006D730C" w:rsidRDefault="006F3671" w:rsidP="005A6B70">
      <w:pPr>
        <w:tabs>
          <w:tab w:val="left" w:pos="2410"/>
        </w:tabs>
        <w:jc w:val="center"/>
        <w:rPr>
          <w:sz w:val="21"/>
          <w:szCs w:val="21"/>
        </w:rPr>
      </w:pPr>
      <w:r>
        <w:rPr>
          <w:sz w:val="21"/>
          <w:szCs w:val="21"/>
        </w:rPr>
        <w:t xml:space="preserve">                             </w:t>
      </w:r>
    </w:p>
    <w:p w14:paraId="40404357" w14:textId="77777777" w:rsidR="000D0ED2" w:rsidRDefault="000D0ED2" w:rsidP="00D428A9">
      <w:pPr>
        <w:spacing w:before="240"/>
        <w:ind w:right="45"/>
        <w:jc w:val="both"/>
        <w:rPr>
          <w:rFonts w:ascii="Arial Black" w:hAnsi="Arial Black"/>
        </w:rPr>
      </w:pPr>
    </w:p>
    <w:p w14:paraId="7C642E3A" w14:textId="77777777" w:rsidR="00EC3169" w:rsidRPr="00423489" w:rsidRDefault="00CD2056" w:rsidP="00423489">
      <w:pPr>
        <w:spacing w:before="240" w:after="120"/>
        <w:ind w:right="45"/>
        <w:jc w:val="both"/>
      </w:pPr>
      <w:r>
        <w:rPr>
          <w:noProof/>
        </w:rPr>
        <w:drawing>
          <wp:anchor distT="0" distB="0" distL="114300" distR="114300" simplePos="0" relativeHeight="253208576" behindDoc="0" locked="0" layoutInCell="1" allowOverlap="1" wp14:anchorId="16803B59" wp14:editId="507186E5">
            <wp:simplePos x="0" y="0"/>
            <wp:positionH relativeFrom="margin">
              <wp:posOffset>102870</wp:posOffset>
            </wp:positionH>
            <wp:positionV relativeFrom="margin">
              <wp:posOffset>2280887</wp:posOffset>
            </wp:positionV>
            <wp:extent cx="6691630" cy="147955"/>
            <wp:effectExtent l="0" t="0" r="1270" b="4445"/>
            <wp:wrapSquare wrapText="bothSides"/>
            <wp:docPr id="130977119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771190" name="Image 1309771190"/>
                    <pic:cNvPicPr/>
                  </pic:nvPicPr>
                  <pic:blipFill>
                    <a:blip r:embed="rId73">
                      <a:extLst>
                        <a:ext uri="{28A0092B-C50C-407E-A947-70E740481C1C}">
                          <a14:useLocalDpi xmlns:a14="http://schemas.microsoft.com/office/drawing/2010/main" val="0"/>
                        </a:ext>
                      </a:extLst>
                    </a:blip>
                    <a:stretch>
                      <a:fillRect/>
                    </a:stretch>
                  </pic:blipFill>
                  <pic:spPr>
                    <a:xfrm>
                      <a:off x="0" y="0"/>
                      <a:ext cx="6691630" cy="147955"/>
                    </a:xfrm>
                    <a:prstGeom prst="rect">
                      <a:avLst/>
                    </a:prstGeom>
                  </pic:spPr>
                </pic:pic>
              </a:graphicData>
            </a:graphic>
            <wp14:sizeRelV relativeFrom="margin">
              <wp14:pctHeight>0</wp14:pctHeight>
            </wp14:sizeRelV>
          </wp:anchor>
        </w:drawing>
      </w:r>
    </w:p>
    <w:p w14:paraId="2A4E6E2B" w14:textId="77777777" w:rsidR="00541D00" w:rsidRPr="00541D00" w:rsidRDefault="003E39AE" w:rsidP="00FC6F88">
      <w:pPr>
        <w:pStyle w:val="NormalWeb"/>
        <w:numPr>
          <w:ilvl w:val="0"/>
          <w:numId w:val="10"/>
        </w:numPr>
        <w:spacing w:before="360" w:beforeAutospacing="0" w:after="120" w:afterAutospacing="0"/>
        <w:ind w:left="714" w:hanging="357"/>
        <w:jc w:val="both"/>
        <w:rPr>
          <w:color w:val="222222"/>
        </w:rPr>
      </w:pPr>
      <w:r>
        <w:rPr>
          <w:b/>
          <w:bCs/>
          <w:color w:val="222222"/>
        </w:rPr>
        <w:t>23 a</w:t>
      </w:r>
      <w:r w:rsidR="00541D00" w:rsidRPr="00E733AB">
        <w:rPr>
          <w:b/>
          <w:bCs/>
          <w:color w:val="222222"/>
        </w:rPr>
        <w:t>vril 2025</w:t>
      </w:r>
      <w:r w:rsidR="00541D00">
        <w:rPr>
          <w:color w:val="222222"/>
        </w:rPr>
        <w:t xml:space="preserve"> : </w:t>
      </w:r>
      <w:r w:rsidR="00541D00" w:rsidRPr="00541D00">
        <w:rPr>
          <w:color w:val="222222"/>
        </w:rPr>
        <w:t xml:space="preserve">Visite </w:t>
      </w:r>
      <w:r w:rsidR="003639A6" w:rsidRPr="00541D00">
        <w:rPr>
          <w:color w:val="222222"/>
        </w:rPr>
        <w:t>guidée</w:t>
      </w:r>
      <w:r w:rsidR="00541D00" w:rsidRPr="00541D00">
        <w:rPr>
          <w:color w:val="222222"/>
        </w:rPr>
        <w:t xml:space="preserve"> </w:t>
      </w:r>
      <w:r w:rsidR="00541D00">
        <w:rPr>
          <w:color w:val="222222"/>
        </w:rPr>
        <w:t xml:space="preserve">du </w:t>
      </w:r>
      <w:hyperlink r:id="rId74" w:history="1">
        <w:r w:rsidR="00541D00" w:rsidRPr="00541D00">
          <w:rPr>
            <w:rStyle w:val="Hyperlien"/>
            <w:rFonts w:ascii="Times New Roman" w:hAnsi="Times New Roman"/>
          </w:rPr>
          <w:t>Parlement</w:t>
        </w:r>
      </w:hyperlink>
      <w:r w:rsidR="00541D00">
        <w:rPr>
          <w:color w:val="222222"/>
        </w:rPr>
        <w:t xml:space="preserve"> </w:t>
      </w:r>
      <w:r w:rsidR="00541D00" w:rsidRPr="00541D00">
        <w:rPr>
          <w:color w:val="222222"/>
        </w:rPr>
        <w:t>suivie d</w:t>
      </w:r>
      <w:r w:rsidR="00CC6FB7">
        <w:rPr>
          <w:color w:val="222222"/>
        </w:rPr>
        <w:t>’</w:t>
      </w:r>
      <w:r w:rsidR="00541D00" w:rsidRPr="00541D00">
        <w:rPr>
          <w:color w:val="222222"/>
        </w:rPr>
        <w:t>u</w:t>
      </w:r>
      <w:r w:rsidR="00CC6FB7">
        <w:rPr>
          <w:color w:val="222222"/>
        </w:rPr>
        <w:t>n</w:t>
      </w:r>
      <w:r w:rsidR="00541D00" w:rsidRPr="00541D00">
        <w:rPr>
          <w:color w:val="222222"/>
        </w:rPr>
        <w:t xml:space="preserve"> </w:t>
      </w:r>
      <w:proofErr w:type="spellStart"/>
      <w:r w:rsidR="00541D00" w:rsidRPr="00541D00">
        <w:rPr>
          <w:color w:val="222222"/>
        </w:rPr>
        <w:t>dîner</w:t>
      </w:r>
      <w:proofErr w:type="spellEnd"/>
      <w:r w:rsidR="00541D00" w:rsidRPr="00541D00">
        <w:rPr>
          <w:color w:val="222222"/>
        </w:rPr>
        <w:t xml:space="preserve"> au restaurant </w:t>
      </w:r>
      <w:hyperlink r:id="rId75" w:history="1">
        <w:r w:rsidR="00541D00" w:rsidRPr="00541D00">
          <w:rPr>
            <w:rStyle w:val="Hyperlien"/>
            <w:rFonts w:ascii="Times New Roman" w:hAnsi="Times New Roman"/>
          </w:rPr>
          <w:t>Le Parlementaire</w:t>
        </w:r>
      </w:hyperlink>
      <w:r w:rsidR="00541D00" w:rsidRPr="00541D00">
        <w:rPr>
          <w:color w:val="222222"/>
        </w:rPr>
        <w:t xml:space="preserve">. On assiste à la </w:t>
      </w:r>
      <w:r w:rsidR="005872DD" w:rsidRPr="00541D00">
        <w:rPr>
          <w:color w:val="222222"/>
        </w:rPr>
        <w:t>période</w:t>
      </w:r>
      <w:r w:rsidR="00541D00" w:rsidRPr="00541D00">
        <w:rPr>
          <w:color w:val="222222"/>
        </w:rPr>
        <w:t xml:space="preserve"> de questions. </w:t>
      </w:r>
      <w:r w:rsidR="007A00B2">
        <w:rPr>
          <w:color w:val="222222"/>
        </w:rPr>
        <w:t xml:space="preserve">Coût </w:t>
      </w:r>
      <w:r w:rsidR="007A00B2" w:rsidRPr="007A00B2">
        <w:rPr>
          <w:b/>
          <w:bCs/>
          <w:color w:val="222222"/>
        </w:rPr>
        <w:t>65 $</w:t>
      </w:r>
      <w:r w:rsidR="00724EB6">
        <w:rPr>
          <w:color w:val="222222"/>
        </w:rPr>
        <w:t xml:space="preserve"> (en autobus scolaire)</w:t>
      </w:r>
      <w:r w:rsidR="007A00B2" w:rsidRPr="00724EB6">
        <w:rPr>
          <w:color w:val="222222"/>
        </w:rPr>
        <w:t>.</w:t>
      </w:r>
    </w:p>
    <w:p w14:paraId="1DE52E48" w14:textId="77777777" w:rsidR="008F2C50" w:rsidRPr="008F2C50" w:rsidRDefault="008F2C50" w:rsidP="00FC6F88">
      <w:pPr>
        <w:pStyle w:val="NormalWeb"/>
        <w:numPr>
          <w:ilvl w:val="0"/>
          <w:numId w:val="10"/>
        </w:numPr>
        <w:spacing w:before="120" w:beforeAutospacing="0" w:after="120" w:afterAutospacing="0"/>
        <w:ind w:left="714" w:hanging="357"/>
        <w:jc w:val="both"/>
        <w:rPr>
          <w:color w:val="222222"/>
        </w:rPr>
      </w:pPr>
      <w:r>
        <w:rPr>
          <w:b/>
          <w:bCs/>
          <w:color w:val="222222"/>
        </w:rPr>
        <w:t>6 mai 2025 </w:t>
      </w:r>
      <w:r w:rsidRPr="008F2C50">
        <w:rPr>
          <w:color w:val="222222"/>
        </w:rPr>
        <w:t>:</w:t>
      </w:r>
      <w:r>
        <w:rPr>
          <w:color w:val="222222"/>
        </w:rPr>
        <w:t xml:space="preserve"> </w:t>
      </w:r>
      <w:r w:rsidRPr="008F2C50">
        <w:t>Visite</w:t>
      </w:r>
      <w:r>
        <w:t>s</w:t>
      </w:r>
      <w:r w:rsidRPr="008F2C50">
        <w:t xml:space="preserve"> guidée</w:t>
      </w:r>
      <w:r>
        <w:t>s</w:t>
      </w:r>
      <w:r w:rsidRPr="008F2C50">
        <w:t xml:space="preserve"> de l’usine </w:t>
      </w:r>
      <w:hyperlink r:id="rId76" w:tgtFrame="_blank" w:history="1">
        <w:r w:rsidRPr="008F2C50">
          <w:rPr>
            <w:color w:val="0000FF"/>
            <w:u w:val="single"/>
          </w:rPr>
          <w:t>Prevost Car</w:t>
        </w:r>
      </w:hyperlink>
      <w:r w:rsidRPr="008F2C50">
        <w:t xml:space="preserve"> </w:t>
      </w:r>
      <w:r>
        <w:t xml:space="preserve">et </w:t>
      </w:r>
      <w:r w:rsidRPr="008F2C50">
        <w:t xml:space="preserve">de la </w:t>
      </w:r>
      <w:hyperlink r:id="rId77" w:tgtFrame="_blank" w:history="1">
        <w:r w:rsidRPr="008F2C50">
          <w:rPr>
            <w:color w:val="0000FF"/>
            <w:u w:val="single"/>
          </w:rPr>
          <w:t>Maison du Dr Chabot</w:t>
        </w:r>
      </w:hyperlink>
      <w:r w:rsidRPr="008F2C50">
        <w:t xml:space="preserve"> </w:t>
      </w:r>
      <w:r w:rsidR="001D2109">
        <w:t>-</w:t>
      </w:r>
      <w:r w:rsidRPr="008F2C50">
        <w:t xml:space="preserve"> Visite de la </w:t>
      </w:r>
      <w:hyperlink r:id="rId78" w:tgtFrame="_blank" w:history="1">
        <w:r w:rsidRPr="008F2C50">
          <w:rPr>
            <w:color w:val="0000FF"/>
            <w:u w:val="single"/>
          </w:rPr>
          <w:t>Maison Eugène Prévost,</w:t>
        </w:r>
      </w:hyperlink>
      <w:r w:rsidRPr="008F2C50">
        <w:t xml:space="preserve"> avec une belle exposition retraçant l’histoire de l’entreprise fondée en 1924.</w:t>
      </w:r>
      <w:r w:rsidR="001D2109">
        <w:t xml:space="preserve"> </w:t>
      </w:r>
      <w:r w:rsidR="001D2109">
        <w:br/>
        <w:t xml:space="preserve">Coût : </w:t>
      </w:r>
      <w:r w:rsidR="001D2109" w:rsidRPr="001D2109">
        <w:rPr>
          <w:b/>
          <w:bCs/>
        </w:rPr>
        <w:t>1</w:t>
      </w:r>
      <w:r w:rsidR="00B62355">
        <w:rPr>
          <w:b/>
          <w:bCs/>
        </w:rPr>
        <w:t>5</w:t>
      </w:r>
      <w:r w:rsidR="001D2109" w:rsidRPr="001D2109">
        <w:rPr>
          <w:b/>
          <w:bCs/>
        </w:rPr>
        <w:t>9 $</w:t>
      </w:r>
      <w:r w:rsidR="00B62355">
        <w:rPr>
          <w:b/>
          <w:bCs/>
        </w:rPr>
        <w:t xml:space="preserve"> </w:t>
      </w:r>
      <w:r w:rsidR="00B62355">
        <w:t>(autobus scolaire).</w:t>
      </w:r>
    </w:p>
    <w:p w14:paraId="7C2D3EA5" w14:textId="77777777" w:rsidR="003E7785" w:rsidRPr="00EC3169" w:rsidRDefault="00E733AB" w:rsidP="00FC6F88">
      <w:pPr>
        <w:pStyle w:val="NormalWeb"/>
        <w:numPr>
          <w:ilvl w:val="0"/>
          <w:numId w:val="10"/>
        </w:numPr>
        <w:spacing w:before="120" w:beforeAutospacing="0" w:after="120" w:afterAutospacing="0"/>
        <w:ind w:left="714" w:hanging="357"/>
        <w:jc w:val="both"/>
        <w:rPr>
          <w:b/>
          <w:bCs/>
          <w:color w:val="222222"/>
        </w:rPr>
      </w:pPr>
      <w:r w:rsidRPr="00E733AB">
        <w:rPr>
          <w:b/>
          <w:bCs/>
          <w:color w:val="222222"/>
        </w:rPr>
        <w:t>23 mai 2025</w:t>
      </w:r>
      <w:r>
        <w:rPr>
          <w:color w:val="222222"/>
        </w:rPr>
        <w:t xml:space="preserve"> : </w:t>
      </w:r>
      <w:r w:rsidR="00EC3169">
        <w:rPr>
          <w:color w:val="222222"/>
        </w:rPr>
        <w:t xml:space="preserve">Visite de la </w:t>
      </w:r>
      <w:hyperlink r:id="rId79" w:history="1">
        <w:r w:rsidR="00EC3169" w:rsidRPr="00EC3169">
          <w:rPr>
            <w:rStyle w:val="Hyperlien"/>
            <w:rFonts w:ascii="Times New Roman" w:hAnsi="Times New Roman"/>
          </w:rPr>
          <w:t>Maison de Radio-Canada</w:t>
        </w:r>
      </w:hyperlink>
      <w:r w:rsidR="00EC3169">
        <w:rPr>
          <w:color w:val="222222"/>
        </w:rPr>
        <w:t>.</w:t>
      </w:r>
      <w:r>
        <w:rPr>
          <w:color w:val="222222"/>
        </w:rPr>
        <w:t xml:space="preserve"> Coût : </w:t>
      </w:r>
      <w:r w:rsidRPr="00EC3169">
        <w:rPr>
          <w:b/>
          <w:bCs/>
          <w:color w:val="222222"/>
        </w:rPr>
        <w:t>179 $</w:t>
      </w:r>
      <w:r>
        <w:rPr>
          <w:b/>
          <w:bCs/>
          <w:color w:val="222222"/>
        </w:rPr>
        <w:t xml:space="preserve">. </w:t>
      </w:r>
      <w:r>
        <w:rPr>
          <w:color w:val="222222"/>
        </w:rPr>
        <w:t>Dîner inclus et visite de Montréal en après-midi.</w:t>
      </w:r>
      <w:r w:rsidR="00EC3169">
        <w:rPr>
          <w:color w:val="222222"/>
        </w:rPr>
        <w:t xml:space="preserve">  </w:t>
      </w:r>
    </w:p>
    <w:p w14:paraId="6EC92C83" w14:textId="77777777" w:rsidR="00D05F8D" w:rsidRDefault="00E733AB" w:rsidP="00FC6F88">
      <w:pPr>
        <w:pStyle w:val="NormalWeb"/>
        <w:numPr>
          <w:ilvl w:val="0"/>
          <w:numId w:val="10"/>
        </w:numPr>
        <w:spacing w:before="120" w:beforeAutospacing="0" w:after="120" w:afterAutospacing="0"/>
        <w:ind w:left="714" w:hanging="357"/>
        <w:jc w:val="both"/>
        <w:rPr>
          <w:color w:val="222222"/>
        </w:rPr>
      </w:pPr>
      <w:r w:rsidRPr="00E733AB">
        <w:rPr>
          <w:b/>
          <w:bCs/>
          <w:color w:val="222222"/>
        </w:rPr>
        <w:t>24 mai 2025</w:t>
      </w:r>
      <w:r>
        <w:rPr>
          <w:color w:val="222222"/>
        </w:rPr>
        <w:t xml:space="preserve"> : </w:t>
      </w:r>
      <w:r w:rsidR="00EC3169">
        <w:rPr>
          <w:color w:val="222222"/>
        </w:rPr>
        <w:t>30 ans d’Amour au Centre Vidéotron</w:t>
      </w:r>
      <w:r w:rsidR="006E0055">
        <w:rPr>
          <w:color w:val="222222"/>
        </w:rPr>
        <w:t xml:space="preserve">. </w:t>
      </w:r>
      <w:r w:rsidR="00EC3169">
        <w:rPr>
          <w:color w:val="222222"/>
        </w:rPr>
        <w:t xml:space="preserve">Spectacle </w:t>
      </w:r>
      <w:hyperlink r:id="rId80" w:history="1">
        <w:r w:rsidR="00EC3169" w:rsidRPr="00EC3169">
          <w:rPr>
            <w:rStyle w:val="Hyperlien"/>
            <w:rFonts w:ascii="Times New Roman" w:hAnsi="Times New Roman"/>
          </w:rPr>
          <w:t>La victoire de l’Amour</w:t>
        </w:r>
      </w:hyperlink>
      <w:r w:rsidR="003252F1">
        <w:rPr>
          <w:color w:val="222222"/>
        </w:rPr>
        <w:t>;</w:t>
      </w:r>
      <w:r w:rsidR="00EC3169">
        <w:rPr>
          <w:color w:val="222222"/>
        </w:rPr>
        <w:t xml:space="preserve"> </w:t>
      </w:r>
      <w:r>
        <w:rPr>
          <w:color w:val="222222"/>
        </w:rPr>
        <w:t>(Mélissa Bédard, G</w:t>
      </w:r>
      <w:r w:rsidR="0051320D">
        <w:rPr>
          <w:color w:val="222222"/>
        </w:rPr>
        <w:t>u</w:t>
      </w:r>
      <w:r>
        <w:rPr>
          <w:color w:val="222222"/>
        </w:rPr>
        <w:t>ylaine Tanguay, Patrick Norman, Nathalie Lord, Sœur Angèle</w:t>
      </w:r>
      <w:r w:rsidR="0051320D">
        <w:rPr>
          <w:color w:val="222222"/>
        </w:rPr>
        <w:t>)</w:t>
      </w:r>
      <w:r w:rsidR="00EC3169">
        <w:rPr>
          <w:color w:val="222222"/>
        </w:rPr>
        <w:t>. Coût</w:t>
      </w:r>
      <w:r>
        <w:rPr>
          <w:color w:val="222222"/>
        </w:rPr>
        <w:t xml:space="preserve"> : </w:t>
      </w:r>
      <w:r w:rsidRPr="00E733AB">
        <w:rPr>
          <w:b/>
          <w:bCs/>
          <w:color w:val="222222"/>
        </w:rPr>
        <w:t>69 $</w:t>
      </w:r>
      <w:r w:rsidR="00EC3169" w:rsidRPr="005872DD">
        <w:rPr>
          <w:color w:val="222222"/>
        </w:rPr>
        <w:t>.</w:t>
      </w:r>
    </w:p>
    <w:p w14:paraId="36BD7F13" w14:textId="77777777" w:rsidR="00B846B6" w:rsidRPr="003504C2" w:rsidRDefault="00B846B6" w:rsidP="00FC6F88">
      <w:pPr>
        <w:pStyle w:val="NormalWeb"/>
        <w:numPr>
          <w:ilvl w:val="0"/>
          <w:numId w:val="10"/>
        </w:numPr>
        <w:spacing w:before="120" w:beforeAutospacing="0" w:after="120" w:afterAutospacing="0"/>
        <w:ind w:left="714" w:hanging="357"/>
        <w:jc w:val="both"/>
        <w:rPr>
          <w:color w:val="222222"/>
        </w:rPr>
      </w:pPr>
      <w:r>
        <w:rPr>
          <w:b/>
          <w:bCs/>
          <w:color w:val="222222"/>
        </w:rPr>
        <w:t>2 au 9 juin 2025 </w:t>
      </w:r>
      <w:r w:rsidRPr="00B846B6">
        <w:rPr>
          <w:color w:val="222222"/>
        </w:rPr>
        <w:t>:</w:t>
      </w:r>
      <w:r>
        <w:rPr>
          <w:color w:val="222222"/>
        </w:rPr>
        <w:t xml:space="preserve"> Croisière sur </w:t>
      </w:r>
      <w:hyperlink r:id="rId81" w:history="1">
        <w:r w:rsidR="00337A2C" w:rsidRPr="00337A2C">
          <w:rPr>
            <w:rStyle w:val="Hyperlien"/>
            <w:rFonts w:ascii="Times New Roman" w:hAnsi="Times New Roman"/>
          </w:rPr>
          <w:t>Le</w:t>
        </w:r>
        <w:r w:rsidRPr="00337A2C">
          <w:rPr>
            <w:rStyle w:val="Hyperlien"/>
            <w:rFonts w:ascii="Times New Roman" w:hAnsi="Times New Roman"/>
          </w:rPr>
          <w:t xml:space="preserve"> Bella </w:t>
        </w:r>
        <w:proofErr w:type="spellStart"/>
        <w:r w:rsidRPr="00337A2C">
          <w:rPr>
            <w:rStyle w:val="Hyperlien"/>
            <w:rFonts w:ascii="Times New Roman" w:hAnsi="Times New Roman"/>
          </w:rPr>
          <w:t>Des</w:t>
        </w:r>
        <w:r w:rsidR="009A3845" w:rsidRPr="00337A2C">
          <w:rPr>
            <w:rStyle w:val="Hyperlien"/>
            <w:rFonts w:ascii="Times New Roman" w:hAnsi="Times New Roman"/>
          </w:rPr>
          <w:t>gagnés</w:t>
        </w:r>
        <w:proofErr w:type="spellEnd"/>
      </w:hyperlink>
      <w:r>
        <w:rPr>
          <w:color w:val="222222"/>
        </w:rPr>
        <w:t xml:space="preserve"> (Rimouski / Blanc Sablon).</w:t>
      </w:r>
    </w:p>
    <w:p w14:paraId="1EC0BB85" w14:textId="77777777" w:rsidR="003504C2" w:rsidRPr="003504C2" w:rsidRDefault="00211DDE" w:rsidP="00FC6F88">
      <w:pPr>
        <w:pStyle w:val="NormalWeb"/>
        <w:numPr>
          <w:ilvl w:val="0"/>
          <w:numId w:val="10"/>
        </w:numPr>
        <w:spacing w:before="120" w:beforeAutospacing="0" w:after="120" w:afterAutospacing="0"/>
        <w:ind w:left="714" w:hanging="357"/>
        <w:jc w:val="both"/>
        <w:rPr>
          <w:color w:val="222222"/>
        </w:rPr>
      </w:pPr>
      <w:r>
        <w:rPr>
          <w:b/>
          <w:bCs/>
          <w:color w:val="222222"/>
        </w:rPr>
        <w:t>19</w:t>
      </w:r>
      <w:r w:rsidR="009630C0">
        <w:rPr>
          <w:b/>
          <w:bCs/>
          <w:color w:val="222222"/>
        </w:rPr>
        <w:t xml:space="preserve"> j</w:t>
      </w:r>
      <w:r w:rsidR="003504C2" w:rsidRPr="003504C2">
        <w:rPr>
          <w:b/>
          <w:bCs/>
          <w:color w:val="222222"/>
        </w:rPr>
        <w:t>uin 2025</w:t>
      </w:r>
      <w:r w:rsidR="003504C2">
        <w:rPr>
          <w:color w:val="222222"/>
        </w:rPr>
        <w:t> : Théâtre Beaumont-St-Michel (en auto).</w:t>
      </w:r>
      <w:r>
        <w:rPr>
          <w:color w:val="222222"/>
        </w:rPr>
        <w:t xml:space="preserve"> Coût : </w:t>
      </w:r>
      <w:r w:rsidRPr="00211DDE">
        <w:rPr>
          <w:b/>
          <w:bCs/>
          <w:color w:val="222222"/>
        </w:rPr>
        <w:t>51 $</w:t>
      </w:r>
      <w:r>
        <w:rPr>
          <w:color w:val="222222"/>
        </w:rPr>
        <w:t xml:space="preserve"> pour le théâtre et </w:t>
      </w:r>
      <w:r w:rsidRPr="00211DDE">
        <w:rPr>
          <w:b/>
          <w:bCs/>
          <w:color w:val="222222"/>
        </w:rPr>
        <w:t>44 $</w:t>
      </w:r>
      <w:r>
        <w:rPr>
          <w:color w:val="222222"/>
        </w:rPr>
        <w:t xml:space="preserve"> pour le souper.</w:t>
      </w:r>
    </w:p>
    <w:p w14:paraId="62E698F5" w14:textId="77777777" w:rsidR="000D0D04" w:rsidRPr="007D7E47" w:rsidRDefault="00E733AB" w:rsidP="00FC6F88">
      <w:pPr>
        <w:pStyle w:val="NormalWeb"/>
        <w:numPr>
          <w:ilvl w:val="0"/>
          <w:numId w:val="10"/>
        </w:numPr>
        <w:spacing w:before="120" w:beforeAutospacing="0" w:after="120" w:afterAutospacing="0"/>
        <w:ind w:left="714" w:hanging="357"/>
        <w:jc w:val="both"/>
        <w:rPr>
          <w:color w:val="222222"/>
        </w:rPr>
      </w:pPr>
      <w:r w:rsidRPr="00E733AB">
        <w:rPr>
          <w:b/>
          <w:bCs/>
          <w:color w:val="222222"/>
        </w:rPr>
        <w:t>26 juillet au 2 août 2025</w:t>
      </w:r>
      <w:r>
        <w:rPr>
          <w:color w:val="222222"/>
        </w:rPr>
        <w:t xml:space="preserve"> : </w:t>
      </w:r>
      <w:r w:rsidR="00D05F8D">
        <w:rPr>
          <w:color w:val="222222"/>
        </w:rPr>
        <w:t>La Baie Georgienne</w:t>
      </w:r>
      <w:r w:rsidR="00014207">
        <w:rPr>
          <w:color w:val="222222"/>
        </w:rPr>
        <w:t xml:space="preserve"> (autocar de luxe)</w:t>
      </w:r>
      <w:r w:rsidR="00EC3169">
        <w:rPr>
          <w:color w:val="222222"/>
        </w:rPr>
        <w:t>, 8 jours</w:t>
      </w:r>
      <w:r>
        <w:rPr>
          <w:color w:val="222222"/>
        </w:rPr>
        <w:t xml:space="preserve"> (passeport obligatoire). </w:t>
      </w:r>
      <w:r w:rsidR="00014207">
        <w:rPr>
          <w:color w:val="222222"/>
        </w:rPr>
        <w:br/>
      </w:r>
      <w:r>
        <w:rPr>
          <w:color w:val="222222"/>
        </w:rPr>
        <w:t xml:space="preserve">Coût : </w:t>
      </w:r>
      <w:r w:rsidRPr="00E733AB">
        <w:rPr>
          <w:b/>
          <w:bCs/>
          <w:color w:val="222222"/>
        </w:rPr>
        <w:t>2</w:t>
      </w:r>
      <w:r w:rsidR="00014207">
        <w:rPr>
          <w:b/>
          <w:bCs/>
          <w:color w:val="222222"/>
        </w:rPr>
        <w:t xml:space="preserve"> </w:t>
      </w:r>
      <w:r w:rsidRPr="00E733AB">
        <w:rPr>
          <w:b/>
          <w:bCs/>
          <w:color w:val="222222"/>
        </w:rPr>
        <w:t>349 $</w:t>
      </w:r>
      <w:r w:rsidR="00014207">
        <w:rPr>
          <w:color w:val="222222"/>
        </w:rPr>
        <w:t xml:space="preserve"> incluant</w:t>
      </w:r>
      <w:r>
        <w:rPr>
          <w:color w:val="222222"/>
        </w:rPr>
        <w:t xml:space="preserve"> 19 repas</w:t>
      </w:r>
      <w:r w:rsidR="00014207">
        <w:rPr>
          <w:color w:val="222222"/>
        </w:rPr>
        <w:t>.</w:t>
      </w:r>
    </w:p>
    <w:p w14:paraId="4386DF52" w14:textId="77777777" w:rsidR="003504C2" w:rsidRDefault="003504C2" w:rsidP="00FC6F88">
      <w:pPr>
        <w:pStyle w:val="NormalWeb"/>
        <w:numPr>
          <w:ilvl w:val="0"/>
          <w:numId w:val="10"/>
        </w:numPr>
        <w:spacing w:before="120" w:beforeAutospacing="0" w:after="120" w:afterAutospacing="0"/>
        <w:ind w:left="714" w:hanging="357"/>
        <w:jc w:val="both"/>
        <w:rPr>
          <w:color w:val="222222"/>
        </w:rPr>
      </w:pPr>
      <w:r>
        <w:rPr>
          <w:b/>
          <w:bCs/>
          <w:color w:val="222222"/>
        </w:rPr>
        <w:t>16 septembre 2025 </w:t>
      </w:r>
      <w:r w:rsidRPr="003504C2">
        <w:rPr>
          <w:color w:val="222222"/>
        </w:rPr>
        <w:t>:</w:t>
      </w:r>
      <w:r>
        <w:rPr>
          <w:color w:val="222222"/>
        </w:rPr>
        <w:t xml:space="preserve"> Bateau-mouche et </w:t>
      </w:r>
      <w:r w:rsidR="005872DD">
        <w:rPr>
          <w:color w:val="222222"/>
        </w:rPr>
        <w:t xml:space="preserve">la maison du </w:t>
      </w:r>
      <w:hyperlink r:id="rId82" w:history="1">
        <w:r w:rsidRPr="005872DD">
          <w:rPr>
            <w:rStyle w:val="Hyperlien"/>
            <w:rFonts w:ascii="Times New Roman" w:hAnsi="Times New Roman"/>
          </w:rPr>
          <w:t>Bootlegger</w:t>
        </w:r>
      </w:hyperlink>
      <w:r>
        <w:rPr>
          <w:color w:val="222222"/>
        </w:rPr>
        <w:t xml:space="preserve">.  Route vers La Malbaie en autocar de luxe.  Coût : </w:t>
      </w:r>
      <w:r w:rsidRPr="003504C2">
        <w:rPr>
          <w:b/>
          <w:bCs/>
          <w:color w:val="222222"/>
        </w:rPr>
        <w:t>199 $</w:t>
      </w:r>
      <w:r>
        <w:rPr>
          <w:color w:val="222222"/>
        </w:rPr>
        <w:t xml:space="preserve"> (maximum de 47 personnes). Guide accompagnateur et dîner inclus.</w:t>
      </w:r>
    </w:p>
    <w:p w14:paraId="28323158" w14:textId="77777777" w:rsidR="00FD4EA6" w:rsidRPr="00FD4EA6" w:rsidRDefault="00FD4EA6" w:rsidP="00FC6F88">
      <w:pPr>
        <w:pStyle w:val="NormalWeb"/>
        <w:numPr>
          <w:ilvl w:val="0"/>
          <w:numId w:val="10"/>
        </w:numPr>
        <w:spacing w:before="120" w:beforeAutospacing="0" w:after="120" w:afterAutospacing="0"/>
        <w:ind w:left="714" w:hanging="357"/>
        <w:jc w:val="both"/>
        <w:rPr>
          <w:color w:val="222222"/>
        </w:rPr>
      </w:pPr>
      <w:r w:rsidRPr="00FD4EA6">
        <w:rPr>
          <w:b/>
          <w:bCs/>
        </w:rPr>
        <w:t>6 au 7 octobre 2025 : Mont Tremblant </w:t>
      </w:r>
      <w:r>
        <w:t xml:space="preserve">: </w:t>
      </w:r>
      <w:r w:rsidRPr="00FD4EA6">
        <w:t>Coût</w:t>
      </w:r>
      <w:r>
        <w:t xml:space="preserve"> : </w:t>
      </w:r>
      <w:r w:rsidRPr="00FD4EA6">
        <w:rPr>
          <w:rStyle w:val="lev"/>
          <w:color w:val="000000" w:themeColor="text1"/>
        </w:rPr>
        <w:t>6</w:t>
      </w:r>
      <w:r w:rsidR="00957142">
        <w:rPr>
          <w:rStyle w:val="lev"/>
          <w:color w:val="000000" w:themeColor="text1"/>
        </w:rPr>
        <w:t>1</w:t>
      </w:r>
      <w:r w:rsidRPr="00FD4EA6">
        <w:rPr>
          <w:rStyle w:val="lev"/>
          <w:color w:val="000000" w:themeColor="text1"/>
        </w:rPr>
        <w:t xml:space="preserve">9 $ </w:t>
      </w:r>
      <w:r>
        <w:t>(occupation double – 38 passagers payants).</w:t>
      </w:r>
      <w:r>
        <w:br/>
      </w:r>
      <w:r w:rsidRPr="00FD4EA6">
        <w:t>Chèque à l’ordre de</w:t>
      </w:r>
      <w:r>
        <w:t xml:space="preserve"> : </w:t>
      </w:r>
      <w:r>
        <w:rPr>
          <w:rStyle w:val="lev"/>
        </w:rPr>
        <w:t>Alta Voyages</w:t>
      </w:r>
      <w:r>
        <w:rPr>
          <w:color w:val="222222"/>
        </w:rPr>
        <w:t xml:space="preserve">. </w:t>
      </w:r>
      <w:r>
        <w:t>Le coût inclus le transport en autocar de luxe, guide accompagnateur, pourboires, repas et activités inclus dans l’horaire.</w:t>
      </w:r>
    </w:p>
    <w:p w14:paraId="289BCDAB" w14:textId="77777777" w:rsidR="00FD4EA6" w:rsidRPr="00FD4EA6" w:rsidRDefault="003504C2" w:rsidP="00FC6F88">
      <w:pPr>
        <w:pStyle w:val="NormalWeb"/>
        <w:numPr>
          <w:ilvl w:val="0"/>
          <w:numId w:val="10"/>
        </w:numPr>
        <w:spacing w:before="120" w:beforeAutospacing="0" w:after="120" w:afterAutospacing="0"/>
        <w:ind w:left="714" w:hanging="357"/>
        <w:jc w:val="both"/>
        <w:rPr>
          <w:color w:val="222222"/>
        </w:rPr>
      </w:pPr>
      <w:r w:rsidRPr="00FD4EA6">
        <w:rPr>
          <w:b/>
          <w:bCs/>
        </w:rPr>
        <w:t>14 octobre 2025</w:t>
      </w:r>
      <w:r>
        <w:t xml:space="preserve"> : </w:t>
      </w:r>
      <w:r w:rsidR="00F85FA7">
        <w:t xml:space="preserve">Journée champêtre en </w:t>
      </w:r>
      <w:r>
        <w:t xml:space="preserve">Lanaudière, </w:t>
      </w:r>
      <w:hyperlink r:id="rId83" w:history="1">
        <w:r w:rsidR="005D5AC7" w:rsidRPr="00FD4EA6">
          <w:rPr>
            <w:rStyle w:val="Hyperlien"/>
            <w:rFonts w:ascii="Times New Roman" w:hAnsi="Times New Roman"/>
          </w:rPr>
          <w:t>Auberge de la Montagne Coupée</w:t>
        </w:r>
      </w:hyperlink>
      <w:r w:rsidR="00F85FA7">
        <w:t xml:space="preserve">. </w:t>
      </w:r>
      <w:r w:rsidR="005D5AC7" w:rsidRPr="00FD4EA6">
        <w:rPr>
          <w:color w:val="222222"/>
        </w:rPr>
        <w:t xml:space="preserve"> Coût : </w:t>
      </w:r>
      <w:r w:rsidR="005D5AC7" w:rsidRPr="00FD4EA6">
        <w:rPr>
          <w:b/>
          <w:bCs/>
          <w:color w:val="222222"/>
        </w:rPr>
        <w:t>179 $</w:t>
      </w:r>
      <w:r w:rsidRPr="00FD4EA6">
        <w:rPr>
          <w:color w:val="222222"/>
        </w:rPr>
        <w:t xml:space="preserve"> (en autocar de luxe, inclus dîner et 3 visites.) </w:t>
      </w:r>
    </w:p>
    <w:p w14:paraId="7C2DE4A5" w14:textId="77777777" w:rsidR="00CC6FB7" w:rsidRPr="00FD4EA6" w:rsidRDefault="003504C2" w:rsidP="00FD4EA6">
      <w:pPr>
        <w:pStyle w:val="NormalWeb"/>
        <w:spacing w:before="240" w:beforeAutospacing="0" w:after="120" w:afterAutospacing="0"/>
        <w:jc w:val="both"/>
        <w:rPr>
          <w:color w:val="222222"/>
        </w:rPr>
      </w:pPr>
      <w:r w:rsidRPr="00FD4EA6">
        <w:rPr>
          <w:b/>
          <w:bCs/>
          <w:color w:val="222222"/>
        </w:rPr>
        <w:t>PROJETS À VENIR</w:t>
      </w:r>
      <w:r w:rsidR="00CC6FB7" w:rsidRPr="00FD4EA6">
        <w:rPr>
          <w:color w:val="222222"/>
        </w:rPr>
        <w:t xml:space="preserve"> : </w:t>
      </w:r>
      <w:r w:rsidR="004F5AD3" w:rsidRPr="00FD4EA6">
        <w:rPr>
          <w:color w:val="222222"/>
        </w:rPr>
        <w:t>Croisière en janvier ou février 202</w:t>
      </w:r>
      <w:r w:rsidR="00C42487">
        <w:rPr>
          <w:color w:val="222222"/>
        </w:rPr>
        <w:t>6</w:t>
      </w:r>
      <w:r w:rsidR="00FD4EA6">
        <w:rPr>
          <w:color w:val="222222"/>
        </w:rPr>
        <w:t xml:space="preserve"> -</w:t>
      </w:r>
      <w:r w:rsidR="004F5AD3" w:rsidRPr="00FD4EA6">
        <w:rPr>
          <w:color w:val="222222"/>
        </w:rPr>
        <w:t xml:space="preserve"> </w:t>
      </w:r>
      <w:r w:rsidR="00CC21CA" w:rsidRPr="00FD4EA6">
        <w:rPr>
          <w:color w:val="222222"/>
        </w:rPr>
        <w:t>Croisière</w:t>
      </w:r>
      <w:r w:rsidR="00CC6FB7" w:rsidRPr="00FD4EA6">
        <w:rPr>
          <w:color w:val="222222"/>
        </w:rPr>
        <w:t xml:space="preserve"> en Alaska</w:t>
      </w:r>
      <w:r w:rsidR="00CC21CA" w:rsidRPr="00FD4EA6">
        <w:rPr>
          <w:color w:val="222222"/>
        </w:rPr>
        <w:t xml:space="preserve"> </w:t>
      </w:r>
      <w:r w:rsidR="004F5AD3" w:rsidRPr="00FD4EA6">
        <w:rPr>
          <w:color w:val="222222"/>
        </w:rPr>
        <w:t>2026 ou 2027</w:t>
      </w:r>
    </w:p>
    <w:p w14:paraId="07A991BE" w14:textId="40970367" w:rsidR="00A926CC" w:rsidRDefault="00A926CC" w:rsidP="00F85FA7">
      <w:pPr>
        <w:pStyle w:val="NormalWeb"/>
        <w:spacing w:before="240" w:beforeAutospacing="0" w:after="120" w:afterAutospacing="0"/>
        <w:rPr>
          <w:color w:val="222222"/>
        </w:rPr>
      </w:pPr>
      <w:r>
        <w:rPr>
          <w:color w:val="222222"/>
        </w:rPr>
        <w:t>Me</w:t>
      </w:r>
      <w:r w:rsidR="009B0FA9">
        <w:rPr>
          <w:color w:val="222222"/>
        </w:rPr>
        <w:t>rci de me</w:t>
      </w:r>
      <w:r>
        <w:rPr>
          <w:color w:val="222222"/>
        </w:rPr>
        <w:t xml:space="preserve"> donner votre nom si vous êtes intéressé(e)</w:t>
      </w:r>
      <w:r w:rsidR="002430F4">
        <w:rPr>
          <w:color w:val="222222"/>
        </w:rPr>
        <w:t>s</w:t>
      </w:r>
      <w:r>
        <w:rPr>
          <w:color w:val="222222"/>
        </w:rPr>
        <w:t>.</w:t>
      </w:r>
    </w:p>
    <w:p w14:paraId="0F48ECFC" w14:textId="77777777" w:rsidR="00D05F8D" w:rsidRDefault="009B0FA9" w:rsidP="007A6BC9">
      <w:pPr>
        <w:pStyle w:val="NormalWeb"/>
        <w:spacing w:before="120" w:beforeAutospacing="0" w:after="120" w:afterAutospacing="0"/>
        <w:jc w:val="both"/>
        <w:rPr>
          <w:color w:val="222222"/>
        </w:rPr>
      </w:pPr>
      <w:r>
        <w:rPr>
          <w:noProof/>
          <w:color w:val="222222"/>
        </w:rPr>
        <mc:AlternateContent>
          <mc:Choice Requires="wps">
            <w:drawing>
              <wp:anchor distT="0" distB="0" distL="114300" distR="114300" simplePos="0" relativeHeight="253289472" behindDoc="0" locked="0" layoutInCell="1" allowOverlap="1" wp14:anchorId="2E50D68F" wp14:editId="6E43FDD8">
                <wp:simplePos x="0" y="0"/>
                <wp:positionH relativeFrom="column">
                  <wp:posOffset>4464117</wp:posOffset>
                </wp:positionH>
                <wp:positionV relativeFrom="paragraph">
                  <wp:posOffset>248986</wp:posOffset>
                </wp:positionV>
                <wp:extent cx="2039352" cy="667753"/>
                <wp:effectExtent l="0" t="0" r="0" b="0"/>
                <wp:wrapNone/>
                <wp:docPr id="1142276174" name="Zone de texte 94"/>
                <wp:cNvGraphicFramePr/>
                <a:graphic xmlns:a="http://schemas.openxmlformats.org/drawingml/2006/main">
                  <a:graphicData uri="http://schemas.microsoft.com/office/word/2010/wordprocessingShape">
                    <wps:wsp>
                      <wps:cNvSpPr txBox="1"/>
                      <wps:spPr>
                        <a:xfrm>
                          <a:off x="0" y="0"/>
                          <a:ext cx="2039352" cy="667753"/>
                        </a:xfrm>
                        <a:custGeom>
                          <a:avLst/>
                          <a:gdLst>
                            <a:gd name="connsiteX0" fmla="*/ 0 w 2039352"/>
                            <a:gd name="connsiteY0" fmla="*/ 0 h 667753"/>
                            <a:gd name="connsiteX1" fmla="*/ 489444 w 2039352"/>
                            <a:gd name="connsiteY1" fmla="*/ 0 h 667753"/>
                            <a:gd name="connsiteX2" fmla="*/ 938102 w 2039352"/>
                            <a:gd name="connsiteY2" fmla="*/ 0 h 667753"/>
                            <a:gd name="connsiteX3" fmla="*/ 1488727 w 2039352"/>
                            <a:gd name="connsiteY3" fmla="*/ 0 h 667753"/>
                            <a:gd name="connsiteX4" fmla="*/ 2039352 w 2039352"/>
                            <a:gd name="connsiteY4" fmla="*/ 0 h 667753"/>
                            <a:gd name="connsiteX5" fmla="*/ 2039352 w 2039352"/>
                            <a:gd name="connsiteY5" fmla="*/ 327199 h 667753"/>
                            <a:gd name="connsiteX6" fmla="*/ 2039352 w 2039352"/>
                            <a:gd name="connsiteY6" fmla="*/ 667753 h 667753"/>
                            <a:gd name="connsiteX7" fmla="*/ 1529514 w 2039352"/>
                            <a:gd name="connsiteY7" fmla="*/ 667753 h 667753"/>
                            <a:gd name="connsiteX8" fmla="*/ 978889 w 2039352"/>
                            <a:gd name="connsiteY8" fmla="*/ 667753 h 667753"/>
                            <a:gd name="connsiteX9" fmla="*/ 530232 w 2039352"/>
                            <a:gd name="connsiteY9" fmla="*/ 667753 h 667753"/>
                            <a:gd name="connsiteX10" fmla="*/ 0 w 2039352"/>
                            <a:gd name="connsiteY10" fmla="*/ 667753 h 667753"/>
                            <a:gd name="connsiteX11" fmla="*/ 0 w 2039352"/>
                            <a:gd name="connsiteY11" fmla="*/ 333877 h 667753"/>
                            <a:gd name="connsiteX12" fmla="*/ 0 w 2039352"/>
                            <a:gd name="connsiteY12" fmla="*/ 0 h 6677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039352" h="667753" extrusionOk="0">
                              <a:moveTo>
                                <a:pt x="0" y="0"/>
                              </a:moveTo>
                              <a:cubicBezTo>
                                <a:pt x="196336" y="-34803"/>
                                <a:pt x="331016" y="30195"/>
                                <a:pt x="489444" y="0"/>
                              </a:cubicBezTo>
                              <a:cubicBezTo>
                                <a:pt x="647872" y="-30195"/>
                                <a:pt x="827364" y="53344"/>
                                <a:pt x="938102" y="0"/>
                              </a:cubicBezTo>
                              <a:cubicBezTo>
                                <a:pt x="1048840" y="-53344"/>
                                <a:pt x="1292174" y="26921"/>
                                <a:pt x="1488727" y="0"/>
                              </a:cubicBezTo>
                              <a:cubicBezTo>
                                <a:pt x="1685281" y="-26921"/>
                                <a:pt x="1793787" y="51738"/>
                                <a:pt x="2039352" y="0"/>
                              </a:cubicBezTo>
                              <a:cubicBezTo>
                                <a:pt x="2055731" y="80876"/>
                                <a:pt x="2008153" y="230887"/>
                                <a:pt x="2039352" y="327199"/>
                              </a:cubicBezTo>
                              <a:cubicBezTo>
                                <a:pt x="2070551" y="423511"/>
                                <a:pt x="2012665" y="527804"/>
                                <a:pt x="2039352" y="667753"/>
                              </a:cubicBezTo>
                              <a:cubicBezTo>
                                <a:pt x="1931454" y="726348"/>
                                <a:pt x="1673635" y="612095"/>
                                <a:pt x="1529514" y="667753"/>
                              </a:cubicBezTo>
                              <a:cubicBezTo>
                                <a:pt x="1385393" y="723411"/>
                                <a:pt x="1235473" y="661009"/>
                                <a:pt x="978889" y="667753"/>
                              </a:cubicBezTo>
                              <a:cubicBezTo>
                                <a:pt x="722306" y="674497"/>
                                <a:pt x="716684" y="653293"/>
                                <a:pt x="530232" y="667753"/>
                              </a:cubicBezTo>
                              <a:cubicBezTo>
                                <a:pt x="343780" y="682213"/>
                                <a:pt x="122114" y="626242"/>
                                <a:pt x="0" y="667753"/>
                              </a:cubicBezTo>
                              <a:cubicBezTo>
                                <a:pt x="-9391" y="541726"/>
                                <a:pt x="7555" y="484074"/>
                                <a:pt x="0" y="333877"/>
                              </a:cubicBezTo>
                              <a:cubicBezTo>
                                <a:pt x="-7555" y="183680"/>
                                <a:pt x="29311" y="103456"/>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11075F63" w14:textId="77777777" w:rsidR="009B0FA9" w:rsidRDefault="009B0FA9" w:rsidP="009B0FA9">
                            <w:pPr>
                              <w:pStyle w:val="NormalWeb"/>
                              <w:spacing w:before="120" w:beforeAutospacing="0" w:after="0" w:afterAutospacing="0"/>
                              <w:rPr>
                                <w:color w:val="222222"/>
                              </w:rPr>
                            </w:pPr>
                            <w:r>
                              <w:rPr>
                                <w:color w:val="222222"/>
                              </w:rPr>
                              <w:t xml:space="preserve">Claire Buteau : </w:t>
                            </w:r>
                            <w:r w:rsidRPr="00AA17F6">
                              <w:rPr>
                                <w:color w:val="222222"/>
                              </w:rPr>
                              <w:t>418-456-67</w:t>
                            </w:r>
                            <w:r>
                              <w:rPr>
                                <w:color w:val="222222"/>
                              </w:rPr>
                              <w:t>59</w:t>
                            </w:r>
                            <w:r w:rsidR="00F85FA7">
                              <w:rPr>
                                <w:color w:val="222222"/>
                              </w:rPr>
                              <w:br/>
                            </w:r>
                            <w:hyperlink r:id="rId84" w:history="1">
                              <w:r w:rsidR="00F85FA7" w:rsidRPr="001B54AE">
                                <w:rPr>
                                  <w:rStyle w:val="Hyperlien"/>
                                  <w:rFonts w:ascii="Times New Roman" w:hAnsi="Times New Roman"/>
                                </w:rPr>
                                <w:t>clairebuteau@hotmail.com</w:t>
                              </w:r>
                            </w:hyperlink>
                          </w:p>
                          <w:p w14:paraId="62E307DE" w14:textId="77777777" w:rsidR="009B0FA9" w:rsidRDefault="009B0F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D68F" id="Zone de texte 94" o:spid="_x0000_s1040" type="#_x0000_t202" style="position:absolute;left:0;text-align:left;margin-left:351.5pt;margin-top:19.6pt;width:160.6pt;height:52.6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" filled="f" stroked="f" strokeweight="1pt">
                <v:textbox>
                  <w:txbxContent>
                    <w:p w14:paraId="11075F63" w14:textId="77777777" w:rsidR="009B0FA9" w:rsidRDefault="009B0FA9" w:rsidP="009B0FA9">
                      <w:pPr>
                        <w:pStyle w:val="NormalWeb"/>
                        <w:spacing w:before="120" w:beforeAutospacing="0" w:after="0" w:afterAutospacing="0"/>
                        <w:rPr>
                          <w:color w:val="222222"/>
                        </w:rPr>
                      </w:pPr>
                      <w:r>
                        <w:rPr>
                          <w:color w:val="222222"/>
                        </w:rPr>
                        <w:t xml:space="preserve">Claire Buteau : </w:t>
                      </w:r>
                      <w:r w:rsidRPr="00AA17F6">
                        <w:rPr>
                          <w:color w:val="222222"/>
                        </w:rPr>
                        <w:t>418-456-67</w:t>
                      </w:r>
                      <w:r>
                        <w:rPr>
                          <w:color w:val="222222"/>
                        </w:rPr>
                        <w:t>59</w:t>
                      </w:r>
                      <w:r w:rsidR="00F85FA7">
                        <w:rPr>
                          <w:color w:val="222222"/>
                        </w:rPr>
                        <w:br/>
                      </w:r>
                      <w:hyperlink r:id="rId85" w:history="1">
                        <w:r w:rsidR="00F85FA7" w:rsidRPr="001B54AE">
                          <w:rPr>
                            <w:rStyle w:val="Hyperlien"/>
                            <w:rFonts w:ascii="Times New Roman" w:hAnsi="Times New Roman"/>
                          </w:rPr>
                          <w:t>clairebuteau@hotmail.com</w:t>
                        </w:r>
                      </w:hyperlink>
                    </w:p>
                    <w:p w14:paraId="62E307DE" w14:textId="77777777" w:rsidR="009B0FA9" w:rsidRDefault="009B0FA9"/>
                  </w:txbxContent>
                </v:textbox>
              </v:shape>
            </w:pict>
          </mc:Fallback>
        </mc:AlternateContent>
      </w:r>
      <w:r w:rsidR="00AA17F6" w:rsidRPr="00AA17F6">
        <w:rPr>
          <w:color w:val="222222"/>
        </w:rPr>
        <w:t xml:space="preserve">Vous avez des destinations à me suggérer… </w:t>
      </w:r>
      <w:r w:rsidR="00F9132D">
        <w:rPr>
          <w:color w:val="222222"/>
        </w:rPr>
        <w:t xml:space="preserve">Que ce soit </w:t>
      </w:r>
      <w:r w:rsidR="007A6BC9">
        <w:rPr>
          <w:color w:val="222222"/>
        </w:rPr>
        <w:t xml:space="preserve">pour </w:t>
      </w:r>
      <w:r w:rsidR="00F9132D">
        <w:rPr>
          <w:color w:val="222222"/>
        </w:rPr>
        <w:t>des sorties culturelles, des voyages d’une journée ou plus, v</w:t>
      </w:r>
      <w:r w:rsidR="00D05F8D">
        <w:rPr>
          <w:color w:val="222222"/>
        </w:rPr>
        <w:t>os suggestions sont importantes</w:t>
      </w:r>
      <w:r w:rsidR="00A926CC">
        <w:rPr>
          <w:color w:val="222222"/>
        </w:rPr>
        <w:t xml:space="preserve"> et très appréciées</w:t>
      </w:r>
      <w:r w:rsidR="00D05F8D">
        <w:rPr>
          <w:color w:val="222222"/>
        </w:rPr>
        <w:t>.</w:t>
      </w:r>
    </w:p>
    <w:p w14:paraId="7BB8338B" w14:textId="77777777" w:rsidR="00EC3169" w:rsidRDefault="00EC3169" w:rsidP="007D7E47">
      <w:pPr>
        <w:pStyle w:val="NormalWeb"/>
        <w:spacing w:before="240" w:beforeAutospacing="0" w:after="240" w:afterAutospacing="0"/>
        <w:rPr>
          <w:rFonts w:ascii="Arial Black" w:hAnsi="Arial Black"/>
          <w:b/>
          <w:bCs/>
          <w:color w:val="222222"/>
          <w:sz w:val="28"/>
          <w:szCs w:val="28"/>
        </w:rPr>
        <w:sectPr w:rsidR="00EC3169" w:rsidSect="0099687C">
          <w:pgSz w:w="12240" w:h="15840"/>
          <w:pgMar w:top="1418" w:right="851" w:bottom="1418" w:left="851" w:header="709" w:footer="709" w:gutter="0"/>
          <w:cols w:space="708"/>
          <w:docGrid w:linePitch="360"/>
        </w:sectPr>
      </w:pPr>
    </w:p>
    <w:p w14:paraId="649E5DF2" w14:textId="77777777" w:rsidR="005521C5" w:rsidRDefault="00572520" w:rsidP="00572520">
      <w:pPr>
        <w:spacing w:before="240" w:after="240"/>
        <w:jc w:val="center"/>
        <w:rPr>
          <w:b/>
        </w:rPr>
      </w:pPr>
      <w:r>
        <w:rPr>
          <w:rFonts w:ascii="Arial Black" w:hAnsi="Arial Black"/>
          <w:b/>
          <w:bCs/>
          <w:noProof/>
          <w:sz w:val="28"/>
          <w:szCs w:val="28"/>
        </w:rPr>
        <w:lastRenderedPageBreak/>
        <mc:AlternateContent>
          <mc:Choice Requires="wps">
            <w:drawing>
              <wp:anchor distT="0" distB="0" distL="114300" distR="114300" simplePos="0" relativeHeight="253383680" behindDoc="0" locked="0" layoutInCell="1" allowOverlap="1" wp14:anchorId="416E35C3" wp14:editId="3C116211">
                <wp:simplePos x="0" y="0"/>
                <wp:positionH relativeFrom="column">
                  <wp:posOffset>5390281</wp:posOffset>
                </wp:positionH>
                <wp:positionV relativeFrom="paragraph">
                  <wp:posOffset>85725</wp:posOffset>
                </wp:positionV>
                <wp:extent cx="1323474" cy="282742"/>
                <wp:effectExtent l="0" t="0" r="0" b="0"/>
                <wp:wrapNone/>
                <wp:docPr id="1645938044" name="Zone de texte 89"/>
                <wp:cNvGraphicFramePr/>
                <a:graphic xmlns:a="http://schemas.openxmlformats.org/drawingml/2006/main">
                  <a:graphicData uri="http://schemas.microsoft.com/office/word/2010/wordprocessingShape">
                    <wps:wsp>
                      <wps:cNvSpPr txBox="1"/>
                      <wps:spPr>
                        <a:xfrm>
                          <a:off x="0" y="0"/>
                          <a:ext cx="1323474" cy="282742"/>
                        </a:xfrm>
                        <a:custGeom>
                          <a:avLst/>
                          <a:gdLst>
                            <a:gd name="connsiteX0" fmla="*/ 0 w 1323474"/>
                            <a:gd name="connsiteY0" fmla="*/ 0 h 282742"/>
                            <a:gd name="connsiteX1" fmla="*/ 427923 w 1323474"/>
                            <a:gd name="connsiteY1" fmla="*/ 0 h 282742"/>
                            <a:gd name="connsiteX2" fmla="*/ 829377 w 1323474"/>
                            <a:gd name="connsiteY2" fmla="*/ 0 h 282742"/>
                            <a:gd name="connsiteX3" fmla="*/ 1323474 w 1323474"/>
                            <a:gd name="connsiteY3" fmla="*/ 0 h 282742"/>
                            <a:gd name="connsiteX4" fmla="*/ 1323474 w 1323474"/>
                            <a:gd name="connsiteY4" fmla="*/ 282742 h 282742"/>
                            <a:gd name="connsiteX5" fmla="*/ 908785 w 1323474"/>
                            <a:gd name="connsiteY5" fmla="*/ 282742 h 282742"/>
                            <a:gd name="connsiteX6" fmla="*/ 441158 w 1323474"/>
                            <a:gd name="connsiteY6" fmla="*/ 282742 h 282742"/>
                            <a:gd name="connsiteX7" fmla="*/ 0 w 1323474"/>
                            <a:gd name="connsiteY7" fmla="*/ 282742 h 282742"/>
                            <a:gd name="connsiteX8" fmla="*/ 0 w 1323474"/>
                            <a:gd name="connsiteY8" fmla="*/ 0 h 282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23474" h="282742" extrusionOk="0">
                              <a:moveTo>
                                <a:pt x="0" y="0"/>
                              </a:moveTo>
                              <a:cubicBezTo>
                                <a:pt x="129420" y="-32701"/>
                                <a:pt x="228166" y="23137"/>
                                <a:pt x="427923" y="0"/>
                              </a:cubicBezTo>
                              <a:cubicBezTo>
                                <a:pt x="627680" y="-23137"/>
                                <a:pt x="632729" y="35892"/>
                                <a:pt x="829377" y="0"/>
                              </a:cubicBezTo>
                              <a:cubicBezTo>
                                <a:pt x="1026025" y="-35892"/>
                                <a:pt x="1167813" y="39698"/>
                                <a:pt x="1323474" y="0"/>
                              </a:cubicBezTo>
                              <a:cubicBezTo>
                                <a:pt x="1355238" y="100119"/>
                                <a:pt x="1311845" y="211995"/>
                                <a:pt x="1323474" y="282742"/>
                              </a:cubicBezTo>
                              <a:cubicBezTo>
                                <a:pt x="1149537" y="303042"/>
                                <a:pt x="998527" y="253547"/>
                                <a:pt x="908785" y="282742"/>
                              </a:cubicBezTo>
                              <a:cubicBezTo>
                                <a:pt x="819043" y="311937"/>
                                <a:pt x="663423" y="254066"/>
                                <a:pt x="441158" y="282742"/>
                              </a:cubicBezTo>
                              <a:cubicBezTo>
                                <a:pt x="218893" y="311418"/>
                                <a:pt x="132248" y="250078"/>
                                <a:pt x="0" y="282742"/>
                              </a:cubicBezTo>
                              <a:cubicBezTo>
                                <a:pt x="-6428" y="205842"/>
                                <a:pt x="25373" y="95275"/>
                                <a:pt x="0" y="0"/>
                              </a:cubicBezTo>
                              <a:close/>
                            </a:path>
                          </a:pathLst>
                        </a:custGeom>
                        <a:noFill/>
                        <a:ln w="12700">
                          <a:noFill/>
                          <a:extLst>
                            <a:ext uri="{C807C97D-BFC1-408E-A445-0C87EB9F89A2}">
                              <ask:lineSketchStyleProps xmlns:ask="http://schemas.microsoft.com/office/drawing/2018/sketchyshapes" sd="1219033472">
                                <a:prstGeom prst="rect">
                                  <a:avLst/>
                                </a:prstGeom>
                                <ask:type>
                                  <ask:lineSketchScribble/>
                                </ask:type>
                              </ask:lineSketchStyleProps>
                            </a:ext>
                          </a:extLst>
                        </a:ln>
                        <a:effectLst/>
                      </wps:spPr>
                      <wps:txbx>
                        <w:txbxContent>
                          <w:p w14:paraId="50D08344" w14:textId="77777777" w:rsidR="00572520" w:rsidRDefault="00572520" w:rsidP="00572520">
                            <w:pPr>
                              <w:jc w:val="center"/>
                            </w:pPr>
                            <w:r>
                              <w:t>Par : Lise Patoine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6E35C3" id="Zone de texte 89" o:spid="_x0000_s1041" type="#_x0000_t202" style="position:absolute;left:0;text-align:left;margin-left:424.45pt;margin-top:6.75pt;width:104.2pt;height:22.25pt;z-index:253383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" filled="f" stroked="f" strokeweight="1pt">
                <v:textbox>
                  <w:txbxContent>
                    <w:p w14:paraId="50D08344" w14:textId="77777777" w:rsidR="00572520" w:rsidRDefault="00572520" w:rsidP="00572520">
                      <w:pPr>
                        <w:jc w:val="center"/>
                      </w:pPr>
                      <w:r>
                        <w:t>Par : Lise Patoine</w:t>
                      </w:r>
                    </w:p>
                  </w:txbxContent>
                </v:textbox>
              </v:shape>
            </w:pict>
          </mc:Fallback>
        </mc:AlternateContent>
      </w:r>
      <w:r w:rsidR="005521C5" w:rsidRPr="005521C5">
        <w:rPr>
          <w:rFonts w:ascii="Arial Black" w:hAnsi="Arial Black"/>
          <w:b/>
          <w:bCs/>
          <w:sz w:val="28"/>
          <w:szCs w:val="28"/>
        </w:rPr>
        <w:t>JOURNÉE DES HOMMES</w:t>
      </w:r>
    </w:p>
    <w:p w14:paraId="2A86EFE5" w14:textId="77777777" w:rsidR="005521C5" w:rsidRPr="006F15EF" w:rsidRDefault="000F0376" w:rsidP="00572520">
      <w:pPr>
        <w:jc w:val="both"/>
      </w:pPr>
      <w:r>
        <w:rPr>
          <w:noProof/>
        </w:rPr>
        <w:drawing>
          <wp:anchor distT="0" distB="0" distL="114300" distR="114300" simplePos="0" relativeHeight="253382656" behindDoc="0" locked="0" layoutInCell="1" allowOverlap="1" wp14:anchorId="01EBF30E" wp14:editId="53D8217F">
            <wp:simplePos x="0" y="0"/>
            <wp:positionH relativeFrom="margin">
              <wp:posOffset>38735</wp:posOffset>
            </wp:positionH>
            <wp:positionV relativeFrom="margin">
              <wp:posOffset>476785</wp:posOffset>
            </wp:positionV>
            <wp:extent cx="2865120" cy="1604010"/>
            <wp:effectExtent l="0" t="0" r="5080" b="0"/>
            <wp:wrapSquare wrapText="bothSides"/>
            <wp:docPr id="484035777"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35777" name="Image 484035777"/>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865120" cy="1604010"/>
                    </a:xfrm>
                    <a:prstGeom prst="rect">
                      <a:avLst/>
                    </a:prstGeom>
                  </pic:spPr>
                </pic:pic>
              </a:graphicData>
            </a:graphic>
            <wp14:sizeRelH relativeFrom="margin">
              <wp14:pctWidth>0</wp14:pctWidth>
            </wp14:sizeRelH>
            <wp14:sizeRelV relativeFrom="margin">
              <wp14:pctHeight>0</wp14:pctHeight>
            </wp14:sizeRelV>
          </wp:anchor>
        </w:drawing>
      </w:r>
      <w:r w:rsidR="005521C5" w:rsidRPr="006F15EF">
        <w:t xml:space="preserve">L’activité de la Journée des </w:t>
      </w:r>
      <w:r w:rsidR="005521C5">
        <w:t>h</w:t>
      </w:r>
      <w:r w:rsidR="005521C5" w:rsidRPr="006F15EF">
        <w:t>ommes, à l’hôtel Québec, nous a permis de connaître différentes réalités et problématiques vécues dans notre société. Le premier conférencier, M. Noël Grenier, nous a entretenus de la vie difficile qu’il a dû traverser</w:t>
      </w:r>
      <w:r w:rsidR="00373782">
        <w:t xml:space="preserve">. </w:t>
      </w:r>
      <w:r w:rsidR="005521C5" w:rsidRPr="006F15EF">
        <w:t xml:space="preserve"> </w:t>
      </w:r>
      <w:r w:rsidR="00373782">
        <w:t>I</w:t>
      </w:r>
      <w:r w:rsidR="005521C5" w:rsidRPr="006F15EF">
        <w:t>ssu d’une famille de 13 enfants et orphelin en bas âge, il a connu la vie dans plusieurs familles d’accueil où son côté rebelle lui a valu des corrections brutales. Grâce à ses facilités en classe, il a eu accès à des études supérieures (comptabilité) et à de bons emplois, mais ses difficultés personnelles l’ont conduit à la consommation d’alcool et de drogues, dès l’âge de 12 ans, à l’itinérance et même en prison…</w:t>
      </w:r>
    </w:p>
    <w:p w14:paraId="15ADFC03" w14:textId="77777777" w:rsidR="005521C5" w:rsidRPr="006F15EF" w:rsidRDefault="005521C5" w:rsidP="005521C5">
      <w:pPr>
        <w:spacing w:before="120" w:after="120"/>
        <w:jc w:val="both"/>
      </w:pPr>
      <w:r w:rsidRPr="006F15EF">
        <w:t xml:space="preserve">Son appartenance à des groupes d’entraide masculins et une thérapie auprès d’un professionnel l’ont aidé à se prendre en mains pour cesser la consommation. Sa première motivation est le fait d’être grand-père et de vouloir aider ses petites-filles. Son message est qu’il faut apprendre à demander de l’aide et consentir à la recevoir, ne jamais abandonner, retrouver les valeurs de la vie au quotidien : honnêteté, compréhension, amabilité… </w:t>
      </w:r>
      <w:r w:rsidR="00800D83">
        <w:t>« </w:t>
      </w:r>
      <w:r w:rsidRPr="006F15EF">
        <w:t>Il vaut mieux élever un enfant fort que corriger un adulte brisé.</w:t>
      </w:r>
      <w:r w:rsidR="00800D83">
        <w:t> »</w:t>
      </w:r>
      <w:r w:rsidRPr="006F15EF">
        <w:t xml:space="preserve"> Aujourd’hui, il se sent mieux et il partage son témoignage lors de ses conférences…</w:t>
      </w:r>
    </w:p>
    <w:p w14:paraId="4EA9AE12" w14:textId="77777777" w:rsidR="005521C5" w:rsidRPr="006F15EF" w:rsidRDefault="005521C5" w:rsidP="005521C5">
      <w:pPr>
        <w:spacing w:before="120" w:after="120"/>
        <w:jc w:val="both"/>
      </w:pPr>
      <w:r w:rsidRPr="006F15EF">
        <w:t xml:space="preserve">La deuxième conférence prévue a été annulée suite à un malentendu avec le conférencier… Cependant, </w:t>
      </w:r>
      <w:r w:rsidR="006A5445">
        <w:t>monsieur</w:t>
      </w:r>
      <w:r w:rsidRPr="006F15EF">
        <w:t xml:space="preserve"> Jacques Boucher, de l’AREQ 03 A, nous a invités à participer à la campagne de financement pour le Manoir Laure-Gaudreault, construit en 1979 pour accueillir des retraitées de l’enseignement au départ mais ouvert à toutes les clientèles. C’est une RPA réputée pour ses bons traitements et son coût abordable.</w:t>
      </w:r>
    </w:p>
    <w:p w14:paraId="5E87BE1B" w14:textId="77777777" w:rsidR="005521C5" w:rsidRPr="006F15EF" w:rsidRDefault="005521C5" w:rsidP="005521C5">
      <w:pPr>
        <w:spacing w:before="120" w:after="120"/>
        <w:jc w:val="both"/>
      </w:pPr>
      <w:r w:rsidRPr="006F15EF">
        <w:t xml:space="preserve">Par la suite, Mme Geneviève Léveillé, infirmière et directrice des soins, est venue nous présenter l’œuvre magistrale de la Maison Michel-Sarrazin (premier médecin de la Nouvelle-France), qui a été fondée en 1985 par le Dr Louis Dionne, son épouse Claudette et le Dr Jean-Louis </w:t>
      </w:r>
      <w:proofErr w:type="spellStart"/>
      <w:r w:rsidRPr="006F15EF">
        <w:t>Bonenfant</w:t>
      </w:r>
      <w:proofErr w:type="spellEnd"/>
      <w:r w:rsidRPr="006F15EF">
        <w:t xml:space="preserve">. Il existe maintenant 40 maisons de ce genre, dédiées à l’accompagnement des personnes mourantes. Depuis l’année 2000, on y a instauré un centre de jour, dans un environnement relaxant et en 2023, des services intégrés de répit pour les personnes proches-aidantes qui accompagnent leurs proches à domicile furent ajoutés. </w:t>
      </w:r>
    </w:p>
    <w:p w14:paraId="1894FC49" w14:textId="77777777" w:rsidR="005521C5" w:rsidRPr="006F15EF" w:rsidRDefault="005521C5" w:rsidP="005521C5">
      <w:pPr>
        <w:spacing w:before="120" w:after="120"/>
        <w:jc w:val="both"/>
      </w:pPr>
      <w:r w:rsidRPr="006F15EF">
        <w:t>Les services de la Maison Michel-Sarrazin sont gratuits et comptent sur les dons de la population. Ses valeurs sont empreintes d’un esprit humaniste : respect de l’autonomie et de l’individualité, vérité, compassion, dignité, solidarité, générosité (bénévolat et philanthropie)</w:t>
      </w:r>
      <w:r w:rsidR="00CC2734">
        <w:t>.</w:t>
      </w:r>
      <w:r w:rsidRPr="006F15EF">
        <w:t xml:space="preserve"> Le taux de satisfaction des bénéficiaires est de 99,9</w:t>
      </w:r>
      <w:r w:rsidR="00180AFD">
        <w:t xml:space="preserve"> </w:t>
      </w:r>
      <w:r w:rsidRPr="006F15EF">
        <w:t>%. Mandaté par le ministère de la Santé et l’université Laval, l’organisme est aussi impliqué dans la recherche et la transmission de connaissances, dispensant de nombreux cours pour développer l’excellence dans la mission de soigner, soulager et accompagner. Un volet méconnu est l’accompagnement lors du décès de jeunes enfants car un espace particulier leur est destiné…</w:t>
      </w:r>
    </w:p>
    <w:p w14:paraId="269F3445" w14:textId="77777777" w:rsidR="005521C5" w:rsidRPr="006F15EF" w:rsidRDefault="005521C5" w:rsidP="005521C5">
      <w:pPr>
        <w:spacing w:before="120" w:after="120"/>
        <w:jc w:val="both"/>
      </w:pPr>
      <w:r w:rsidRPr="006F15EF">
        <w:t xml:space="preserve">Plus de 350 bénévoles sont impliqués dans cette œuvre, dont 120 dédiés aux soins, jumelés avec une infirmière. On y privilégie la transmission des valeurs, des attitudes, d’une philosophie qui devrait prévaloir partout! </w:t>
      </w:r>
      <w:r w:rsidR="00F27CE4">
        <w:t xml:space="preserve"> </w:t>
      </w:r>
      <w:r w:rsidRPr="006F15EF">
        <w:t>Merci à ce merveilleux organisme!</w:t>
      </w:r>
    </w:p>
    <w:p w14:paraId="44A4F3F0" w14:textId="77777777" w:rsidR="005521C5" w:rsidRPr="006F15EF" w:rsidRDefault="005521C5" w:rsidP="00572520">
      <w:pPr>
        <w:spacing w:before="120"/>
        <w:jc w:val="both"/>
      </w:pPr>
      <w:r w:rsidRPr="006F15EF">
        <w:t>Après le toujours délicieux dîner dégusté au restaurant de l’hôtel, le responsable du dossier des hommes, Jean-Noël Laprise, assisté de notre responsable du secteur 03 G, Richard Arcand, nous ont divertis en nous interprétant de belles chansons françaises et québécoises, auxquelles nous pouvions nous joindre car les refrains étaient imprimés à notre intention! Ce fut un après-midi rafraîchissant après les sujets sérieux de la matinée…</w:t>
      </w:r>
    </w:p>
    <w:p w14:paraId="072F12DC" w14:textId="77777777" w:rsidR="005521C5" w:rsidRDefault="005521C5" w:rsidP="005521C5">
      <w:pPr>
        <w:spacing w:before="240" w:after="120"/>
        <w:rPr>
          <w:rFonts w:ascii="Arial Black" w:hAnsi="Arial Black"/>
          <w:b/>
          <w:bCs/>
          <w:sz w:val="28"/>
          <w:szCs w:val="28"/>
        </w:rPr>
        <w:sectPr w:rsidR="005521C5" w:rsidSect="0099687C">
          <w:pgSz w:w="12240" w:h="15840"/>
          <w:pgMar w:top="1418" w:right="851" w:bottom="1418" w:left="851" w:header="709" w:footer="709" w:gutter="0"/>
          <w:cols w:space="708"/>
          <w:docGrid w:linePitch="360"/>
        </w:sectPr>
      </w:pPr>
    </w:p>
    <w:p w14:paraId="33F33F24" w14:textId="77777777" w:rsidR="00F92118" w:rsidRPr="00A73F25" w:rsidRDefault="00F92118" w:rsidP="00A73F25">
      <w:pPr>
        <w:spacing w:before="240" w:after="240"/>
        <w:jc w:val="center"/>
        <w:rPr>
          <w:rFonts w:ascii="Arial Black" w:hAnsi="Arial Black"/>
          <w:b/>
          <w:bCs/>
          <w:sz w:val="28"/>
          <w:szCs w:val="28"/>
        </w:rPr>
      </w:pPr>
      <w:r>
        <w:rPr>
          <w:rFonts w:ascii="Arial Black" w:hAnsi="Arial Black"/>
          <w:b/>
          <w:bCs/>
          <w:sz w:val="28"/>
          <w:szCs w:val="28"/>
        </w:rPr>
        <w:lastRenderedPageBreak/>
        <w:t>SOCIAL DE NOËL</w:t>
      </w:r>
    </w:p>
    <w:p w14:paraId="15CA0AEB" w14:textId="77777777" w:rsidR="00F92118" w:rsidRDefault="00907785" w:rsidP="005A607E">
      <w:pPr>
        <w:pStyle w:val="Normal1"/>
        <w:spacing w:before="240" w:after="240"/>
        <w:jc w:val="both"/>
      </w:pPr>
      <w:r>
        <w:rPr>
          <w:noProof/>
        </w:rPr>
        <w:drawing>
          <wp:anchor distT="0" distB="0" distL="114300" distR="114300" simplePos="0" relativeHeight="253425664" behindDoc="0" locked="0" layoutInCell="1" allowOverlap="1" wp14:anchorId="2589F4EF" wp14:editId="38863F9A">
            <wp:simplePos x="0" y="0"/>
            <wp:positionH relativeFrom="margin">
              <wp:posOffset>2822575</wp:posOffset>
            </wp:positionH>
            <wp:positionV relativeFrom="margin">
              <wp:posOffset>543560</wp:posOffset>
            </wp:positionV>
            <wp:extent cx="3936365" cy="2623820"/>
            <wp:effectExtent l="12700" t="12700" r="13335" b="17780"/>
            <wp:wrapSquare wrapText="bothSides"/>
            <wp:docPr id="605460973"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60973" name="Image 605460973"/>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936365" cy="262382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F92118" w:rsidRPr="00037264">
        <w:t>Une fois de plus, cette année, les membres du conseil sectoriel nous ont préparé différentes activités afin d'agrémenter nos rassemblements.</w:t>
      </w:r>
    </w:p>
    <w:p w14:paraId="03118DC0" w14:textId="77777777" w:rsidR="00F92118" w:rsidRDefault="00F92118" w:rsidP="005A607E">
      <w:pPr>
        <w:pStyle w:val="Normal1"/>
        <w:spacing w:before="240" w:after="240"/>
        <w:jc w:val="both"/>
      </w:pPr>
      <w:r w:rsidRPr="00037264">
        <w:t xml:space="preserve">Mercredi, 4 décembre, 99 participants se sont déplacés pour venir célébrer Noël. Le </w:t>
      </w:r>
      <w:r>
        <w:t>s</w:t>
      </w:r>
      <w:r w:rsidRPr="00037264">
        <w:t>ocial avait lieu à la salle Desjardins à Saint-Henri de Lévis.</w:t>
      </w:r>
    </w:p>
    <w:p w14:paraId="5377B0F3" w14:textId="77777777" w:rsidR="00F92118" w:rsidRDefault="00F92118" w:rsidP="005A607E">
      <w:pPr>
        <w:pStyle w:val="Normal1"/>
        <w:spacing w:before="240" w:after="240"/>
        <w:jc w:val="both"/>
      </w:pPr>
      <w:r w:rsidRPr="00037264">
        <w:t xml:space="preserve">Arrivés à l'endroit désigné, des membres du </w:t>
      </w:r>
      <w:r>
        <w:t>c</w:t>
      </w:r>
      <w:r w:rsidRPr="00037264">
        <w:t>onseil nous ont accueillis chaleureusement soit au vestiaire, à l'inscription</w:t>
      </w:r>
      <w:r>
        <w:t xml:space="preserve"> ou</w:t>
      </w:r>
      <w:r w:rsidRPr="00037264">
        <w:t xml:space="preserve"> à la table des billets pour le tirage du moitié-moitié</w:t>
      </w:r>
      <w:r w:rsidR="00176AF1">
        <w:t>,</w:t>
      </w:r>
      <w:r w:rsidRPr="00037264">
        <w:t xml:space="preserve"> où se tenait discrètement monsieur Jacques Olivier pour recueillir les dons destinés à la Fondation Laure-Gaudreault. La décoration de la salle et la disposition des tables reflétaient déjà une ambiance festive. La joie de se rencontrer se lisait sur les visages.</w:t>
      </w:r>
    </w:p>
    <w:p w14:paraId="31CC4EF2" w14:textId="77777777" w:rsidR="00F92118" w:rsidRDefault="00F92118" w:rsidP="005A607E">
      <w:pPr>
        <w:pStyle w:val="Normal1"/>
        <w:spacing w:before="240" w:after="240"/>
        <w:jc w:val="both"/>
      </w:pPr>
      <w:r w:rsidRPr="00037264">
        <w:t xml:space="preserve">Au moment de l'inscription, un membre du conseil remettait  à chacun un coupon nous permettant de se présenter au bar pour recevoir une coupe de mousseux avant le repas. La coupe à la main, peu à peu les gens se sont regroupés autour des tables pour mieux échanger et festoyer. Ce temps libre avant le repas a donné l'occasion à d'autres personnes de consulter les affiches concernant les activités culturelles et les voyages présentés par Claire </w:t>
      </w:r>
      <w:proofErr w:type="spellStart"/>
      <w:r w:rsidRPr="00037264">
        <w:t>Buteau</w:t>
      </w:r>
      <w:proofErr w:type="spellEnd"/>
      <w:r w:rsidRPr="00037264">
        <w:t>. Lors de ces rencontres, il est toujours possible de s'inscrire à une activité quelconque.</w:t>
      </w:r>
    </w:p>
    <w:p w14:paraId="05FD5D47" w14:textId="77777777" w:rsidR="00F92118" w:rsidRDefault="00907785" w:rsidP="005A607E">
      <w:pPr>
        <w:pStyle w:val="Normal1"/>
        <w:spacing w:before="240" w:after="240"/>
        <w:jc w:val="both"/>
      </w:pPr>
      <w:r>
        <w:rPr>
          <w:noProof/>
        </w:rPr>
        <w:drawing>
          <wp:anchor distT="0" distB="0" distL="114300" distR="114300" simplePos="0" relativeHeight="253385728" behindDoc="0" locked="0" layoutInCell="1" allowOverlap="1" wp14:anchorId="1142DB6D" wp14:editId="4CE8AE54">
            <wp:simplePos x="0" y="0"/>
            <wp:positionH relativeFrom="margin">
              <wp:posOffset>50165</wp:posOffset>
            </wp:positionH>
            <wp:positionV relativeFrom="margin">
              <wp:posOffset>4974590</wp:posOffset>
            </wp:positionV>
            <wp:extent cx="3164205" cy="3164205"/>
            <wp:effectExtent l="88900" t="88900" r="36195" b="36195"/>
            <wp:wrapSquare wrapText="bothSides"/>
            <wp:docPr id="735512915"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12915" name="Image 73551291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164205" cy="3164205"/>
                    </a:xfrm>
                    <a:prstGeom prst="rect">
                      <a:avLst/>
                    </a:prstGeom>
                    <a:ln>
                      <a:solidFill>
                        <a:schemeClr val="tx1"/>
                      </a:solidFill>
                    </a:ln>
                    <a:effectLst>
                      <a:outerShdw blurRad="50800" dist="38100" dir="13500000" algn="b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F92118" w:rsidRPr="00037264">
        <w:t>À travers les conversations animées et les rires qui fusent de partout</w:t>
      </w:r>
      <w:r w:rsidR="00F11FD4">
        <w:t>,</w:t>
      </w:r>
      <w:r w:rsidR="00F92118" w:rsidRPr="00037264">
        <w:t xml:space="preserve"> nous entendons de la musique et des airs de chansons provenant de la scène. En portant plus attention à ces prestations musicales, nous apercevons l'animateur monsieur Laurent Bégin. Ce chanteur et musicien est connu de quelques personnes qui ont travaillé avec lui à la </w:t>
      </w:r>
      <w:r w:rsidR="00F92118">
        <w:t>p</w:t>
      </w:r>
      <w:r w:rsidR="00F92118" w:rsidRPr="00037264">
        <w:t>olyvalente de Saint-Anselme. Monsieur Laurent Bégin était appariteur à cette école mais sa passion pour la musique l'a amené ailleurs.</w:t>
      </w:r>
    </w:p>
    <w:p w14:paraId="63F02B95" w14:textId="77777777" w:rsidR="00F92118" w:rsidRDefault="00F92118" w:rsidP="005A607E">
      <w:pPr>
        <w:pStyle w:val="Normal1"/>
        <w:spacing w:before="240" w:after="240"/>
        <w:jc w:val="both"/>
      </w:pPr>
      <w:r w:rsidRPr="00037264">
        <w:t xml:space="preserve">Avant le repas, notre présidente, madame Nicole Talbot a pris la parole pour nous rappeler les prochaines activités à venir. Elle s'est </w:t>
      </w:r>
      <w:proofErr w:type="gramStart"/>
      <w:r w:rsidRPr="00037264">
        <w:t>dit</w:t>
      </w:r>
      <w:r w:rsidR="00B22C9C">
        <w:t>e</w:t>
      </w:r>
      <w:proofErr w:type="gramEnd"/>
      <w:r w:rsidRPr="00037264">
        <w:t xml:space="preserve"> satisfaite du nombre de participants à cette journée; pour elle et le conseil,  accueillir autant d'invités  est  une belle récompense à tout le dévouement déployé depuis le début de l'année.</w:t>
      </w:r>
    </w:p>
    <w:p w14:paraId="0FC4D537" w14:textId="77777777" w:rsidR="005A607E" w:rsidRDefault="005A607E" w:rsidP="005A607E">
      <w:pPr>
        <w:pStyle w:val="Normal1"/>
        <w:spacing w:before="240" w:after="240"/>
        <w:jc w:val="both"/>
        <w:sectPr w:rsidR="005A607E" w:rsidSect="0099687C">
          <w:pgSz w:w="12240" w:h="15840"/>
          <w:pgMar w:top="1418" w:right="851" w:bottom="1418" w:left="851" w:header="709" w:footer="709" w:gutter="0"/>
          <w:cols w:space="708"/>
          <w:docGrid w:linePitch="360"/>
        </w:sectPr>
      </w:pPr>
    </w:p>
    <w:p w14:paraId="0D34498B" w14:textId="77777777" w:rsidR="00F92118" w:rsidRDefault="00EE7A76" w:rsidP="00EE7A76">
      <w:pPr>
        <w:pStyle w:val="Normal1"/>
        <w:spacing w:before="360" w:after="240"/>
        <w:jc w:val="both"/>
      </w:pPr>
      <w:r>
        <w:rPr>
          <w:noProof/>
        </w:rPr>
        <w:lastRenderedPageBreak/>
        <w:drawing>
          <wp:anchor distT="0" distB="0" distL="114300" distR="114300" simplePos="0" relativeHeight="253386752" behindDoc="0" locked="0" layoutInCell="1" allowOverlap="1" wp14:anchorId="15749C2B" wp14:editId="3597D452">
            <wp:simplePos x="0" y="0"/>
            <wp:positionH relativeFrom="margin">
              <wp:posOffset>3110865</wp:posOffset>
            </wp:positionH>
            <wp:positionV relativeFrom="margin">
              <wp:posOffset>135255</wp:posOffset>
            </wp:positionV>
            <wp:extent cx="3639185" cy="2662555"/>
            <wp:effectExtent l="25400" t="25400" r="31115" b="29845"/>
            <wp:wrapSquare wrapText="bothSides"/>
            <wp:docPr id="1515574620"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74620" name="Image 1515574620"/>
                    <pic:cNvPicPr/>
                  </pic:nvPicPr>
                  <pic:blipFill>
                    <a:blip r:embed="rId89">
                      <a:extLst>
                        <a:ext uri="{28A0092B-C50C-407E-A947-70E740481C1C}">
                          <a14:useLocalDpi xmlns:a14="http://schemas.microsoft.com/office/drawing/2010/main" val="0"/>
                        </a:ext>
                      </a:extLst>
                    </a:blip>
                    <a:stretch>
                      <a:fillRect/>
                    </a:stretch>
                  </pic:blipFill>
                  <pic:spPr>
                    <a:xfrm>
                      <a:off x="0" y="0"/>
                      <a:ext cx="3639185" cy="266255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F92118" w:rsidRPr="00037264">
        <w:t xml:space="preserve">Maintenant, le moment est venu pour les serveurs et serveuses du traiteur </w:t>
      </w:r>
      <w:r w:rsidR="00F92118">
        <w:t>« </w:t>
      </w:r>
      <w:r w:rsidR="00F92118" w:rsidRPr="00037264">
        <w:t>Le Cube</w:t>
      </w:r>
      <w:r w:rsidR="00F92118">
        <w:t> »</w:t>
      </w:r>
      <w:r w:rsidR="00F92118" w:rsidRPr="00037264">
        <w:t xml:space="preserve"> de Lotbinière de servir tous les convives.  Nous avons dégusté un excellent repas accompagné d'une coupe de vin offert par l'AREQ. Le tout fut bien apprécié. </w:t>
      </w:r>
    </w:p>
    <w:p w14:paraId="29F61391" w14:textId="77777777" w:rsidR="00014A09" w:rsidRDefault="00F92118" w:rsidP="00665FEB">
      <w:pPr>
        <w:pStyle w:val="Normal1"/>
        <w:spacing w:before="240" w:after="120"/>
        <w:jc w:val="both"/>
      </w:pPr>
      <w:r w:rsidRPr="00037264">
        <w:t xml:space="preserve">La rencontre ne serait pas complète sans </w:t>
      </w:r>
      <w:r w:rsidR="00014A09">
        <w:t>la distribution</w:t>
      </w:r>
      <w:r w:rsidRPr="00037264">
        <w:t xml:space="preserve"> des prix de présence tels que :</w:t>
      </w:r>
      <w:r w:rsidR="00665FEB">
        <w:t xml:space="preserve"> </w:t>
      </w:r>
    </w:p>
    <w:p w14:paraId="605972BF" w14:textId="77777777" w:rsidR="00F92118" w:rsidRDefault="00014A09" w:rsidP="00014A09">
      <w:pPr>
        <w:pStyle w:val="Normal1"/>
        <w:spacing w:before="120" w:after="120"/>
        <w:jc w:val="both"/>
      </w:pPr>
      <w:r>
        <w:t>Cinq</w:t>
      </w:r>
      <w:r w:rsidR="00F92118" w:rsidRPr="00037264">
        <w:t xml:space="preserve"> coupons-cadeau de 10</w:t>
      </w:r>
      <w:r w:rsidR="00F92118">
        <w:t xml:space="preserve"> </w:t>
      </w:r>
      <w:r w:rsidR="00F92118" w:rsidRPr="00037264">
        <w:t xml:space="preserve">$ applicables sur une prochaine activité, une boîte de biscuits, une tuque portant le sigle de l'AREQ ainsi que </w:t>
      </w:r>
      <w:r>
        <w:t>deux</w:t>
      </w:r>
      <w:r w:rsidR="00F92118" w:rsidRPr="00037264">
        <w:t xml:space="preserve"> billets pour assister au concert du </w:t>
      </w:r>
      <w:r>
        <w:t>« </w:t>
      </w:r>
      <w:r w:rsidR="00CE1747" w:rsidRPr="00037264">
        <w:t>Chœur</w:t>
      </w:r>
      <w:r w:rsidR="00F92118" w:rsidRPr="00037264">
        <w:t xml:space="preserve"> polyphonique de Lévis</w:t>
      </w:r>
      <w:r>
        <w:t> »</w:t>
      </w:r>
      <w:r w:rsidR="00F92118" w:rsidRPr="00037264">
        <w:t>. Les personnes dont les noms ont été pigés étaient fières de leur gain.</w:t>
      </w:r>
    </w:p>
    <w:p w14:paraId="6293F7C1" w14:textId="77777777" w:rsidR="00F92118" w:rsidRDefault="00F92118" w:rsidP="005A607E">
      <w:pPr>
        <w:pStyle w:val="Normal1"/>
        <w:spacing w:before="240" w:after="240"/>
        <w:jc w:val="both"/>
      </w:pPr>
      <w:r w:rsidRPr="00037264">
        <w:t>Grâce à la récupération du permis des tirages du moitié-moitié</w:t>
      </w:r>
      <w:r w:rsidR="00CE1747">
        <w:t>,</w:t>
      </w:r>
      <w:r w:rsidRPr="00037264">
        <w:t xml:space="preserve"> le tout reprend vie et madame Lucie Huard s'est vu attribuer la belle somme de 133</w:t>
      </w:r>
      <w:r>
        <w:t xml:space="preserve"> </w:t>
      </w:r>
      <w:r w:rsidRPr="00037264">
        <w:t xml:space="preserve">$, l'autre moitié du montant sera placée dans les fonds de la Fondation Laure-Gaudreault. Ce n'est pas tout, la générosité des </w:t>
      </w:r>
      <w:r w:rsidRPr="00037264">
        <w:rPr>
          <w:color w:val="000000"/>
        </w:rPr>
        <w:t>participants a permis d'amasser 155,25</w:t>
      </w:r>
      <w:r>
        <w:rPr>
          <w:color w:val="000000"/>
        </w:rPr>
        <w:t xml:space="preserve"> </w:t>
      </w:r>
      <w:r w:rsidRPr="00037264">
        <w:rPr>
          <w:color w:val="000000"/>
        </w:rPr>
        <w:t>$ pour le service au vestiaire;  revenu qui servira</w:t>
      </w:r>
      <w:r>
        <w:t xml:space="preserve"> </w:t>
      </w:r>
      <w:r w:rsidRPr="00037264">
        <w:rPr>
          <w:color w:val="000000"/>
        </w:rPr>
        <w:t>à la campagne de financement au profit de la maison Laure</w:t>
      </w:r>
      <w:r w:rsidR="00CE1747">
        <w:rPr>
          <w:color w:val="000000"/>
        </w:rPr>
        <w:t>-</w:t>
      </w:r>
      <w:r w:rsidRPr="00037264">
        <w:rPr>
          <w:color w:val="000000"/>
        </w:rPr>
        <w:t>Gaudreault.</w:t>
      </w:r>
    </w:p>
    <w:p w14:paraId="6194964E" w14:textId="77777777" w:rsidR="00F92118" w:rsidRDefault="00F92118" w:rsidP="005A607E">
      <w:pPr>
        <w:pStyle w:val="Normal1"/>
        <w:spacing w:before="240" w:after="240"/>
        <w:jc w:val="both"/>
      </w:pPr>
      <w:r w:rsidRPr="00037264">
        <w:t>Finalement, l'animateur monsieur Laurent Bégin se voit confier la tâche de faire bouger les personnes qui désirent danser ou fredonner avec lui des airs connus.</w:t>
      </w:r>
    </w:p>
    <w:p w14:paraId="1C571D75" w14:textId="77777777" w:rsidR="00F92118" w:rsidRDefault="00F92118" w:rsidP="005A607E">
      <w:pPr>
        <w:pStyle w:val="Normal1"/>
        <w:spacing w:before="240" w:after="240"/>
        <w:jc w:val="both"/>
      </w:pPr>
      <w:r w:rsidRPr="00037264">
        <w:t xml:space="preserve">Grand merci au conseil sectoriel pour la belle organisation de ce </w:t>
      </w:r>
      <w:r>
        <w:t>s</w:t>
      </w:r>
      <w:r w:rsidRPr="00037264">
        <w:t>ocial de Noël!</w:t>
      </w:r>
    </w:p>
    <w:p w14:paraId="5511D34A" w14:textId="77777777" w:rsidR="005B4EB8" w:rsidRPr="00EB62E8" w:rsidRDefault="00CE1747" w:rsidP="00CE1747">
      <w:pPr>
        <w:pStyle w:val="Normal1"/>
        <w:spacing w:before="240" w:after="240"/>
      </w:pPr>
      <w:r w:rsidRPr="00EC62BE">
        <w:rPr>
          <w:noProof/>
        </w:rPr>
        <mc:AlternateContent>
          <mc:Choice Requires="wps">
            <w:drawing>
              <wp:anchor distT="0" distB="0" distL="114300" distR="114300" simplePos="0" relativeHeight="253399040" behindDoc="0" locked="0" layoutInCell="1" allowOverlap="1" wp14:anchorId="1CB91832" wp14:editId="03E1F7CE">
                <wp:simplePos x="0" y="0"/>
                <wp:positionH relativeFrom="margin">
                  <wp:posOffset>342265</wp:posOffset>
                </wp:positionH>
                <wp:positionV relativeFrom="margin">
                  <wp:posOffset>5750560</wp:posOffset>
                </wp:positionV>
                <wp:extent cx="6003925" cy="2257200"/>
                <wp:effectExtent l="139700" t="101600" r="142875" b="105410"/>
                <wp:wrapSquare wrapText="bothSides"/>
                <wp:docPr id="1698197058" name="Zone de texte 1698197058"/>
                <wp:cNvGraphicFramePr/>
                <a:graphic xmlns:a="http://schemas.openxmlformats.org/drawingml/2006/main">
                  <a:graphicData uri="http://schemas.microsoft.com/office/word/2010/wordprocessingShape">
                    <wps:wsp>
                      <wps:cNvSpPr txBox="1"/>
                      <wps:spPr>
                        <a:xfrm flipV="1">
                          <a:off x="0" y="0"/>
                          <a:ext cx="6003925" cy="2257200"/>
                        </a:xfrm>
                        <a:prstGeom prst="rect">
                          <a:avLst/>
                        </a:prstGeom>
                        <a:solidFill>
                          <a:schemeClr val="bg1"/>
                        </a:solidFill>
                        <a:ln w="19050">
                          <a:solidFill>
                            <a:schemeClr val="bg2">
                              <a:lumMod val="75000"/>
                            </a:schemeClr>
                          </a:solidFill>
                          <a:prstDash val="solid"/>
                          <a:extLst>
                            <a:ext uri="{C807C97D-BFC1-408E-A445-0C87EB9F89A2}">
                              <ask:lineSketchStyleProps xmlns:ask="http://schemas.microsoft.com/office/drawing/2018/sketchyshapes" sd="1219033472">
                                <a:custGeom>
                                  <a:avLst/>
                                  <a:gdLst>
                                    <a:gd name="connsiteX0" fmla="*/ 0 w 6003925"/>
                                    <a:gd name="connsiteY0" fmla="*/ 0 h 2257200"/>
                                    <a:gd name="connsiteX1" fmla="*/ 605851 w 6003925"/>
                                    <a:gd name="connsiteY1" fmla="*/ 0 h 2257200"/>
                                    <a:gd name="connsiteX2" fmla="*/ 1091623 w 6003925"/>
                                    <a:gd name="connsiteY2" fmla="*/ 0 h 2257200"/>
                                    <a:gd name="connsiteX3" fmla="*/ 1637434 w 6003925"/>
                                    <a:gd name="connsiteY3" fmla="*/ 0 h 2257200"/>
                                    <a:gd name="connsiteX4" fmla="*/ 2303324 w 6003925"/>
                                    <a:gd name="connsiteY4" fmla="*/ 0 h 2257200"/>
                                    <a:gd name="connsiteX5" fmla="*/ 2729057 w 6003925"/>
                                    <a:gd name="connsiteY5" fmla="*/ 0 h 2257200"/>
                                    <a:gd name="connsiteX6" fmla="*/ 3334907 w 6003925"/>
                                    <a:gd name="connsiteY6" fmla="*/ 0 h 2257200"/>
                                    <a:gd name="connsiteX7" fmla="*/ 3760640 w 6003925"/>
                                    <a:gd name="connsiteY7" fmla="*/ 0 h 2257200"/>
                                    <a:gd name="connsiteX8" fmla="*/ 4306452 w 6003925"/>
                                    <a:gd name="connsiteY8" fmla="*/ 0 h 2257200"/>
                                    <a:gd name="connsiteX9" fmla="*/ 4912302 w 6003925"/>
                                    <a:gd name="connsiteY9" fmla="*/ 0 h 2257200"/>
                                    <a:gd name="connsiteX10" fmla="*/ 5277996 w 6003925"/>
                                    <a:gd name="connsiteY10" fmla="*/ 0 h 2257200"/>
                                    <a:gd name="connsiteX11" fmla="*/ 6003925 w 6003925"/>
                                    <a:gd name="connsiteY11" fmla="*/ 0 h 2257200"/>
                                    <a:gd name="connsiteX12" fmla="*/ 6003925 w 6003925"/>
                                    <a:gd name="connsiteY12" fmla="*/ 609444 h 2257200"/>
                                    <a:gd name="connsiteX13" fmla="*/ 6003925 w 6003925"/>
                                    <a:gd name="connsiteY13" fmla="*/ 1218888 h 2257200"/>
                                    <a:gd name="connsiteX14" fmla="*/ 6003925 w 6003925"/>
                                    <a:gd name="connsiteY14" fmla="*/ 2257200 h 2257200"/>
                                    <a:gd name="connsiteX15" fmla="*/ 5518153 w 6003925"/>
                                    <a:gd name="connsiteY15" fmla="*/ 2257200 h 2257200"/>
                                    <a:gd name="connsiteX16" fmla="*/ 5032381 w 6003925"/>
                                    <a:gd name="connsiteY16" fmla="*/ 2257200 h 2257200"/>
                                    <a:gd name="connsiteX17" fmla="*/ 4426530 w 6003925"/>
                                    <a:gd name="connsiteY17" fmla="*/ 2257200 h 2257200"/>
                                    <a:gd name="connsiteX18" fmla="*/ 3880719 w 6003925"/>
                                    <a:gd name="connsiteY18" fmla="*/ 2257200 h 2257200"/>
                                    <a:gd name="connsiteX19" fmla="*/ 3214829 w 6003925"/>
                                    <a:gd name="connsiteY19" fmla="*/ 2257200 h 2257200"/>
                                    <a:gd name="connsiteX20" fmla="*/ 2548939 w 6003925"/>
                                    <a:gd name="connsiteY20" fmla="*/ 2257200 h 2257200"/>
                                    <a:gd name="connsiteX21" fmla="*/ 1943088 w 6003925"/>
                                    <a:gd name="connsiteY21" fmla="*/ 2257200 h 2257200"/>
                                    <a:gd name="connsiteX22" fmla="*/ 1337238 w 6003925"/>
                                    <a:gd name="connsiteY22" fmla="*/ 2257200 h 2257200"/>
                                    <a:gd name="connsiteX23" fmla="*/ 731387 w 6003925"/>
                                    <a:gd name="connsiteY23" fmla="*/ 2257200 h 2257200"/>
                                    <a:gd name="connsiteX24" fmla="*/ 0 w 6003925"/>
                                    <a:gd name="connsiteY24" fmla="*/ 2257200 h 2257200"/>
                                    <a:gd name="connsiteX25" fmla="*/ 0 w 6003925"/>
                                    <a:gd name="connsiteY25" fmla="*/ 1647756 h 2257200"/>
                                    <a:gd name="connsiteX26" fmla="*/ 0 w 6003925"/>
                                    <a:gd name="connsiteY26" fmla="*/ 1083456 h 2257200"/>
                                    <a:gd name="connsiteX27" fmla="*/ 0 w 6003925"/>
                                    <a:gd name="connsiteY27" fmla="*/ 586872 h 2257200"/>
                                    <a:gd name="connsiteX28" fmla="*/ 0 w 6003925"/>
                                    <a:gd name="connsiteY28" fmla="*/ 0 h 22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003925" h="2257200" fill="none" extrusionOk="0">
                                      <a:moveTo>
                                        <a:pt x="0" y="0"/>
                                      </a:moveTo>
                                      <a:cubicBezTo>
                                        <a:pt x="227413" y="-31309"/>
                                        <a:pt x="405261" y="35495"/>
                                        <a:pt x="605851" y="0"/>
                                      </a:cubicBezTo>
                                      <a:cubicBezTo>
                                        <a:pt x="806441" y="-35495"/>
                                        <a:pt x="881213" y="40000"/>
                                        <a:pt x="1091623" y="0"/>
                                      </a:cubicBezTo>
                                      <a:cubicBezTo>
                                        <a:pt x="1302033" y="-40000"/>
                                        <a:pt x="1398261" y="45812"/>
                                        <a:pt x="1637434" y="0"/>
                                      </a:cubicBezTo>
                                      <a:cubicBezTo>
                                        <a:pt x="1876607" y="-45812"/>
                                        <a:pt x="2095251" y="60015"/>
                                        <a:pt x="2303324" y="0"/>
                                      </a:cubicBezTo>
                                      <a:cubicBezTo>
                                        <a:pt x="2511397" y="-60015"/>
                                        <a:pt x="2581163" y="39296"/>
                                        <a:pt x="2729057" y="0"/>
                                      </a:cubicBezTo>
                                      <a:cubicBezTo>
                                        <a:pt x="2876951" y="-39296"/>
                                        <a:pt x="3166749" y="60798"/>
                                        <a:pt x="3334907" y="0"/>
                                      </a:cubicBezTo>
                                      <a:cubicBezTo>
                                        <a:pt x="3503065" y="-60798"/>
                                        <a:pt x="3615994" y="21740"/>
                                        <a:pt x="3760640" y="0"/>
                                      </a:cubicBezTo>
                                      <a:cubicBezTo>
                                        <a:pt x="3905286" y="-21740"/>
                                        <a:pt x="4075983" y="64763"/>
                                        <a:pt x="4306452" y="0"/>
                                      </a:cubicBezTo>
                                      <a:cubicBezTo>
                                        <a:pt x="4536921" y="-64763"/>
                                        <a:pt x="4661267" y="3333"/>
                                        <a:pt x="4912302" y="0"/>
                                      </a:cubicBezTo>
                                      <a:cubicBezTo>
                                        <a:pt x="5163337" y="-3333"/>
                                        <a:pt x="5130274" y="21189"/>
                                        <a:pt x="5277996" y="0"/>
                                      </a:cubicBezTo>
                                      <a:cubicBezTo>
                                        <a:pt x="5425718" y="-21189"/>
                                        <a:pt x="5760905" y="7302"/>
                                        <a:pt x="6003925" y="0"/>
                                      </a:cubicBezTo>
                                      <a:cubicBezTo>
                                        <a:pt x="6043018" y="211326"/>
                                        <a:pt x="5980712" y="423762"/>
                                        <a:pt x="6003925" y="609444"/>
                                      </a:cubicBezTo>
                                      <a:cubicBezTo>
                                        <a:pt x="6027138" y="795126"/>
                                        <a:pt x="5958922" y="1040671"/>
                                        <a:pt x="6003925" y="1218888"/>
                                      </a:cubicBezTo>
                                      <a:cubicBezTo>
                                        <a:pt x="6048928" y="1397105"/>
                                        <a:pt x="5933274" y="2023210"/>
                                        <a:pt x="6003925" y="2257200"/>
                                      </a:cubicBezTo>
                                      <a:cubicBezTo>
                                        <a:pt x="5877032" y="2293576"/>
                                        <a:pt x="5713897" y="2217797"/>
                                        <a:pt x="5518153" y="2257200"/>
                                      </a:cubicBezTo>
                                      <a:cubicBezTo>
                                        <a:pt x="5322409" y="2296603"/>
                                        <a:pt x="5268497" y="2233082"/>
                                        <a:pt x="5032381" y="2257200"/>
                                      </a:cubicBezTo>
                                      <a:cubicBezTo>
                                        <a:pt x="4796265" y="2281318"/>
                                        <a:pt x="4626392" y="2248932"/>
                                        <a:pt x="4426530" y="2257200"/>
                                      </a:cubicBezTo>
                                      <a:cubicBezTo>
                                        <a:pt x="4226668" y="2265468"/>
                                        <a:pt x="4086169" y="2233683"/>
                                        <a:pt x="3880719" y="2257200"/>
                                      </a:cubicBezTo>
                                      <a:cubicBezTo>
                                        <a:pt x="3675269" y="2280717"/>
                                        <a:pt x="3490593" y="2188002"/>
                                        <a:pt x="3214829" y="2257200"/>
                                      </a:cubicBezTo>
                                      <a:cubicBezTo>
                                        <a:pt x="2939065" y="2326398"/>
                                        <a:pt x="2807103" y="2236232"/>
                                        <a:pt x="2548939" y="2257200"/>
                                      </a:cubicBezTo>
                                      <a:cubicBezTo>
                                        <a:pt x="2290775" y="2278168"/>
                                        <a:pt x="2086781" y="2191546"/>
                                        <a:pt x="1943088" y="2257200"/>
                                      </a:cubicBezTo>
                                      <a:cubicBezTo>
                                        <a:pt x="1799395" y="2322854"/>
                                        <a:pt x="1506081" y="2213067"/>
                                        <a:pt x="1337238" y="2257200"/>
                                      </a:cubicBezTo>
                                      <a:cubicBezTo>
                                        <a:pt x="1168395" y="2301333"/>
                                        <a:pt x="919656" y="2187658"/>
                                        <a:pt x="731387" y="2257200"/>
                                      </a:cubicBezTo>
                                      <a:cubicBezTo>
                                        <a:pt x="543118" y="2326742"/>
                                        <a:pt x="319495" y="2235367"/>
                                        <a:pt x="0" y="2257200"/>
                                      </a:cubicBezTo>
                                      <a:cubicBezTo>
                                        <a:pt x="-72888" y="2040463"/>
                                        <a:pt x="66773" y="1846622"/>
                                        <a:pt x="0" y="1647756"/>
                                      </a:cubicBezTo>
                                      <a:cubicBezTo>
                                        <a:pt x="-66773" y="1448890"/>
                                        <a:pt x="40822" y="1265741"/>
                                        <a:pt x="0" y="1083456"/>
                                      </a:cubicBezTo>
                                      <a:cubicBezTo>
                                        <a:pt x="-40822" y="901171"/>
                                        <a:pt x="45655" y="697410"/>
                                        <a:pt x="0" y="586872"/>
                                      </a:cubicBezTo>
                                      <a:cubicBezTo>
                                        <a:pt x="-45655" y="476334"/>
                                        <a:pt x="58556" y="127980"/>
                                        <a:pt x="0" y="0"/>
                                      </a:cubicBezTo>
                                      <a:close/>
                                    </a:path>
                                    <a:path w="6003925" h="225720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66797" y="236521"/>
                                        <a:pt x="5979296" y="377429"/>
                                        <a:pt x="6003925" y="541728"/>
                                      </a:cubicBezTo>
                                      <a:cubicBezTo>
                                        <a:pt x="6028554" y="706027"/>
                                        <a:pt x="5987569" y="860721"/>
                                        <a:pt x="6003925" y="1038312"/>
                                      </a:cubicBezTo>
                                      <a:cubicBezTo>
                                        <a:pt x="6020281" y="1215903"/>
                                        <a:pt x="5947478" y="1380899"/>
                                        <a:pt x="6003925" y="1602612"/>
                                      </a:cubicBezTo>
                                      <a:cubicBezTo>
                                        <a:pt x="6060372" y="1824325"/>
                                        <a:pt x="5998523" y="2007942"/>
                                        <a:pt x="6003925" y="2257200"/>
                                      </a:cubicBezTo>
                                      <a:cubicBezTo>
                                        <a:pt x="5771028" y="2265395"/>
                                        <a:pt x="5609391" y="2197023"/>
                                        <a:pt x="5458114" y="2257200"/>
                                      </a:cubicBezTo>
                                      <a:cubicBezTo>
                                        <a:pt x="5306837" y="2317377"/>
                                        <a:pt x="4990549" y="2218542"/>
                                        <a:pt x="4792224" y="2257200"/>
                                      </a:cubicBezTo>
                                      <a:cubicBezTo>
                                        <a:pt x="4593899" y="2295858"/>
                                        <a:pt x="4463020" y="2252960"/>
                                        <a:pt x="4246412" y="2257200"/>
                                      </a:cubicBezTo>
                                      <a:cubicBezTo>
                                        <a:pt x="4029804" y="2261440"/>
                                        <a:pt x="4036230" y="2233059"/>
                                        <a:pt x="3880719" y="2257200"/>
                                      </a:cubicBezTo>
                                      <a:cubicBezTo>
                                        <a:pt x="3725208" y="2281341"/>
                                        <a:pt x="3605613" y="2220596"/>
                                        <a:pt x="3454986" y="2257200"/>
                                      </a:cubicBezTo>
                                      <a:cubicBezTo>
                                        <a:pt x="3304359" y="2293804"/>
                                        <a:pt x="3059123" y="2195992"/>
                                        <a:pt x="2789096" y="2257200"/>
                                      </a:cubicBezTo>
                                      <a:cubicBezTo>
                                        <a:pt x="2519069" y="2318408"/>
                                        <a:pt x="2401622" y="2211471"/>
                                        <a:pt x="2243285" y="2257200"/>
                                      </a:cubicBezTo>
                                      <a:cubicBezTo>
                                        <a:pt x="2084948" y="2302929"/>
                                        <a:pt x="1983583" y="2236663"/>
                                        <a:pt x="1817552" y="2257200"/>
                                      </a:cubicBezTo>
                                      <a:cubicBezTo>
                                        <a:pt x="1651521" y="2277737"/>
                                        <a:pt x="1457716" y="2199517"/>
                                        <a:pt x="1271740" y="2257200"/>
                                      </a:cubicBezTo>
                                      <a:cubicBezTo>
                                        <a:pt x="1085764" y="2314883"/>
                                        <a:pt x="1014215" y="2255563"/>
                                        <a:pt x="906047" y="2257200"/>
                                      </a:cubicBezTo>
                                      <a:cubicBezTo>
                                        <a:pt x="797879" y="2258837"/>
                                        <a:pt x="709491" y="2253438"/>
                                        <a:pt x="540353" y="2257200"/>
                                      </a:cubicBezTo>
                                      <a:cubicBezTo>
                                        <a:pt x="371215" y="2260962"/>
                                        <a:pt x="150505" y="2203610"/>
                                        <a:pt x="0" y="2257200"/>
                                      </a:cubicBezTo>
                                      <a:cubicBezTo>
                                        <a:pt x="-8265" y="2105935"/>
                                        <a:pt x="28401" y="1875587"/>
                                        <a:pt x="0" y="1738044"/>
                                      </a:cubicBezTo>
                                      <a:cubicBezTo>
                                        <a:pt x="-28401" y="1600501"/>
                                        <a:pt x="57524" y="1253637"/>
                                        <a:pt x="0" y="1128600"/>
                                      </a:cubicBezTo>
                                      <a:cubicBezTo>
                                        <a:pt x="-57524" y="1003563"/>
                                        <a:pt x="58189" y="731097"/>
                                        <a:pt x="0" y="586872"/>
                                      </a:cubicBezTo>
                                      <a:cubicBezTo>
                                        <a:pt x="-58189" y="442647"/>
                                        <a:pt x="59915" y="226729"/>
                                        <a:pt x="0" y="0"/>
                                      </a:cubicBezTo>
                                      <a:close/>
                                    </a:path>
                                  </a:pathLst>
                                </a:custGeom>
                                <ask:type>
                                  <ask:lineSketchNone/>
                                </ask:type>
                              </ask:lineSketchStyleProps>
                            </a:ext>
                          </a:extLst>
                        </a:ln>
                        <a:effectLst>
                          <a:outerShdw blurRad="63500" sx="102000" sy="102000" algn="ctr" rotWithShape="0">
                            <a:prstClr val="black">
                              <a:alpha val="40000"/>
                            </a:prstClr>
                          </a:outerShdw>
                        </a:effectLst>
                      </wps:spPr>
                      <wps:txbx>
                        <w:txbxContent>
                          <w:p w14:paraId="7FFF9C70" w14:textId="77777777" w:rsidR="000F6E4E" w:rsidRPr="0006109A" w:rsidRDefault="000F6E4E" w:rsidP="000F6E4E">
                            <w:pPr>
                              <w:tabs>
                                <w:tab w:val="decimal" w:pos="426"/>
                                <w:tab w:val="decimal" w:pos="3686"/>
                                <w:tab w:val="decimal" w:pos="6946"/>
                              </w:tabs>
                              <w:spacing w:before="120"/>
                              <w:rPr>
                                <w:sz w:val="20"/>
                                <w:szCs w:val="20"/>
                              </w:rPr>
                            </w:pPr>
                            <w:r w:rsidRPr="0006109A">
                              <w:rPr>
                                <w:sz w:val="20"/>
                                <w:szCs w:val="20"/>
                              </w:rPr>
                              <w:t>Réponse</w:t>
                            </w:r>
                            <w:r>
                              <w:rPr>
                                <w:sz w:val="20"/>
                                <w:szCs w:val="20"/>
                              </w:rPr>
                              <w:t>s</w:t>
                            </w:r>
                            <w:r w:rsidRPr="0006109A">
                              <w:rPr>
                                <w:sz w:val="20"/>
                                <w:szCs w:val="20"/>
                              </w:rPr>
                              <w:t xml:space="preserve"> de la </w:t>
                            </w:r>
                            <w:r w:rsidRPr="00ED76E7">
                              <w:rPr>
                                <w:sz w:val="20"/>
                                <w:szCs w:val="20"/>
                              </w:rPr>
                              <w:t>page </w:t>
                            </w:r>
                            <w:r w:rsidRPr="00414E4D">
                              <w:rPr>
                                <w:color w:val="000000" w:themeColor="text1"/>
                                <w:sz w:val="20"/>
                                <w:szCs w:val="20"/>
                              </w:rPr>
                              <w:t xml:space="preserve">: </w:t>
                            </w:r>
                            <w:r w:rsidR="00414E4D">
                              <w:rPr>
                                <w:color w:val="000000" w:themeColor="text1"/>
                                <w:sz w:val="20"/>
                                <w:szCs w:val="20"/>
                              </w:rPr>
                              <w:t>25</w:t>
                            </w:r>
                          </w:p>
                          <w:p w14:paraId="0C218454" w14:textId="77777777" w:rsidR="000F6E4E" w:rsidRPr="000264E4" w:rsidRDefault="000F6E4E" w:rsidP="000F6E4E">
                            <w:pPr>
                              <w:tabs>
                                <w:tab w:val="decimal" w:pos="426"/>
                                <w:tab w:val="decimal" w:pos="3686"/>
                                <w:tab w:val="decimal" w:pos="6946"/>
                              </w:tabs>
                              <w:spacing w:before="120"/>
                              <w:rPr>
                                <w:sz w:val="22"/>
                                <w:szCs w:val="22"/>
                              </w:rPr>
                            </w:pPr>
                            <w:r>
                              <w:tab/>
                            </w:r>
                            <w:r w:rsidRPr="000264E4">
                              <w:rPr>
                                <w:sz w:val="22"/>
                                <w:szCs w:val="22"/>
                              </w:rPr>
                              <w:t>1. Jean Sablon</w:t>
                            </w:r>
                            <w:r w:rsidRPr="000264E4">
                              <w:rPr>
                                <w:sz w:val="22"/>
                                <w:szCs w:val="22"/>
                              </w:rPr>
                              <w:tab/>
                              <w:t xml:space="preserve">2. Ginette Sage          </w:t>
                            </w:r>
                            <w:r w:rsidRPr="000264E4">
                              <w:rPr>
                                <w:sz w:val="22"/>
                                <w:szCs w:val="22"/>
                              </w:rPr>
                              <w:tab/>
                              <w:t>3. Ingrid St-Pierre</w:t>
                            </w:r>
                          </w:p>
                          <w:p w14:paraId="7CDE45EE"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4. Martine St-Pierre</w:t>
                            </w:r>
                            <w:r w:rsidRPr="000264E4">
                              <w:rPr>
                                <w:sz w:val="22"/>
                                <w:szCs w:val="22"/>
                              </w:rPr>
                              <w:tab/>
                              <w:t>5. Martine St-Clair</w:t>
                            </w:r>
                            <w:r w:rsidRPr="000264E4">
                              <w:rPr>
                                <w:sz w:val="22"/>
                                <w:szCs w:val="22"/>
                              </w:rPr>
                              <w:tab/>
                              <w:t>6. Henri Salvador</w:t>
                            </w:r>
                          </w:p>
                          <w:p w14:paraId="762DBD3C"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7. Rosita Salvador</w:t>
                            </w:r>
                            <w:r w:rsidRPr="000264E4">
                              <w:rPr>
                                <w:sz w:val="22"/>
                                <w:szCs w:val="22"/>
                              </w:rPr>
                              <w:tab/>
                              <w:t>8. Jacques Salvail</w:t>
                            </w:r>
                            <w:r w:rsidRPr="000264E4">
                              <w:rPr>
                                <w:sz w:val="22"/>
                                <w:szCs w:val="22"/>
                              </w:rPr>
                              <w:tab/>
                              <w:t xml:space="preserve">9. Véronique Samson      </w:t>
                            </w:r>
                          </w:p>
                          <w:p w14:paraId="53C197B7"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 xml:space="preserve">10. Michel Sardou </w:t>
                            </w:r>
                            <w:r w:rsidRPr="000264E4">
                              <w:rPr>
                                <w:sz w:val="22"/>
                                <w:szCs w:val="22"/>
                              </w:rPr>
                              <w:tab/>
                              <w:t>11. Les Seguin</w:t>
                            </w:r>
                            <w:r w:rsidRPr="000264E4">
                              <w:rPr>
                                <w:sz w:val="22"/>
                                <w:szCs w:val="22"/>
                              </w:rPr>
                              <w:tab/>
                              <w:t>12. M.-Claire Seguin</w:t>
                            </w:r>
                          </w:p>
                          <w:p w14:paraId="44E61721"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 xml:space="preserve">13. Richard Seguin          </w:t>
                            </w:r>
                            <w:r w:rsidRPr="000264E4">
                              <w:rPr>
                                <w:sz w:val="22"/>
                                <w:szCs w:val="22"/>
                              </w:rPr>
                              <w:tab/>
                              <w:t>14. Pierre Sénécal</w:t>
                            </w:r>
                            <w:r w:rsidRPr="000264E4">
                              <w:rPr>
                                <w:sz w:val="22"/>
                                <w:szCs w:val="22"/>
                              </w:rPr>
                              <w:tab/>
                              <w:t>15. Lucile Serval</w:t>
                            </w:r>
                          </w:p>
                          <w:p w14:paraId="4A122A0D"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16. Sévérine</w:t>
                            </w:r>
                            <w:r w:rsidRPr="000264E4">
                              <w:rPr>
                                <w:sz w:val="22"/>
                                <w:szCs w:val="22"/>
                              </w:rPr>
                              <w:tab/>
                              <w:t>17. Sheila</w:t>
                            </w:r>
                            <w:r w:rsidRPr="000264E4">
                              <w:rPr>
                                <w:sz w:val="22"/>
                                <w:szCs w:val="22"/>
                              </w:rPr>
                              <w:tab/>
                              <w:t xml:space="preserve">           18. Mort Shuman</w:t>
                            </w:r>
                          </w:p>
                          <w:p w14:paraId="35E3FF21"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19. Nathalie Simard</w:t>
                            </w:r>
                            <w:r w:rsidRPr="000264E4">
                              <w:rPr>
                                <w:sz w:val="22"/>
                                <w:szCs w:val="22"/>
                              </w:rPr>
                              <w:tab/>
                              <w:t>20. René Simard</w:t>
                            </w:r>
                            <w:r w:rsidRPr="000264E4">
                              <w:rPr>
                                <w:sz w:val="22"/>
                                <w:szCs w:val="22"/>
                              </w:rPr>
                              <w:tab/>
                              <w:t>21. Soldat Lebrun</w:t>
                            </w:r>
                          </w:p>
                          <w:p w14:paraId="06BF56A1"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22. Alain Souchon</w:t>
                            </w:r>
                            <w:r w:rsidRPr="000264E4">
                              <w:rPr>
                                <w:sz w:val="22"/>
                                <w:szCs w:val="22"/>
                              </w:rPr>
                              <w:tab/>
                              <w:t>23. Famille Soucy</w:t>
                            </w:r>
                            <w:r w:rsidRPr="000264E4">
                              <w:rPr>
                                <w:sz w:val="22"/>
                                <w:szCs w:val="22"/>
                              </w:rPr>
                              <w:tab/>
                              <w:t>24. Sœur Sourire</w:t>
                            </w:r>
                          </w:p>
                          <w:p w14:paraId="756B1675" w14:textId="77777777" w:rsidR="000F6E4E" w:rsidRPr="000264E4" w:rsidRDefault="000F6E4E" w:rsidP="000F6E4E">
                            <w:pPr>
                              <w:tabs>
                                <w:tab w:val="decimal" w:pos="426"/>
                                <w:tab w:val="decimal" w:pos="3686"/>
                                <w:tab w:val="decimal" w:pos="6946"/>
                              </w:tabs>
                              <w:spacing w:after="120"/>
                              <w:rPr>
                                <w:sz w:val="22"/>
                                <w:szCs w:val="22"/>
                              </w:rPr>
                            </w:pPr>
                            <w:r w:rsidRPr="000264E4">
                              <w:rPr>
                                <w:sz w:val="22"/>
                                <w:szCs w:val="22"/>
                              </w:rPr>
                              <w:tab/>
                              <w:t>25. Starmania</w:t>
                            </w:r>
                            <w:r w:rsidRPr="000264E4">
                              <w:rPr>
                                <w:sz w:val="22"/>
                                <w:szCs w:val="22"/>
                              </w:rPr>
                              <w:tab/>
                              <w:t>26. Stéphan</w:t>
                            </w:r>
                            <w:r w:rsidRPr="000264E4">
                              <w:rPr>
                                <w:sz w:val="22"/>
                                <w:szCs w:val="22"/>
                              </w:rPr>
                              <w:tab/>
                              <w:t>27. Alexandra Stréliski</w:t>
                            </w:r>
                            <w:r w:rsidRPr="000264E4">
                              <w:rPr>
                                <w:sz w:val="22"/>
                                <w:szCs w:val="22"/>
                              </w:rPr>
                              <w:br/>
                              <w:t xml:space="preserve">   28. Les Sultans</w:t>
                            </w:r>
                            <w:r w:rsidRPr="000264E4">
                              <w:rPr>
                                <w:sz w:val="22"/>
                                <w:szCs w:val="22"/>
                              </w:rPr>
                              <w:tab/>
                              <w:t>29. André Sylvain</w:t>
                            </w:r>
                            <w:r w:rsidRPr="000264E4">
                              <w:rPr>
                                <w:sz w:val="22"/>
                                <w:szCs w:val="22"/>
                              </w:rPr>
                              <w:tab/>
                              <w:t>30. Anne Sylvestre</w:t>
                            </w:r>
                            <w:r w:rsidRPr="000264E4">
                              <w:rPr>
                                <w:sz w:val="22"/>
                                <w:szCs w:val="22"/>
                              </w:rPr>
                              <w:br/>
                              <w:t xml:space="preserve">   31. Claire Syril</w:t>
                            </w:r>
                            <w:r w:rsidRPr="000264E4">
                              <w:rPr>
                                <w:sz w:val="22"/>
                                <w:szCs w:val="22"/>
                              </w:rPr>
                              <w:br/>
                            </w:r>
                          </w:p>
                          <w:p w14:paraId="28497AA5" w14:textId="77777777" w:rsidR="000F6E4E" w:rsidRPr="002E702A" w:rsidRDefault="000F6E4E" w:rsidP="000F6E4E">
                            <w:pPr>
                              <w:tabs>
                                <w:tab w:val="decimal" w:pos="426"/>
                                <w:tab w:val="decimal" w:pos="3686"/>
                                <w:tab w:val="decimal" w:pos="6946"/>
                              </w:tabs>
                              <w:spacing w:after="120"/>
                            </w:pPr>
                          </w:p>
                          <w:p w14:paraId="25F2D466" w14:textId="77777777" w:rsidR="000F6E4E" w:rsidRPr="002E702A" w:rsidRDefault="000F6E4E" w:rsidP="000F6E4E">
                            <w:pPr>
                              <w:tabs>
                                <w:tab w:val="decimal" w:pos="426"/>
                                <w:tab w:val="decimal" w:pos="3686"/>
                                <w:tab w:val="decimal" w:pos="6946"/>
                              </w:tabs>
                              <w:spacing w:after="120"/>
                            </w:pPr>
                            <w:r w:rsidRPr="002E702A">
                              <w:tab/>
                            </w:r>
                          </w:p>
                          <w:p w14:paraId="6FCB1954" w14:textId="77777777" w:rsidR="000F6E4E" w:rsidRPr="002E702A" w:rsidRDefault="000F6E4E" w:rsidP="000F6E4E">
                            <w:pPr>
                              <w:tabs>
                                <w:tab w:val="decimal" w:pos="426"/>
                                <w:tab w:val="decimal" w:pos="3686"/>
                                <w:tab w:val="decimal" w:pos="6946"/>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91832" id="Zone de texte 1698197058" o:spid="_x0000_s1042" type="#_x0000_t202" style="position:absolute;margin-left:26.95pt;margin-top:452.8pt;width:472.75pt;height:177.75pt;flip:y;z-index:2533990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" fillcolor="white [3212]" strokecolor="#aeaaaa [2414]" strokeweight="1.5pt">
                <v:shadow on="t" type="perspective" color="black" opacity="26214f" offset="0,0" matrix="66847f,,,66847f"/>
                <v:textbox>
                  <w:txbxContent>
                    <w:p w14:paraId="7FFF9C70" w14:textId="77777777" w:rsidR="000F6E4E" w:rsidRPr="0006109A" w:rsidRDefault="000F6E4E" w:rsidP="000F6E4E">
                      <w:pPr>
                        <w:tabs>
                          <w:tab w:val="decimal" w:pos="426"/>
                          <w:tab w:val="decimal" w:pos="3686"/>
                          <w:tab w:val="decimal" w:pos="6946"/>
                        </w:tabs>
                        <w:spacing w:before="120"/>
                        <w:rPr>
                          <w:sz w:val="20"/>
                          <w:szCs w:val="20"/>
                        </w:rPr>
                      </w:pPr>
                      <w:r w:rsidRPr="0006109A">
                        <w:rPr>
                          <w:sz w:val="20"/>
                          <w:szCs w:val="20"/>
                        </w:rPr>
                        <w:t>Réponse</w:t>
                      </w:r>
                      <w:r>
                        <w:rPr>
                          <w:sz w:val="20"/>
                          <w:szCs w:val="20"/>
                        </w:rPr>
                        <w:t>s</w:t>
                      </w:r>
                      <w:r w:rsidRPr="0006109A">
                        <w:rPr>
                          <w:sz w:val="20"/>
                          <w:szCs w:val="20"/>
                        </w:rPr>
                        <w:t xml:space="preserve"> de la </w:t>
                      </w:r>
                      <w:r w:rsidRPr="00ED76E7">
                        <w:rPr>
                          <w:sz w:val="20"/>
                          <w:szCs w:val="20"/>
                        </w:rPr>
                        <w:t>page </w:t>
                      </w:r>
                      <w:r w:rsidRPr="00414E4D">
                        <w:rPr>
                          <w:color w:val="000000" w:themeColor="text1"/>
                          <w:sz w:val="20"/>
                          <w:szCs w:val="20"/>
                        </w:rPr>
                        <w:t xml:space="preserve">: </w:t>
                      </w:r>
                      <w:r w:rsidR="00414E4D">
                        <w:rPr>
                          <w:color w:val="000000" w:themeColor="text1"/>
                          <w:sz w:val="20"/>
                          <w:szCs w:val="20"/>
                        </w:rPr>
                        <w:t>25</w:t>
                      </w:r>
                    </w:p>
                    <w:p w14:paraId="0C218454" w14:textId="77777777" w:rsidR="000F6E4E" w:rsidRPr="000264E4" w:rsidRDefault="000F6E4E" w:rsidP="000F6E4E">
                      <w:pPr>
                        <w:tabs>
                          <w:tab w:val="decimal" w:pos="426"/>
                          <w:tab w:val="decimal" w:pos="3686"/>
                          <w:tab w:val="decimal" w:pos="6946"/>
                        </w:tabs>
                        <w:spacing w:before="120"/>
                        <w:rPr>
                          <w:sz w:val="22"/>
                          <w:szCs w:val="22"/>
                        </w:rPr>
                      </w:pPr>
                      <w:r>
                        <w:tab/>
                      </w:r>
                      <w:r w:rsidRPr="000264E4">
                        <w:rPr>
                          <w:sz w:val="22"/>
                          <w:szCs w:val="22"/>
                        </w:rPr>
                        <w:t>1. Jean Sablon</w:t>
                      </w:r>
                      <w:r w:rsidRPr="000264E4">
                        <w:rPr>
                          <w:sz w:val="22"/>
                          <w:szCs w:val="22"/>
                        </w:rPr>
                        <w:tab/>
                        <w:t xml:space="preserve">2. Ginette Sage          </w:t>
                      </w:r>
                      <w:r w:rsidRPr="000264E4">
                        <w:rPr>
                          <w:sz w:val="22"/>
                          <w:szCs w:val="22"/>
                        </w:rPr>
                        <w:tab/>
                        <w:t>3. Ingrid St-Pierre</w:t>
                      </w:r>
                    </w:p>
                    <w:p w14:paraId="7CDE45EE"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4. Martine St-Pierre</w:t>
                      </w:r>
                      <w:r w:rsidRPr="000264E4">
                        <w:rPr>
                          <w:sz w:val="22"/>
                          <w:szCs w:val="22"/>
                        </w:rPr>
                        <w:tab/>
                        <w:t>5. Martine St-Clair</w:t>
                      </w:r>
                      <w:r w:rsidRPr="000264E4">
                        <w:rPr>
                          <w:sz w:val="22"/>
                          <w:szCs w:val="22"/>
                        </w:rPr>
                        <w:tab/>
                        <w:t>6. Henri Salvador</w:t>
                      </w:r>
                    </w:p>
                    <w:p w14:paraId="762DBD3C"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7. Rosita Salvador</w:t>
                      </w:r>
                      <w:r w:rsidRPr="000264E4">
                        <w:rPr>
                          <w:sz w:val="22"/>
                          <w:szCs w:val="22"/>
                        </w:rPr>
                        <w:tab/>
                        <w:t>8. Jacques Salvail</w:t>
                      </w:r>
                      <w:r w:rsidRPr="000264E4">
                        <w:rPr>
                          <w:sz w:val="22"/>
                          <w:szCs w:val="22"/>
                        </w:rPr>
                        <w:tab/>
                        <w:t xml:space="preserve">9. Véronique Samson      </w:t>
                      </w:r>
                    </w:p>
                    <w:p w14:paraId="53C197B7"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 xml:space="preserve">10. Michel Sardou </w:t>
                      </w:r>
                      <w:r w:rsidRPr="000264E4">
                        <w:rPr>
                          <w:sz w:val="22"/>
                          <w:szCs w:val="22"/>
                        </w:rPr>
                        <w:tab/>
                        <w:t>11. Les Seguin</w:t>
                      </w:r>
                      <w:r w:rsidRPr="000264E4">
                        <w:rPr>
                          <w:sz w:val="22"/>
                          <w:szCs w:val="22"/>
                        </w:rPr>
                        <w:tab/>
                        <w:t>12. M.-Claire Seguin</w:t>
                      </w:r>
                    </w:p>
                    <w:p w14:paraId="44E61721"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 xml:space="preserve">13. Richard Seguin          </w:t>
                      </w:r>
                      <w:r w:rsidRPr="000264E4">
                        <w:rPr>
                          <w:sz w:val="22"/>
                          <w:szCs w:val="22"/>
                        </w:rPr>
                        <w:tab/>
                        <w:t>14. Pierre Sénécal</w:t>
                      </w:r>
                      <w:r w:rsidRPr="000264E4">
                        <w:rPr>
                          <w:sz w:val="22"/>
                          <w:szCs w:val="22"/>
                        </w:rPr>
                        <w:tab/>
                        <w:t>15. Lucile Serval</w:t>
                      </w:r>
                    </w:p>
                    <w:p w14:paraId="4A122A0D"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16. Sévérine</w:t>
                      </w:r>
                      <w:r w:rsidRPr="000264E4">
                        <w:rPr>
                          <w:sz w:val="22"/>
                          <w:szCs w:val="22"/>
                        </w:rPr>
                        <w:tab/>
                        <w:t>17. Sheila</w:t>
                      </w:r>
                      <w:r w:rsidRPr="000264E4">
                        <w:rPr>
                          <w:sz w:val="22"/>
                          <w:szCs w:val="22"/>
                        </w:rPr>
                        <w:tab/>
                        <w:t xml:space="preserve">           18. Mort Shuman</w:t>
                      </w:r>
                    </w:p>
                    <w:p w14:paraId="35E3FF21"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19. Nathalie Simard</w:t>
                      </w:r>
                      <w:r w:rsidRPr="000264E4">
                        <w:rPr>
                          <w:sz w:val="22"/>
                          <w:szCs w:val="22"/>
                        </w:rPr>
                        <w:tab/>
                        <w:t>20. René Simard</w:t>
                      </w:r>
                      <w:r w:rsidRPr="000264E4">
                        <w:rPr>
                          <w:sz w:val="22"/>
                          <w:szCs w:val="22"/>
                        </w:rPr>
                        <w:tab/>
                        <w:t>21. Soldat Lebrun</w:t>
                      </w:r>
                    </w:p>
                    <w:p w14:paraId="06BF56A1" w14:textId="77777777" w:rsidR="000F6E4E" w:rsidRPr="000264E4" w:rsidRDefault="000F6E4E" w:rsidP="000F6E4E">
                      <w:pPr>
                        <w:tabs>
                          <w:tab w:val="decimal" w:pos="426"/>
                          <w:tab w:val="decimal" w:pos="3686"/>
                          <w:tab w:val="decimal" w:pos="6946"/>
                        </w:tabs>
                        <w:rPr>
                          <w:sz w:val="22"/>
                          <w:szCs w:val="22"/>
                        </w:rPr>
                      </w:pPr>
                      <w:r w:rsidRPr="000264E4">
                        <w:rPr>
                          <w:sz w:val="22"/>
                          <w:szCs w:val="22"/>
                        </w:rPr>
                        <w:tab/>
                        <w:t>22. Alain Souchon</w:t>
                      </w:r>
                      <w:r w:rsidRPr="000264E4">
                        <w:rPr>
                          <w:sz w:val="22"/>
                          <w:szCs w:val="22"/>
                        </w:rPr>
                        <w:tab/>
                        <w:t>23. Famille Soucy</w:t>
                      </w:r>
                      <w:r w:rsidRPr="000264E4">
                        <w:rPr>
                          <w:sz w:val="22"/>
                          <w:szCs w:val="22"/>
                        </w:rPr>
                        <w:tab/>
                        <w:t>24. Sœur Sourire</w:t>
                      </w:r>
                    </w:p>
                    <w:p w14:paraId="756B1675" w14:textId="77777777" w:rsidR="000F6E4E" w:rsidRPr="000264E4" w:rsidRDefault="000F6E4E" w:rsidP="000F6E4E">
                      <w:pPr>
                        <w:tabs>
                          <w:tab w:val="decimal" w:pos="426"/>
                          <w:tab w:val="decimal" w:pos="3686"/>
                          <w:tab w:val="decimal" w:pos="6946"/>
                        </w:tabs>
                        <w:spacing w:after="120"/>
                        <w:rPr>
                          <w:sz w:val="22"/>
                          <w:szCs w:val="22"/>
                        </w:rPr>
                      </w:pPr>
                      <w:r w:rsidRPr="000264E4">
                        <w:rPr>
                          <w:sz w:val="22"/>
                          <w:szCs w:val="22"/>
                        </w:rPr>
                        <w:tab/>
                        <w:t>25. Starmania</w:t>
                      </w:r>
                      <w:r w:rsidRPr="000264E4">
                        <w:rPr>
                          <w:sz w:val="22"/>
                          <w:szCs w:val="22"/>
                        </w:rPr>
                        <w:tab/>
                        <w:t>26. Stéphan</w:t>
                      </w:r>
                      <w:r w:rsidRPr="000264E4">
                        <w:rPr>
                          <w:sz w:val="22"/>
                          <w:szCs w:val="22"/>
                        </w:rPr>
                        <w:tab/>
                        <w:t>27. Alexandra Stréliski</w:t>
                      </w:r>
                      <w:r w:rsidRPr="000264E4">
                        <w:rPr>
                          <w:sz w:val="22"/>
                          <w:szCs w:val="22"/>
                        </w:rPr>
                        <w:br/>
                        <w:t xml:space="preserve">   28. Les Sultans</w:t>
                      </w:r>
                      <w:r w:rsidRPr="000264E4">
                        <w:rPr>
                          <w:sz w:val="22"/>
                          <w:szCs w:val="22"/>
                        </w:rPr>
                        <w:tab/>
                        <w:t>29. André Sylvain</w:t>
                      </w:r>
                      <w:r w:rsidRPr="000264E4">
                        <w:rPr>
                          <w:sz w:val="22"/>
                          <w:szCs w:val="22"/>
                        </w:rPr>
                        <w:tab/>
                        <w:t>30. Anne Sylvestre</w:t>
                      </w:r>
                      <w:r w:rsidRPr="000264E4">
                        <w:rPr>
                          <w:sz w:val="22"/>
                          <w:szCs w:val="22"/>
                        </w:rPr>
                        <w:br/>
                        <w:t xml:space="preserve">   31. Claire Syril</w:t>
                      </w:r>
                      <w:r w:rsidRPr="000264E4">
                        <w:rPr>
                          <w:sz w:val="22"/>
                          <w:szCs w:val="22"/>
                        </w:rPr>
                        <w:br/>
                      </w:r>
                    </w:p>
                    <w:p w14:paraId="28497AA5" w14:textId="77777777" w:rsidR="000F6E4E" w:rsidRPr="002E702A" w:rsidRDefault="000F6E4E" w:rsidP="000F6E4E">
                      <w:pPr>
                        <w:tabs>
                          <w:tab w:val="decimal" w:pos="426"/>
                          <w:tab w:val="decimal" w:pos="3686"/>
                          <w:tab w:val="decimal" w:pos="6946"/>
                        </w:tabs>
                        <w:spacing w:after="120"/>
                      </w:pPr>
                    </w:p>
                    <w:p w14:paraId="25F2D466" w14:textId="77777777" w:rsidR="000F6E4E" w:rsidRPr="002E702A" w:rsidRDefault="000F6E4E" w:rsidP="000F6E4E">
                      <w:pPr>
                        <w:tabs>
                          <w:tab w:val="decimal" w:pos="426"/>
                          <w:tab w:val="decimal" w:pos="3686"/>
                          <w:tab w:val="decimal" w:pos="6946"/>
                        </w:tabs>
                        <w:spacing w:after="120"/>
                      </w:pPr>
                      <w:r w:rsidRPr="002E702A">
                        <w:tab/>
                      </w:r>
                    </w:p>
                    <w:p w14:paraId="6FCB1954" w14:textId="77777777" w:rsidR="000F6E4E" w:rsidRPr="002E702A" w:rsidRDefault="000F6E4E" w:rsidP="000F6E4E">
                      <w:pPr>
                        <w:tabs>
                          <w:tab w:val="decimal" w:pos="426"/>
                          <w:tab w:val="decimal" w:pos="3686"/>
                          <w:tab w:val="decimal" w:pos="6946"/>
                        </w:tabs>
                      </w:pPr>
                    </w:p>
                  </w:txbxContent>
                </v:textbox>
                <w10:wrap type="square" anchorx="margin" anchory="margin"/>
              </v:shape>
            </w:pict>
          </mc:Fallback>
        </mc:AlternateContent>
      </w:r>
      <w:r w:rsidR="00D20799">
        <w:rPr>
          <w:noProof/>
        </w:rPr>
        <w:drawing>
          <wp:anchor distT="0" distB="0" distL="114300" distR="114300" simplePos="0" relativeHeight="253400064" behindDoc="0" locked="0" layoutInCell="1" allowOverlap="1" wp14:anchorId="0EEC51D0" wp14:editId="1B0B3FFA">
            <wp:simplePos x="0" y="0"/>
            <wp:positionH relativeFrom="margin">
              <wp:posOffset>525780</wp:posOffset>
            </wp:positionH>
            <wp:positionV relativeFrom="margin">
              <wp:posOffset>5062220</wp:posOffset>
            </wp:positionV>
            <wp:extent cx="5640705" cy="482600"/>
            <wp:effectExtent l="0" t="0" r="0" b="0"/>
            <wp:wrapSquare wrapText="bothSides"/>
            <wp:docPr id="12227383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38397" name="Image 1222738397"/>
                    <pic:cNvPicPr/>
                  </pic:nvPicPr>
                  <pic:blipFill>
                    <a:blip r:embed="rId90">
                      <a:extLst>
                        <a:ext uri="{28A0092B-C50C-407E-A947-70E740481C1C}">
                          <a14:useLocalDpi xmlns:a14="http://schemas.microsoft.com/office/drawing/2010/main" val="0"/>
                        </a:ext>
                      </a:extLst>
                    </a:blip>
                    <a:stretch>
                      <a:fillRect/>
                    </a:stretch>
                  </pic:blipFill>
                  <pic:spPr>
                    <a:xfrm>
                      <a:off x="0" y="0"/>
                      <a:ext cx="5640705" cy="482600"/>
                    </a:xfrm>
                    <a:prstGeom prst="rect">
                      <a:avLst/>
                    </a:prstGeom>
                  </pic:spPr>
                </pic:pic>
              </a:graphicData>
            </a:graphic>
            <wp14:sizeRelH relativeFrom="margin">
              <wp14:pctWidth>0</wp14:pctWidth>
            </wp14:sizeRelH>
          </wp:anchor>
        </w:drawing>
      </w:r>
      <w:r w:rsidR="00F92118" w:rsidRPr="00037264">
        <w:t xml:space="preserve">Lise Bégin </w:t>
      </w:r>
      <w:r w:rsidR="00D01C31">
        <w:tab/>
      </w:r>
    </w:p>
    <w:p w14:paraId="27E3AA28" w14:textId="77777777" w:rsidR="00DD6430" w:rsidRDefault="00DD6430" w:rsidP="00632A7B">
      <w:pPr>
        <w:pStyle w:val="NormalWeb"/>
        <w:spacing w:before="240" w:beforeAutospacing="0" w:after="240" w:afterAutospacing="0"/>
        <w:jc w:val="center"/>
        <w:rPr>
          <w:rFonts w:ascii="Arial Black" w:hAnsi="Arial Black"/>
          <w:b/>
          <w:bCs/>
          <w:color w:val="222222"/>
          <w:sz w:val="28"/>
          <w:szCs w:val="28"/>
        </w:rPr>
        <w:sectPr w:rsidR="00DD6430" w:rsidSect="0099687C">
          <w:pgSz w:w="12240" w:h="15840"/>
          <w:pgMar w:top="1418" w:right="851" w:bottom="1418" w:left="851" w:header="709" w:footer="709" w:gutter="0"/>
          <w:cols w:space="708"/>
          <w:docGrid w:linePitch="360"/>
        </w:sectPr>
      </w:pPr>
    </w:p>
    <w:p w14:paraId="64038610" w14:textId="77777777" w:rsidR="00D10F97" w:rsidRDefault="00F92118" w:rsidP="009E0B7A">
      <w:pPr>
        <w:pStyle w:val="NormalWeb"/>
        <w:spacing w:before="240" w:beforeAutospacing="0" w:after="0" w:afterAutospacing="0"/>
        <w:jc w:val="center"/>
        <w:rPr>
          <w:rFonts w:ascii="Arial Black" w:hAnsi="Arial Black"/>
          <w:b/>
          <w:bCs/>
          <w:color w:val="222222"/>
          <w:sz w:val="28"/>
          <w:szCs w:val="28"/>
        </w:rPr>
      </w:pPr>
      <w:r>
        <w:rPr>
          <w:rFonts w:ascii="Arial Black" w:hAnsi="Arial Black"/>
          <w:b/>
          <w:bCs/>
          <w:color w:val="222222"/>
          <w:sz w:val="28"/>
          <w:szCs w:val="28"/>
        </w:rPr>
        <w:lastRenderedPageBreak/>
        <w:t>QUILLES – DÎNER</w:t>
      </w:r>
    </w:p>
    <w:p w14:paraId="763B033A" w14:textId="77777777" w:rsidR="00F92118" w:rsidRPr="00F92118" w:rsidRDefault="00997F7E" w:rsidP="009E0B7A">
      <w:pPr>
        <w:pStyle w:val="NormalWeb"/>
        <w:spacing w:before="0" w:beforeAutospacing="0" w:after="240" w:afterAutospacing="0"/>
        <w:jc w:val="center"/>
        <w:rPr>
          <w:b/>
          <w:bCs/>
          <w:color w:val="222222"/>
          <w:sz w:val="28"/>
          <w:szCs w:val="28"/>
        </w:rPr>
      </w:pPr>
      <w:r>
        <w:rPr>
          <w:noProof/>
        </w:rPr>
        <w:drawing>
          <wp:anchor distT="0" distB="0" distL="114300" distR="114300" simplePos="0" relativeHeight="253414400" behindDoc="0" locked="0" layoutInCell="1" allowOverlap="1" wp14:anchorId="19A22221" wp14:editId="7C040A53">
            <wp:simplePos x="0" y="0"/>
            <wp:positionH relativeFrom="margin">
              <wp:posOffset>3220720</wp:posOffset>
            </wp:positionH>
            <wp:positionV relativeFrom="margin">
              <wp:posOffset>577850</wp:posOffset>
            </wp:positionV>
            <wp:extent cx="3543300" cy="3543300"/>
            <wp:effectExtent l="38100" t="38100" r="25400" b="25400"/>
            <wp:wrapSquare wrapText="bothSides"/>
            <wp:docPr id="4589528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52885" name="Image 458952885"/>
                    <pic:cNvPicPr/>
                  </pic:nvPicPr>
                  <pic:blipFill>
                    <a:blip r:embed="rId91">
                      <a:extLst>
                        <a:ext uri="{28A0092B-C50C-407E-A947-70E740481C1C}">
                          <a14:useLocalDpi xmlns:a14="http://schemas.microsoft.com/office/drawing/2010/main" val="0"/>
                        </a:ext>
                      </a:extLst>
                    </a:blip>
                    <a:stretch>
                      <a:fillRect/>
                    </a:stretch>
                  </pic:blipFill>
                  <pic:spPr>
                    <a:xfrm>
                      <a:off x="0" y="0"/>
                      <a:ext cx="3543300" cy="3543300"/>
                    </a:xfrm>
                    <a:prstGeom prst="rect">
                      <a:avLst/>
                    </a:prstGeom>
                    <a:ln>
                      <a:noFill/>
                    </a:ln>
                    <a:scene3d>
                      <a:camera prst="orthographicFront"/>
                      <a:lightRig rig="threePt" dir="t"/>
                    </a:scene3d>
                    <a:sp3d>
                      <a:bevelT w="152400" h="50800" prst="softRound"/>
                    </a:sp3d>
                  </pic:spPr>
                </pic:pic>
              </a:graphicData>
            </a:graphic>
            <wp14:sizeRelH relativeFrom="margin">
              <wp14:pctWidth>0</wp14:pctWidth>
            </wp14:sizeRelH>
            <wp14:sizeRelV relativeFrom="margin">
              <wp14:pctHeight>0</wp14:pctHeight>
            </wp14:sizeRelV>
          </wp:anchor>
        </w:drawing>
      </w:r>
      <w:r w:rsidR="00F92118" w:rsidRPr="00F92118">
        <w:rPr>
          <w:b/>
          <w:bCs/>
          <w:color w:val="222222"/>
          <w:sz w:val="28"/>
          <w:szCs w:val="28"/>
        </w:rPr>
        <w:t>22 janvier 2025</w:t>
      </w:r>
    </w:p>
    <w:p w14:paraId="50F7CC18" w14:textId="77777777" w:rsidR="00F92118" w:rsidRDefault="00F92118" w:rsidP="00F92118">
      <w:pPr>
        <w:spacing w:before="120" w:after="120"/>
        <w:jc w:val="both"/>
      </w:pPr>
      <w:r>
        <w:t>Brr</w:t>
      </w:r>
      <w:r w:rsidR="00997F7E">
        <w:t>r…</w:t>
      </w:r>
      <w:r>
        <w:t xml:space="preserve">! </w:t>
      </w:r>
      <w:r w:rsidR="003E5818">
        <w:t>À 9 h, p</w:t>
      </w:r>
      <w:r>
        <w:t>ar un froid glacial de -30</w:t>
      </w:r>
      <w:r w:rsidR="00997F7E">
        <w:t xml:space="preserve"> </w:t>
      </w:r>
      <w:r>
        <w:t xml:space="preserve">°C, 18 valeureuses personnes se sont retrouvées au Boule-O-Drome de Lévis pour le rendez-vous annuel de l’activité « Quilles ». </w:t>
      </w:r>
    </w:p>
    <w:p w14:paraId="4D5D90A8" w14:textId="77777777" w:rsidR="00F92118" w:rsidRDefault="00F92118" w:rsidP="00F92118">
      <w:pPr>
        <w:spacing w:before="120" w:after="120"/>
        <w:jc w:val="both"/>
      </w:pPr>
      <w:r>
        <w:t>Deux équipes de 4 pour les petites quilles, deux équipes de 3 et une de 4 pour les grosses quilles. Les groupes se sont formés tout naturellement.</w:t>
      </w:r>
    </w:p>
    <w:p w14:paraId="19835201" w14:textId="77777777" w:rsidR="00F92118" w:rsidRDefault="00F92118" w:rsidP="00F92118">
      <w:pPr>
        <w:spacing w:before="120" w:after="120"/>
        <w:jc w:val="both"/>
      </w:pPr>
      <w:r>
        <w:t>Que de beaux moments passés en bonne compagnie! Il ne s’agissait pas de faire des performances mirobolantes, juste de s’amuser, de rire et d’échanger. Comme le mentionnait si bien Pierre de Coubertin : « L’important, ce n’est pas de gagner, c’est de participer ».</w:t>
      </w:r>
    </w:p>
    <w:p w14:paraId="5DEDA317" w14:textId="77777777" w:rsidR="00F92118" w:rsidRDefault="00F92118" w:rsidP="00F92118">
      <w:pPr>
        <w:spacing w:before="120" w:after="120"/>
        <w:jc w:val="both"/>
      </w:pPr>
      <w:r>
        <w:t>Vers 11 h, il y a eu une accalmie. Des gens se sont rajoutés pour pouvoir profiter du succulent dîner offert à partir de 11</w:t>
      </w:r>
      <w:r w:rsidR="003E5818">
        <w:t xml:space="preserve"> </w:t>
      </w:r>
      <w:r>
        <w:t>h</w:t>
      </w:r>
      <w:r w:rsidR="003E5818">
        <w:t xml:space="preserve"> </w:t>
      </w:r>
      <w:r>
        <w:t>30 (nous étions 30 convives). Comme menu, on nous a servi une soupe aux légumes, du bœuf bourguignon et ses accompagnements ainsi qu’un délicieux dessert.</w:t>
      </w:r>
    </w:p>
    <w:p w14:paraId="00968213" w14:textId="77777777" w:rsidR="00F92118" w:rsidRDefault="00F92118" w:rsidP="00F92118">
      <w:pPr>
        <w:spacing w:before="120" w:after="120"/>
        <w:jc w:val="both"/>
      </w:pPr>
      <w:r>
        <w:t>À la fin du repas, Robert a mentionné les activités à venir jusqu’en juin 2025. Louise Guay a terminé en faisant un tirage de 2 coupons-rabais de 10 $.</w:t>
      </w:r>
    </w:p>
    <w:p w14:paraId="2908C8C7" w14:textId="77777777" w:rsidR="00F92118" w:rsidRDefault="00F92118" w:rsidP="00F92118">
      <w:pPr>
        <w:spacing w:before="120" w:after="120"/>
        <w:jc w:val="both"/>
      </w:pPr>
      <w:r>
        <w:t>Ce fut un agréable avant-midi. Malgré le froid à l’extérieur, la chaleur était au rendez-vous pour les participants.</w:t>
      </w:r>
    </w:p>
    <w:p w14:paraId="510B44C6" w14:textId="77777777" w:rsidR="00F92118" w:rsidRDefault="00F92118" w:rsidP="00F92118">
      <w:r>
        <w:t xml:space="preserve">À l’année prochaine! </w:t>
      </w:r>
    </w:p>
    <w:p w14:paraId="385A340A" w14:textId="77777777" w:rsidR="007534A2" w:rsidRPr="009E0B7A" w:rsidRDefault="00732AEA" w:rsidP="00D8415E">
      <w:pPr>
        <w:jc w:val="right"/>
      </w:pPr>
      <w:r>
        <w:rPr>
          <w:rFonts w:ascii="Arial Black" w:hAnsi="Arial Black"/>
          <w:b/>
          <w:bCs/>
          <w:noProof/>
          <w:sz w:val="28"/>
          <w:szCs w:val="28"/>
        </w:rPr>
        <w:drawing>
          <wp:anchor distT="0" distB="0" distL="114300" distR="114300" simplePos="0" relativeHeight="253419520" behindDoc="0" locked="0" layoutInCell="1" allowOverlap="1" wp14:anchorId="420D1726" wp14:editId="0B3DF688">
            <wp:simplePos x="0" y="0"/>
            <wp:positionH relativeFrom="margin">
              <wp:posOffset>1611630</wp:posOffset>
            </wp:positionH>
            <wp:positionV relativeFrom="margin">
              <wp:posOffset>5282565</wp:posOffset>
            </wp:positionV>
            <wp:extent cx="3468370" cy="802089"/>
            <wp:effectExtent l="0" t="0" r="0" b="0"/>
            <wp:wrapSquare wrapText="bothSides"/>
            <wp:docPr id="113071582"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1582" name="Image 113071582"/>
                    <pic:cNvPicPr/>
                  </pic:nvPicPr>
                  <pic:blipFill>
                    <a:blip r:embed="rId92" cstate="print">
                      <a:extLst>
                        <a:ext uri="{28A0092B-C50C-407E-A947-70E740481C1C}">
                          <a14:useLocalDpi xmlns:a14="http://schemas.microsoft.com/office/drawing/2010/main" val="0"/>
                        </a:ext>
                      </a:extLst>
                    </a:blip>
                    <a:stretch>
                      <a:fillRect/>
                    </a:stretch>
                  </pic:blipFill>
                  <pic:spPr>
                    <a:xfrm flipV="1">
                      <a:off x="0" y="0"/>
                      <a:ext cx="3468370" cy="802089"/>
                    </a:xfrm>
                    <a:prstGeom prst="rect">
                      <a:avLst/>
                    </a:prstGeom>
                  </pic:spPr>
                </pic:pic>
              </a:graphicData>
            </a:graphic>
          </wp:anchor>
        </w:drawing>
      </w:r>
      <w:r w:rsidR="00F92118">
        <w:t xml:space="preserve">Marthe </w:t>
      </w:r>
      <w:proofErr w:type="spellStart"/>
      <w:r w:rsidR="00F92118">
        <w:t>Lamontagne</w:t>
      </w:r>
      <w:proofErr w:type="spellEnd"/>
    </w:p>
    <w:p w14:paraId="778B262B" w14:textId="77777777" w:rsidR="009E0B7A" w:rsidRDefault="009E0B7A" w:rsidP="00EB321D">
      <w:pPr>
        <w:jc w:val="center"/>
        <w:rPr>
          <w:rFonts w:ascii="Arial Black" w:hAnsi="Arial Black"/>
          <w:b/>
          <w:bCs/>
          <w:sz w:val="28"/>
          <w:szCs w:val="28"/>
        </w:rPr>
      </w:pPr>
    </w:p>
    <w:p w14:paraId="304424DA" w14:textId="77777777" w:rsidR="009E0B7A" w:rsidRDefault="009E0B7A" w:rsidP="00EB321D">
      <w:pPr>
        <w:jc w:val="center"/>
        <w:rPr>
          <w:rFonts w:ascii="Arial Black" w:hAnsi="Arial Black"/>
          <w:b/>
          <w:bCs/>
          <w:sz w:val="28"/>
          <w:szCs w:val="28"/>
        </w:rPr>
      </w:pPr>
    </w:p>
    <w:p w14:paraId="414681F5" w14:textId="77777777" w:rsidR="00E54CA0" w:rsidRDefault="00E54CA0" w:rsidP="00EB321D">
      <w:pPr>
        <w:jc w:val="center"/>
        <w:rPr>
          <w:rFonts w:ascii="Arial Black" w:hAnsi="Arial Black"/>
          <w:b/>
          <w:bCs/>
          <w:sz w:val="28"/>
          <w:szCs w:val="28"/>
        </w:rPr>
      </w:pPr>
    </w:p>
    <w:p w14:paraId="48F467C6" w14:textId="77777777" w:rsidR="00E54CA0" w:rsidRDefault="00E54CA0" w:rsidP="00EB321D">
      <w:pPr>
        <w:jc w:val="center"/>
        <w:rPr>
          <w:rFonts w:ascii="Arial Black" w:hAnsi="Arial Black"/>
          <w:b/>
          <w:bCs/>
          <w:sz w:val="28"/>
          <w:szCs w:val="28"/>
        </w:rPr>
      </w:pPr>
    </w:p>
    <w:p w14:paraId="633DF39D" w14:textId="77777777" w:rsidR="00EB321D" w:rsidRPr="0079432A" w:rsidRDefault="00EB321D" w:rsidP="00EB321D">
      <w:pPr>
        <w:jc w:val="center"/>
        <w:rPr>
          <w:rFonts w:ascii="Arial Black" w:hAnsi="Arial Black"/>
          <w:b/>
          <w:bCs/>
          <w:sz w:val="28"/>
          <w:szCs w:val="28"/>
        </w:rPr>
      </w:pPr>
      <w:r w:rsidRPr="0079432A">
        <w:rPr>
          <w:rFonts w:ascii="Arial Black" w:hAnsi="Arial Black"/>
          <w:b/>
          <w:bCs/>
          <w:sz w:val="28"/>
          <w:szCs w:val="28"/>
        </w:rPr>
        <w:t xml:space="preserve">AREQ en spectacle : ANNULÉ </w:t>
      </w:r>
    </w:p>
    <w:p w14:paraId="5AB7C253" w14:textId="77777777" w:rsidR="00EB321D" w:rsidRPr="00E369D5" w:rsidRDefault="00EB321D" w:rsidP="00EB321D">
      <w:pPr>
        <w:tabs>
          <w:tab w:val="left" w:pos="2268"/>
        </w:tabs>
        <w:jc w:val="right"/>
      </w:pPr>
      <w:r w:rsidRPr="00E369D5">
        <w:t>Par</w:t>
      </w:r>
      <w:r w:rsidR="00732AEA">
        <w:t xml:space="preserve"> : </w:t>
      </w:r>
      <w:r w:rsidRPr="00E369D5">
        <w:t xml:space="preserve">Lise </w:t>
      </w:r>
      <w:proofErr w:type="spellStart"/>
      <w:r w:rsidRPr="00E369D5">
        <w:t>Patoine</w:t>
      </w:r>
      <w:proofErr w:type="spellEnd"/>
    </w:p>
    <w:p w14:paraId="56A6C065" w14:textId="77777777" w:rsidR="00EB321D" w:rsidRDefault="00EB321D" w:rsidP="00EB321D">
      <w:pPr>
        <w:tabs>
          <w:tab w:val="left" w:pos="2268"/>
        </w:tabs>
        <w:spacing w:before="120" w:after="120"/>
        <w:jc w:val="both"/>
      </w:pPr>
      <w:r w:rsidRPr="00E369D5">
        <w:t xml:space="preserve">Cette annulation fut décidée par le </w:t>
      </w:r>
      <w:r>
        <w:t>c</w:t>
      </w:r>
      <w:r w:rsidRPr="00E369D5">
        <w:t>onseil sectoriel</w:t>
      </w:r>
      <w:r w:rsidR="00B26E5B">
        <w:t>,</w:t>
      </w:r>
      <w:r w:rsidRPr="00E369D5">
        <w:t xml:space="preserve"> en considérant le trop petit nombre de participants intéressés à s’impliquer cette année pour la onzième (11</w:t>
      </w:r>
      <w:r w:rsidRPr="00E369D5">
        <w:rPr>
          <w:vertAlign w:val="superscript"/>
        </w:rPr>
        <w:t>e</w:t>
      </w:r>
      <w:r w:rsidRPr="00E369D5">
        <w:t xml:space="preserve">) présentation de ce spectacle, attendu par de nombreux fidèles spectateurs. </w:t>
      </w:r>
    </w:p>
    <w:p w14:paraId="562FBF27" w14:textId="77777777" w:rsidR="00E01CB8" w:rsidRDefault="00EB321D" w:rsidP="00EB321D">
      <w:pPr>
        <w:spacing w:before="120" w:after="120"/>
        <w:jc w:val="both"/>
        <w:rPr>
          <w:rFonts w:ascii="Arial Black" w:hAnsi="Arial Black"/>
          <w:b/>
          <w:bCs/>
          <w:sz w:val="28"/>
          <w:szCs w:val="28"/>
        </w:rPr>
        <w:sectPr w:rsidR="00E01CB8" w:rsidSect="0099687C">
          <w:headerReference w:type="first" r:id="rId93"/>
          <w:pgSz w:w="12240" w:h="15840"/>
          <w:pgMar w:top="1418" w:right="851" w:bottom="1418" w:left="851" w:header="709" w:footer="709" w:gutter="0"/>
          <w:cols w:space="52"/>
          <w:docGrid w:linePitch="360"/>
        </w:sectPr>
      </w:pPr>
      <w:r w:rsidRPr="00E369D5">
        <w:t>À titre de responsable de cette activité, ce fut une grande déception pour moi et je me demande si j’aurais pu faire quoi que ce soit pour motiver un plus grand nombre d’artistes disposés à se produire sur scène. Ce n’est pourtant pas le talent qui manque… Est-ce la morosité de la période que nous traversons? Des séquelles de la COVID-19 qui a changé les mentalités? J’ai toujours aimé et j’aimerai toujours chanter! Vous aussi j’espère! Alors, à la prochaine… peut-être?</w:t>
      </w:r>
    </w:p>
    <w:p w14:paraId="00C51A8E" w14:textId="77777777" w:rsidR="00E7696E" w:rsidRPr="00D15D54" w:rsidRDefault="00677B0C" w:rsidP="00FE022D">
      <w:pPr>
        <w:spacing w:before="240" w:after="240" w:line="360" w:lineRule="auto"/>
        <w:jc w:val="center"/>
        <w:rPr>
          <w:rFonts w:ascii="Arial Black" w:hAnsi="Arial Black"/>
          <w:b/>
          <w:bCs/>
          <w:sz w:val="28"/>
          <w:szCs w:val="28"/>
        </w:rPr>
      </w:pPr>
      <w:r>
        <w:rPr>
          <w:noProof/>
        </w:rPr>
        <w:lastRenderedPageBreak/>
        <w:drawing>
          <wp:anchor distT="0" distB="0" distL="114300" distR="114300" simplePos="0" relativeHeight="253401088" behindDoc="0" locked="0" layoutInCell="1" allowOverlap="1" wp14:anchorId="63277E32" wp14:editId="7D21263E">
            <wp:simplePos x="0" y="0"/>
            <wp:positionH relativeFrom="margin">
              <wp:posOffset>4013701</wp:posOffset>
            </wp:positionH>
            <wp:positionV relativeFrom="margin">
              <wp:posOffset>501015</wp:posOffset>
            </wp:positionV>
            <wp:extent cx="2641600" cy="1981200"/>
            <wp:effectExtent l="101600" t="88900" r="101600" b="88900"/>
            <wp:wrapSquare wrapText="bothSides"/>
            <wp:docPr id="110317706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77065" name="Image 1103177065"/>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641600" cy="1981200"/>
                    </a:xfrm>
                    <a:prstGeom prst="rect">
                      <a:avLst/>
                    </a:prstGeom>
                    <a:ln>
                      <a:solidFill>
                        <a:schemeClr val="accent4">
                          <a:lumMod val="75000"/>
                        </a:schemeClr>
                      </a:solidFill>
                    </a:ln>
                    <a:effectLst>
                      <a:outerShdw blurRad="63500" sx="102000" sy="102000" algn="ct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sidR="00F92118">
        <w:rPr>
          <w:rFonts w:ascii="Arial Black" w:hAnsi="Arial Black"/>
          <w:b/>
          <w:bCs/>
          <w:sz w:val="28"/>
          <w:szCs w:val="28"/>
        </w:rPr>
        <w:t xml:space="preserve"> </w:t>
      </w:r>
      <w:r w:rsidR="00E7696E" w:rsidRPr="00D15D54">
        <w:rPr>
          <w:rFonts w:ascii="Arial Black" w:hAnsi="Arial Black"/>
          <w:b/>
          <w:bCs/>
          <w:sz w:val="28"/>
          <w:szCs w:val="28"/>
        </w:rPr>
        <w:t>EN BAS DE LAINE OU EN BAS DE ZÉRO</w:t>
      </w:r>
    </w:p>
    <w:p w14:paraId="249875D5" w14:textId="77777777" w:rsidR="00E7696E" w:rsidRDefault="00E7696E" w:rsidP="001C3428">
      <w:pPr>
        <w:spacing w:before="120" w:after="120" w:line="360" w:lineRule="auto"/>
        <w:jc w:val="both"/>
      </w:pPr>
      <w:r w:rsidRPr="00D15D54">
        <w:t>Certaines personnes, en période hivernale, aiment déguster leur café préféré, en  écoutant de la musique, emmitouflé dans leurs douillets bas de laine, près</w:t>
      </w:r>
      <w:r>
        <w:t xml:space="preserve"> </w:t>
      </w:r>
      <w:r w:rsidRPr="00D15D54">
        <w:t>du foyer qui crépite et qui répand sa chaleur bienfaisante.</w:t>
      </w:r>
    </w:p>
    <w:p w14:paraId="07ED215C" w14:textId="77777777" w:rsidR="00E7696E" w:rsidRDefault="00E7696E" w:rsidP="001C3428">
      <w:pPr>
        <w:spacing w:before="120" w:after="120" w:line="360" w:lineRule="auto"/>
        <w:jc w:val="both"/>
      </w:pPr>
      <w:r w:rsidRPr="00D15D54">
        <w:t>D’autres personnes, optent pour une activité extérieure, bravant la froidure</w:t>
      </w:r>
      <w:r>
        <w:t xml:space="preserve"> </w:t>
      </w:r>
      <w:r w:rsidRPr="00D15D54">
        <w:t>de février pour aller dévaler les pistes de ski de fond ou arpenter les sentiers</w:t>
      </w:r>
      <w:r>
        <w:t xml:space="preserve"> </w:t>
      </w:r>
      <w:r w:rsidRPr="00D15D54">
        <w:t>de raquette.</w:t>
      </w:r>
    </w:p>
    <w:p w14:paraId="2F256F26" w14:textId="77777777" w:rsidR="00E7696E" w:rsidRDefault="00E7696E" w:rsidP="001C3428">
      <w:pPr>
        <w:spacing w:before="120" w:after="120" w:line="360" w:lineRule="auto"/>
        <w:jc w:val="both"/>
      </w:pPr>
      <w:r w:rsidRPr="00D15D54">
        <w:t>Il faut dire que dame Nature avait été généreuse durant la dernière semaine,</w:t>
      </w:r>
      <w:r>
        <w:t xml:space="preserve"> </w:t>
      </w:r>
      <w:r w:rsidRPr="00D15D54">
        <w:t>en déversant en abondance de jolis papillons blancs qui ont  drapé le paysage</w:t>
      </w:r>
      <w:r>
        <w:t xml:space="preserve"> </w:t>
      </w:r>
      <w:r w:rsidRPr="00D15D54">
        <w:t>immaculé et</w:t>
      </w:r>
      <w:r>
        <w:t xml:space="preserve"> </w:t>
      </w:r>
      <w:r w:rsidRPr="00D15D54">
        <w:t>resplendissant sous les rayons du soleil.</w:t>
      </w:r>
    </w:p>
    <w:p w14:paraId="4A25C0C9" w14:textId="77777777" w:rsidR="00E7696E" w:rsidRDefault="00E7696E" w:rsidP="001C3428">
      <w:pPr>
        <w:spacing w:before="120" w:after="120" w:line="360" w:lineRule="auto"/>
        <w:jc w:val="both"/>
      </w:pPr>
      <w:r w:rsidRPr="00D15D54">
        <w:t>Nous étions 25 valeureux sportifs en ce 19 février, au centre de plein air « Au bord de l’Eau » dans la municipalité de Saint-Henri. Ces membres de notre association et</w:t>
      </w:r>
      <w:r>
        <w:t xml:space="preserve"> </w:t>
      </w:r>
      <w:r w:rsidRPr="00D15D54">
        <w:t>des amis sont venus socialiser tout en parcourant les sentiers balisés. Des bras</w:t>
      </w:r>
      <w:r>
        <w:t xml:space="preserve"> </w:t>
      </w:r>
      <w:r w:rsidRPr="00D15D54">
        <w:t>chargés de neige sont tendus tout au long  du parcours; le gazouillis d’oiseaux charme nos oreilles. Malgré la présence d’une brise soutenue, de bienveillants rayons de soleil sont venus égayer les visages et réconforter skieurs et raquetteurs.</w:t>
      </w:r>
    </w:p>
    <w:p w14:paraId="2561B527" w14:textId="77777777" w:rsidR="00E7696E" w:rsidRDefault="00E7696E" w:rsidP="001C3428">
      <w:pPr>
        <w:spacing w:before="120" w:after="120" w:line="360" w:lineRule="auto"/>
        <w:jc w:val="both"/>
      </w:pPr>
      <w:r w:rsidRPr="00D15D54">
        <w:t>Après un avant-midi bien rempli, les joues rafraîchies, il fait bon de retrouver la chaleur du poste d’accueil. Un succulent repas attend les convives : lasagne, pâté au poulet, salade, dessert… ornent les assiettes des dîneurs. Les échanges sont animés</w:t>
      </w:r>
      <w:r>
        <w:t xml:space="preserve"> </w:t>
      </w:r>
      <w:r w:rsidRPr="00D15D54">
        <w:t>et se poursuivent tout au long du repas.</w:t>
      </w:r>
    </w:p>
    <w:p w14:paraId="306F57F6" w14:textId="77777777" w:rsidR="00E7696E" w:rsidRDefault="00E7696E" w:rsidP="001C3428">
      <w:pPr>
        <w:spacing w:before="120" w:after="120" w:line="360" w:lineRule="auto"/>
        <w:jc w:val="both"/>
      </w:pPr>
      <w:r w:rsidRPr="00D15D54">
        <w:t>Après le dîner, certains retournent à leur domicile, satisfaits de cette rencontre</w:t>
      </w:r>
      <w:r>
        <w:t xml:space="preserve"> </w:t>
      </w:r>
      <w:r w:rsidRPr="00D15D54">
        <w:t>fructueuse; d’autres désirent prolonger l’activité physique et reprennent les pistes</w:t>
      </w:r>
      <w:r>
        <w:t xml:space="preserve"> </w:t>
      </w:r>
      <w:r w:rsidRPr="00D15D54">
        <w:t>en quête de kilomètres supplémentaires.</w:t>
      </w:r>
    </w:p>
    <w:p w14:paraId="3A8E3416" w14:textId="77777777" w:rsidR="00E7696E" w:rsidRDefault="00CE4809" w:rsidP="001C3428">
      <w:pPr>
        <w:spacing w:before="120" w:after="120" w:line="360" w:lineRule="auto"/>
        <w:jc w:val="both"/>
      </w:pPr>
      <w:r>
        <w:rPr>
          <w:noProof/>
        </w:rPr>
        <w:drawing>
          <wp:anchor distT="0" distB="0" distL="114300" distR="114300" simplePos="0" relativeHeight="253424640" behindDoc="0" locked="0" layoutInCell="1" allowOverlap="1" wp14:anchorId="7BC50FCE" wp14:editId="51FC58A2">
            <wp:simplePos x="0" y="0"/>
            <wp:positionH relativeFrom="margin">
              <wp:posOffset>31115</wp:posOffset>
            </wp:positionH>
            <wp:positionV relativeFrom="margin">
              <wp:posOffset>6102350</wp:posOffset>
            </wp:positionV>
            <wp:extent cx="2476500" cy="1806575"/>
            <wp:effectExtent l="38100" t="38100" r="38100" b="34925"/>
            <wp:wrapSquare wrapText="bothSides"/>
            <wp:docPr id="1298315586"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15586" name="Image 1298315586"/>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476500" cy="1806575"/>
                    </a:xfrm>
                    <a:prstGeom prst="rect">
                      <a:avLst/>
                    </a:prstGeom>
                    <a:ln w="28575">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E7696E" w:rsidRPr="00D15D54">
        <w:t>Merci aux bénévoles du poste d’accueil et du bon service du traiteur « Chez Paule ».</w:t>
      </w:r>
    </w:p>
    <w:p w14:paraId="7C7100E9" w14:textId="77777777" w:rsidR="00E7696E" w:rsidRDefault="00E7696E" w:rsidP="00CE4809">
      <w:pPr>
        <w:spacing w:before="120" w:line="360" w:lineRule="auto"/>
        <w:jc w:val="both"/>
      </w:pPr>
      <w:r w:rsidRPr="00D15D54">
        <w:t>Que vous soyez un fervent de rester confortablement en bas de laine ou de vouloir</w:t>
      </w:r>
      <w:r>
        <w:t xml:space="preserve"> </w:t>
      </w:r>
      <w:r w:rsidRPr="00D15D54">
        <w:t>confronter la froidure hivernale, l’important c’est que vous soyez fiers des choix qui</w:t>
      </w:r>
      <w:r>
        <w:t xml:space="preserve"> </w:t>
      </w:r>
      <w:r w:rsidRPr="00D15D54">
        <w:t xml:space="preserve">sont les vôtres et que vous puissiez profiter des moments agréables </w:t>
      </w:r>
      <w:r>
        <w:t>dont</w:t>
      </w:r>
      <w:r w:rsidRPr="00D15D54">
        <w:t xml:space="preserve"> la vie nous</w:t>
      </w:r>
      <w:r>
        <w:t xml:space="preserve"> </w:t>
      </w:r>
      <w:r w:rsidRPr="00D15D54">
        <w:t>gratifie.</w:t>
      </w:r>
    </w:p>
    <w:p w14:paraId="163CF172" w14:textId="77777777" w:rsidR="00E7696E" w:rsidRPr="00D15D54" w:rsidRDefault="00E7696E" w:rsidP="00677B0C">
      <w:pPr>
        <w:spacing w:before="240" w:after="120"/>
      </w:pPr>
      <w:r w:rsidRPr="00D15D54">
        <w:t>Claude Couture</w:t>
      </w:r>
    </w:p>
    <w:p w14:paraId="3B074D33" w14:textId="77777777" w:rsidR="0054745B" w:rsidRPr="00D140D1" w:rsidRDefault="0054745B" w:rsidP="001C3428">
      <w:pPr>
        <w:pStyle w:val="Corpsdetexte"/>
        <w:spacing w:before="120" w:after="120" w:line="360" w:lineRule="auto"/>
        <w:sectPr w:rsidR="0054745B" w:rsidRPr="00D140D1" w:rsidSect="0099687C">
          <w:pgSz w:w="12240" w:h="15840"/>
          <w:pgMar w:top="1418" w:right="851" w:bottom="1418" w:left="851" w:header="709" w:footer="709" w:gutter="0"/>
          <w:cols w:space="52"/>
          <w:docGrid w:linePitch="360"/>
        </w:sectPr>
      </w:pPr>
    </w:p>
    <w:p w14:paraId="22296C81" w14:textId="77777777" w:rsidR="004B5D86" w:rsidRPr="0008543A" w:rsidRDefault="004B5D86" w:rsidP="00FE022D">
      <w:pPr>
        <w:spacing w:before="240" w:after="240"/>
        <w:jc w:val="center"/>
        <w:rPr>
          <w:rFonts w:ascii="Arial Black" w:hAnsi="Arial Black"/>
          <w:b/>
          <w:bCs/>
          <w:sz w:val="28"/>
          <w:szCs w:val="28"/>
        </w:rPr>
      </w:pPr>
      <w:r w:rsidRPr="0008543A">
        <w:rPr>
          <w:rFonts w:ascii="Arial Black" w:hAnsi="Arial Black"/>
          <w:b/>
          <w:bCs/>
          <w:sz w:val="28"/>
          <w:szCs w:val="28"/>
        </w:rPr>
        <w:lastRenderedPageBreak/>
        <w:t>S’informer pour briser l’isolement</w:t>
      </w:r>
    </w:p>
    <w:p w14:paraId="2A345593" w14:textId="77777777" w:rsidR="004B5D86" w:rsidRPr="0003227B" w:rsidRDefault="004B5D86" w:rsidP="004B5D86">
      <w:pPr>
        <w:spacing w:before="120" w:after="120" w:line="360" w:lineRule="auto"/>
        <w:jc w:val="both"/>
      </w:pPr>
      <w:r w:rsidRPr="0003227B">
        <w:t>Avec le temps et l’âge, il nous arrive de subir une perte de mobilité, une baisse visuelle ou une diminution auditive, entre autres choses. En ce qui me concerne, mon pied gauche est tombant et cela affecte mes déplacements depuis 2020. L’aggravation de la situation m’oblige à dépendre davantage de mon déambulateur</w:t>
      </w:r>
      <w:r>
        <w:t xml:space="preserve"> </w:t>
      </w:r>
      <w:r w:rsidRPr="0003227B">
        <w:t>depuis 2021. Heureusement,  une fois l’appareil glissé derrière le siège du conducteur, je peux conduire ma voiture et avoir une certaine mobilité dans les alentours.</w:t>
      </w:r>
    </w:p>
    <w:p w14:paraId="34C3B189" w14:textId="77777777" w:rsidR="004B5D86" w:rsidRPr="0003227B" w:rsidRDefault="004B5D86" w:rsidP="004B5D86">
      <w:pPr>
        <w:spacing w:before="120" w:after="120" w:line="360" w:lineRule="auto"/>
        <w:jc w:val="both"/>
      </w:pPr>
      <w:r w:rsidRPr="0003227B">
        <w:t xml:space="preserve">En 2024, j’ai découvert la chaine de télévision </w:t>
      </w:r>
      <w:r w:rsidRPr="00535354">
        <w:rPr>
          <w:b/>
          <w:bCs/>
        </w:rPr>
        <w:t>AMI-télé</w:t>
      </w:r>
      <w:r w:rsidRPr="0003227B">
        <w:t>. C’est une entreprise médiatique qui a pour but de divertir, d’informer et de motiver les personnes en situation de handicap. Les émissions proposées ont un contenu original et pertinent. Depuis, j’y retrouve plusieurs informations intéressantes en lien avec ma condition et différentes autres limitations existantes.</w:t>
      </w:r>
    </w:p>
    <w:p w14:paraId="527E9309" w14:textId="77777777" w:rsidR="004B5D86" w:rsidRPr="0003227B" w:rsidRDefault="004B5D86" w:rsidP="004B5D86">
      <w:pPr>
        <w:spacing w:before="120" w:after="120" w:line="360" w:lineRule="auto"/>
        <w:jc w:val="both"/>
      </w:pPr>
      <w:r w:rsidRPr="0003227B">
        <w:t xml:space="preserve">À travers la programmation d’AMI-télé, j’ai pu connaître l’organisme </w:t>
      </w:r>
      <w:proofErr w:type="spellStart"/>
      <w:r w:rsidRPr="00FE022D">
        <w:rPr>
          <w:b/>
          <w:bCs/>
        </w:rPr>
        <w:t>Kéroul</w:t>
      </w:r>
      <w:proofErr w:type="spellEnd"/>
      <w:r w:rsidRPr="00FE022D">
        <w:t>.</w:t>
      </w:r>
      <w:r w:rsidRPr="0003227B">
        <w:t xml:space="preserve"> Depuis 1979, </w:t>
      </w:r>
      <w:proofErr w:type="spellStart"/>
      <w:r w:rsidRPr="0003227B">
        <w:t>Kéroul</w:t>
      </w:r>
      <w:proofErr w:type="spellEnd"/>
      <w:r w:rsidRPr="0003227B">
        <w:t xml:space="preserve"> travaille à améliorer l’accessibilité du tourisme et de la culture aux personnes à capacité physique restreinte. Très pratique, cet organisme couvre toutes les régions à la grandeur de la province. Des équipes se rendent sur place pour vérifier les différentes caractéristiques des lieux d’intérêt. En effet, leur site </w:t>
      </w:r>
      <w:r>
        <w:t>I</w:t>
      </w:r>
      <w:r w:rsidRPr="0003227B">
        <w:t xml:space="preserve">nternet révèle les résultats de leurs évaluations faites sur les endroits à visiter. À travers les ans, </w:t>
      </w:r>
      <w:proofErr w:type="spellStart"/>
      <w:r w:rsidRPr="0003227B">
        <w:t>Kéroul</w:t>
      </w:r>
      <w:proofErr w:type="spellEnd"/>
      <w:r w:rsidRPr="0003227B">
        <w:t xml:space="preserve"> a eu un impact considérable dans plusieurs dossiers en tourisme, en culture et en transport. L’amélioration de l'accessibilité des lieux en est un bon exemple.</w:t>
      </w:r>
    </w:p>
    <w:p w14:paraId="5CDB97EF" w14:textId="77777777" w:rsidR="004B5D86" w:rsidRPr="0003227B" w:rsidRDefault="004B5D86" w:rsidP="004B5D86">
      <w:pPr>
        <w:spacing w:before="120" w:after="120" w:line="360" w:lineRule="auto"/>
        <w:jc w:val="both"/>
      </w:pPr>
      <w:r w:rsidRPr="0003227B">
        <w:t>En devenant membre, j’ai reçu</w:t>
      </w:r>
      <w:r>
        <w:t> </w:t>
      </w:r>
      <w:r w:rsidRPr="0003227B">
        <w:t xml:space="preserve"> </w:t>
      </w:r>
      <w:r w:rsidRPr="0008543A">
        <w:rPr>
          <w:i/>
          <w:iCs/>
        </w:rPr>
        <w:t>«</w:t>
      </w:r>
      <w:r>
        <w:t> </w:t>
      </w:r>
      <w:r w:rsidRPr="0080666A">
        <w:rPr>
          <w:i/>
        </w:rPr>
        <w:t>Le Baladeur </w:t>
      </w:r>
      <w:r>
        <w:rPr>
          <w:i/>
        </w:rPr>
        <w:t>»</w:t>
      </w:r>
      <w:r w:rsidRPr="0003227B">
        <w:t xml:space="preserve"> qui est la seule publication sur le tourisme accessible au Québec. À part les quatre publications de cette revue, il est possible d’obtenir la brochure </w:t>
      </w:r>
      <w:r w:rsidRPr="0008543A">
        <w:rPr>
          <w:i/>
          <w:iCs/>
        </w:rPr>
        <w:t>«</w:t>
      </w:r>
      <w:r>
        <w:t> </w:t>
      </w:r>
      <w:r w:rsidRPr="0003227B">
        <w:rPr>
          <w:i/>
        </w:rPr>
        <w:t>Le Québec pour tous</w:t>
      </w:r>
      <w:r>
        <w:rPr>
          <w:i/>
        </w:rPr>
        <w:t> »</w:t>
      </w:r>
      <w:r w:rsidRPr="0003227B">
        <w:rPr>
          <w:i/>
        </w:rPr>
        <w:t xml:space="preserve"> </w:t>
      </w:r>
      <w:r w:rsidRPr="0003227B">
        <w:t>qui est un pratique complément d’informations. Avec les détails donnés sur les différents sites à visiter, j’ai pu découvrir l’</w:t>
      </w:r>
      <w:hyperlink r:id="rId96" w:history="1">
        <w:r w:rsidRPr="00BF486D">
          <w:rPr>
            <w:rStyle w:val="Hyperlien"/>
            <w:rFonts w:ascii="Times New Roman" w:hAnsi="Times New Roman"/>
          </w:rPr>
          <w:t>Observatoire de la capitale</w:t>
        </w:r>
      </w:hyperlink>
      <w:r w:rsidRPr="0003227B">
        <w:t>. Avant de me déplacer au Complexe G, je savais qu’il y aurait des espaces de stationnement pour personnes à mobilité réduite ainsi que des installations sanitaires adéquates. Toutes ces précisions ont contribué à me sécuriser, à agrémenter ma visite et à en tirer une grande satisfaction.</w:t>
      </w:r>
    </w:p>
    <w:p w14:paraId="6F609997" w14:textId="77777777" w:rsidR="004B5D86" w:rsidRDefault="00FE022D" w:rsidP="00FE022D">
      <w:pPr>
        <w:spacing w:before="120" w:after="120" w:line="360" w:lineRule="auto"/>
        <w:jc w:val="both"/>
      </w:pPr>
      <w:r>
        <w:rPr>
          <w:noProof/>
        </w:rPr>
        <mc:AlternateContent>
          <mc:Choice Requires="wps">
            <w:drawing>
              <wp:anchor distT="0" distB="0" distL="114300" distR="114300" simplePos="0" relativeHeight="253405184" behindDoc="0" locked="0" layoutInCell="1" allowOverlap="1" wp14:anchorId="58E10FFF" wp14:editId="70F08562">
                <wp:simplePos x="0" y="0"/>
                <wp:positionH relativeFrom="column">
                  <wp:posOffset>5538570</wp:posOffset>
                </wp:positionH>
                <wp:positionV relativeFrom="paragraph">
                  <wp:posOffset>1322705</wp:posOffset>
                </wp:positionV>
                <wp:extent cx="1828800" cy="1828800"/>
                <wp:effectExtent l="0" t="0" r="0" b="0"/>
                <wp:wrapSquare wrapText="bothSides"/>
                <wp:docPr id="495728004"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1F498B" w14:textId="77777777" w:rsidR="004B5D86" w:rsidRPr="00310210" w:rsidRDefault="004B5D86" w:rsidP="004B5D86">
                            <w:pPr>
                              <w:spacing w:before="120"/>
                              <w:jc w:val="both"/>
                            </w:pPr>
                            <w:r w:rsidRPr="0003227B">
                              <w:t>Lucette Bergeron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E10FFF" id="_x0000_s1044" type="#_x0000_t202" style="position:absolute;left:0;text-align:left;margin-left:436.1pt;margin-top:104.15pt;width:2in;height:2in;z-index:2534051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" filled="f" stroked="f" strokeweight=".5pt">
                <v:textbox style="mso-fit-shape-to-text:t">
                  <w:txbxContent>
                    <w:p w14:paraId="1E1F498B" w14:textId="77777777" w:rsidR="004B5D86" w:rsidRPr="00310210" w:rsidRDefault="004B5D86" w:rsidP="004B5D86">
                      <w:pPr>
                        <w:spacing w:before="120"/>
                        <w:jc w:val="both"/>
                      </w:pPr>
                      <w:r w:rsidRPr="0003227B">
                        <w:t>Lucette Bergeron</w:t>
                      </w:r>
                    </w:p>
                  </w:txbxContent>
                </v:textbox>
                <w10:wrap type="square"/>
              </v:shape>
            </w:pict>
          </mc:Fallback>
        </mc:AlternateContent>
      </w:r>
      <w:r w:rsidR="004B5D86" w:rsidRPr="0003227B">
        <w:t xml:space="preserve">En terminant, je vous invite donc à consulter </w:t>
      </w:r>
      <w:hyperlink r:id="rId97" w:history="1">
        <w:r w:rsidR="004B5D86" w:rsidRPr="006A671F">
          <w:rPr>
            <w:rStyle w:val="Hyperlien"/>
            <w:rFonts w:ascii="Times New Roman" w:hAnsi="Times New Roman"/>
          </w:rPr>
          <w:t>AMI-télé</w:t>
        </w:r>
      </w:hyperlink>
      <w:r w:rsidR="004B5D86" w:rsidRPr="0003227B">
        <w:t xml:space="preserve"> ainsi que le site de </w:t>
      </w:r>
      <w:hyperlink r:id="rId98" w:history="1">
        <w:proofErr w:type="spellStart"/>
        <w:r w:rsidR="004B5D86" w:rsidRPr="00FE022D">
          <w:rPr>
            <w:rStyle w:val="Hyperlien"/>
            <w:rFonts w:ascii="Times New Roman" w:hAnsi="Times New Roman"/>
          </w:rPr>
          <w:t>Kéroul</w:t>
        </w:r>
        <w:proofErr w:type="spellEnd"/>
      </w:hyperlink>
      <w:r w:rsidR="004B5D86" w:rsidRPr="0003227B">
        <w:t>, pour vous-même ou pour des gens de votre entourage présentant des besoins particuliers. Pour les personnes vivant avec une différence, il est primordial de s’informer ainsi que de rester en contact avec l’environnement culturel et touristique. Cela contribue grandement à éviter l’isolement. D’après moi, n’attendez pas qu’une personne en situation d’handicap vous demande de l’aide!</w:t>
      </w:r>
      <w:r w:rsidR="004B5D86">
        <w:t xml:space="preserve"> </w:t>
      </w:r>
      <w:r w:rsidR="004B5D86" w:rsidRPr="0003227B">
        <w:t>Prenez donc les devants!</w:t>
      </w:r>
    </w:p>
    <w:p w14:paraId="67F13A07" w14:textId="77777777" w:rsidR="004B5D86" w:rsidRDefault="004B5D86" w:rsidP="003F2090">
      <w:pPr>
        <w:tabs>
          <w:tab w:val="right" w:pos="8647"/>
        </w:tabs>
        <w:autoSpaceDE w:val="0"/>
        <w:autoSpaceDN w:val="0"/>
        <w:adjustRightInd w:val="0"/>
        <w:spacing w:before="240" w:after="240"/>
        <w:jc w:val="center"/>
        <w:rPr>
          <w:rFonts w:ascii="Arial Black" w:hAnsi="Arial Black" w:cstheme="majorHAnsi"/>
          <w:b/>
          <w:color w:val="000000"/>
          <w:sz w:val="28"/>
          <w:szCs w:val="28"/>
        </w:rPr>
        <w:sectPr w:rsidR="004B5D86" w:rsidSect="0099687C">
          <w:pgSz w:w="12240" w:h="15840"/>
          <w:pgMar w:top="1418" w:right="851" w:bottom="1418" w:left="851" w:header="709" w:footer="709" w:gutter="0"/>
          <w:cols w:space="52"/>
          <w:docGrid w:linePitch="360"/>
        </w:sectPr>
      </w:pPr>
    </w:p>
    <w:p w14:paraId="2C4C0845" w14:textId="77777777" w:rsidR="004252F6" w:rsidRPr="003F2090" w:rsidRDefault="00A27791" w:rsidP="003F2090">
      <w:pPr>
        <w:tabs>
          <w:tab w:val="right" w:pos="8647"/>
        </w:tabs>
        <w:autoSpaceDE w:val="0"/>
        <w:autoSpaceDN w:val="0"/>
        <w:adjustRightInd w:val="0"/>
        <w:spacing w:before="240" w:after="240"/>
        <w:jc w:val="center"/>
        <w:rPr>
          <w:rFonts w:ascii="Arial Black" w:hAnsi="Arial Black" w:cstheme="majorHAnsi"/>
          <w:b/>
          <w:color w:val="000000"/>
          <w:sz w:val="28"/>
          <w:szCs w:val="28"/>
        </w:rPr>
      </w:pPr>
      <w:r>
        <w:rPr>
          <w:rFonts w:ascii="Arial Black" w:hAnsi="Arial Black" w:cstheme="majorHAnsi"/>
          <w:b/>
          <w:color w:val="000000"/>
          <w:sz w:val="28"/>
          <w:szCs w:val="28"/>
        </w:rPr>
        <w:lastRenderedPageBreak/>
        <w:t>ALLÉGORIE</w:t>
      </w:r>
    </w:p>
    <w:p w14:paraId="7BE5FDDA" w14:textId="77777777" w:rsidR="00A27791" w:rsidRPr="0014267F" w:rsidRDefault="00A27791" w:rsidP="003F2090">
      <w:pPr>
        <w:spacing w:before="120" w:after="120" w:line="360" w:lineRule="auto"/>
        <w:jc w:val="both"/>
      </w:pPr>
      <w:r w:rsidRPr="0014267F">
        <w:t xml:space="preserve">Le chef Aka et son frère Sali étaient à la recherche de nourriture pour leur peuple. Ils marchaient péniblement sous le soleil impitoyable de la steppe. Une sécheresse interminable sévissait et leur clan menaçait de disparaitre. N’écoutant que leur courage ils partirent sur les chemins poussiéreux. </w:t>
      </w:r>
    </w:p>
    <w:p w14:paraId="41489CA4" w14:textId="33F5865C" w:rsidR="00A27791" w:rsidRPr="0014267F" w:rsidRDefault="00A27791" w:rsidP="003F2090">
      <w:pPr>
        <w:spacing w:before="120" w:after="120" w:line="360" w:lineRule="auto"/>
        <w:jc w:val="both"/>
      </w:pPr>
      <w:r w:rsidRPr="0014267F">
        <w:t>Ils aperçurent tout à coup un</w:t>
      </w:r>
      <w:r w:rsidR="00B22C9C">
        <w:t>e</w:t>
      </w:r>
      <w:r w:rsidRPr="0014267F">
        <w:t xml:space="preserve"> oasis verdoyant</w:t>
      </w:r>
      <w:r w:rsidR="00B22C9C">
        <w:t>e</w:t>
      </w:r>
      <w:r w:rsidRPr="0014267F">
        <w:t>. Éblouis, ils se mirent à courir espérant ne pas être victime</w:t>
      </w:r>
      <w:r w:rsidR="00C70D7B">
        <w:t>s</w:t>
      </w:r>
      <w:r w:rsidRPr="0014267F">
        <w:t xml:space="preserve"> d’un mirage! À bout de souffle, ils découvrirent un endroit paradisiaque, une terre fertile où les arbres regorgeaient de fruits appétissants, où des animaux dodus gambadaient çà et là. Craintifs, ils s’aventurèrent pas à pas, puis n’y tenant plus, ils tendirent leurs bras et saisirent les fruits juteux qu’ils dévorèrent en jubilant. </w:t>
      </w:r>
    </w:p>
    <w:p w14:paraId="19AE1094" w14:textId="77777777" w:rsidR="00A27791" w:rsidRPr="0014267F" w:rsidRDefault="00A27791" w:rsidP="003F2090">
      <w:pPr>
        <w:spacing w:before="120" w:after="120" w:line="360" w:lineRule="auto"/>
        <w:jc w:val="both"/>
      </w:pPr>
      <w:r w:rsidRPr="0014267F">
        <w:t>Rassasiés, ils décidèrent de rapporter de cette bonne nourriture aux membres du clan convenant toutefois qu’il était peut-être préférable de ne pas divulguer un tel secret. « Qui sait ce que feraient les autres s’ils découvraient l’endroit s’exclama Aka</w:t>
      </w:r>
      <w:r w:rsidR="004406AF">
        <w:t>!</w:t>
      </w:r>
      <w:r w:rsidRPr="0014267F">
        <w:t>» Sali partit donc seul, chargé d’une gazelle et de fruits succulents pendant qu’Aka gardait la place. Accueilli chez lui en héros, Sali distribua le tout aux mains tendues en promettant d’en rapporter autant à chacun de ses voyages.</w:t>
      </w:r>
    </w:p>
    <w:p w14:paraId="45BEBECE" w14:textId="77777777" w:rsidR="00A27791" w:rsidRPr="0014267F" w:rsidRDefault="00A27791" w:rsidP="003F2090">
      <w:pPr>
        <w:spacing w:before="120" w:after="120" w:line="360" w:lineRule="auto"/>
        <w:jc w:val="both"/>
      </w:pPr>
      <w:r w:rsidRPr="0014267F">
        <w:t>Quand Sali revint à l’oasis, Aka reçut son frère solennellement et déclara : « J’ai divisé notre avoir en deux parts, la tienne se trouve du côté du soleil levant tandis que je me réserve celle qui est au soleil couchant. Nous disposerons ainsi de notre richesse selon notre bon vouloir »</w:t>
      </w:r>
      <w:r w:rsidR="00784B22">
        <w:t>.</w:t>
      </w:r>
      <w:r w:rsidRPr="0014267F">
        <w:t xml:space="preserve"> </w:t>
      </w:r>
      <w:r w:rsidR="000802D6">
        <w:t xml:space="preserve"> </w:t>
      </w:r>
      <w:r w:rsidRPr="0014267F">
        <w:t xml:space="preserve">Étonné, Sali voulut discuter : « Ne devrions-nous pas partager le butin avec notre clan comme nous l’avons toujours fait? » </w:t>
      </w:r>
      <w:r w:rsidR="000802D6">
        <w:t xml:space="preserve">Le chef répondit sur un ton autoritaire : </w:t>
      </w:r>
      <w:r w:rsidRPr="0014267F">
        <w:t>« Fais ce que bon te semble, je décide de garder toute ma part pour ma famille au cas où une autre sécheresse venait à sévir. Ne t’en fais pas, j’offrirai quand même</w:t>
      </w:r>
      <w:r w:rsidR="005F3EED">
        <w:t>,</w:t>
      </w:r>
      <w:r w:rsidRPr="0014267F">
        <w:t xml:space="preserve"> peut-être à l’occasion</w:t>
      </w:r>
      <w:r w:rsidR="005F3EED">
        <w:t>,</w:t>
      </w:r>
      <w:r w:rsidRPr="0014267F">
        <w:t xml:space="preserve"> mes surplus aux démunis »</w:t>
      </w:r>
      <w:r w:rsidR="00784B22">
        <w:t>.</w:t>
      </w:r>
    </w:p>
    <w:p w14:paraId="41AAB1CA" w14:textId="77777777" w:rsidR="00A27791" w:rsidRPr="0014267F" w:rsidRDefault="00A27791" w:rsidP="003F2090">
      <w:pPr>
        <w:spacing w:before="120" w:after="120" w:line="360" w:lineRule="auto"/>
        <w:jc w:val="both"/>
      </w:pPr>
      <w:r w:rsidRPr="0014267F">
        <w:t>Sali reconnu</w:t>
      </w:r>
      <w:r w:rsidR="006F0AA1">
        <w:t>t</w:t>
      </w:r>
      <w:r w:rsidRPr="0014267F">
        <w:t xml:space="preserve"> une certaine sagesse chez son frère mais ne pouvait s’empêcher de s’inquiéter pour le reste du clan. Aussi quand il aperçut au loin </w:t>
      </w:r>
      <w:proofErr w:type="spellStart"/>
      <w:r w:rsidRPr="0014267F">
        <w:t>Bamo</w:t>
      </w:r>
      <w:proofErr w:type="spellEnd"/>
      <w:r w:rsidRPr="0014267F">
        <w:t xml:space="preserve"> et </w:t>
      </w:r>
      <w:proofErr w:type="spellStart"/>
      <w:r w:rsidRPr="0014267F">
        <w:t>Lupre</w:t>
      </w:r>
      <w:proofErr w:type="spellEnd"/>
      <w:r w:rsidRPr="0014267F">
        <w:t xml:space="preserve"> sa conjointe, qui l’avaient suivi à son insu, il les accueillit avec enthousiasme. « Venez</w:t>
      </w:r>
      <w:r w:rsidR="00784B22">
        <w:t>,</w:t>
      </w:r>
      <w:r w:rsidRPr="0014267F">
        <w:t xml:space="preserve"> leur dit-il, voyez comme la récolte sera bonne! Jamais je n’arriverai à tout ramasser. Prenez autant que vous pourrez et rapportez-le à vos familles et amis. Et puis tenez dit-il</w:t>
      </w:r>
      <w:r w:rsidR="005F3EED">
        <w:t>,</w:t>
      </w:r>
      <w:r w:rsidRPr="0014267F">
        <w:t xml:space="preserve"> sans trop y penser, je vous cède la moitié de mon champ »</w:t>
      </w:r>
      <w:r w:rsidR="00784B22">
        <w:t>.</w:t>
      </w:r>
    </w:p>
    <w:p w14:paraId="4C735AC3" w14:textId="3CBA184D" w:rsidR="00A27791" w:rsidRPr="0014267F" w:rsidRDefault="00A27791" w:rsidP="003F2090">
      <w:pPr>
        <w:spacing w:before="120" w:after="120" w:line="360" w:lineRule="auto"/>
        <w:jc w:val="both"/>
      </w:pPr>
      <w:r w:rsidRPr="0014267F">
        <w:t>Trop heureux d’apporter une si bonne nouvelle au clan le couple s’en retourna.  Ce soir-là</w:t>
      </w:r>
      <w:r w:rsidR="009551AD">
        <w:t>,</w:t>
      </w:r>
      <w:r w:rsidRPr="0014267F">
        <w:t xml:space="preserve"> le clan se réunit pour festoyer et rendre hommage à leurs sauv</w:t>
      </w:r>
      <w:r w:rsidR="00DC367A">
        <w:t>et</w:t>
      </w:r>
      <w:r w:rsidRPr="0014267F">
        <w:t>eurs. Assis autour du feu, humant la bonne chair qui cuisait, les sages se mirent à comploter. « Pourquoi resterions-nous ici à attendre qu’on veu</w:t>
      </w:r>
      <w:r w:rsidR="004B4223">
        <w:t>il</w:t>
      </w:r>
      <w:r w:rsidRPr="0014267F">
        <w:t xml:space="preserve">le bien nous nourrir, ne devrions-nous pas plutôt nous rendre là-bas pour aider à la récolte et engranger des réserves pour la saison </w:t>
      </w:r>
      <w:r w:rsidRPr="0014267F">
        <w:lastRenderedPageBreak/>
        <w:t>froide qui vient »</w:t>
      </w:r>
      <w:r w:rsidR="009551AD">
        <w:t>.</w:t>
      </w:r>
      <w:r w:rsidRPr="0014267F">
        <w:t xml:space="preserve"> Dès le lendemain, ils plièrent bagages et suivant les balises que </w:t>
      </w:r>
      <w:proofErr w:type="spellStart"/>
      <w:r w:rsidRPr="0014267F">
        <w:t>Bamo</w:t>
      </w:r>
      <w:proofErr w:type="spellEnd"/>
      <w:r w:rsidRPr="0014267F">
        <w:t xml:space="preserve"> et </w:t>
      </w:r>
      <w:proofErr w:type="spellStart"/>
      <w:r w:rsidRPr="0014267F">
        <w:t>Lupre</w:t>
      </w:r>
      <w:proofErr w:type="spellEnd"/>
      <w:r w:rsidRPr="0014267F">
        <w:t xml:space="preserve"> avaient installées, marchèrent jusqu’à l’oasis. Esseulé dans son domaine, Sali les reçut à bras ouverts s’empressant de leur aménager une place et de les sustenter avec générosité. </w:t>
      </w:r>
      <w:r w:rsidR="009551AD">
        <w:t>Toutefois, n</w:t>
      </w:r>
      <w:r w:rsidRPr="0014267F">
        <w:t>on</w:t>
      </w:r>
      <w:r w:rsidR="009551AD">
        <w:t xml:space="preserve"> </w:t>
      </w:r>
      <w:r w:rsidRPr="0014267F">
        <w:t>satisfaits de cet usage, les sages réclamèrent bien vite leur part du butin. « Ce n’est pas tant pour nous-même</w:t>
      </w:r>
      <w:r w:rsidR="00512F42">
        <w:t>s</w:t>
      </w:r>
      <w:r w:rsidRPr="0014267F">
        <w:t xml:space="preserve"> que nous exigeons ce partage, tu dois comprendre Sali</w:t>
      </w:r>
      <w:r w:rsidR="007C58AD">
        <w:t>,</w:t>
      </w:r>
      <w:r w:rsidRPr="0014267F">
        <w:t xml:space="preserve"> maintenant que tu es riche</w:t>
      </w:r>
      <w:r w:rsidR="007C58AD">
        <w:t>,</w:t>
      </w:r>
      <w:r w:rsidRPr="0014267F">
        <w:t xml:space="preserve"> que nous devons nourrir nos semblables »</w:t>
      </w:r>
      <w:r w:rsidR="00784B22">
        <w:t xml:space="preserve">. </w:t>
      </w:r>
      <w:r w:rsidRPr="0014267F">
        <w:t xml:space="preserve"> Devant une telle évidence, Sali ne peut que se soumettre tout en se demandant si à ce rythme il y aurait assez pour tant de monde. Comme il  avait déjà cédé la moitié de sa terre à </w:t>
      </w:r>
      <w:proofErr w:type="spellStart"/>
      <w:r w:rsidRPr="0014267F">
        <w:t>Lupre</w:t>
      </w:r>
      <w:proofErr w:type="spellEnd"/>
      <w:r w:rsidRPr="0014267F">
        <w:t xml:space="preserve"> et </w:t>
      </w:r>
      <w:proofErr w:type="spellStart"/>
      <w:r w:rsidRPr="0014267F">
        <w:t>Bamo</w:t>
      </w:r>
      <w:proofErr w:type="spellEnd"/>
      <w:r w:rsidRPr="0014267F">
        <w:t>, il conseilla aux sages d’adresser plutôt leur demande au couple.</w:t>
      </w:r>
    </w:p>
    <w:p w14:paraId="006DD684" w14:textId="77777777" w:rsidR="00A27791" w:rsidRPr="0014267F" w:rsidRDefault="00A27791" w:rsidP="003F2090">
      <w:pPr>
        <w:spacing w:before="120" w:after="120" w:line="360" w:lineRule="auto"/>
        <w:jc w:val="both"/>
      </w:pPr>
      <w:r w:rsidRPr="0014267F">
        <w:t xml:space="preserve">Pendant ce temps au village, constatant le départ suspect des sages, inquiets </w:t>
      </w:r>
      <w:proofErr w:type="spellStart"/>
      <w:r w:rsidRPr="0014267F">
        <w:t>Bamo</w:t>
      </w:r>
      <w:proofErr w:type="spellEnd"/>
      <w:r w:rsidRPr="0014267F">
        <w:t xml:space="preserve"> et </w:t>
      </w:r>
      <w:proofErr w:type="spellStart"/>
      <w:r w:rsidRPr="0014267F">
        <w:t>Lupre</w:t>
      </w:r>
      <w:proofErr w:type="spellEnd"/>
      <w:r w:rsidRPr="0014267F">
        <w:t xml:space="preserve"> réunirent une poignée d’hommes vaillants pour qu’ils les accompagnent et qu’ils les aident à défendre leurs droits sur la part que Sali leur avait accordée. « Cette part est notre bien propre précisèrent-ils, mais nous la partagerons avec vous si vous nous aidez »</w:t>
      </w:r>
      <w:r w:rsidR="001119AF">
        <w:t>.</w:t>
      </w:r>
    </w:p>
    <w:p w14:paraId="10CB3A1B" w14:textId="629ED283" w:rsidR="00A27791" w:rsidRPr="0014267F" w:rsidRDefault="00A27791" w:rsidP="003F2090">
      <w:pPr>
        <w:spacing w:before="120" w:after="120" w:line="360" w:lineRule="auto"/>
        <w:jc w:val="both"/>
      </w:pPr>
      <w:r w:rsidRPr="0014267F">
        <w:t xml:space="preserve">Ils n’eurent pas à guerroyer comme </w:t>
      </w:r>
      <w:proofErr w:type="spellStart"/>
      <w:r w:rsidRPr="0014267F">
        <w:t>Bamo</w:t>
      </w:r>
      <w:proofErr w:type="spellEnd"/>
      <w:r w:rsidRPr="0014267F">
        <w:t xml:space="preserve"> l’appréhendait. Sali quoique pantois n’intervint pas dans les tractations qui animaient le</w:t>
      </w:r>
      <w:r w:rsidR="006C4451">
        <w:t>s</w:t>
      </w:r>
      <w:r w:rsidRPr="0014267F">
        <w:t xml:space="preserve"> nouveaux venus</w:t>
      </w:r>
      <w:r>
        <w:t>;</w:t>
      </w:r>
      <w:r w:rsidRPr="0014267F">
        <w:t xml:space="preserve"> il les avertit cependant qu’il ne cèderait plus aucune parcelle. « J’ai assez donné</w:t>
      </w:r>
      <w:r w:rsidR="00522209">
        <w:t>,</w:t>
      </w:r>
      <w:r w:rsidRPr="0014267F">
        <w:t xml:space="preserve"> déclara-t-il avec conviction, cet espace dit-il en le montrant me sera strictement réservé »</w:t>
      </w:r>
      <w:r w:rsidR="00522209">
        <w:t>.</w:t>
      </w:r>
      <w:r w:rsidRPr="0014267F">
        <w:t xml:space="preserve"> C’est alors que les sages s’approchèrent pour revendiquer eux aussi une juste portion. Les amis de </w:t>
      </w:r>
      <w:proofErr w:type="spellStart"/>
      <w:r w:rsidRPr="0014267F">
        <w:t>Bamo</w:t>
      </w:r>
      <w:proofErr w:type="spellEnd"/>
      <w:r w:rsidRPr="0014267F">
        <w:t xml:space="preserve"> prirent vite conscience alors</w:t>
      </w:r>
      <w:r w:rsidR="00065E03">
        <w:t>,</w:t>
      </w:r>
      <w:r w:rsidRPr="0014267F">
        <w:t xml:space="preserve"> que le petit bout de terrain que le couple  voulait bien leur consentir ne serait pas suffisant pour nourrir toutes leurs familles et voulurent réclamer une part plus équitable. « </w:t>
      </w:r>
      <w:proofErr w:type="spellStart"/>
      <w:r w:rsidRPr="0014267F">
        <w:t>Bamo</w:t>
      </w:r>
      <w:proofErr w:type="spellEnd"/>
      <w:r w:rsidRPr="0014267F">
        <w:t>, argumentèrent-ils, la part que tu nous donnes ne pourra jamais nourrir tous nos gens »</w:t>
      </w:r>
      <w:r w:rsidR="00C5561D">
        <w:t xml:space="preserve">. </w:t>
      </w:r>
      <w:r w:rsidRPr="0014267F">
        <w:t xml:space="preserve"> </w:t>
      </w:r>
      <w:r>
        <w:t>« </w:t>
      </w:r>
      <w:r w:rsidRPr="0014267F">
        <w:t>Et nous non plus affirmèrent les sages »</w:t>
      </w:r>
      <w:r w:rsidR="00C5561D">
        <w:t>.</w:t>
      </w:r>
    </w:p>
    <w:p w14:paraId="5F80E178" w14:textId="77777777" w:rsidR="00A27791" w:rsidRPr="0014267F" w:rsidRDefault="00A27791" w:rsidP="003F2090">
      <w:pPr>
        <w:spacing w:before="120" w:after="120" w:line="360" w:lineRule="auto"/>
        <w:jc w:val="both"/>
      </w:pPr>
      <w:r w:rsidRPr="0014267F">
        <w:t>Sentant qu’une querelle risquait d’éclater entre ses voisins, Sali s’avança et leur indiqua l’autre bout de l’oasis que possédait Aka. « Cet</w:t>
      </w:r>
      <w:r w:rsidR="007F7892">
        <w:t>te</w:t>
      </w:r>
      <w:r w:rsidRPr="0014267F">
        <w:t xml:space="preserve"> oasis s’étend jusqu’aux montagnes dit-il innocemment, Aka l’a divisé</w:t>
      </w:r>
      <w:r w:rsidR="00D77AEB">
        <w:t>e</w:t>
      </w:r>
      <w:r w:rsidRPr="0014267F">
        <w:t xml:space="preserve"> en deux parts s’en réservant la plus grande partie »</w:t>
      </w:r>
      <w:r w:rsidR="00522209">
        <w:t>.</w:t>
      </w:r>
      <w:r w:rsidRPr="0014267F">
        <w:t xml:space="preserve"> Tous se réunirent en conciliabule et décidèrent de faire venir le reste du clan pour démontrer à leur chef l’ignominie de sa position. </w:t>
      </w:r>
    </w:p>
    <w:p w14:paraId="6E569EC2" w14:textId="4C0E2BF7" w:rsidR="00A27791" w:rsidRPr="0014267F" w:rsidRDefault="00A27791" w:rsidP="003F2090">
      <w:pPr>
        <w:spacing w:before="120" w:after="120" w:line="360" w:lineRule="auto"/>
        <w:jc w:val="both"/>
      </w:pPr>
      <w:r w:rsidRPr="0014267F">
        <w:t>La caravane s’ébranla donc pour contourner l’oasis et confronter le trop riche personnage. « Aka, en tant que chef, tu ne peux t’obstiner à conserver cette immense part uniquement pour toi, tu te dois de nourrir ton peuple! N’entends-tu pas nos enfants pleurer et nos vieillards gémir</w:t>
      </w:r>
      <w:r w:rsidR="00FC34BA">
        <w:t>?</w:t>
      </w:r>
      <w:r w:rsidRPr="0014267F">
        <w:t xml:space="preserve"> » </w:t>
      </w:r>
      <w:r w:rsidR="00FC34BA">
        <w:t xml:space="preserve">Aka soutint avec prestance : </w:t>
      </w:r>
      <w:r w:rsidRPr="0014267F">
        <w:t>« Sali et moi avons</w:t>
      </w:r>
      <w:r w:rsidR="00476F8B">
        <w:t xml:space="preserve">, </w:t>
      </w:r>
      <w:r w:rsidRPr="0014267F">
        <w:t>les premiers</w:t>
      </w:r>
      <w:r w:rsidR="00476F8B">
        <w:t>,</w:t>
      </w:r>
      <w:r w:rsidRPr="0014267F">
        <w:t xml:space="preserve"> trouvé cet</w:t>
      </w:r>
      <w:r w:rsidR="00FC34BA">
        <w:t>te</w:t>
      </w:r>
      <w:r w:rsidRPr="0014267F">
        <w:t xml:space="preserve"> oasis et ce au péril de nos vies. Nous l’avons partagé</w:t>
      </w:r>
      <w:r w:rsidR="00445F8B">
        <w:t>e</w:t>
      </w:r>
      <w:r w:rsidRPr="0014267F">
        <w:t xml:space="preserve"> en deux parts égales</w:t>
      </w:r>
      <w:r w:rsidR="00476F8B">
        <w:t xml:space="preserve">. </w:t>
      </w:r>
      <w:r w:rsidRPr="0014267F">
        <w:t xml:space="preserve"> </w:t>
      </w:r>
      <w:r w:rsidR="00476F8B">
        <w:t>N</w:t>
      </w:r>
      <w:r w:rsidRPr="0014267F">
        <w:t xml:space="preserve">ous sommes libres d’en disposer comme </w:t>
      </w:r>
      <w:r w:rsidR="00476F8B">
        <w:t>bon nous semble</w:t>
      </w:r>
      <w:r w:rsidRPr="0014267F">
        <w:t>! Vous n’avez qu’à faire comme nous ajoute-t-il, peut-être trouverez-vous d’autres oasis plus loin »</w:t>
      </w:r>
      <w:r w:rsidR="00522209">
        <w:t xml:space="preserve">. </w:t>
      </w:r>
      <w:r w:rsidRPr="0014267F">
        <w:t xml:space="preserve"> </w:t>
      </w:r>
      <w:r w:rsidR="00065E03">
        <w:t>« </w:t>
      </w:r>
      <w:r w:rsidRPr="0014267F">
        <w:t xml:space="preserve">Justement, parlant de Sali, il s’est montré bien plus généreux que toi, pourquoi ne prends-tu pas exemple? Une fois fortifié, nous pourrions tous partir ensemble et qui sait, </w:t>
      </w:r>
      <w:r w:rsidRPr="0014267F">
        <w:lastRenderedPageBreak/>
        <w:t>peut-être deviendrais-tu plus riche encore »</w:t>
      </w:r>
      <w:r w:rsidR="00A57098">
        <w:t>.</w:t>
      </w:r>
      <w:r w:rsidRPr="0014267F">
        <w:t xml:space="preserve"> « Je n’ai que faire de vos propositions, j’ai ici tout ce qu’il me faut et je compte bien en jouir dans l’allégresse. Cueillez quelques fruits puis quittez immédiatement mon domaine, vous n’obtiendr</w:t>
      </w:r>
      <w:r w:rsidR="00D7088B">
        <w:t>ez</w:t>
      </w:r>
      <w:r w:rsidRPr="0014267F">
        <w:t xml:space="preserve"> rien de moi »</w:t>
      </w:r>
      <w:r w:rsidR="00522209">
        <w:t>.</w:t>
      </w:r>
      <w:r w:rsidRPr="0014267F">
        <w:t xml:space="preserve"> </w:t>
      </w:r>
    </w:p>
    <w:p w14:paraId="0C1558B0" w14:textId="77777777" w:rsidR="00A27791" w:rsidRPr="0014267F" w:rsidRDefault="00A27791" w:rsidP="003F2090">
      <w:pPr>
        <w:spacing w:before="120" w:after="120" w:line="360" w:lineRule="auto"/>
        <w:jc w:val="both"/>
      </w:pPr>
      <w:r w:rsidRPr="0014267F">
        <w:t>Le cortège exténué par sa longue marche et complètement anéanti par l’intransigeance d’Aka s’en retourna cahin</w:t>
      </w:r>
      <w:r w:rsidR="00065E03">
        <w:t>-</w:t>
      </w:r>
      <w:r w:rsidRPr="0014267F">
        <w:t xml:space="preserve">caha de l’autre côté pour tenter de faire fléchir Sali, </w:t>
      </w:r>
      <w:proofErr w:type="spellStart"/>
      <w:r w:rsidRPr="0014267F">
        <w:t>B</w:t>
      </w:r>
      <w:r w:rsidR="00D7088B">
        <w:t>a</w:t>
      </w:r>
      <w:r w:rsidRPr="0014267F">
        <w:t>m</w:t>
      </w:r>
      <w:r w:rsidR="00D7088B">
        <w:t>o</w:t>
      </w:r>
      <w:proofErr w:type="spellEnd"/>
      <w:r w:rsidRPr="0014267F">
        <w:t xml:space="preserve"> et </w:t>
      </w:r>
      <w:proofErr w:type="spellStart"/>
      <w:r w:rsidRPr="0014267F">
        <w:t>Lupre</w:t>
      </w:r>
      <w:proofErr w:type="spellEnd"/>
      <w:r w:rsidRPr="0014267F">
        <w:t xml:space="preserve">. Ces derniers se montrèrent inflexibles, refusant même de les entendre. Désabusés ils s’installèrent tant bien que mal sur les pourtours de l’oasis. </w:t>
      </w:r>
    </w:p>
    <w:p w14:paraId="29F8141B" w14:textId="46BF2112" w:rsidR="00A27791" w:rsidRPr="0014267F" w:rsidRDefault="00A27791" w:rsidP="003F2090">
      <w:pPr>
        <w:spacing w:before="120" w:after="120" w:line="360" w:lineRule="auto"/>
        <w:jc w:val="both"/>
      </w:pPr>
      <w:r w:rsidRPr="0014267F">
        <w:t>Les années s’écoulèrent avec ses hauts et ses bas entre la scandaleuse richesse d’une minorité, le confort sécurisant des autres, une vie de travail acharné mais offrant tout de même le pain de chaque jour à une courageuse majorité</w:t>
      </w:r>
      <w:r w:rsidR="002F1FC4">
        <w:t>,</w:t>
      </w:r>
      <w:r w:rsidRPr="0014267F">
        <w:t xml:space="preserve"> et une désolante pauvreté marquée de souffrance et de désespoir pour ceux qui n’avaient d’autres choix que de s’en contenter. </w:t>
      </w:r>
    </w:p>
    <w:p w14:paraId="2D28242E" w14:textId="77777777" w:rsidR="00A27791" w:rsidRPr="0014267F" w:rsidRDefault="00A27791" w:rsidP="003F2090">
      <w:pPr>
        <w:spacing w:before="120" w:after="120" w:line="360" w:lineRule="auto"/>
        <w:jc w:val="both"/>
      </w:pPr>
      <w:r w:rsidRPr="0014267F">
        <w:t>L’homme  dans son évolution venait d’instituer les classes sociales. Plus tard, les hommes crurent que la force du nombre pouvait avoir raison de l’injustice et se révoltant, créèrent la guerre.</w:t>
      </w:r>
    </w:p>
    <w:p w14:paraId="7800C06A" w14:textId="77777777" w:rsidR="0008543A" w:rsidRPr="000F6E4E" w:rsidRDefault="00065E03" w:rsidP="00BF281B">
      <w:pPr>
        <w:spacing w:before="120" w:after="120" w:line="360" w:lineRule="auto"/>
        <w:jc w:val="right"/>
      </w:pPr>
      <w:r>
        <w:rPr>
          <w:rFonts w:ascii="Arial Black" w:hAnsi="Arial Black" w:cs="Arial"/>
          <w:b/>
          <w:bCs/>
          <w:noProof/>
          <w:sz w:val="28"/>
          <w:szCs w:val="28"/>
        </w:rPr>
        <w:drawing>
          <wp:anchor distT="0" distB="0" distL="114300" distR="114300" simplePos="0" relativeHeight="253403136" behindDoc="0" locked="0" layoutInCell="1" allowOverlap="1" wp14:anchorId="36F2A188" wp14:editId="3FB055D7">
            <wp:simplePos x="0" y="0"/>
            <wp:positionH relativeFrom="margin">
              <wp:posOffset>217270</wp:posOffset>
            </wp:positionH>
            <wp:positionV relativeFrom="margin">
              <wp:posOffset>3969485</wp:posOffset>
            </wp:positionV>
            <wp:extent cx="6184900" cy="558800"/>
            <wp:effectExtent l="0" t="0" r="0" b="0"/>
            <wp:wrapSquare wrapText="bothSides"/>
            <wp:docPr id="149647066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70664" name="Image 1496470664"/>
                    <pic:cNvPicPr/>
                  </pic:nvPicPr>
                  <pic:blipFill>
                    <a:blip r:embed="rId99">
                      <a:extLst>
                        <a:ext uri="{28A0092B-C50C-407E-A947-70E740481C1C}">
                          <a14:useLocalDpi xmlns:a14="http://schemas.microsoft.com/office/drawing/2010/main" val="0"/>
                        </a:ext>
                      </a:extLst>
                    </a:blip>
                    <a:stretch>
                      <a:fillRect/>
                    </a:stretch>
                  </pic:blipFill>
                  <pic:spPr>
                    <a:xfrm>
                      <a:off x="0" y="0"/>
                      <a:ext cx="6184900" cy="558800"/>
                    </a:xfrm>
                    <a:prstGeom prst="rect">
                      <a:avLst/>
                    </a:prstGeom>
                  </pic:spPr>
                </pic:pic>
              </a:graphicData>
            </a:graphic>
          </wp:anchor>
        </w:drawing>
      </w:r>
      <w:r w:rsidR="00A27791" w:rsidRPr="0014267F">
        <w:t>Claire Morency, comité de l’environnement</w:t>
      </w:r>
    </w:p>
    <w:p w14:paraId="4FE29C31" w14:textId="77777777" w:rsidR="007A526E" w:rsidRDefault="000F6E4E" w:rsidP="00440CE5">
      <w:pPr>
        <w:spacing w:before="240" w:after="240" w:line="360" w:lineRule="auto"/>
        <w:jc w:val="center"/>
        <w:rPr>
          <w:rFonts w:ascii="Arial Black" w:hAnsi="Arial Black" w:cs="Arial"/>
          <w:b/>
          <w:bCs/>
          <w:sz w:val="28"/>
          <w:szCs w:val="28"/>
        </w:rPr>
      </w:pPr>
      <w:r w:rsidRPr="00922461">
        <w:rPr>
          <w:rFonts w:ascii="Arial Black" w:hAnsi="Arial Black" w:cs="Arial"/>
          <w:b/>
          <w:bCs/>
          <w:sz w:val="28"/>
          <w:szCs w:val="28"/>
        </w:rPr>
        <w:t>JEU DE LETTRES</w:t>
      </w:r>
    </w:p>
    <w:p w14:paraId="438EDD0A" w14:textId="77777777" w:rsidR="000F6E4E" w:rsidRDefault="007A526E" w:rsidP="007A526E">
      <w:pPr>
        <w:spacing w:before="240" w:after="240" w:line="360" w:lineRule="auto"/>
        <w:jc w:val="both"/>
      </w:pPr>
      <w:r>
        <w:rPr>
          <w:noProof/>
        </w:rPr>
        <w:drawing>
          <wp:anchor distT="0" distB="0" distL="114300" distR="114300" simplePos="0" relativeHeight="253396992" behindDoc="0" locked="0" layoutInCell="1" allowOverlap="1" wp14:anchorId="46C71766" wp14:editId="5ED97BB8">
            <wp:simplePos x="0" y="0"/>
            <wp:positionH relativeFrom="margin">
              <wp:posOffset>4951095</wp:posOffset>
            </wp:positionH>
            <wp:positionV relativeFrom="margin">
              <wp:posOffset>6005195</wp:posOffset>
            </wp:positionV>
            <wp:extent cx="1686777" cy="1900800"/>
            <wp:effectExtent l="38100" t="38100" r="40640" b="42545"/>
            <wp:wrapSquare wrapText="bothSides"/>
            <wp:docPr id="1326054016"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06330" name="Image 1482506330"/>
                    <pic:cNvPicPr/>
                  </pic:nvPicPr>
                  <pic:blipFill>
                    <a:blip r:embed="rId100" cstate="print">
                      <a:alphaModFix/>
                      <a:extLst>
                        <a:ext uri="{BEBA8EAE-BF5A-486C-A8C5-ECC9F3942E4B}">
                          <a14:imgProps xmlns:a14="http://schemas.microsoft.com/office/drawing/2010/main">
                            <a14:imgLayer r:embed="rId10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686777" cy="1900800"/>
                    </a:xfrm>
                    <a:prstGeom prst="rect">
                      <a:avLst/>
                    </a:prstGeom>
                    <a:ln w="28575">
                      <a:solidFill>
                        <a:schemeClr val="accent4">
                          <a:lumMod val="60000"/>
                          <a:lumOff val="40000"/>
                        </a:schemeClr>
                      </a:solidFill>
                    </a:ln>
                    <a:effectLst>
                      <a:softEdge rad="31750"/>
                    </a:effectLst>
                  </pic:spPr>
                </pic:pic>
              </a:graphicData>
            </a:graphic>
            <wp14:sizeRelH relativeFrom="margin">
              <wp14:pctWidth>0</wp14:pctWidth>
            </wp14:sizeRelH>
            <wp14:sizeRelV relativeFrom="margin">
              <wp14:pctHeight>0</wp14:pctHeight>
            </wp14:sizeRelV>
          </wp:anchor>
        </w:drawing>
      </w:r>
      <w:r w:rsidR="000F6E4E" w:rsidRPr="007877F8">
        <w:t>À l’occasion des Fêtes, le «chum» de ma fi</w:t>
      </w:r>
      <w:r w:rsidR="000F6E4E">
        <w:t>l</w:t>
      </w:r>
      <w:r w:rsidR="000F6E4E" w:rsidRPr="007877F8">
        <w:t xml:space="preserve">le nous a fait découvrir un jeu de lettres que j’aime beaucoup : le </w:t>
      </w:r>
      <w:r w:rsidR="000F6E4E" w:rsidRPr="007A526E">
        <w:rPr>
          <w:b/>
          <w:bCs/>
        </w:rPr>
        <w:t>BANANAGRAMS</w:t>
      </w:r>
      <w:r w:rsidR="000F6E4E" w:rsidRPr="007877F8">
        <w:t xml:space="preserve"> (français). Plus facile que le scrabble, sans grille ni pointage, il peut être joué par deux à huit joueurs qui essaient de former le plus de mots possible à partir d’une banque de 144 lettres</w:t>
      </w:r>
      <w:r w:rsidR="000F6E4E">
        <w:t>,</w:t>
      </w:r>
      <w:r w:rsidR="000F6E4E" w:rsidRPr="007877F8">
        <w:t xml:space="preserve"> présentée</w:t>
      </w:r>
      <w:r w:rsidR="000F6E4E">
        <w:t>s</w:t>
      </w:r>
      <w:r w:rsidR="000F6E4E" w:rsidRPr="007877F8">
        <w:t xml:space="preserve"> dans un sac en forme de banane. </w:t>
      </w:r>
    </w:p>
    <w:p w14:paraId="5AC2AF49" w14:textId="77777777" w:rsidR="000F6E4E" w:rsidRDefault="000F6E4E" w:rsidP="000F6E4E">
      <w:pPr>
        <w:spacing w:before="120" w:after="120" w:line="360" w:lineRule="auto"/>
        <w:jc w:val="both"/>
      </w:pPr>
      <w:r w:rsidRPr="007877F8">
        <w:t>Tout au long de la partie, on peut modifier notre grille de mots pour utiliser les lettres plus problématiques (K, W, X, Y et Z). La partie se termine quand il reste moins de lettres dans la banque</w:t>
      </w:r>
      <w:r>
        <w:t xml:space="preserve"> « </w:t>
      </w:r>
      <w:r w:rsidRPr="007877F8">
        <w:t>régime</w:t>
      </w:r>
      <w:r>
        <w:t> »</w:t>
      </w:r>
      <w:r w:rsidRPr="007877F8">
        <w:t xml:space="preserve"> que le nombre de joueurs et qu’un des joueurs a utilisé toutes ses lettres. On vérifie que les mots sont bien orthographiés… </w:t>
      </w:r>
    </w:p>
    <w:p w14:paraId="79CB5783" w14:textId="77777777" w:rsidR="000F6E4E" w:rsidRDefault="000F6E4E" w:rsidP="00440CE5">
      <w:pPr>
        <w:spacing w:before="120" w:line="360" w:lineRule="auto"/>
        <w:jc w:val="both"/>
        <w:rPr>
          <w:noProof/>
        </w:rPr>
      </w:pPr>
      <w:r w:rsidRPr="007877F8">
        <w:t>Excellent pour développer l’orthographe et le vocabulaire!</w:t>
      </w:r>
      <w:r w:rsidRPr="00922461">
        <w:rPr>
          <w:noProof/>
        </w:rPr>
        <w:t xml:space="preserve"> </w:t>
      </w:r>
    </w:p>
    <w:p w14:paraId="08E92E2F" w14:textId="77777777" w:rsidR="000F6E4E" w:rsidRDefault="000F6E4E" w:rsidP="00112A6D">
      <w:pPr>
        <w:tabs>
          <w:tab w:val="right" w:pos="8647"/>
        </w:tabs>
        <w:autoSpaceDE w:val="0"/>
        <w:autoSpaceDN w:val="0"/>
        <w:adjustRightInd w:val="0"/>
        <w:spacing w:before="120" w:line="360" w:lineRule="auto"/>
        <w:rPr>
          <w:rFonts w:ascii="Arial Black" w:hAnsi="Arial Black" w:cstheme="majorHAnsi"/>
          <w:b/>
          <w:color w:val="000000"/>
          <w:sz w:val="28"/>
          <w:szCs w:val="28"/>
        </w:rPr>
        <w:sectPr w:rsidR="000F6E4E" w:rsidSect="0099687C">
          <w:pgSz w:w="12240" w:h="15840"/>
          <w:pgMar w:top="1418" w:right="851" w:bottom="1418" w:left="851" w:header="709" w:footer="709" w:gutter="0"/>
          <w:cols w:space="52"/>
          <w:docGrid w:linePitch="360"/>
        </w:sectPr>
      </w:pPr>
      <w:r>
        <w:t xml:space="preserve">Par : Lise </w:t>
      </w:r>
      <w:proofErr w:type="spellStart"/>
      <w:r>
        <w:t>Patoine</w:t>
      </w:r>
      <w:proofErr w:type="spellEnd"/>
    </w:p>
    <w:p w14:paraId="749D82A2" w14:textId="77777777" w:rsidR="008919F1" w:rsidRDefault="006664EB" w:rsidP="00216D8B">
      <w:pPr>
        <w:spacing w:before="240" w:after="240"/>
      </w:pPr>
      <w:r>
        <w:rPr>
          <w:rFonts w:ascii="Arial Black" w:hAnsi="Arial Black"/>
          <w:b/>
          <w:bCs/>
          <w:noProof/>
          <w:sz w:val="28"/>
          <w:szCs w:val="28"/>
        </w:rPr>
        <w:lastRenderedPageBreak/>
        <mc:AlternateContent>
          <mc:Choice Requires="wps">
            <w:drawing>
              <wp:anchor distT="0" distB="0" distL="114300" distR="114300" simplePos="0" relativeHeight="253240320" behindDoc="1" locked="0" layoutInCell="1" allowOverlap="1" wp14:anchorId="586C2F9D" wp14:editId="496B77D8">
                <wp:simplePos x="0" y="0"/>
                <wp:positionH relativeFrom="margin">
                  <wp:posOffset>1142365</wp:posOffset>
                </wp:positionH>
                <wp:positionV relativeFrom="margin">
                  <wp:posOffset>-10160</wp:posOffset>
                </wp:positionV>
                <wp:extent cx="4406900" cy="383540"/>
                <wp:effectExtent l="0" t="0" r="0" b="0"/>
                <wp:wrapSquare wrapText="bothSides"/>
                <wp:docPr id="34848596" name="Zone de texte 34848596"/>
                <wp:cNvGraphicFramePr/>
                <a:graphic xmlns:a="http://schemas.openxmlformats.org/drawingml/2006/main">
                  <a:graphicData uri="http://schemas.microsoft.com/office/word/2010/wordprocessingShape">
                    <wps:wsp>
                      <wps:cNvSpPr txBox="1"/>
                      <wps:spPr>
                        <a:xfrm>
                          <a:off x="0" y="0"/>
                          <a:ext cx="4406900" cy="383540"/>
                        </a:xfrm>
                        <a:prstGeom prst="rect">
                          <a:avLst/>
                        </a:prstGeom>
                        <a:noFill/>
                        <a:ln w="6350">
                          <a:noFill/>
                        </a:ln>
                      </wps:spPr>
                      <wps:txbx>
                        <w:txbxContent>
                          <w:p w14:paraId="278356C2" w14:textId="77777777" w:rsidR="005F27E8" w:rsidRDefault="005F27E8" w:rsidP="005F27E8">
                            <w:pPr>
                              <w:jc w:val="center"/>
                            </w:pPr>
                            <w:r w:rsidRPr="00BD7999">
                              <w:rPr>
                                <w:rFonts w:ascii="Arial Black" w:hAnsi="Arial Black"/>
                                <w:b/>
                                <w:bCs/>
                                <w:sz w:val="28"/>
                                <w:szCs w:val="28"/>
                              </w:rPr>
                              <w:t xml:space="preserve">Quiz </w:t>
                            </w:r>
                            <w:r>
                              <w:rPr>
                                <w:rFonts w:ascii="Arial Black" w:hAnsi="Arial Black"/>
                                <w:b/>
                                <w:bCs/>
                                <w:sz w:val="28"/>
                                <w:szCs w:val="28"/>
                              </w:rPr>
                              <w:t> « </w:t>
                            </w:r>
                            <w:r w:rsidR="006664EB">
                              <w:rPr>
                                <w:rFonts w:ascii="Arial Black" w:hAnsi="Arial Black"/>
                                <w:b/>
                                <w:bCs/>
                                <w:sz w:val="28"/>
                                <w:szCs w:val="28"/>
                              </w:rPr>
                              <w:t>S</w:t>
                            </w:r>
                            <w:r w:rsidR="002F5DAD">
                              <w:rPr>
                                <w:rFonts w:ascii="Arial Black" w:hAnsi="Arial Black"/>
                                <w:b/>
                                <w:bCs/>
                                <w:sz w:val="28"/>
                                <w:szCs w:val="28"/>
                              </w:rPr>
                              <w:t> »</w:t>
                            </w:r>
                            <w:r>
                              <w:rPr>
                                <w:rFonts w:ascii="Arial Black" w:hAnsi="Arial Black"/>
                                <w:b/>
                                <w:bCs/>
                                <w:sz w:val="28"/>
                                <w:szCs w:val="28"/>
                              </w:rPr>
                              <w:t xml:space="preserve"> </w:t>
                            </w:r>
                            <w:r w:rsidRPr="00BD7999">
                              <w:rPr>
                                <w:rFonts w:ascii="Arial Black" w:hAnsi="Arial Black"/>
                                <w:b/>
                                <w:bCs/>
                                <w:sz w:val="28"/>
                                <w:szCs w:val="28"/>
                              </w:rPr>
                              <w:t>sur les chansons francophones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C2F9D" id="Zone de texte 34848596" o:spid="_x0000_s1044" type="#_x0000_t202" style="position:absolute;margin-left:89.95pt;margin-top:-.8pt;width:347pt;height:30.2pt;z-index:-250076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" filled="f" stroked="f" strokeweight=".5pt">
                <v:textbox>
                  <w:txbxContent>
                    <w:p w14:paraId="278356C2" w14:textId="77777777" w:rsidR="005F27E8" w:rsidRDefault="005F27E8" w:rsidP="005F27E8">
                      <w:pPr>
                        <w:jc w:val="center"/>
                      </w:pPr>
                      <w:r w:rsidRPr="00BD7999">
                        <w:rPr>
                          <w:rFonts w:ascii="Arial Black" w:hAnsi="Arial Black"/>
                          <w:b/>
                          <w:bCs/>
                          <w:sz w:val="28"/>
                          <w:szCs w:val="28"/>
                        </w:rPr>
                        <w:t xml:space="preserve">Quiz </w:t>
                      </w:r>
                      <w:r>
                        <w:rPr>
                          <w:rFonts w:ascii="Arial Black" w:hAnsi="Arial Black"/>
                          <w:b/>
                          <w:bCs/>
                          <w:sz w:val="28"/>
                          <w:szCs w:val="28"/>
                        </w:rPr>
                        <w:t> « </w:t>
                      </w:r>
                      <w:r w:rsidR="006664EB">
                        <w:rPr>
                          <w:rFonts w:ascii="Arial Black" w:hAnsi="Arial Black"/>
                          <w:b/>
                          <w:bCs/>
                          <w:sz w:val="28"/>
                          <w:szCs w:val="28"/>
                        </w:rPr>
                        <w:t>S</w:t>
                      </w:r>
                      <w:r w:rsidR="002F5DAD">
                        <w:rPr>
                          <w:rFonts w:ascii="Arial Black" w:hAnsi="Arial Black"/>
                          <w:b/>
                          <w:bCs/>
                          <w:sz w:val="28"/>
                          <w:szCs w:val="28"/>
                        </w:rPr>
                        <w:t> »</w:t>
                      </w:r>
                      <w:r>
                        <w:rPr>
                          <w:rFonts w:ascii="Arial Black" w:hAnsi="Arial Black"/>
                          <w:b/>
                          <w:bCs/>
                          <w:sz w:val="28"/>
                          <w:szCs w:val="28"/>
                        </w:rPr>
                        <w:t xml:space="preserve"> </w:t>
                      </w:r>
                      <w:r w:rsidRPr="00BD7999">
                        <w:rPr>
                          <w:rFonts w:ascii="Arial Black" w:hAnsi="Arial Black"/>
                          <w:b/>
                          <w:bCs/>
                          <w:sz w:val="28"/>
                          <w:szCs w:val="28"/>
                        </w:rPr>
                        <w:t>sur les chansons francophones</w:t>
                      </w:r>
                    </w:p>
                  </w:txbxContent>
                </v:textbox>
                <w10:wrap type="square" anchorx="margin" anchory="margin"/>
              </v:shape>
            </w:pict>
          </mc:Fallback>
        </mc:AlternateContent>
      </w:r>
      <w:r w:rsidR="00125FC3">
        <w:rPr>
          <w:rFonts w:ascii="Arial Black" w:hAnsi="Arial Black"/>
          <w:b/>
          <w:bCs/>
          <w:noProof/>
          <w:sz w:val="28"/>
          <w:szCs w:val="28"/>
        </w:rPr>
        <w:drawing>
          <wp:anchor distT="0" distB="0" distL="114300" distR="114300" simplePos="0" relativeHeight="253422592" behindDoc="0" locked="0" layoutInCell="1" allowOverlap="1" wp14:anchorId="3AE18331" wp14:editId="7872D3F3">
            <wp:simplePos x="0" y="0"/>
            <wp:positionH relativeFrom="margin">
              <wp:posOffset>5277217</wp:posOffset>
            </wp:positionH>
            <wp:positionV relativeFrom="margin">
              <wp:posOffset>372979</wp:posOffset>
            </wp:positionV>
            <wp:extent cx="1356360" cy="578761"/>
            <wp:effectExtent l="0" t="0" r="2540" b="0"/>
            <wp:wrapSquare wrapText="bothSides"/>
            <wp:docPr id="592268821"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68821" name="Image 59226882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356360" cy="578761"/>
                    </a:xfrm>
                    <a:prstGeom prst="rect">
                      <a:avLst/>
                    </a:prstGeom>
                  </pic:spPr>
                </pic:pic>
              </a:graphicData>
            </a:graphic>
          </wp:anchor>
        </w:drawing>
      </w:r>
    </w:p>
    <w:p w14:paraId="59A97E94" w14:textId="77777777" w:rsidR="002F5DAD" w:rsidRDefault="005F27E8" w:rsidP="00216D8B">
      <w:pPr>
        <w:jc w:val="both"/>
      </w:pPr>
      <w:r w:rsidRPr="00BD7999">
        <w:t>Associez à la colonne</w:t>
      </w:r>
      <w:r>
        <w:t xml:space="preserve"> </w:t>
      </w:r>
      <w:r w:rsidRPr="00BD7999">
        <w:t>de gauche chacun des chanteurs, interprètes, groupes ou chansonniers</w:t>
      </w:r>
      <w:r w:rsidR="007C70D5">
        <w:t xml:space="preserve"> </w:t>
      </w:r>
      <w:r w:rsidRPr="00BD7999">
        <w:t>qui ont interprété les chansons</w:t>
      </w:r>
      <w:r>
        <w:t xml:space="preserve"> suivantes</w:t>
      </w:r>
      <w:r w:rsidRPr="00BD7999">
        <w:t>.</w:t>
      </w:r>
      <w:r>
        <w:t xml:space="preserve">  </w:t>
      </w:r>
    </w:p>
    <w:p w14:paraId="5669EC2D" w14:textId="77777777" w:rsidR="005F27E8" w:rsidRPr="00BD7999" w:rsidRDefault="005F27E8" w:rsidP="002F5DAD">
      <w:pPr>
        <w:spacing w:before="120" w:after="120"/>
      </w:pPr>
      <w:r>
        <w:t xml:space="preserve">Origines : </w:t>
      </w:r>
      <w:r w:rsidRPr="00BD7999">
        <w:t xml:space="preserve">Québec (Q) </w:t>
      </w:r>
      <w:r>
        <w:t xml:space="preserve"> </w:t>
      </w:r>
      <w:r w:rsidRPr="00BD7999">
        <w:t>France (F)</w:t>
      </w:r>
      <w:r>
        <w:t xml:space="preserve">  </w:t>
      </w:r>
      <w:r w:rsidR="00F8333C">
        <w:t xml:space="preserve">Italie (I)  </w:t>
      </w:r>
      <w:r>
        <w:t>Autre (A)</w:t>
      </w:r>
    </w:p>
    <w:p w14:paraId="38965037" w14:textId="77777777" w:rsidR="005F27E8" w:rsidRDefault="005F27E8" w:rsidP="002F5DAD">
      <w:pPr>
        <w:tabs>
          <w:tab w:val="left" w:pos="1260"/>
          <w:tab w:val="left" w:pos="4860"/>
          <w:tab w:val="left" w:pos="7938"/>
        </w:tabs>
        <w:snapToGrid w:val="0"/>
        <w:spacing w:before="120" w:after="120"/>
      </w:pPr>
      <w:r>
        <w:rPr>
          <w:b/>
          <w:bCs/>
        </w:rPr>
        <w:tab/>
      </w:r>
      <w:r w:rsidRPr="0055788E">
        <w:rPr>
          <w:b/>
          <w:bCs/>
        </w:rPr>
        <w:t>Titre des chansons</w:t>
      </w:r>
      <w:r w:rsidRPr="00BD7999">
        <w:tab/>
      </w:r>
      <w:r w:rsidRPr="0055788E">
        <w:rPr>
          <w:b/>
          <w:bCs/>
        </w:rPr>
        <w:t>Année</w:t>
      </w:r>
      <w:r w:rsidRPr="00BD7999">
        <w:t xml:space="preserve">      </w:t>
      </w:r>
      <w:r>
        <w:t xml:space="preserve">    </w:t>
      </w:r>
      <w:r>
        <w:rPr>
          <w:b/>
          <w:bCs/>
        </w:rPr>
        <w:t>O</w:t>
      </w:r>
      <w:r w:rsidRPr="0055788E">
        <w:rPr>
          <w:b/>
          <w:bCs/>
        </w:rPr>
        <w:t>rigine</w:t>
      </w:r>
      <w:r w:rsidRPr="00BD7999">
        <w:t xml:space="preserve">              </w:t>
      </w:r>
      <w:r>
        <w:tab/>
      </w:r>
      <w:r w:rsidRPr="0055788E">
        <w:rPr>
          <w:b/>
          <w:bCs/>
        </w:rPr>
        <w:t>Le nom des artistes</w:t>
      </w:r>
    </w:p>
    <w:p w14:paraId="79902DF6" w14:textId="77777777" w:rsidR="002F5DAD" w:rsidRPr="002F5DAD" w:rsidRDefault="006502C1" w:rsidP="00FC6F88">
      <w:pPr>
        <w:pStyle w:val="Paragraphedeliste"/>
        <w:numPr>
          <w:ilvl w:val="0"/>
          <w:numId w:val="9"/>
        </w:numPr>
        <w:tabs>
          <w:tab w:val="decimal" w:pos="0"/>
          <w:tab w:val="left" w:pos="4820"/>
        </w:tabs>
        <w:spacing w:before="60" w:after="60"/>
        <w:contextualSpacing w:val="0"/>
        <w:rPr>
          <w:rFonts w:ascii="Times New Roman" w:hAnsi="Times New Roman" w:cs="Times New Roman"/>
        </w:rPr>
      </w:pPr>
      <w:r>
        <w:rPr>
          <w:rFonts w:ascii="Times New Roman" w:hAnsi="Times New Roman" w:cs="Times New Roman"/>
        </w:rPr>
        <w:t>C’est si bon</w:t>
      </w:r>
      <w:r w:rsidR="005F27E8" w:rsidRPr="00EC62BE">
        <w:rPr>
          <w:rFonts w:ascii="Times New Roman" w:hAnsi="Times New Roman" w:cs="Times New Roman"/>
        </w:rPr>
        <w:tab/>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48</w:t>
      </w:r>
      <w:r w:rsidR="005F27E8" w:rsidRPr="00EC62BE">
        <w:rPr>
          <w:rFonts w:ascii="Times New Roman" w:hAnsi="Times New Roman" w:cs="Times New Roman"/>
        </w:rPr>
        <w:tab/>
        <w:t xml:space="preserve">     </w:t>
      </w:r>
      <w:r w:rsidR="005F27E8" w:rsidRPr="00EC62BE">
        <w:rPr>
          <w:rFonts w:ascii="Times New Roman" w:hAnsi="Times New Roman" w:cs="Times New Roman"/>
        </w:rPr>
        <w:tab/>
        <w:t>(</w:t>
      </w:r>
      <w:r w:rsidR="00B53380">
        <w:rPr>
          <w:rFonts w:ascii="Times New Roman" w:hAnsi="Times New Roman" w:cs="Times New Roman"/>
        </w:rPr>
        <w:t>F</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proofErr w:type="spellStart"/>
      <w:r w:rsidR="001F3904">
        <w:rPr>
          <w:rFonts w:ascii="Times New Roman" w:hAnsi="Times New Roman" w:cs="Times New Roman"/>
        </w:rPr>
        <w:t>Sab</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2B402A5C" w14:textId="77777777" w:rsidR="005F27E8" w:rsidRPr="002F5DAD" w:rsidRDefault="006502C1" w:rsidP="00FC6F88">
      <w:pPr>
        <w:pStyle w:val="Paragraphedeliste"/>
        <w:numPr>
          <w:ilvl w:val="0"/>
          <w:numId w:val="9"/>
        </w:numPr>
        <w:tabs>
          <w:tab w:val="decimal" w:pos="0"/>
          <w:tab w:val="left" w:pos="4820"/>
        </w:tabs>
        <w:spacing w:before="60" w:after="60"/>
        <w:contextualSpacing w:val="0"/>
        <w:rPr>
          <w:rFonts w:ascii="Times New Roman" w:hAnsi="Times New Roman" w:cs="Times New Roman"/>
        </w:rPr>
      </w:pPr>
      <w:r>
        <w:rPr>
          <w:rFonts w:ascii="Times New Roman" w:hAnsi="Times New Roman" w:cs="Times New Roman"/>
        </w:rPr>
        <w:t>Il serait bon d’aimer encore</w:t>
      </w:r>
      <w:r w:rsidR="005F27E8" w:rsidRPr="002F5DAD">
        <w:rPr>
          <w:rFonts w:ascii="Times New Roman" w:hAnsi="Times New Roman" w:cs="Times New Roman"/>
        </w:rPr>
        <w:tab/>
      </w:r>
      <w:r w:rsidR="005F27E8" w:rsidRPr="002F5DAD">
        <w:rPr>
          <w:rFonts w:ascii="Times New Roman" w:hAnsi="Times New Roman" w:cs="Times New Roman"/>
        </w:rPr>
        <w:tab/>
      </w:r>
      <w:r w:rsidR="00C8530C">
        <w:rPr>
          <w:rFonts w:ascii="Times New Roman" w:hAnsi="Times New Roman" w:cs="Times New Roman"/>
        </w:rPr>
        <w:t>19</w:t>
      </w:r>
      <w:r w:rsidR="00451C2B">
        <w:rPr>
          <w:rFonts w:ascii="Times New Roman" w:hAnsi="Times New Roman" w:cs="Times New Roman"/>
        </w:rPr>
        <w:t>80</w:t>
      </w:r>
      <w:r w:rsidR="005F27E8" w:rsidRPr="002F5DAD">
        <w:rPr>
          <w:rFonts w:ascii="Times New Roman" w:hAnsi="Times New Roman" w:cs="Times New Roman"/>
        </w:rPr>
        <w:t xml:space="preserve">         </w:t>
      </w:r>
      <w:r w:rsidR="005F27E8" w:rsidRPr="002F5DAD">
        <w:rPr>
          <w:rFonts w:ascii="Times New Roman" w:hAnsi="Times New Roman" w:cs="Times New Roman"/>
        </w:rPr>
        <w:tab/>
        <w:t>(</w:t>
      </w:r>
      <w:r w:rsidR="00B53380">
        <w:rPr>
          <w:rFonts w:ascii="Times New Roman" w:hAnsi="Times New Roman" w:cs="Times New Roman"/>
        </w:rPr>
        <w:t>Q</w:t>
      </w:r>
      <w:r w:rsidR="005F27E8" w:rsidRPr="002F5DAD">
        <w:rPr>
          <w:rFonts w:ascii="Times New Roman" w:hAnsi="Times New Roman" w:cs="Times New Roman"/>
        </w:rPr>
        <w:t>)</w:t>
      </w:r>
      <w:r w:rsidR="005F27E8" w:rsidRPr="002F5DAD">
        <w:rPr>
          <w:rFonts w:ascii="Times New Roman" w:hAnsi="Times New Roman" w:cs="Times New Roman"/>
        </w:rPr>
        <w:tab/>
      </w:r>
      <w:r w:rsidR="005F27E8" w:rsidRPr="002F5DAD">
        <w:rPr>
          <w:rFonts w:ascii="Times New Roman" w:hAnsi="Times New Roman" w:cs="Times New Roman"/>
        </w:rPr>
        <w:tab/>
      </w:r>
      <w:proofErr w:type="spellStart"/>
      <w:r w:rsidR="001F3904">
        <w:rPr>
          <w:rFonts w:ascii="Times New Roman" w:hAnsi="Times New Roman" w:cs="Times New Roman"/>
        </w:rPr>
        <w:t>Sag</w:t>
      </w:r>
      <w:proofErr w:type="spellEnd"/>
      <w:r w:rsidR="005F27E8" w:rsidRPr="002F5DAD">
        <w:rPr>
          <w:rFonts w:ascii="Times New Roman" w:hAnsi="Times New Roman" w:cs="Times New Roman"/>
        </w:rPr>
        <w:t xml:space="preserve">  </w:t>
      </w:r>
      <w:r w:rsidR="005F27E8" w:rsidRPr="002F5DAD">
        <w:rPr>
          <w:rFonts w:ascii="Times New Roman" w:hAnsi="Times New Roman" w:cs="Times New Roman"/>
        </w:rPr>
        <w:tab/>
        <w:t xml:space="preserve">_______________            </w:t>
      </w:r>
    </w:p>
    <w:p w14:paraId="57A5C5CA" w14:textId="77777777" w:rsidR="005F27E8" w:rsidRPr="00C8530C" w:rsidRDefault="006502C1" w:rsidP="00FC6F88">
      <w:pPr>
        <w:pStyle w:val="Paragraphedeliste"/>
        <w:numPr>
          <w:ilvl w:val="0"/>
          <w:numId w:val="9"/>
        </w:numPr>
        <w:tabs>
          <w:tab w:val="left" w:pos="4820"/>
        </w:tabs>
        <w:spacing w:before="60" w:after="60"/>
        <w:contextualSpacing w:val="0"/>
        <w:rPr>
          <w:rFonts w:ascii="Times New Roman" w:hAnsi="Times New Roman" w:cs="Times New Roman"/>
        </w:rPr>
      </w:pPr>
      <w:r>
        <w:rPr>
          <w:rFonts w:ascii="Times New Roman" w:hAnsi="Times New Roman" w:cs="Times New Roman"/>
          <w:sz w:val="22"/>
          <w:szCs w:val="22"/>
        </w:rPr>
        <w:t>La lumière</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2019</w:t>
      </w:r>
      <w:r w:rsidR="005F27E8" w:rsidRPr="00EC62BE">
        <w:rPr>
          <w:rFonts w:ascii="Times New Roman" w:hAnsi="Times New Roman" w:cs="Times New Roman"/>
        </w:rPr>
        <w:tab/>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Sai</w:t>
      </w:r>
      <w:r w:rsidR="005F27E8">
        <w:rPr>
          <w:rFonts w:ascii="Times New Roman" w:hAnsi="Times New Roman" w:cs="Times New Roman"/>
        </w:rPr>
        <w:tab/>
      </w:r>
      <w:r w:rsidR="005F27E8">
        <w:rPr>
          <w:rFonts w:ascii="Times New Roman" w:hAnsi="Times New Roman" w:cs="Times New Roman"/>
          <w:u w:val="single"/>
        </w:rPr>
        <w:t>_______________</w:t>
      </w:r>
    </w:p>
    <w:p w14:paraId="0DA1C355" w14:textId="77777777" w:rsidR="005F27E8" w:rsidRPr="00EC62BE" w:rsidRDefault="006502C1"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On va s’aimer</w:t>
      </w:r>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451C2B">
        <w:rPr>
          <w:rFonts w:ascii="Times New Roman" w:hAnsi="Times New Roman" w:cs="Times New Roman"/>
        </w:rPr>
        <w:t>1987</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5F27E8">
        <w:rPr>
          <w:rFonts w:ascii="Times New Roman" w:hAnsi="Times New Roman" w:cs="Times New Roman"/>
        </w:rPr>
        <w:t>Q</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Sai</w:t>
      </w:r>
      <w:r w:rsidR="005F27E8">
        <w:rPr>
          <w:rFonts w:ascii="Times New Roman" w:hAnsi="Times New Roman" w:cs="Times New Roman"/>
        </w:rPr>
        <w:tab/>
        <w:t>_______________</w:t>
      </w:r>
    </w:p>
    <w:p w14:paraId="11CF4B67" w14:textId="77777777" w:rsidR="005F27E8" w:rsidRPr="00EC62BE" w:rsidRDefault="006502C1"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Y a de l’amour dans l’air</w:t>
      </w:r>
      <w:r w:rsidR="005F27E8" w:rsidRPr="00EC62BE">
        <w:rPr>
          <w:rFonts w:ascii="Times New Roman" w:hAnsi="Times New Roman" w:cs="Times New Roman"/>
        </w:rPr>
        <w:tab/>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84</w:t>
      </w:r>
      <w:r w:rsidR="005F27E8" w:rsidRPr="00EC62BE">
        <w:rPr>
          <w:rFonts w:ascii="Times New Roman" w:hAnsi="Times New Roman" w:cs="Times New Roman"/>
        </w:rPr>
        <w:t xml:space="preserve">   </w:t>
      </w:r>
      <w:r w:rsidR="005F27E8" w:rsidRPr="00EC62BE">
        <w:rPr>
          <w:rFonts w:ascii="Times New Roman" w:hAnsi="Times New Roman" w:cs="Times New Roman"/>
        </w:rPr>
        <w:tab/>
      </w:r>
      <w:r w:rsidR="00451C2B">
        <w:rPr>
          <w:rFonts w:ascii="Times New Roman" w:hAnsi="Times New Roman" w:cs="Times New Roman"/>
        </w:rPr>
        <w:tab/>
      </w:r>
      <w:r w:rsidR="005F27E8" w:rsidRPr="00EC62BE">
        <w:rPr>
          <w:rFonts w:ascii="Times New Roman" w:hAnsi="Times New Roman" w:cs="Times New Roman"/>
        </w:rPr>
        <w:t>(</w:t>
      </w:r>
      <w:r w:rsidR="00B53380">
        <w:rPr>
          <w:rFonts w:ascii="Times New Roman" w:hAnsi="Times New Roman" w:cs="Times New Roman"/>
        </w:rPr>
        <w:t>Q</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Sai</w:t>
      </w:r>
      <w:r w:rsidR="005F27E8">
        <w:rPr>
          <w:rFonts w:ascii="Times New Roman" w:hAnsi="Times New Roman" w:cs="Times New Roman"/>
        </w:rPr>
        <w:tab/>
      </w:r>
      <w:r w:rsidR="005F27E8">
        <w:rPr>
          <w:rFonts w:ascii="Times New Roman" w:hAnsi="Times New Roman" w:cs="Times New Roman"/>
          <w:u w:val="single"/>
        </w:rPr>
        <w:t>_______________</w:t>
      </w:r>
    </w:p>
    <w:p w14:paraId="588C78BF" w14:textId="77777777" w:rsidR="005F27E8" w:rsidRPr="00EC62BE" w:rsidRDefault="006502C1"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Le lion est mort ce soir</w:t>
      </w:r>
      <w:r w:rsidR="005F27E8" w:rsidRPr="00EC62BE">
        <w:rPr>
          <w:rFonts w:ascii="Times New Roman" w:hAnsi="Times New Roman" w:cs="Times New Roman"/>
        </w:rPr>
        <w:tab/>
      </w:r>
      <w:r w:rsidR="005F27E8" w:rsidRPr="00EC62BE">
        <w:rPr>
          <w:rFonts w:ascii="Times New Roman" w:hAnsi="Times New Roman" w:cs="Times New Roman"/>
        </w:rPr>
        <w:tab/>
        <w:t>19</w:t>
      </w:r>
      <w:r w:rsidR="00451C2B">
        <w:rPr>
          <w:rFonts w:ascii="Times New Roman" w:hAnsi="Times New Roman" w:cs="Times New Roman"/>
        </w:rPr>
        <w:t>62</w:t>
      </w:r>
      <w:r w:rsidR="005F27E8" w:rsidRPr="00EC62BE">
        <w:rPr>
          <w:rFonts w:ascii="Times New Roman" w:hAnsi="Times New Roman" w:cs="Times New Roman"/>
        </w:rPr>
        <w:tab/>
        <w:t xml:space="preserve">     </w:t>
      </w:r>
      <w:r w:rsidR="005F27E8" w:rsidRPr="00EC62BE">
        <w:rPr>
          <w:rFonts w:ascii="Times New Roman" w:hAnsi="Times New Roman" w:cs="Times New Roman"/>
        </w:rPr>
        <w:tab/>
        <w:t>(</w:t>
      </w:r>
      <w:r w:rsidR="00B53380">
        <w:rPr>
          <w:rFonts w:ascii="Times New Roman" w:hAnsi="Times New Roman" w:cs="Times New Roman"/>
        </w:rPr>
        <w:t>A</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Sal</w:t>
      </w:r>
      <w:r w:rsidR="005F27E8">
        <w:rPr>
          <w:rFonts w:ascii="Times New Roman" w:hAnsi="Times New Roman" w:cs="Times New Roman"/>
        </w:rPr>
        <w:tab/>
      </w:r>
      <w:r w:rsidR="005F27E8">
        <w:rPr>
          <w:rFonts w:ascii="Times New Roman" w:hAnsi="Times New Roman" w:cs="Times New Roman"/>
          <w:u w:val="single"/>
        </w:rPr>
        <w:t>_______________</w:t>
      </w:r>
    </w:p>
    <w:p w14:paraId="2001186C" w14:textId="77777777" w:rsidR="005F27E8" w:rsidRPr="00EC62BE" w:rsidRDefault="006502C1"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Mon cœur est en prison</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2001</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Sal</w:t>
      </w:r>
      <w:r w:rsidR="005F27E8">
        <w:rPr>
          <w:rFonts w:ascii="Times New Roman" w:hAnsi="Times New Roman" w:cs="Times New Roman"/>
        </w:rPr>
        <w:tab/>
      </w:r>
      <w:r w:rsidR="005F27E8">
        <w:rPr>
          <w:rFonts w:ascii="Times New Roman" w:hAnsi="Times New Roman" w:cs="Times New Roman"/>
          <w:u w:val="single"/>
        </w:rPr>
        <w:t>_______________</w:t>
      </w:r>
    </w:p>
    <w:p w14:paraId="6512A353"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Le bonheur, c’est toi</w:t>
      </w:r>
      <w:r w:rsidR="005F27E8" w:rsidRPr="00EC62BE">
        <w:rPr>
          <w:rFonts w:ascii="Times New Roman" w:hAnsi="Times New Roman" w:cs="Times New Roman"/>
        </w:rPr>
        <w:tab/>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72</w:t>
      </w:r>
      <w:r w:rsidR="005F27E8" w:rsidRPr="00EC62BE">
        <w:rPr>
          <w:rFonts w:ascii="Times New Roman" w:hAnsi="Times New Roman" w:cs="Times New Roman"/>
        </w:rPr>
        <w:tab/>
        <w:t xml:space="preserve">    </w:t>
      </w:r>
      <w:r w:rsidR="005F27E8" w:rsidRPr="00EC62BE">
        <w:rPr>
          <w:rFonts w:ascii="Times New Roman" w:hAnsi="Times New Roman" w:cs="Times New Roman"/>
        </w:rPr>
        <w:tab/>
        <w:t>(</w:t>
      </w:r>
      <w:r w:rsidR="005F27E8">
        <w:rPr>
          <w:rFonts w:ascii="Times New Roman" w:hAnsi="Times New Roman" w:cs="Times New Roman"/>
        </w:rPr>
        <w:t>Q</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Sal</w:t>
      </w:r>
      <w:r w:rsidR="005F27E8">
        <w:rPr>
          <w:rFonts w:ascii="Times New Roman" w:hAnsi="Times New Roman" w:cs="Times New Roman"/>
        </w:rPr>
        <w:tab/>
      </w:r>
      <w:r w:rsidR="005F27E8">
        <w:rPr>
          <w:rFonts w:ascii="Times New Roman" w:hAnsi="Times New Roman" w:cs="Times New Roman"/>
          <w:u w:val="single"/>
        </w:rPr>
        <w:t>_______________</w:t>
      </w:r>
    </w:p>
    <w:p w14:paraId="17109AEB" w14:textId="77777777" w:rsidR="005F27E8" w:rsidRPr="0023464A"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Seras-tu là?</w:t>
      </w:r>
      <w:r w:rsidR="005F27E8" w:rsidRPr="0023464A">
        <w:tab/>
      </w:r>
      <w:r w:rsidR="005F27E8" w:rsidRPr="0023464A">
        <w:tab/>
      </w:r>
      <w:r w:rsidR="005F27E8" w:rsidRPr="00451C2B">
        <w:rPr>
          <w:rFonts w:ascii="Times New Roman" w:hAnsi="Times New Roman" w:cs="Times New Roman"/>
        </w:rPr>
        <w:t>19</w:t>
      </w:r>
      <w:r w:rsidR="00451C2B" w:rsidRPr="00451C2B">
        <w:rPr>
          <w:rFonts w:ascii="Times New Roman" w:hAnsi="Times New Roman" w:cs="Times New Roman"/>
        </w:rPr>
        <w:t>93</w:t>
      </w:r>
      <w:r w:rsidR="005F27E8" w:rsidRPr="00451C2B">
        <w:rPr>
          <w:rFonts w:ascii="Times New Roman" w:hAnsi="Times New Roman" w:cs="Times New Roman"/>
        </w:rPr>
        <w:t xml:space="preserve"> </w:t>
      </w:r>
      <w:r w:rsidR="005F27E8" w:rsidRPr="0023464A">
        <w:t xml:space="preserve">       </w:t>
      </w:r>
      <w:r w:rsidR="005F27E8" w:rsidRPr="0023464A">
        <w:tab/>
        <w:t xml:space="preserve">(Q) </w:t>
      </w:r>
      <w:r w:rsidR="005F27E8" w:rsidRPr="0023464A">
        <w:tab/>
      </w:r>
      <w:r w:rsidR="005F27E8" w:rsidRPr="0023464A">
        <w:tab/>
      </w:r>
      <w:r w:rsidR="001F3904">
        <w:t>Sam</w:t>
      </w:r>
      <w:r w:rsidR="005F27E8" w:rsidRPr="0023464A">
        <w:tab/>
      </w:r>
      <w:r w:rsidR="005F27E8" w:rsidRPr="0023464A">
        <w:rPr>
          <w:u w:val="single"/>
        </w:rPr>
        <w:t>_______________</w:t>
      </w:r>
    </w:p>
    <w:p w14:paraId="7313F532" w14:textId="77777777" w:rsidR="005F27E8"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maladie d’amour</w:t>
      </w:r>
      <w:r w:rsidR="005F27E8" w:rsidRPr="002E7549">
        <w:rPr>
          <w:rFonts w:ascii="Times New Roman" w:hAnsi="Times New Roman" w:cs="Times New Roman"/>
        </w:rPr>
        <w:tab/>
      </w:r>
      <w:r w:rsidR="005F27E8" w:rsidRPr="002E7549">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73</w:t>
      </w:r>
      <w:r w:rsidR="005F27E8" w:rsidRPr="002E7549">
        <w:rPr>
          <w:rFonts w:ascii="Times New Roman" w:hAnsi="Times New Roman" w:cs="Times New Roman"/>
        </w:rPr>
        <w:t xml:space="preserve">       </w:t>
      </w:r>
      <w:r w:rsidR="005F27E8" w:rsidRPr="002E7549">
        <w:rPr>
          <w:rFonts w:ascii="Times New Roman" w:hAnsi="Times New Roman" w:cs="Times New Roman"/>
        </w:rPr>
        <w:tab/>
        <w:t>(</w:t>
      </w:r>
      <w:r w:rsidR="00B53380">
        <w:rPr>
          <w:rFonts w:ascii="Times New Roman" w:hAnsi="Times New Roman" w:cs="Times New Roman"/>
        </w:rPr>
        <w:t>F</w:t>
      </w:r>
      <w:r w:rsidR="005F27E8" w:rsidRPr="002E7549">
        <w:rPr>
          <w:rFonts w:ascii="Times New Roman" w:hAnsi="Times New Roman" w:cs="Times New Roman"/>
        </w:rPr>
        <w:t xml:space="preserve">) </w:t>
      </w:r>
      <w:r w:rsidR="005F27E8" w:rsidRPr="002E7549">
        <w:rPr>
          <w:rFonts w:ascii="Times New Roman" w:hAnsi="Times New Roman" w:cs="Times New Roman"/>
        </w:rPr>
        <w:tab/>
      </w:r>
      <w:r w:rsidR="005F27E8" w:rsidRPr="002E7549">
        <w:rPr>
          <w:rFonts w:ascii="Times New Roman" w:hAnsi="Times New Roman" w:cs="Times New Roman"/>
        </w:rPr>
        <w:tab/>
      </w:r>
      <w:r w:rsidR="001F3904">
        <w:rPr>
          <w:rFonts w:ascii="Times New Roman" w:hAnsi="Times New Roman" w:cs="Times New Roman"/>
        </w:rPr>
        <w:t>Sar</w:t>
      </w:r>
      <w:r w:rsidR="005F27E8">
        <w:rPr>
          <w:rFonts w:ascii="Times New Roman" w:hAnsi="Times New Roman" w:cs="Times New Roman"/>
        </w:rPr>
        <w:tab/>
      </w:r>
      <w:r w:rsidR="005F27E8">
        <w:rPr>
          <w:rFonts w:ascii="Times New Roman" w:hAnsi="Times New Roman" w:cs="Times New Roman"/>
          <w:u w:val="single"/>
        </w:rPr>
        <w:t>_______________</w:t>
      </w:r>
    </w:p>
    <w:p w14:paraId="5FB27879" w14:textId="77777777" w:rsidR="005F27E8" w:rsidRPr="002E7549"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Le train du nord</w:t>
      </w:r>
      <w:r w:rsidR="005F27E8" w:rsidRPr="002E7549">
        <w:rPr>
          <w:rFonts w:ascii="Times New Roman" w:hAnsi="Times New Roman" w:cs="Times New Roman"/>
        </w:rPr>
        <w:tab/>
      </w:r>
      <w:r w:rsidR="005F27E8" w:rsidRPr="002E7549">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73</w:t>
      </w:r>
      <w:r w:rsidR="005F27E8" w:rsidRPr="002E7549">
        <w:rPr>
          <w:rFonts w:ascii="Times New Roman" w:hAnsi="Times New Roman" w:cs="Times New Roman"/>
        </w:rPr>
        <w:tab/>
        <w:t xml:space="preserve">     </w:t>
      </w:r>
      <w:r w:rsidR="005F27E8" w:rsidRPr="002E7549">
        <w:rPr>
          <w:rFonts w:ascii="Times New Roman" w:hAnsi="Times New Roman" w:cs="Times New Roman"/>
        </w:rPr>
        <w:tab/>
        <w:t>(</w:t>
      </w:r>
      <w:r w:rsidR="00B56913">
        <w:rPr>
          <w:rFonts w:ascii="Times New Roman" w:hAnsi="Times New Roman" w:cs="Times New Roman"/>
        </w:rPr>
        <w:t>Q</w:t>
      </w:r>
      <w:r w:rsidR="005F27E8" w:rsidRPr="002E7549">
        <w:rPr>
          <w:rFonts w:ascii="Times New Roman" w:hAnsi="Times New Roman" w:cs="Times New Roman"/>
        </w:rPr>
        <w:t>)</w:t>
      </w:r>
      <w:r w:rsidR="005F27E8" w:rsidRPr="002E7549">
        <w:rPr>
          <w:rFonts w:ascii="Times New Roman" w:hAnsi="Times New Roman" w:cs="Times New Roman"/>
        </w:rPr>
        <w:tab/>
      </w:r>
      <w:r w:rsidR="005F27E8" w:rsidRPr="002E7549">
        <w:rPr>
          <w:rFonts w:ascii="Times New Roman" w:hAnsi="Times New Roman" w:cs="Times New Roman"/>
        </w:rPr>
        <w:tab/>
      </w:r>
      <w:proofErr w:type="spellStart"/>
      <w:r w:rsidR="001F3904">
        <w:rPr>
          <w:rFonts w:ascii="Times New Roman" w:hAnsi="Times New Roman" w:cs="Times New Roman"/>
        </w:rPr>
        <w:t>Seg</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5CC496CB"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Présence</w:t>
      </w:r>
      <w:r w:rsidR="005F27E8" w:rsidRPr="00EC62BE">
        <w:rPr>
          <w:rFonts w:ascii="Times New Roman" w:hAnsi="Times New Roman" w:cs="Times New Roman"/>
        </w:rPr>
        <w:tab/>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95</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proofErr w:type="spellStart"/>
      <w:r w:rsidR="001F3904">
        <w:rPr>
          <w:rFonts w:ascii="Times New Roman" w:hAnsi="Times New Roman" w:cs="Times New Roman"/>
        </w:rPr>
        <w:t>Seg</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7CD9C59B"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Rester debout</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2014</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proofErr w:type="spellStart"/>
      <w:r w:rsidR="001F3904">
        <w:rPr>
          <w:rFonts w:ascii="Times New Roman" w:hAnsi="Times New Roman" w:cs="Times New Roman"/>
        </w:rPr>
        <w:t>Seg</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497EBFAC"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Un coin de ciel bleu</w:t>
      </w:r>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65</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6913">
        <w:rPr>
          <w:rFonts w:ascii="Times New Roman" w:hAnsi="Times New Roman" w:cs="Times New Roman"/>
        </w:rPr>
        <w:t>Q</w:t>
      </w:r>
      <w:r w:rsidR="005F27E8" w:rsidRPr="00EC62BE">
        <w:rPr>
          <w:rFonts w:ascii="Times New Roman" w:hAnsi="Times New Roman" w:cs="Times New Roman"/>
        </w:rPr>
        <w:t xml:space="preserve">) </w:t>
      </w:r>
      <w:r w:rsidR="005F27E8">
        <w:rPr>
          <w:rFonts w:ascii="Times New Roman" w:hAnsi="Times New Roman" w:cs="Times New Roman"/>
        </w:rPr>
        <w:tab/>
      </w:r>
      <w:r w:rsidR="005F27E8">
        <w:rPr>
          <w:rFonts w:ascii="Times New Roman" w:hAnsi="Times New Roman" w:cs="Times New Roman"/>
        </w:rPr>
        <w:tab/>
      </w:r>
      <w:proofErr w:type="spellStart"/>
      <w:r w:rsidR="001F3904">
        <w:rPr>
          <w:rFonts w:ascii="Times New Roman" w:hAnsi="Times New Roman" w:cs="Times New Roman"/>
        </w:rPr>
        <w:t>Sén</w:t>
      </w:r>
      <w:proofErr w:type="spellEnd"/>
      <w:r w:rsidR="001F3904">
        <w:rPr>
          <w:rFonts w:ascii="Times New Roman" w:hAnsi="Times New Roman" w:cs="Times New Roman"/>
        </w:rPr>
        <w:tab/>
      </w:r>
      <w:r w:rsidR="005F27E8">
        <w:rPr>
          <w:rFonts w:ascii="Times New Roman" w:hAnsi="Times New Roman" w:cs="Times New Roman"/>
          <w:u w:val="single"/>
        </w:rPr>
        <w:t>_______________</w:t>
      </w:r>
    </w:p>
    <w:p w14:paraId="1E8C06C6" w14:textId="77777777" w:rsidR="00C8530C"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J’ai appris alors</w:t>
      </w:r>
      <w:r w:rsidR="00C8530C" w:rsidRPr="00EC62BE">
        <w:rPr>
          <w:rFonts w:ascii="Times New Roman" w:hAnsi="Times New Roman" w:cs="Times New Roman"/>
        </w:rPr>
        <w:tab/>
      </w:r>
      <w:r w:rsidR="00C8530C" w:rsidRPr="00EC62BE">
        <w:rPr>
          <w:rFonts w:ascii="Times New Roman" w:hAnsi="Times New Roman" w:cs="Times New Roman"/>
        </w:rPr>
        <w:tab/>
        <w:t>19</w:t>
      </w:r>
      <w:r w:rsidR="00451C2B">
        <w:rPr>
          <w:rFonts w:ascii="Times New Roman" w:hAnsi="Times New Roman" w:cs="Times New Roman"/>
        </w:rPr>
        <w:t>69</w:t>
      </w:r>
      <w:r w:rsidR="00C8530C" w:rsidRPr="00EC62BE">
        <w:rPr>
          <w:rFonts w:ascii="Times New Roman" w:hAnsi="Times New Roman" w:cs="Times New Roman"/>
        </w:rPr>
        <w:tab/>
        <w:t xml:space="preserve">     </w:t>
      </w:r>
      <w:r w:rsidR="00C8530C" w:rsidRPr="00EC62BE">
        <w:rPr>
          <w:rFonts w:ascii="Times New Roman" w:hAnsi="Times New Roman" w:cs="Times New Roman"/>
        </w:rPr>
        <w:tab/>
        <w:t>(</w:t>
      </w:r>
      <w:r w:rsidR="00C8530C">
        <w:rPr>
          <w:rFonts w:ascii="Times New Roman" w:hAnsi="Times New Roman" w:cs="Times New Roman"/>
        </w:rPr>
        <w:t>Q</w:t>
      </w:r>
      <w:r w:rsidR="00C8530C" w:rsidRPr="00EC62BE">
        <w:rPr>
          <w:rFonts w:ascii="Times New Roman" w:hAnsi="Times New Roman" w:cs="Times New Roman"/>
        </w:rPr>
        <w:t>)</w:t>
      </w:r>
      <w:r w:rsidR="00C8530C" w:rsidRPr="00EC62BE">
        <w:rPr>
          <w:rFonts w:ascii="Times New Roman" w:hAnsi="Times New Roman" w:cs="Times New Roman"/>
        </w:rPr>
        <w:tab/>
      </w:r>
      <w:r w:rsidR="00C8530C" w:rsidRPr="00EC62BE">
        <w:rPr>
          <w:rFonts w:ascii="Times New Roman" w:hAnsi="Times New Roman" w:cs="Times New Roman"/>
        </w:rPr>
        <w:tab/>
      </w:r>
      <w:proofErr w:type="spellStart"/>
      <w:r w:rsidR="001F3904">
        <w:rPr>
          <w:rFonts w:ascii="Times New Roman" w:hAnsi="Times New Roman" w:cs="Times New Roman"/>
        </w:rPr>
        <w:t>Ser</w:t>
      </w:r>
      <w:proofErr w:type="spellEnd"/>
      <w:r w:rsidR="00C8530C">
        <w:rPr>
          <w:rFonts w:ascii="Times New Roman" w:hAnsi="Times New Roman" w:cs="Times New Roman"/>
        </w:rPr>
        <w:tab/>
        <w:t>_______________</w:t>
      </w:r>
    </w:p>
    <w:p w14:paraId="7CEC92DF"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Un banc, un arbre, un rire</w:t>
      </w:r>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5F27E8">
        <w:rPr>
          <w:rFonts w:ascii="Times New Roman" w:hAnsi="Times New Roman" w:cs="Times New Roman"/>
        </w:rPr>
        <w:t>19</w:t>
      </w:r>
      <w:r w:rsidR="00410608">
        <w:rPr>
          <w:rFonts w:ascii="Times New Roman" w:hAnsi="Times New Roman" w:cs="Times New Roman"/>
        </w:rPr>
        <w:t>7</w:t>
      </w:r>
      <w:r w:rsidR="00451C2B">
        <w:rPr>
          <w:rFonts w:ascii="Times New Roman" w:hAnsi="Times New Roman" w:cs="Times New Roman"/>
        </w:rPr>
        <w:t>1</w:t>
      </w:r>
      <w:r w:rsidR="005F27E8">
        <w:rPr>
          <w:rFonts w:ascii="Times New Roman" w:hAnsi="Times New Roman" w:cs="Times New Roman"/>
        </w:rPr>
        <w:t xml:space="preserve"> </w:t>
      </w:r>
      <w:r w:rsidR="005F27E8" w:rsidRPr="00EC62BE">
        <w:rPr>
          <w:rFonts w:ascii="Times New Roman" w:hAnsi="Times New Roman" w:cs="Times New Roman"/>
        </w:rPr>
        <w:tab/>
      </w:r>
      <w:r w:rsidR="005F27E8" w:rsidRPr="00EC62BE">
        <w:rPr>
          <w:rFonts w:ascii="Times New Roman" w:hAnsi="Times New Roman" w:cs="Times New Roman"/>
        </w:rPr>
        <w:tab/>
        <w:t>(</w:t>
      </w:r>
      <w:r w:rsidR="00B53380">
        <w:rPr>
          <w:rFonts w:ascii="Times New Roman" w:hAnsi="Times New Roman" w:cs="Times New Roman"/>
        </w:rPr>
        <w:t>F</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proofErr w:type="spellStart"/>
      <w:r w:rsidR="001F3904">
        <w:rPr>
          <w:rFonts w:ascii="Times New Roman" w:hAnsi="Times New Roman" w:cs="Times New Roman"/>
        </w:rPr>
        <w:t>S</w:t>
      </w:r>
      <w:r w:rsidR="008E06EA">
        <w:rPr>
          <w:rFonts w:ascii="Times New Roman" w:hAnsi="Times New Roman" w:cs="Times New Roman"/>
        </w:rPr>
        <w:t>é</w:t>
      </w:r>
      <w:r w:rsidR="001F3904">
        <w:rPr>
          <w:rFonts w:ascii="Times New Roman" w:hAnsi="Times New Roman" w:cs="Times New Roman"/>
        </w:rPr>
        <w:t>v</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1ACB7704" w14:textId="77777777" w:rsidR="00833CB0"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L’école est finie</w:t>
      </w:r>
      <w:r w:rsidR="00833CB0" w:rsidRPr="00EC62BE">
        <w:rPr>
          <w:rFonts w:ascii="Times New Roman" w:hAnsi="Times New Roman" w:cs="Times New Roman"/>
        </w:rPr>
        <w:tab/>
      </w:r>
      <w:r w:rsidR="00833CB0" w:rsidRPr="00EC62BE">
        <w:rPr>
          <w:rFonts w:ascii="Times New Roman" w:hAnsi="Times New Roman" w:cs="Times New Roman"/>
        </w:rPr>
        <w:tab/>
      </w:r>
      <w:r w:rsidR="00833CB0">
        <w:rPr>
          <w:rFonts w:ascii="Times New Roman" w:hAnsi="Times New Roman" w:cs="Times New Roman"/>
        </w:rPr>
        <w:t>19</w:t>
      </w:r>
      <w:r w:rsidR="00451C2B">
        <w:rPr>
          <w:rFonts w:ascii="Times New Roman" w:hAnsi="Times New Roman" w:cs="Times New Roman"/>
        </w:rPr>
        <w:t>63</w:t>
      </w:r>
      <w:r w:rsidR="00833CB0" w:rsidRPr="00EC62BE">
        <w:rPr>
          <w:rFonts w:ascii="Times New Roman" w:hAnsi="Times New Roman" w:cs="Times New Roman"/>
        </w:rPr>
        <w:t xml:space="preserve">        </w:t>
      </w:r>
      <w:r w:rsidR="00833CB0" w:rsidRPr="00EC62BE">
        <w:rPr>
          <w:rFonts w:ascii="Times New Roman" w:hAnsi="Times New Roman" w:cs="Times New Roman"/>
        </w:rPr>
        <w:tab/>
        <w:t>(</w:t>
      </w:r>
      <w:r w:rsidR="00833CB0">
        <w:rPr>
          <w:rFonts w:ascii="Times New Roman" w:hAnsi="Times New Roman" w:cs="Times New Roman"/>
        </w:rPr>
        <w:t>F</w:t>
      </w:r>
      <w:r w:rsidR="00833CB0" w:rsidRPr="00EC62BE">
        <w:rPr>
          <w:rFonts w:ascii="Times New Roman" w:hAnsi="Times New Roman" w:cs="Times New Roman"/>
        </w:rPr>
        <w:t>)</w:t>
      </w:r>
      <w:r w:rsidR="00833CB0">
        <w:rPr>
          <w:rFonts w:ascii="Times New Roman" w:hAnsi="Times New Roman" w:cs="Times New Roman"/>
        </w:rPr>
        <w:tab/>
      </w:r>
      <w:r w:rsidR="00833CB0" w:rsidRPr="00F64489">
        <w:rPr>
          <w:noProof/>
        </w:rPr>
        <mc:AlternateContent>
          <mc:Choice Requires="wps">
            <w:drawing>
              <wp:anchor distT="0" distB="0" distL="114300" distR="114300" simplePos="0" relativeHeight="253252608" behindDoc="0" locked="0" layoutInCell="1" allowOverlap="1" wp14:anchorId="683A19B8" wp14:editId="17F99F35">
                <wp:simplePos x="0" y="0"/>
                <wp:positionH relativeFrom="column">
                  <wp:posOffset>4026000</wp:posOffset>
                </wp:positionH>
                <wp:positionV relativeFrom="paragraph">
                  <wp:posOffset>7487419</wp:posOffset>
                </wp:positionV>
                <wp:extent cx="800100" cy="204536"/>
                <wp:effectExtent l="0" t="0" r="0" b="0"/>
                <wp:wrapNone/>
                <wp:docPr id="1755963939" name="Zone de texte 1755963939"/>
                <wp:cNvGraphicFramePr/>
                <a:graphic xmlns:a="http://schemas.openxmlformats.org/drawingml/2006/main">
                  <a:graphicData uri="http://schemas.microsoft.com/office/word/2010/wordprocessingShape">
                    <wps:wsp>
                      <wps:cNvSpPr txBox="1"/>
                      <wps:spPr>
                        <a:xfrm>
                          <a:off x="0" y="0"/>
                          <a:ext cx="800100" cy="204536"/>
                        </a:xfrm>
                        <a:prstGeom prst="rect">
                          <a:avLst/>
                        </a:prstGeom>
                        <a:solidFill>
                          <a:schemeClr val="lt1"/>
                        </a:solidFill>
                        <a:ln w="6350">
                          <a:noFill/>
                        </a:ln>
                      </wps:spPr>
                      <wps:txbx>
                        <w:txbxContent>
                          <w:p w14:paraId="5831E005" w14:textId="77777777" w:rsidR="00833CB0" w:rsidRPr="00FF7507" w:rsidRDefault="00833CB0" w:rsidP="00833CB0">
                            <w:pPr>
                              <w:rPr>
                                <w:sz w:val="20"/>
                                <w:szCs w:val="20"/>
                              </w:rPr>
                            </w:pPr>
                            <w:r>
                              <w:rPr>
                                <w:vertAlign w:val="superscript"/>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3A19B8" id="Zone de texte 1755963939" o:spid="_x0000_s1045" type="#_x0000_t202" style="position:absolute;left:0;text-align:left;margin-left:317pt;margin-top:589.55pt;width:63pt;height:16.1pt;z-index:2532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" fillcolor="white [3201]" stroked="f" strokeweight=".5pt">
                <v:textbox>
                  <w:txbxContent>
                    <w:p w14:paraId="5831E005" w14:textId="77777777" w:rsidR="00833CB0" w:rsidRPr="00FF7507" w:rsidRDefault="00833CB0" w:rsidP="00833CB0">
                      <w:pPr>
                        <w:rPr>
                          <w:sz w:val="20"/>
                          <w:szCs w:val="20"/>
                        </w:rPr>
                      </w:pPr>
                      <w:r>
                        <w:rPr>
                          <w:vertAlign w:val="superscript"/>
                        </w:rPr>
                        <w:t>SIGNATURE</w:t>
                      </w:r>
                    </w:p>
                  </w:txbxContent>
                </v:textbox>
              </v:shape>
            </w:pict>
          </mc:Fallback>
        </mc:AlternateContent>
      </w:r>
      <w:r w:rsidR="00833CB0" w:rsidRPr="00F64489">
        <w:rPr>
          <w:noProof/>
        </w:rPr>
        <mc:AlternateContent>
          <mc:Choice Requires="wps">
            <w:drawing>
              <wp:anchor distT="0" distB="0" distL="114300" distR="114300" simplePos="0" relativeHeight="253251584" behindDoc="0" locked="0" layoutInCell="1" allowOverlap="1" wp14:anchorId="5E5D754A" wp14:editId="42698B33">
                <wp:simplePos x="0" y="0"/>
                <wp:positionH relativeFrom="column">
                  <wp:posOffset>1273175</wp:posOffset>
                </wp:positionH>
                <wp:positionV relativeFrom="paragraph">
                  <wp:posOffset>7252970</wp:posOffset>
                </wp:positionV>
                <wp:extent cx="505126" cy="204536"/>
                <wp:effectExtent l="0" t="0" r="3175" b="0"/>
                <wp:wrapNone/>
                <wp:docPr id="562079088" name="Zone de texte 562079088"/>
                <wp:cNvGraphicFramePr/>
                <a:graphic xmlns:a="http://schemas.openxmlformats.org/drawingml/2006/main">
                  <a:graphicData uri="http://schemas.microsoft.com/office/word/2010/wordprocessingShape">
                    <wps:wsp>
                      <wps:cNvSpPr txBox="1"/>
                      <wps:spPr>
                        <a:xfrm>
                          <a:off x="0" y="0"/>
                          <a:ext cx="505126" cy="204536"/>
                        </a:xfrm>
                        <a:prstGeom prst="rect">
                          <a:avLst/>
                        </a:prstGeom>
                        <a:solidFill>
                          <a:schemeClr val="lt1"/>
                        </a:solidFill>
                        <a:ln w="6350">
                          <a:noFill/>
                        </a:ln>
                      </wps:spPr>
                      <wps:txbx>
                        <w:txbxContent>
                          <w:p w14:paraId="27A59910" w14:textId="77777777" w:rsidR="00833CB0" w:rsidRPr="00FF7507" w:rsidRDefault="00833CB0" w:rsidP="00833CB0">
                            <w:pPr>
                              <w:rPr>
                                <w:sz w:val="20"/>
                                <w:szCs w:val="20"/>
                              </w:rPr>
                            </w:pPr>
                            <w:r w:rsidRPr="00FF7507">
                              <w:rPr>
                                <w:vertAlign w:val="superscript"/>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5D754A" id="Zone de texte 562079088" o:spid="_x0000_s1046" type="#_x0000_t202" style="position:absolute;left:0;text-align:left;margin-left:100.25pt;margin-top:571.1pt;width:39.75pt;height:16.1pt;z-index:2532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" fillcolor="white [3201]" stroked="f" strokeweight=".5pt">
                <v:textbox>
                  <w:txbxContent>
                    <w:p w14:paraId="27A59910" w14:textId="77777777" w:rsidR="00833CB0" w:rsidRPr="00FF7507" w:rsidRDefault="00833CB0" w:rsidP="00833CB0">
                      <w:pPr>
                        <w:rPr>
                          <w:sz w:val="20"/>
                          <w:szCs w:val="20"/>
                        </w:rPr>
                      </w:pPr>
                      <w:r w:rsidRPr="00FF7507">
                        <w:rPr>
                          <w:vertAlign w:val="superscript"/>
                        </w:rPr>
                        <w:t>DATE</w:t>
                      </w:r>
                    </w:p>
                  </w:txbxContent>
                </v:textbox>
              </v:shape>
            </w:pict>
          </mc:Fallback>
        </mc:AlternateContent>
      </w:r>
      <w:r w:rsidR="00833CB0" w:rsidRPr="00F64489">
        <w:rPr>
          <w:noProof/>
        </w:rPr>
        <mc:AlternateContent>
          <mc:Choice Requires="wps">
            <w:drawing>
              <wp:anchor distT="0" distB="0" distL="114300" distR="114300" simplePos="0" relativeHeight="253250560" behindDoc="0" locked="0" layoutInCell="1" allowOverlap="1" wp14:anchorId="660DEBE8" wp14:editId="3F200EF4">
                <wp:simplePos x="0" y="0"/>
                <wp:positionH relativeFrom="column">
                  <wp:posOffset>1353820</wp:posOffset>
                </wp:positionH>
                <wp:positionV relativeFrom="paragraph">
                  <wp:posOffset>7189470</wp:posOffset>
                </wp:positionV>
                <wp:extent cx="384810" cy="192405"/>
                <wp:effectExtent l="0" t="0" r="0" b="0"/>
                <wp:wrapNone/>
                <wp:docPr id="1208013796" name="Zone de texte 1208013796"/>
                <wp:cNvGraphicFramePr/>
                <a:graphic xmlns:a="http://schemas.openxmlformats.org/drawingml/2006/main">
                  <a:graphicData uri="http://schemas.microsoft.com/office/word/2010/wordprocessingShape">
                    <wps:wsp>
                      <wps:cNvSpPr txBox="1"/>
                      <wps:spPr>
                        <a:xfrm>
                          <a:off x="0" y="0"/>
                          <a:ext cx="384810" cy="192405"/>
                        </a:xfrm>
                        <a:prstGeom prst="rect">
                          <a:avLst/>
                        </a:prstGeom>
                        <a:noFill/>
                        <a:ln w="6350">
                          <a:noFill/>
                        </a:ln>
                      </wps:spPr>
                      <wps:txbx>
                        <w:txbxContent>
                          <w:p w14:paraId="3C34E5A7" w14:textId="77777777" w:rsidR="00833CB0" w:rsidRPr="00DB0A56" w:rsidRDefault="00833CB0" w:rsidP="00833CB0">
                            <w:pPr>
                              <w:jc w:val="center"/>
                              <w:rPr>
                                <w:sz w:val="13"/>
                                <w:szCs w:val="13"/>
                              </w:rPr>
                            </w:pPr>
                            <w:r>
                              <w:rPr>
                                <w:sz w:val="13"/>
                                <w:szCs w:val="13"/>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DEBE8" id="Zone de texte 1208013796" o:spid="_x0000_s1047" type="#_x0000_t202" style="position:absolute;left:0;text-align:left;margin-left:106.6pt;margin-top:566.1pt;width:30.3pt;height:15.15pt;z-index:2532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" filled="f" stroked="f" strokeweight=".5pt">
                <v:textbox>
                  <w:txbxContent>
                    <w:p w14:paraId="3C34E5A7" w14:textId="77777777" w:rsidR="00833CB0" w:rsidRPr="00DB0A56" w:rsidRDefault="00833CB0" w:rsidP="00833CB0">
                      <w:pPr>
                        <w:jc w:val="center"/>
                        <w:rPr>
                          <w:sz w:val="13"/>
                          <w:szCs w:val="13"/>
                        </w:rPr>
                      </w:pPr>
                      <w:r>
                        <w:rPr>
                          <w:sz w:val="13"/>
                          <w:szCs w:val="13"/>
                        </w:rPr>
                        <w:t>Date</w:t>
                      </w:r>
                    </w:p>
                  </w:txbxContent>
                </v:textbox>
              </v:shape>
            </w:pict>
          </mc:Fallback>
        </mc:AlternateContent>
      </w:r>
      <w:r w:rsidR="00833CB0" w:rsidRPr="00F64489">
        <w:rPr>
          <w:noProof/>
        </w:rPr>
        <mc:AlternateContent>
          <mc:Choice Requires="wps">
            <w:drawing>
              <wp:anchor distT="0" distB="0" distL="114300" distR="114300" simplePos="0" relativeHeight="253249536" behindDoc="0" locked="0" layoutInCell="1" allowOverlap="1" wp14:anchorId="4BEA8127" wp14:editId="7E699F30">
                <wp:simplePos x="0" y="0"/>
                <wp:positionH relativeFrom="column">
                  <wp:posOffset>4098925</wp:posOffset>
                </wp:positionH>
                <wp:positionV relativeFrom="paragraph">
                  <wp:posOffset>7188301</wp:posOffset>
                </wp:positionV>
                <wp:extent cx="673768" cy="228600"/>
                <wp:effectExtent l="0" t="0" r="0" b="0"/>
                <wp:wrapNone/>
                <wp:docPr id="2082189873" name="Zone de texte 2082189873"/>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43234C43" w14:textId="77777777" w:rsidR="00833CB0" w:rsidRPr="00DB0A56" w:rsidRDefault="00833CB0" w:rsidP="00833CB0">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EA8127" id="Zone de texte 2082189873" o:spid="_x0000_s1048" type="#_x0000_t202" style="position:absolute;left:0;text-align:left;margin-left:322.75pt;margin-top:566pt;width:53.05pt;height:18pt;z-index:2532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" filled="f" stroked="f" strokeweight=".5pt">
                <v:textbox>
                  <w:txbxContent>
                    <w:p w14:paraId="43234C43" w14:textId="77777777" w:rsidR="00833CB0" w:rsidRPr="00DB0A56" w:rsidRDefault="00833CB0" w:rsidP="00833CB0">
                      <w:pPr>
                        <w:jc w:val="center"/>
                        <w:rPr>
                          <w:sz w:val="13"/>
                          <w:szCs w:val="13"/>
                        </w:rPr>
                      </w:pPr>
                      <w:r>
                        <w:rPr>
                          <w:sz w:val="13"/>
                          <w:szCs w:val="13"/>
                        </w:rPr>
                        <w:t>Signature</w:t>
                      </w:r>
                    </w:p>
                  </w:txbxContent>
                </v:textbox>
              </v:shape>
            </w:pict>
          </mc:Fallback>
        </mc:AlternateContent>
      </w:r>
      <w:r w:rsidR="00833CB0" w:rsidRPr="00F64489">
        <w:rPr>
          <w:noProof/>
        </w:rPr>
        <mc:AlternateContent>
          <mc:Choice Requires="wps">
            <w:drawing>
              <wp:anchor distT="0" distB="0" distL="114300" distR="114300" simplePos="0" relativeHeight="253248512" behindDoc="0" locked="0" layoutInCell="1" allowOverlap="1" wp14:anchorId="350CF577" wp14:editId="4D31A7FA">
                <wp:simplePos x="0" y="0"/>
                <wp:positionH relativeFrom="column">
                  <wp:posOffset>3966511</wp:posOffset>
                </wp:positionH>
                <wp:positionV relativeFrom="paragraph">
                  <wp:posOffset>5652235</wp:posOffset>
                </wp:positionV>
                <wp:extent cx="673768" cy="228600"/>
                <wp:effectExtent l="0" t="0" r="0" b="0"/>
                <wp:wrapNone/>
                <wp:docPr id="1690159700" name="Zone de texte 1690159700"/>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5373A658" w14:textId="77777777" w:rsidR="00833CB0" w:rsidRPr="00DB0A56" w:rsidRDefault="00833CB0" w:rsidP="00833CB0">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0CF577" id="Zone de texte 1690159700" o:spid="_x0000_s1049" type="#_x0000_t202" style="position:absolute;left:0;text-align:left;margin-left:312.3pt;margin-top:445.05pt;width:53.05pt;height:18pt;z-index:2532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" filled="f" stroked="f" strokeweight=".5pt">
                <v:textbox>
                  <w:txbxContent>
                    <w:p w14:paraId="5373A658" w14:textId="77777777" w:rsidR="00833CB0" w:rsidRPr="00DB0A56" w:rsidRDefault="00833CB0" w:rsidP="00833CB0">
                      <w:pPr>
                        <w:jc w:val="center"/>
                        <w:rPr>
                          <w:sz w:val="13"/>
                          <w:szCs w:val="13"/>
                        </w:rPr>
                      </w:pPr>
                      <w:r>
                        <w:rPr>
                          <w:sz w:val="13"/>
                          <w:szCs w:val="13"/>
                        </w:rPr>
                        <w:t>SIGNATURE</w:t>
                      </w:r>
                    </w:p>
                  </w:txbxContent>
                </v:textbox>
              </v:shape>
            </w:pict>
          </mc:Fallback>
        </mc:AlternateContent>
      </w:r>
      <w:r w:rsidR="00833CB0" w:rsidRPr="00F64489">
        <w:rPr>
          <w:noProof/>
        </w:rPr>
        <mc:AlternateContent>
          <mc:Choice Requires="wps">
            <w:drawing>
              <wp:anchor distT="0" distB="0" distL="114300" distR="114300" simplePos="0" relativeHeight="253246464" behindDoc="0" locked="0" layoutInCell="1" allowOverlap="1" wp14:anchorId="0506022F" wp14:editId="528E68D0">
                <wp:simplePos x="0" y="0"/>
                <wp:positionH relativeFrom="column">
                  <wp:posOffset>2923072</wp:posOffset>
                </wp:positionH>
                <wp:positionV relativeFrom="paragraph">
                  <wp:posOffset>5209640</wp:posOffset>
                </wp:positionV>
                <wp:extent cx="2719137" cy="228600"/>
                <wp:effectExtent l="0" t="0" r="0" b="0"/>
                <wp:wrapNone/>
                <wp:docPr id="1372374431" name="Zone de texte 1372374431"/>
                <wp:cNvGraphicFramePr/>
                <a:graphic xmlns:a="http://schemas.openxmlformats.org/drawingml/2006/main">
                  <a:graphicData uri="http://schemas.microsoft.com/office/word/2010/wordprocessingShape">
                    <wps:wsp>
                      <wps:cNvSpPr txBox="1"/>
                      <wps:spPr>
                        <a:xfrm>
                          <a:off x="0" y="0"/>
                          <a:ext cx="2719137" cy="228600"/>
                        </a:xfrm>
                        <a:prstGeom prst="rect">
                          <a:avLst/>
                        </a:prstGeom>
                        <a:noFill/>
                        <a:ln w="6350">
                          <a:noFill/>
                        </a:ln>
                      </wps:spPr>
                      <wps:txbx>
                        <w:txbxContent>
                          <w:p w14:paraId="162985A5" w14:textId="77777777" w:rsidR="00833CB0" w:rsidRPr="00DB0A56" w:rsidRDefault="00833CB0" w:rsidP="00833CB0">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06022F" id="Zone de texte 1372374431" o:spid="_x0000_s1050" type="#_x0000_t202" style="position:absolute;left:0;text-align:left;margin-left:230.15pt;margin-top:410.2pt;width:214.1pt;height:18pt;z-index:2532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" filled="f" stroked="f" strokeweight=".5pt">
                <v:textbox>
                  <w:txbxContent>
                    <w:p w14:paraId="162985A5" w14:textId="77777777" w:rsidR="00833CB0" w:rsidRPr="00DB0A56" w:rsidRDefault="00833CB0" w:rsidP="00833CB0">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v:textbox>
              </v:shape>
            </w:pict>
          </mc:Fallback>
        </mc:AlternateContent>
      </w:r>
      <w:r w:rsidR="00833CB0" w:rsidRPr="00F64489">
        <w:rPr>
          <w:noProof/>
        </w:rPr>
        <mc:AlternateContent>
          <mc:Choice Requires="wps">
            <w:drawing>
              <wp:anchor distT="0" distB="0" distL="114300" distR="114300" simplePos="0" relativeHeight="253247488" behindDoc="0" locked="0" layoutInCell="1" allowOverlap="1" wp14:anchorId="3C57E60E" wp14:editId="13216F8B">
                <wp:simplePos x="0" y="0"/>
                <wp:positionH relativeFrom="column">
                  <wp:posOffset>3924868</wp:posOffset>
                </wp:positionH>
                <wp:positionV relativeFrom="paragraph">
                  <wp:posOffset>4750034</wp:posOffset>
                </wp:positionV>
                <wp:extent cx="673768" cy="228600"/>
                <wp:effectExtent l="0" t="0" r="0" b="0"/>
                <wp:wrapNone/>
                <wp:docPr id="2081365516" name="Zone de texte 2081365516"/>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501DCFFD" w14:textId="77777777" w:rsidR="00833CB0" w:rsidRPr="00DB0A56" w:rsidRDefault="00833CB0" w:rsidP="00833CB0">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57E60E" id="Zone de texte 2081365516" o:spid="_x0000_s1051" type="#_x0000_t202" style="position:absolute;left:0;text-align:left;margin-left:309.05pt;margin-top:374pt;width:53.05pt;height:18pt;z-index:2532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" filled="f" stroked="f" strokeweight=".5pt">
                <v:textbox>
                  <w:txbxContent>
                    <w:p w14:paraId="501DCFFD" w14:textId="77777777" w:rsidR="00833CB0" w:rsidRPr="00DB0A56" w:rsidRDefault="00833CB0" w:rsidP="00833CB0">
                      <w:pPr>
                        <w:jc w:val="center"/>
                        <w:rPr>
                          <w:sz w:val="13"/>
                          <w:szCs w:val="13"/>
                        </w:rPr>
                      </w:pPr>
                      <w:r>
                        <w:rPr>
                          <w:sz w:val="13"/>
                          <w:szCs w:val="13"/>
                        </w:rPr>
                        <w:t>SIGNATURE</w:t>
                      </w:r>
                    </w:p>
                  </w:txbxContent>
                </v:textbox>
              </v:shape>
            </w:pict>
          </mc:Fallback>
        </mc:AlternateContent>
      </w:r>
      <w:r w:rsidR="00833CB0">
        <w:rPr>
          <w:rFonts w:ascii="Times New Roman" w:hAnsi="Times New Roman" w:cs="Times New Roman"/>
        </w:rPr>
        <w:t xml:space="preserve">    </w:t>
      </w:r>
      <w:r w:rsidR="00833CB0">
        <w:rPr>
          <w:rFonts w:ascii="Times New Roman" w:hAnsi="Times New Roman" w:cs="Times New Roman"/>
        </w:rPr>
        <w:tab/>
      </w:r>
      <w:proofErr w:type="spellStart"/>
      <w:r w:rsidR="001F3904">
        <w:rPr>
          <w:rFonts w:ascii="Times New Roman" w:hAnsi="Times New Roman" w:cs="Times New Roman"/>
        </w:rPr>
        <w:t>She</w:t>
      </w:r>
      <w:proofErr w:type="spellEnd"/>
      <w:r w:rsidR="00833CB0">
        <w:rPr>
          <w:rFonts w:ascii="Times New Roman" w:hAnsi="Times New Roman" w:cs="Times New Roman"/>
        </w:rPr>
        <w:tab/>
      </w:r>
      <w:r w:rsidR="00833CB0">
        <w:rPr>
          <w:rFonts w:ascii="Times New Roman" w:hAnsi="Times New Roman" w:cs="Times New Roman"/>
          <w:u w:val="single"/>
        </w:rPr>
        <w:t>_______________</w:t>
      </w:r>
    </w:p>
    <w:p w14:paraId="0AA18DA1"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Il neige sur le lac Majeur</w:t>
      </w:r>
      <w:r w:rsidR="005F27E8" w:rsidRPr="00EC62BE">
        <w:rPr>
          <w:rFonts w:ascii="Times New Roman" w:hAnsi="Times New Roman" w:cs="Times New Roman"/>
        </w:rPr>
        <w:tab/>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72</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3F5D49">
        <w:rPr>
          <w:rFonts w:ascii="Times New Roman" w:hAnsi="Times New Roman" w:cs="Times New Roman"/>
        </w:rPr>
        <w:t>A</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Shu</w:t>
      </w:r>
      <w:r w:rsidR="005F27E8">
        <w:rPr>
          <w:rFonts w:ascii="Times New Roman" w:hAnsi="Times New Roman" w:cs="Times New Roman"/>
        </w:rPr>
        <w:tab/>
      </w:r>
      <w:r w:rsidR="005F27E8">
        <w:rPr>
          <w:rFonts w:ascii="Times New Roman" w:hAnsi="Times New Roman" w:cs="Times New Roman"/>
          <w:u w:val="single"/>
        </w:rPr>
        <w:t>_______________</w:t>
      </w:r>
    </w:p>
    <w:p w14:paraId="72C2FD4D" w14:textId="77777777" w:rsidR="005F27E8" w:rsidRPr="00EC62BE"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danse des canards</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1983</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6913">
        <w:rPr>
          <w:rFonts w:ascii="Times New Roman" w:hAnsi="Times New Roman" w:cs="Times New Roman"/>
        </w:rPr>
        <w:t>Q</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Sim</w:t>
      </w:r>
      <w:r w:rsidR="005F27E8">
        <w:rPr>
          <w:rFonts w:ascii="Times New Roman" w:hAnsi="Times New Roman" w:cs="Times New Roman"/>
        </w:rPr>
        <w:tab/>
      </w:r>
      <w:r w:rsidR="005F27E8">
        <w:rPr>
          <w:rFonts w:ascii="Times New Roman" w:hAnsi="Times New Roman" w:cs="Times New Roman"/>
          <w:u w:val="single"/>
        </w:rPr>
        <w:t>_______________</w:t>
      </w:r>
    </w:p>
    <w:p w14:paraId="3D7C6C6F" w14:textId="77777777" w:rsidR="005F27E8" w:rsidRPr="007824EA" w:rsidRDefault="0023464A"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L’oiseau</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1971</w:t>
      </w:r>
      <w:r w:rsidR="005F27E8" w:rsidRPr="00EC62BE">
        <w:rPr>
          <w:rFonts w:ascii="Times New Roman" w:hAnsi="Times New Roman" w:cs="Times New Roman"/>
        </w:rPr>
        <w:t xml:space="preserve">        </w:t>
      </w:r>
      <w:r w:rsidR="005F27E8" w:rsidRPr="00EC62BE">
        <w:rPr>
          <w:rFonts w:ascii="Times New Roman" w:hAnsi="Times New Roman" w:cs="Times New Roman"/>
        </w:rPr>
        <w:tab/>
        <w:t>(Q)</w:t>
      </w:r>
      <w:r w:rsidR="005F27E8">
        <w:rPr>
          <w:rFonts w:ascii="Times New Roman" w:hAnsi="Times New Roman" w:cs="Times New Roman"/>
        </w:rPr>
        <w:tab/>
      </w:r>
      <w:r w:rsidR="005F27E8" w:rsidRPr="00F64489">
        <w:rPr>
          <w:noProof/>
        </w:rPr>
        <mc:AlternateContent>
          <mc:Choice Requires="wps">
            <w:drawing>
              <wp:anchor distT="0" distB="0" distL="114300" distR="114300" simplePos="0" relativeHeight="253223936" behindDoc="0" locked="0" layoutInCell="1" allowOverlap="1" wp14:anchorId="04C0F3C7" wp14:editId="7954C952">
                <wp:simplePos x="0" y="0"/>
                <wp:positionH relativeFrom="column">
                  <wp:posOffset>4026000</wp:posOffset>
                </wp:positionH>
                <wp:positionV relativeFrom="paragraph">
                  <wp:posOffset>7487419</wp:posOffset>
                </wp:positionV>
                <wp:extent cx="800100" cy="204536"/>
                <wp:effectExtent l="0" t="0" r="0" b="0"/>
                <wp:wrapNone/>
                <wp:docPr id="1755232649" name="Zone de texte 1755232649"/>
                <wp:cNvGraphicFramePr/>
                <a:graphic xmlns:a="http://schemas.openxmlformats.org/drawingml/2006/main">
                  <a:graphicData uri="http://schemas.microsoft.com/office/word/2010/wordprocessingShape">
                    <wps:wsp>
                      <wps:cNvSpPr txBox="1"/>
                      <wps:spPr>
                        <a:xfrm>
                          <a:off x="0" y="0"/>
                          <a:ext cx="800100" cy="204536"/>
                        </a:xfrm>
                        <a:prstGeom prst="rect">
                          <a:avLst/>
                        </a:prstGeom>
                        <a:solidFill>
                          <a:schemeClr val="lt1"/>
                        </a:solidFill>
                        <a:ln w="6350">
                          <a:noFill/>
                        </a:ln>
                      </wps:spPr>
                      <wps:txbx>
                        <w:txbxContent>
                          <w:p w14:paraId="6125A5A4" w14:textId="77777777" w:rsidR="005F27E8" w:rsidRPr="00FF7507" w:rsidRDefault="005F27E8" w:rsidP="005F27E8">
                            <w:pPr>
                              <w:rPr>
                                <w:sz w:val="20"/>
                                <w:szCs w:val="20"/>
                              </w:rPr>
                            </w:pPr>
                            <w:r>
                              <w:rPr>
                                <w:vertAlign w:val="superscript"/>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C0F3C7" id="Zone de texte 1755232649" o:spid="_x0000_s1052" type="#_x0000_t202" style="position:absolute;left:0;text-align:left;margin-left:317pt;margin-top:589.55pt;width:63pt;height:16.1pt;z-index:25322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" fillcolor="white [3201]" stroked="f" strokeweight=".5pt">
                <v:textbox>
                  <w:txbxContent>
                    <w:p w14:paraId="6125A5A4" w14:textId="77777777" w:rsidR="005F27E8" w:rsidRPr="00FF7507" w:rsidRDefault="005F27E8" w:rsidP="005F27E8">
                      <w:pPr>
                        <w:rPr>
                          <w:sz w:val="20"/>
                          <w:szCs w:val="20"/>
                        </w:rPr>
                      </w:pPr>
                      <w:r>
                        <w:rPr>
                          <w:vertAlign w:val="superscript"/>
                        </w:rPr>
                        <w:t>SIGNATURE</w:t>
                      </w:r>
                    </w:p>
                  </w:txbxContent>
                </v:textbox>
              </v:shape>
            </w:pict>
          </mc:Fallback>
        </mc:AlternateContent>
      </w:r>
      <w:r w:rsidR="005F27E8" w:rsidRPr="00F64489">
        <w:rPr>
          <w:noProof/>
        </w:rPr>
        <mc:AlternateContent>
          <mc:Choice Requires="wps">
            <w:drawing>
              <wp:anchor distT="0" distB="0" distL="114300" distR="114300" simplePos="0" relativeHeight="253222912" behindDoc="0" locked="0" layoutInCell="1" allowOverlap="1" wp14:anchorId="44BC3930" wp14:editId="03EABD95">
                <wp:simplePos x="0" y="0"/>
                <wp:positionH relativeFrom="column">
                  <wp:posOffset>1273175</wp:posOffset>
                </wp:positionH>
                <wp:positionV relativeFrom="paragraph">
                  <wp:posOffset>7252970</wp:posOffset>
                </wp:positionV>
                <wp:extent cx="505126" cy="204536"/>
                <wp:effectExtent l="0" t="0" r="3175" b="0"/>
                <wp:wrapNone/>
                <wp:docPr id="2021286003" name="Zone de texte 2021286003"/>
                <wp:cNvGraphicFramePr/>
                <a:graphic xmlns:a="http://schemas.openxmlformats.org/drawingml/2006/main">
                  <a:graphicData uri="http://schemas.microsoft.com/office/word/2010/wordprocessingShape">
                    <wps:wsp>
                      <wps:cNvSpPr txBox="1"/>
                      <wps:spPr>
                        <a:xfrm>
                          <a:off x="0" y="0"/>
                          <a:ext cx="505126" cy="204536"/>
                        </a:xfrm>
                        <a:prstGeom prst="rect">
                          <a:avLst/>
                        </a:prstGeom>
                        <a:solidFill>
                          <a:schemeClr val="lt1"/>
                        </a:solidFill>
                        <a:ln w="6350">
                          <a:noFill/>
                        </a:ln>
                      </wps:spPr>
                      <wps:txbx>
                        <w:txbxContent>
                          <w:p w14:paraId="37564617" w14:textId="77777777" w:rsidR="005F27E8" w:rsidRPr="00FF7507" w:rsidRDefault="005F27E8" w:rsidP="005F27E8">
                            <w:pPr>
                              <w:rPr>
                                <w:sz w:val="20"/>
                                <w:szCs w:val="20"/>
                              </w:rPr>
                            </w:pPr>
                            <w:r w:rsidRPr="00FF7507">
                              <w:rPr>
                                <w:vertAlign w:val="superscript"/>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BC3930" id="Zone de texte 2021286003" o:spid="_x0000_s1053" type="#_x0000_t202" style="position:absolute;left:0;text-align:left;margin-left:100.25pt;margin-top:571.1pt;width:39.75pt;height:16.1pt;z-index:25322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" fillcolor="white [3201]" stroked="f" strokeweight=".5pt">
                <v:textbox>
                  <w:txbxContent>
                    <w:p w14:paraId="37564617" w14:textId="77777777" w:rsidR="005F27E8" w:rsidRPr="00FF7507" w:rsidRDefault="005F27E8" w:rsidP="005F27E8">
                      <w:pPr>
                        <w:rPr>
                          <w:sz w:val="20"/>
                          <w:szCs w:val="20"/>
                        </w:rPr>
                      </w:pPr>
                      <w:r w:rsidRPr="00FF7507">
                        <w:rPr>
                          <w:vertAlign w:val="superscript"/>
                        </w:rPr>
                        <w:t>DATE</w:t>
                      </w:r>
                    </w:p>
                  </w:txbxContent>
                </v:textbox>
              </v:shape>
            </w:pict>
          </mc:Fallback>
        </mc:AlternateContent>
      </w:r>
      <w:r w:rsidR="005F27E8" w:rsidRPr="00F64489">
        <w:rPr>
          <w:noProof/>
        </w:rPr>
        <mc:AlternateContent>
          <mc:Choice Requires="wps">
            <w:drawing>
              <wp:anchor distT="0" distB="0" distL="114300" distR="114300" simplePos="0" relativeHeight="253221888" behindDoc="0" locked="0" layoutInCell="1" allowOverlap="1" wp14:anchorId="5F77BA1E" wp14:editId="0F2C0B8F">
                <wp:simplePos x="0" y="0"/>
                <wp:positionH relativeFrom="column">
                  <wp:posOffset>1353820</wp:posOffset>
                </wp:positionH>
                <wp:positionV relativeFrom="paragraph">
                  <wp:posOffset>7189470</wp:posOffset>
                </wp:positionV>
                <wp:extent cx="384810" cy="192405"/>
                <wp:effectExtent l="0" t="0" r="0" b="0"/>
                <wp:wrapNone/>
                <wp:docPr id="677802115" name="Zone de texte 677802115"/>
                <wp:cNvGraphicFramePr/>
                <a:graphic xmlns:a="http://schemas.openxmlformats.org/drawingml/2006/main">
                  <a:graphicData uri="http://schemas.microsoft.com/office/word/2010/wordprocessingShape">
                    <wps:wsp>
                      <wps:cNvSpPr txBox="1"/>
                      <wps:spPr>
                        <a:xfrm>
                          <a:off x="0" y="0"/>
                          <a:ext cx="384810" cy="192405"/>
                        </a:xfrm>
                        <a:prstGeom prst="rect">
                          <a:avLst/>
                        </a:prstGeom>
                        <a:noFill/>
                        <a:ln w="6350">
                          <a:noFill/>
                        </a:ln>
                      </wps:spPr>
                      <wps:txbx>
                        <w:txbxContent>
                          <w:p w14:paraId="36770715" w14:textId="77777777" w:rsidR="005F27E8" w:rsidRPr="00DB0A56" w:rsidRDefault="005F27E8" w:rsidP="005F27E8">
                            <w:pPr>
                              <w:jc w:val="center"/>
                              <w:rPr>
                                <w:sz w:val="13"/>
                                <w:szCs w:val="13"/>
                              </w:rPr>
                            </w:pPr>
                            <w:r>
                              <w:rPr>
                                <w:sz w:val="13"/>
                                <w:szCs w:val="13"/>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7BA1E" id="Zone de texte 677802115" o:spid="_x0000_s1054" type="#_x0000_t202" style="position:absolute;left:0;text-align:left;margin-left:106.6pt;margin-top:566.1pt;width:30.3pt;height:15.15pt;z-index:2532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" filled="f" stroked="f" strokeweight=".5pt">
                <v:textbox>
                  <w:txbxContent>
                    <w:p w14:paraId="36770715" w14:textId="77777777" w:rsidR="005F27E8" w:rsidRPr="00DB0A56" w:rsidRDefault="005F27E8" w:rsidP="005F27E8">
                      <w:pPr>
                        <w:jc w:val="center"/>
                        <w:rPr>
                          <w:sz w:val="13"/>
                          <w:szCs w:val="13"/>
                        </w:rPr>
                      </w:pPr>
                      <w:r>
                        <w:rPr>
                          <w:sz w:val="13"/>
                          <w:szCs w:val="13"/>
                        </w:rPr>
                        <w:t>Date</w:t>
                      </w:r>
                    </w:p>
                  </w:txbxContent>
                </v:textbox>
              </v:shape>
            </w:pict>
          </mc:Fallback>
        </mc:AlternateContent>
      </w:r>
      <w:r w:rsidR="005F27E8" w:rsidRPr="00F64489">
        <w:rPr>
          <w:noProof/>
        </w:rPr>
        <mc:AlternateContent>
          <mc:Choice Requires="wps">
            <w:drawing>
              <wp:anchor distT="0" distB="0" distL="114300" distR="114300" simplePos="0" relativeHeight="253220864" behindDoc="0" locked="0" layoutInCell="1" allowOverlap="1" wp14:anchorId="27C42DB0" wp14:editId="2C199061">
                <wp:simplePos x="0" y="0"/>
                <wp:positionH relativeFrom="column">
                  <wp:posOffset>4098925</wp:posOffset>
                </wp:positionH>
                <wp:positionV relativeFrom="paragraph">
                  <wp:posOffset>7188301</wp:posOffset>
                </wp:positionV>
                <wp:extent cx="673768" cy="228600"/>
                <wp:effectExtent l="0" t="0" r="0" b="0"/>
                <wp:wrapNone/>
                <wp:docPr id="542983188" name="Zone de texte 542983188"/>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2BFAB42E" w14:textId="77777777" w:rsidR="005F27E8" w:rsidRPr="00DB0A56" w:rsidRDefault="005F27E8" w:rsidP="005F27E8">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C42DB0" id="Zone de texte 542983188" o:spid="_x0000_s1055" type="#_x0000_t202" style="position:absolute;left:0;text-align:left;margin-left:322.75pt;margin-top:566pt;width:53.05pt;height:18pt;z-index:25322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" filled="f" stroked="f" strokeweight=".5pt">
                <v:textbox>
                  <w:txbxContent>
                    <w:p w14:paraId="2BFAB42E" w14:textId="77777777" w:rsidR="005F27E8" w:rsidRPr="00DB0A56" w:rsidRDefault="005F27E8" w:rsidP="005F27E8">
                      <w:pPr>
                        <w:jc w:val="center"/>
                        <w:rPr>
                          <w:sz w:val="13"/>
                          <w:szCs w:val="13"/>
                        </w:rPr>
                      </w:pPr>
                      <w:r>
                        <w:rPr>
                          <w:sz w:val="13"/>
                          <w:szCs w:val="13"/>
                        </w:rPr>
                        <w:t>Signature</w:t>
                      </w:r>
                    </w:p>
                  </w:txbxContent>
                </v:textbox>
              </v:shape>
            </w:pict>
          </mc:Fallback>
        </mc:AlternateContent>
      </w:r>
      <w:r w:rsidR="005F27E8" w:rsidRPr="00F64489">
        <w:rPr>
          <w:noProof/>
        </w:rPr>
        <mc:AlternateContent>
          <mc:Choice Requires="wps">
            <w:drawing>
              <wp:anchor distT="0" distB="0" distL="114300" distR="114300" simplePos="0" relativeHeight="253219840" behindDoc="0" locked="0" layoutInCell="1" allowOverlap="1" wp14:anchorId="6BC4B21A" wp14:editId="73F1799E">
                <wp:simplePos x="0" y="0"/>
                <wp:positionH relativeFrom="column">
                  <wp:posOffset>3966511</wp:posOffset>
                </wp:positionH>
                <wp:positionV relativeFrom="paragraph">
                  <wp:posOffset>5652235</wp:posOffset>
                </wp:positionV>
                <wp:extent cx="673768" cy="228600"/>
                <wp:effectExtent l="0" t="0" r="0" b="0"/>
                <wp:wrapNone/>
                <wp:docPr id="185271917" name="Zone de texte 185271917"/>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4AA4C83D" w14:textId="77777777" w:rsidR="005F27E8" w:rsidRPr="00DB0A56" w:rsidRDefault="005F27E8" w:rsidP="005F27E8">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C4B21A" id="Zone de texte 185271917" o:spid="_x0000_s1056" type="#_x0000_t202" style="position:absolute;left:0;text-align:left;margin-left:312.3pt;margin-top:445.05pt;width:53.05pt;height:18pt;z-index:253219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" filled="f" stroked="f" strokeweight=".5pt">
                <v:textbox>
                  <w:txbxContent>
                    <w:p w14:paraId="4AA4C83D" w14:textId="77777777" w:rsidR="005F27E8" w:rsidRPr="00DB0A56" w:rsidRDefault="005F27E8" w:rsidP="005F27E8">
                      <w:pPr>
                        <w:jc w:val="center"/>
                        <w:rPr>
                          <w:sz w:val="13"/>
                          <w:szCs w:val="13"/>
                        </w:rPr>
                      </w:pPr>
                      <w:r>
                        <w:rPr>
                          <w:sz w:val="13"/>
                          <w:szCs w:val="13"/>
                        </w:rPr>
                        <w:t>SIGNATURE</w:t>
                      </w:r>
                    </w:p>
                  </w:txbxContent>
                </v:textbox>
              </v:shape>
            </w:pict>
          </mc:Fallback>
        </mc:AlternateContent>
      </w:r>
      <w:r w:rsidR="005F27E8" w:rsidRPr="00F64489">
        <w:rPr>
          <w:noProof/>
        </w:rPr>
        <mc:AlternateContent>
          <mc:Choice Requires="wps">
            <w:drawing>
              <wp:anchor distT="0" distB="0" distL="114300" distR="114300" simplePos="0" relativeHeight="253217792" behindDoc="0" locked="0" layoutInCell="1" allowOverlap="1" wp14:anchorId="11D38B14" wp14:editId="7B8B284C">
                <wp:simplePos x="0" y="0"/>
                <wp:positionH relativeFrom="column">
                  <wp:posOffset>2923072</wp:posOffset>
                </wp:positionH>
                <wp:positionV relativeFrom="paragraph">
                  <wp:posOffset>5209640</wp:posOffset>
                </wp:positionV>
                <wp:extent cx="2719137" cy="228600"/>
                <wp:effectExtent l="0" t="0" r="0" b="0"/>
                <wp:wrapNone/>
                <wp:docPr id="171351099" name="Zone de texte 171351099"/>
                <wp:cNvGraphicFramePr/>
                <a:graphic xmlns:a="http://schemas.openxmlformats.org/drawingml/2006/main">
                  <a:graphicData uri="http://schemas.microsoft.com/office/word/2010/wordprocessingShape">
                    <wps:wsp>
                      <wps:cNvSpPr txBox="1"/>
                      <wps:spPr>
                        <a:xfrm>
                          <a:off x="0" y="0"/>
                          <a:ext cx="2719137" cy="228600"/>
                        </a:xfrm>
                        <a:prstGeom prst="rect">
                          <a:avLst/>
                        </a:prstGeom>
                        <a:noFill/>
                        <a:ln w="6350">
                          <a:noFill/>
                        </a:ln>
                      </wps:spPr>
                      <wps:txbx>
                        <w:txbxContent>
                          <w:p w14:paraId="317957A8" w14:textId="77777777" w:rsidR="005F27E8" w:rsidRPr="00DB0A56" w:rsidRDefault="005F27E8" w:rsidP="005F27E8">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D38B14" id="Zone de texte 171351099" o:spid="_x0000_s1057" type="#_x0000_t202" style="position:absolute;left:0;text-align:left;margin-left:230.15pt;margin-top:410.2pt;width:214.1pt;height:18pt;z-index:25321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" filled="f" stroked="f" strokeweight=".5pt">
                <v:textbox>
                  <w:txbxContent>
                    <w:p w14:paraId="317957A8" w14:textId="77777777" w:rsidR="005F27E8" w:rsidRPr="00DB0A56" w:rsidRDefault="005F27E8" w:rsidP="005F27E8">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v:textbox>
              </v:shape>
            </w:pict>
          </mc:Fallback>
        </mc:AlternateContent>
      </w:r>
      <w:r w:rsidR="005F27E8" w:rsidRPr="00F64489">
        <w:rPr>
          <w:noProof/>
        </w:rPr>
        <mc:AlternateContent>
          <mc:Choice Requires="wps">
            <w:drawing>
              <wp:anchor distT="0" distB="0" distL="114300" distR="114300" simplePos="0" relativeHeight="253218816" behindDoc="0" locked="0" layoutInCell="1" allowOverlap="1" wp14:anchorId="2495E7FE" wp14:editId="25F1C2D5">
                <wp:simplePos x="0" y="0"/>
                <wp:positionH relativeFrom="column">
                  <wp:posOffset>3924868</wp:posOffset>
                </wp:positionH>
                <wp:positionV relativeFrom="paragraph">
                  <wp:posOffset>4750034</wp:posOffset>
                </wp:positionV>
                <wp:extent cx="673768" cy="228600"/>
                <wp:effectExtent l="0" t="0" r="0" b="0"/>
                <wp:wrapNone/>
                <wp:docPr id="22518513" name="Zone de texte 22518513"/>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6F85E62B" w14:textId="77777777" w:rsidR="005F27E8" w:rsidRPr="00DB0A56" w:rsidRDefault="005F27E8" w:rsidP="005F27E8">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95E7FE" id="Zone de texte 22518513" o:spid="_x0000_s1058" type="#_x0000_t202" style="position:absolute;left:0;text-align:left;margin-left:309.05pt;margin-top:374pt;width:53.05pt;height:18pt;z-index:25321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" filled="f" stroked="f" strokeweight=".5pt">
                <v:textbox>
                  <w:txbxContent>
                    <w:p w14:paraId="6F85E62B" w14:textId="77777777" w:rsidR="005F27E8" w:rsidRPr="00DB0A56" w:rsidRDefault="005F27E8" w:rsidP="005F27E8">
                      <w:pPr>
                        <w:jc w:val="center"/>
                        <w:rPr>
                          <w:sz w:val="13"/>
                          <w:szCs w:val="13"/>
                        </w:rPr>
                      </w:pPr>
                      <w:r>
                        <w:rPr>
                          <w:sz w:val="13"/>
                          <w:szCs w:val="13"/>
                        </w:rPr>
                        <w:t>SIGNATURE</w:t>
                      </w:r>
                    </w:p>
                  </w:txbxContent>
                </v:textbox>
              </v:shape>
            </w:pict>
          </mc:Fallback>
        </mc:AlternateContent>
      </w:r>
      <w:r w:rsidR="005F27E8">
        <w:rPr>
          <w:rFonts w:ascii="Times New Roman" w:hAnsi="Times New Roman" w:cs="Times New Roman"/>
        </w:rPr>
        <w:t xml:space="preserve">    </w:t>
      </w:r>
      <w:r w:rsidR="005F27E8">
        <w:rPr>
          <w:rFonts w:ascii="Times New Roman" w:hAnsi="Times New Roman" w:cs="Times New Roman"/>
        </w:rPr>
        <w:tab/>
      </w:r>
      <w:r w:rsidR="001F3904">
        <w:rPr>
          <w:rFonts w:ascii="Times New Roman" w:hAnsi="Times New Roman" w:cs="Times New Roman"/>
        </w:rPr>
        <w:t>Sim</w:t>
      </w:r>
      <w:r w:rsidR="005F27E8">
        <w:rPr>
          <w:rFonts w:ascii="Times New Roman" w:hAnsi="Times New Roman" w:cs="Times New Roman"/>
        </w:rPr>
        <w:tab/>
      </w:r>
      <w:r w:rsidR="005F27E8">
        <w:rPr>
          <w:rFonts w:ascii="Times New Roman" w:hAnsi="Times New Roman" w:cs="Times New Roman"/>
          <w:u w:val="single"/>
        </w:rPr>
        <w:t>_______________</w:t>
      </w:r>
    </w:p>
    <w:p w14:paraId="6958A2BB" w14:textId="77777777" w:rsidR="005F27E8" w:rsidRPr="00EC62BE" w:rsidRDefault="00F02CE7"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Des roses pour toi</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1942</w:t>
      </w:r>
      <w:r w:rsidR="005F27E8" w:rsidRPr="00EC62BE">
        <w:rPr>
          <w:rFonts w:ascii="Times New Roman" w:hAnsi="Times New Roman" w:cs="Times New Roman"/>
        </w:rPr>
        <w:t xml:space="preserve">         </w:t>
      </w:r>
      <w:r w:rsidR="005F27E8" w:rsidRPr="00EC62BE">
        <w:rPr>
          <w:rFonts w:ascii="Times New Roman" w:hAnsi="Times New Roman" w:cs="Times New Roman"/>
        </w:rPr>
        <w:tab/>
        <w:t>(Q</w:t>
      </w:r>
      <w:r w:rsidR="005F27E8">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Sol</w:t>
      </w:r>
      <w:r w:rsidR="005F27E8">
        <w:rPr>
          <w:rFonts w:ascii="Times New Roman" w:hAnsi="Times New Roman" w:cs="Times New Roman"/>
        </w:rPr>
        <w:tab/>
      </w:r>
      <w:r w:rsidR="005F27E8">
        <w:rPr>
          <w:rFonts w:ascii="Times New Roman" w:hAnsi="Times New Roman" w:cs="Times New Roman"/>
          <w:u w:val="single"/>
        </w:rPr>
        <w:t>_______________</w:t>
      </w:r>
    </w:p>
    <w:p w14:paraId="0867D9EC" w14:textId="77777777" w:rsidR="005F27E8" w:rsidRPr="00EC62BE" w:rsidRDefault="00F02CE7"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L’amour en fuite</w:t>
      </w:r>
      <w:r w:rsidR="005F27E8" w:rsidRPr="00EC62BE">
        <w:rPr>
          <w:rFonts w:ascii="Times New Roman" w:hAnsi="Times New Roman" w:cs="Times New Roman"/>
        </w:rPr>
        <w:tab/>
      </w:r>
      <w:r w:rsidR="005F27E8" w:rsidRPr="00EC62BE">
        <w:rPr>
          <w:rFonts w:ascii="Times New Roman" w:hAnsi="Times New Roman" w:cs="Times New Roman"/>
        </w:rPr>
        <w:tab/>
      </w:r>
      <w:r w:rsidR="0073210C">
        <w:rPr>
          <w:rFonts w:ascii="Times New Roman" w:hAnsi="Times New Roman" w:cs="Times New Roman"/>
        </w:rPr>
        <w:t>19</w:t>
      </w:r>
      <w:r w:rsidR="00451C2B">
        <w:rPr>
          <w:rFonts w:ascii="Times New Roman" w:hAnsi="Times New Roman" w:cs="Times New Roman"/>
        </w:rPr>
        <w:t>77</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F</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Sou</w:t>
      </w:r>
      <w:r w:rsidR="005F27E8">
        <w:rPr>
          <w:rFonts w:ascii="Times New Roman" w:hAnsi="Times New Roman" w:cs="Times New Roman"/>
        </w:rPr>
        <w:tab/>
      </w:r>
      <w:r w:rsidR="005F27E8">
        <w:rPr>
          <w:rFonts w:ascii="Times New Roman" w:hAnsi="Times New Roman" w:cs="Times New Roman"/>
          <w:u w:val="single"/>
        </w:rPr>
        <w:t>_______________</w:t>
      </w:r>
    </w:p>
    <w:p w14:paraId="131FDB20"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C’est en revenant de Rigaud</w:t>
      </w:r>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451C2B">
        <w:rPr>
          <w:rFonts w:ascii="Times New Roman" w:hAnsi="Times New Roman" w:cs="Times New Roman"/>
        </w:rPr>
        <w:t>1958</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 xml:space="preserve">) </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Sou</w:t>
      </w:r>
      <w:r w:rsidR="005F27E8">
        <w:rPr>
          <w:rFonts w:ascii="Times New Roman" w:hAnsi="Times New Roman" w:cs="Times New Roman"/>
        </w:rPr>
        <w:tab/>
      </w:r>
      <w:r w:rsidR="005F27E8">
        <w:rPr>
          <w:rFonts w:ascii="Times New Roman" w:hAnsi="Times New Roman" w:cs="Times New Roman"/>
          <w:u w:val="single"/>
        </w:rPr>
        <w:t>_______________</w:t>
      </w:r>
    </w:p>
    <w:p w14:paraId="48260A6E"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Dominique</w:t>
      </w:r>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451C2B">
        <w:rPr>
          <w:rFonts w:ascii="Times New Roman" w:hAnsi="Times New Roman" w:cs="Times New Roman"/>
        </w:rPr>
        <w:t>1963</w:t>
      </w:r>
      <w:r w:rsidR="005F27E8">
        <w:rPr>
          <w:rFonts w:ascii="Times New Roman" w:hAnsi="Times New Roman" w:cs="Times New Roman"/>
        </w:rPr>
        <w:t xml:space="preserve"> </w:t>
      </w:r>
      <w:r w:rsidR="005F27E8" w:rsidRPr="00EC62BE">
        <w:rPr>
          <w:rFonts w:ascii="Times New Roman" w:hAnsi="Times New Roman" w:cs="Times New Roman"/>
        </w:rPr>
        <w:tab/>
      </w:r>
      <w:r w:rsidR="005F27E8" w:rsidRPr="00EC62BE">
        <w:rPr>
          <w:rFonts w:ascii="Times New Roman" w:hAnsi="Times New Roman" w:cs="Times New Roman"/>
        </w:rPr>
        <w:tab/>
        <w:t>(</w:t>
      </w:r>
      <w:r w:rsidR="00B53380">
        <w:rPr>
          <w:rFonts w:ascii="Times New Roman" w:hAnsi="Times New Roman" w:cs="Times New Roman"/>
        </w:rPr>
        <w:t>A</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r w:rsidR="001F3904">
        <w:rPr>
          <w:rFonts w:ascii="Times New Roman" w:hAnsi="Times New Roman" w:cs="Times New Roman"/>
        </w:rPr>
        <w:t>Sou</w:t>
      </w:r>
      <w:r w:rsidR="005F27E8">
        <w:rPr>
          <w:rFonts w:ascii="Times New Roman" w:hAnsi="Times New Roman" w:cs="Times New Roman"/>
        </w:rPr>
        <w:tab/>
      </w:r>
      <w:r w:rsidR="005F27E8">
        <w:rPr>
          <w:rFonts w:ascii="Times New Roman" w:hAnsi="Times New Roman" w:cs="Times New Roman"/>
          <w:u w:val="single"/>
        </w:rPr>
        <w:t>_______________</w:t>
      </w:r>
    </w:p>
    <w:p w14:paraId="766AF373"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S.O.S. d’un terr</w:t>
      </w:r>
      <w:r w:rsidR="00635584">
        <w:rPr>
          <w:rFonts w:ascii="Times New Roman" w:hAnsi="Times New Roman" w:cs="Times New Roman"/>
        </w:rPr>
        <w:t>ien</w:t>
      </w:r>
      <w:r>
        <w:rPr>
          <w:rFonts w:ascii="Times New Roman" w:hAnsi="Times New Roman" w:cs="Times New Roman"/>
        </w:rPr>
        <w:t xml:space="preserve"> en détresse</w:t>
      </w:r>
      <w:r w:rsidR="005F27E8" w:rsidRPr="00EC62BE">
        <w:rPr>
          <w:rFonts w:ascii="Times New Roman" w:hAnsi="Times New Roman" w:cs="Times New Roman"/>
        </w:rPr>
        <w:tab/>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94</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Star</w:t>
      </w:r>
      <w:r w:rsidR="005F27E8">
        <w:rPr>
          <w:rFonts w:ascii="Times New Roman" w:hAnsi="Times New Roman" w:cs="Times New Roman"/>
        </w:rPr>
        <w:tab/>
      </w:r>
      <w:r w:rsidR="005F27E8">
        <w:rPr>
          <w:rFonts w:ascii="Times New Roman" w:hAnsi="Times New Roman" w:cs="Times New Roman"/>
          <w:u w:val="single"/>
        </w:rPr>
        <w:t>_______________</w:t>
      </w:r>
    </w:p>
    <w:p w14:paraId="000A8CA6"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Quand tu liras cette lettre</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2012</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5F27E8">
        <w:rPr>
          <w:rFonts w:ascii="Times New Roman" w:hAnsi="Times New Roman" w:cs="Times New Roman"/>
        </w:rPr>
        <w:t>F</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Sté</w:t>
      </w:r>
      <w:r w:rsidR="005F27E8">
        <w:rPr>
          <w:rFonts w:ascii="Times New Roman" w:hAnsi="Times New Roman" w:cs="Times New Roman"/>
        </w:rPr>
        <w:tab/>
      </w:r>
      <w:r w:rsidR="005F27E8">
        <w:rPr>
          <w:rFonts w:ascii="Times New Roman" w:hAnsi="Times New Roman" w:cs="Times New Roman"/>
          <w:u w:val="single"/>
        </w:rPr>
        <w:t>_______________</w:t>
      </w:r>
    </w:p>
    <w:p w14:paraId="2FC2782C" w14:textId="77777777" w:rsidR="005F27E8" w:rsidRPr="00803089"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Reviens le jour</w:t>
      </w:r>
      <w:r w:rsidR="005F27E8" w:rsidRPr="00EC62BE">
        <w:rPr>
          <w:rFonts w:ascii="Times New Roman" w:hAnsi="Times New Roman" w:cs="Times New Roman"/>
        </w:rPr>
        <w:tab/>
      </w:r>
      <w:r w:rsidR="005F27E8" w:rsidRPr="00EC62BE">
        <w:rPr>
          <w:rFonts w:ascii="Times New Roman" w:hAnsi="Times New Roman" w:cs="Times New Roman"/>
        </w:rPr>
        <w:tab/>
      </w:r>
      <w:r w:rsidR="0073210C">
        <w:rPr>
          <w:rFonts w:ascii="Times New Roman" w:hAnsi="Times New Roman" w:cs="Times New Roman"/>
        </w:rPr>
        <w:t>20</w:t>
      </w:r>
      <w:r w:rsidR="00451C2B">
        <w:rPr>
          <w:rFonts w:ascii="Times New Roman" w:hAnsi="Times New Roman" w:cs="Times New Roman"/>
        </w:rPr>
        <w:t>14</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6913">
        <w:rPr>
          <w:rFonts w:ascii="Times New Roman" w:hAnsi="Times New Roman" w:cs="Times New Roman"/>
        </w:rPr>
        <w:t>Q</w:t>
      </w:r>
      <w:r w:rsidR="005F27E8" w:rsidRPr="00EC62BE">
        <w:rPr>
          <w:rFonts w:ascii="Times New Roman" w:hAnsi="Times New Roman" w:cs="Times New Roman"/>
        </w:rPr>
        <w:t>)</w:t>
      </w:r>
      <w:r w:rsidR="005F27E8">
        <w:rPr>
          <w:rFonts w:ascii="Times New Roman" w:hAnsi="Times New Roman" w:cs="Times New Roman"/>
        </w:rPr>
        <w:tab/>
      </w:r>
      <w:r w:rsidR="005F27E8" w:rsidRPr="00F64489">
        <w:rPr>
          <w:noProof/>
        </w:rPr>
        <mc:AlternateContent>
          <mc:Choice Requires="wps">
            <w:drawing>
              <wp:anchor distT="0" distB="0" distL="114300" distR="114300" simplePos="0" relativeHeight="253231104" behindDoc="0" locked="0" layoutInCell="1" allowOverlap="1" wp14:anchorId="46CC2AC3" wp14:editId="21915C53">
                <wp:simplePos x="0" y="0"/>
                <wp:positionH relativeFrom="column">
                  <wp:posOffset>4026000</wp:posOffset>
                </wp:positionH>
                <wp:positionV relativeFrom="paragraph">
                  <wp:posOffset>7487419</wp:posOffset>
                </wp:positionV>
                <wp:extent cx="800100" cy="204536"/>
                <wp:effectExtent l="0" t="0" r="0" b="0"/>
                <wp:wrapNone/>
                <wp:docPr id="1826771603" name="Zone de texte 1826771603"/>
                <wp:cNvGraphicFramePr/>
                <a:graphic xmlns:a="http://schemas.openxmlformats.org/drawingml/2006/main">
                  <a:graphicData uri="http://schemas.microsoft.com/office/word/2010/wordprocessingShape">
                    <wps:wsp>
                      <wps:cNvSpPr txBox="1"/>
                      <wps:spPr>
                        <a:xfrm>
                          <a:off x="0" y="0"/>
                          <a:ext cx="800100" cy="204536"/>
                        </a:xfrm>
                        <a:prstGeom prst="rect">
                          <a:avLst/>
                        </a:prstGeom>
                        <a:solidFill>
                          <a:schemeClr val="lt1"/>
                        </a:solidFill>
                        <a:ln w="6350">
                          <a:noFill/>
                        </a:ln>
                      </wps:spPr>
                      <wps:txbx>
                        <w:txbxContent>
                          <w:p w14:paraId="589BD747" w14:textId="77777777" w:rsidR="005F27E8" w:rsidRPr="00FF7507" w:rsidRDefault="005F27E8" w:rsidP="005F27E8">
                            <w:pPr>
                              <w:rPr>
                                <w:sz w:val="20"/>
                                <w:szCs w:val="20"/>
                              </w:rPr>
                            </w:pPr>
                            <w:r>
                              <w:rPr>
                                <w:vertAlign w:val="superscript"/>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CC2AC3" id="Zone de texte 1826771603" o:spid="_x0000_s1059" type="#_x0000_t202" style="position:absolute;left:0;text-align:left;margin-left:317pt;margin-top:589.55pt;width:63pt;height:16.1pt;z-index:2532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" fillcolor="white [3201]" stroked="f" strokeweight=".5pt">
                <v:textbox>
                  <w:txbxContent>
                    <w:p w14:paraId="589BD747" w14:textId="77777777" w:rsidR="005F27E8" w:rsidRPr="00FF7507" w:rsidRDefault="005F27E8" w:rsidP="005F27E8">
                      <w:pPr>
                        <w:rPr>
                          <w:sz w:val="20"/>
                          <w:szCs w:val="20"/>
                        </w:rPr>
                      </w:pPr>
                      <w:r>
                        <w:rPr>
                          <w:vertAlign w:val="superscript"/>
                        </w:rPr>
                        <w:t>SIGNATURE</w:t>
                      </w:r>
                    </w:p>
                  </w:txbxContent>
                </v:textbox>
              </v:shape>
            </w:pict>
          </mc:Fallback>
        </mc:AlternateContent>
      </w:r>
      <w:r w:rsidR="005F27E8" w:rsidRPr="00F64489">
        <w:rPr>
          <w:noProof/>
        </w:rPr>
        <mc:AlternateContent>
          <mc:Choice Requires="wps">
            <w:drawing>
              <wp:anchor distT="0" distB="0" distL="114300" distR="114300" simplePos="0" relativeHeight="253230080" behindDoc="0" locked="0" layoutInCell="1" allowOverlap="1" wp14:anchorId="608F9BB1" wp14:editId="0054B058">
                <wp:simplePos x="0" y="0"/>
                <wp:positionH relativeFrom="column">
                  <wp:posOffset>1273175</wp:posOffset>
                </wp:positionH>
                <wp:positionV relativeFrom="paragraph">
                  <wp:posOffset>7252970</wp:posOffset>
                </wp:positionV>
                <wp:extent cx="505126" cy="204536"/>
                <wp:effectExtent l="0" t="0" r="3175" b="0"/>
                <wp:wrapNone/>
                <wp:docPr id="1801025011" name="Zone de texte 1801025011"/>
                <wp:cNvGraphicFramePr/>
                <a:graphic xmlns:a="http://schemas.openxmlformats.org/drawingml/2006/main">
                  <a:graphicData uri="http://schemas.microsoft.com/office/word/2010/wordprocessingShape">
                    <wps:wsp>
                      <wps:cNvSpPr txBox="1"/>
                      <wps:spPr>
                        <a:xfrm>
                          <a:off x="0" y="0"/>
                          <a:ext cx="505126" cy="204536"/>
                        </a:xfrm>
                        <a:prstGeom prst="rect">
                          <a:avLst/>
                        </a:prstGeom>
                        <a:solidFill>
                          <a:schemeClr val="lt1"/>
                        </a:solidFill>
                        <a:ln w="6350">
                          <a:noFill/>
                        </a:ln>
                      </wps:spPr>
                      <wps:txbx>
                        <w:txbxContent>
                          <w:p w14:paraId="7A96F665" w14:textId="77777777" w:rsidR="005F27E8" w:rsidRPr="00FF7507" w:rsidRDefault="005F27E8" w:rsidP="005F27E8">
                            <w:pPr>
                              <w:rPr>
                                <w:sz w:val="20"/>
                                <w:szCs w:val="20"/>
                              </w:rPr>
                            </w:pPr>
                            <w:r w:rsidRPr="00FF7507">
                              <w:rPr>
                                <w:vertAlign w:val="superscript"/>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8F9BB1" id="Zone de texte 1801025011" o:spid="_x0000_s1060" type="#_x0000_t202" style="position:absolute;left:0;text-align:left;margin-left:100.25pt;margin-top:571.1pt;width:39.75pt;height:16.1pt;z-index:2532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" fillcolor="white [3201]" stroked="f" strokeweight=".5pt">
                <v:textbox>
                  <w:txbxContent>
                    <w:p w14:paraId="7A96F665" w14:textId="77777777" w:rsidR="005F27E8" w:rsidRPr="00FF7507" w:rsidRDefault="005F27E8" w:rsidP="005F27E8">
                      <w:pPr>
                        <w:rPr>
                          <w:sz w:val="20"/>
                          <w:szCs w:val="20"/>
                        </w:rPr>
                      </w:pPr>
                      <w:r w:rsidRPr="00FF7507">
                        <w:rPr>
                          <w:vertAlign w:val="superscript"/>
                        </w:rPr>
                        <w:t>DATE</w:t>
                      </w:r>
                    </w:p>
                  </w:txbxContent>
                </v:textbox>
              </v:shape>
            </w:pict>
          </mc:Fallback>
        </mc:AlternateContent>
      </w:r>
      <w:r w:rsidR="005F27E8" w:rsidRPr="00F64489">
        <w:rPr>
          <w:noProof/>
        </w:rPr>
        <mc:AlternateContent>
          <mc:Choice Requires="wps">
            <w:drawing>
              <wp:anchor distT="0" distB="0" distL="114300" distR="114300" simplePos="0" relativeHeight="253229056" behindDoc="0" locked="0" layoutInCell="1" allowOverlap="1" wp14:anchorId="4BFDC7AE" wp14:editId="61E24264">
                <wp:simplePos x="0" y="0"/>
                <wp:positionH relativeFrom="column">
                  <wp:posOffset>1353820</wp:posOffset>
                </wp:positionH>
                <wp:positionV relativeFrom="paragraph">
                  <wp:posOffset>7189470</wp:posOffset>
                </wp:positionV>
                <wp:extent cx="384810" cy="192405"/>
                <wp:effectExtent l="0" t="0" r="0" b="0"/>
                <wp:wrapNone/>
                <wp:docPr id="2088432457" name="Zone de texte 2088432457"/>
                <wp:cNvGraphicFramePr/>
                <a:graphic xmlns:a="http://schemas.openxmlformats.org/drawingml/2006/main">
                  <a:graphicData uri="http://schemas.microsoft.com/office/word/2010/wordprocessingShape">
                    <wps:wsp>
                      <wps:cNvSpPr txBox="1"/>
                      <wps:spPr>
                        <a:xfrm>
                          <a:off x="0" y="0"/>
                          <a:ext cx="384810" cy="192405"/>
                        </a:xfrm>
                        <a:prstGeom prst="rect">
                          <a:avLst/>
                        </a:prstGeom>
                        <a:noFill/>
                        <a:ln w="6350">
                          <a:noFill/>
                        </a:ln>
                      </wps:spPr>
                      <wps:txbx>
                        <w:txbxContent>
                          <w:p w14:paraId="61420FCC" w14:textId="77777777" w:rsidR="005F27E8" w:rsidRPr="00DB0A56" w:rsidRDefault="005F27E8" w:rsidP="005F27E8">
                            <w:pPr>
                              <w:jc w:val="center"/>
                              <w:rPr>
                                <w:sz w:val="13"/>
                                <w:szCs w:val="13"/>
                              </w:rPr>
                            </w:pPr>
                            <w:r>
                              <w:rPr>
                                <w:sz w:val="13"/>
                                <w:szCs w:val="13"/>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DC7AE" id="Zone de texte 2088432457" o:spid="_x0000_s1061" type="#_x0000_t202" style="position:absolute;left:0;text-align:left;margin-left:106.6pt;margin-top:566.1pt;width:30.3pt;height:15.15pt;z-index:2532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" filled="f" stroked="f" strokeweight=".5pt">
                <v:textbox>
                  <w:txbxContent>
                    <w:p w14:paraId="61420FCC" w14:textId="77777777" w:rsidR="005F27E8" w:rsidRPr="00DB0A56" w:rsidRDefault="005F27E8" w:rsidP="005F27E8">
                      <w:pPr>
                        <w:jc w:val="center"/>
                        <w:rPr>
                          <w:sz w:val="13"/>
                          <w:szCs w:val="13"/>
                        </w:rPr>
                      </w:pPr>
                      <w:r>
                        <w:rPr>
                          <w:sz w:val="13"/>
                          <w:szCs w:val="13"/>
                        </w:rPr>
                        <w:t>Date</w:t>
                      </w:r>
                    </w:p>
                  </w:txbxContent>
                </v:textbox>
              </v:shape>
            </w:pict>
          </mc:Fallback>
        </mc:AlternateContent>
      </w:r>
      <w:r w:rsidR="005F27E8" w:rsidRPr="00F64489">
        <w:rPr>
          <w:noProof/>
        </w:rPr>
        <mc:AlternateContent>
          <mc:Choice Requires="wps">
            <w:drawing>
              <wp:anchor distT="0" distB="0" distL="114300" distR="114300" simplePos="0" relativeHeight="253228032" behindDoc="0" locked="0" layoutInCell="1" allowOverlap="1" wp14:anchorId="4019D8EF" wp14:editId="3AA4242A">
                <wp:simplePos x="0" y="0"/>
                <wp:positionH relativeFrom="column">
                  <wp:posOffset>4098925</wp:posOffset>
                </wp:positionH>
                <wp:positionV relativeFrom="paragraph">
                  <wp:posOffset>7188301</wp:posOffset>
                </wp:positionV>
                <wp:extent cx="673768" cy="228600"/>
                <wp:effectExtent l="0" t="0" r="0" b="0"/>
                <wp:wrapNone/>
                <wp:docPr id="400985803" name="Zone de texte 400985803"/>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40596FF9" w14:textId="77777777" w:rsidR="005F27E8" w:rsidRPr="00DB0A56" w:rsidRDefault="005F27E8" w:rsidP="005F27E8">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19D8EF" id="Zone de texte 400985803" o:spid="_x0000_s1062" type="#_x0000_t202" style="position:absolute;left:0;text-align:left;margin-left:322.75pt;margin-top:566pt;width:53.05pt;height:18pt;z-index:253228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" filled="f" stroked="f" strokeweight=".5pt">
                <v:textbox>
                  <w:txbxContent>
                    <w:p w14:paraId="40596FF9" w14:textId="77777777" w:rsidR="005F27E8" w:rsidRPr="00DB0A56" w:rsidRDefault="005F27E8" w:rsidP="005F27E8">
                      <w:pPr>
                        <w:jc w:val="center"/>
                        <w:rPr>
                          <w:sz w:val="13"/>
                          <w:szCs w:val="13"/>
                        </w:rPr>
                      </w:pPr>
                      <w:r>
                        <w:rPr>
                          <w:sz w:val="13"/>
                          <w:szCs w:val="13"/>
                        </w:rPr>
                        <w:t>Signature</w:t>
                      </w:r>
                    </w:p>
                  </w:txbxContent>
                </v:textbox>
              </v:shape>
            </w:pict>
          </mc:Fallback>
        </mc:AlternateContent>
      </w:r>
      <w:r w:rsidR="005F27E8" w:rsidRPr="00F64489">
        <w:rPr>
          <w:noProof/>
        </w:rPr>
        <mc:AlternateContent>
          <mc:Choice Requires="wps">
            <w:drawing>
              <wp:anchor distT="0" distB="0" distL="114300" distR="114300" simplePos="0" relativeHeight="253227008" behindDoc="0" locked="0" layoutInCell="1" allowOverlap="1" wp14:anchorId="460C22D8" wp14:editId="5AA18C2A">
                <wp:simplePos x="0" y="0"/>
                <wp:positionH relativeFrom="column">
                  <wp:posOffset>3966511</wp:posOffset>
                </wp:positionH>
                <wp:positionV relativeFrom="paragraph">
                  <wp:posOffset>5652235</wp:posOffset>
                </wp:positionV>
                <wp:extent cx="673768" cy="228600"/>
                <wp:effectExtent l="0" t="0" r="0" b="0"/>
                <wp:wrapNone/>
                <wp:docPr id="122777196" name="Zone de texte 122777196"/>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4D0BFA88" w14:textId="77777777" w:rsidR="005F27E8" w:rsidRPr="00DB0A56" w:rsidRDefault="005F27E8" w:rsidP="005F27E8">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0C22D8" id="Zone de texte 122777196" o:spid="_x0000_s1063" type="#_x0000_t202" style="position:absolute;left:0;text-align:left;margin-left:312.3pt;margin-top:445.05pt;width:53.05pt;height:18pt;z-index:25322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" filled="f" stroked="f" strokeweight=".5pt">
                <v:textbox>
                  <w:txbxContent>
                    <w:p w14:paraId="4D0BFA88" w14:textId="77777777" w:rsidR="005F27E8" w:rsidRPr="00DB0A56" w:rsidRDefault="005F27E8" w:rsidP="005F27E8">
                      <w:pPr>
                        <w:jc w:val="center"/>
                        <w:rPr>
                          <w:sz w:val="13"/>
                          <w:szCs w:val="13"/>
                        </w:rPr>
                      </w:pPr>
                      <w:r>
                        <w:rPr>
                          <w:sz w:val="13"/>
                          <w:szCs w:val="13"/>
                        </w:rPr>
                        <w:t>SIGNATURE</w:t>
                      </w:r>
                    </w:p>
                  </w:txbxContent>
                </v:textbox>
              </v:shape>
            </w:pict>
          </mc:Fallback>
        </mc:AlternateContent>
      </w:r>
      <w:r w:rsidR="005F27E8" w:rsidRPr="00F64489">
        <w:rPr>
          <w:noProof/>
        </w:rPr>
        <mc:AlternateContent>
          <mc:Choice Requires="wps">
            <w:drawing>
              <wp:anchor distT="0" distB="0" distL="114300" distR="114300" simplePos="0" relativeHeight="253224960" behindDoc="0" locked="0" layoutInCell="1" allowOverlap="1" wp14:anchorId="028AFCFB" wp14:editId="2917D4DE">
                <wp:simplePos x="0" y="0"/>
                <wp:positionH relativeFrom="column">
                  <wp:posOffset>2923072</wp:posOffset>
                </wp:positionH>
                <wp:positionV relativeFrom="paragraph">
                  <wp:posOffset>5209640</wp:posOffset>
                </wp:positionV>
                <wp:extent cx="2719137" cy="228600"/>
                <wp:effectExtent l="0" t="0" r="0" b="0"/>
                <wp:wrapNone/>
                <wp:docPr id="450799006" name="Zone de texte 450799006"/>
                <wp:cNvGraphicFramePr/>
                <a:graphic xmlns:a="http://schemas.openxmlformats.org/drawingml/2006/main">
                  <a:graphicData uri="http://schemas.microsoft.com/office/word/2010/wordprocessingShape">
                    <wps:wsp>
                      <wps:cNvSpPr txBox="1"/>
                      <wps:spPr>
                        <a:xfrm>
                          <a:off x="0" y="0"/>
                          <a:ext cx="2719137" cy="228600"/>
                        </a:xfrm>
                        <a:prstGeom prst="rect">
                          <a:avLst/>
                        </a:prstGeom>
                        <a:noFill/>
                        <a:ln w="6350">
                          <a:noFill/>
                        </a:ln>
                      </wps:spPr>
                      <wps:txbx>
                        <w:txbxContent>
                          <w:p w14:paraId="402923F7" w14:textId="77777777" w:rsidR="005F27E8" w:rsidRPr="00DB0A56" w:rsidRDefault="005F27E8" w:rsidP="005F27E8">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8AFCFB" id="Zone de texte 450799006" o:spid="_x0000_s1064" type="#_x0000_t202" style="position:absolute;left:0;text-align:left;margin-left:230.15pt;margin-top:410.2pt;width:214.1pt;height:18pt;z-index:2532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" filled="f" stroked="f" strokeweight=".5pt">
                <v:textbox>
                  <w:txbxContent>
                    <w:p w14:paraId="402923F7" w14:textId="77777777" w:rsidR="005F27E8" w:rsidRPr="00DB0A56" w:rsidRDefault="005F27E8" w:rsidP="005F27E8">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v:textbox>
              </v:shape>
            </w:pict>
          </mc:Fallback>
        </mc:AlternateContent>
      </w:r>
      <w:r w:rsidR="005F27E8" w:rsidRPr="00F64489">
        <w:rPr>
          <w:noProof/>
        </w:rPr>
        <mc:AlternateContent>
          <mc:Choice Requires="wps">
            <w:drawing>
              <wp:anchor distT="0" distB="0" distL="114300" distR="114300" simplePos="0" relativeHeight="253225984" behindDoc="0" locked="0" layoutInCell="1" allowOverlap="1" wp14:anchorId="124E1E86" wp14:editId="59F5A4F0">
                <wp:simplePos x="0" y="0"/>
                <wp:positionH relativeFrom="column">
                  <wp:posOffset>3924868</wp:posOffset>
                </wp:positionH>
                <wp:positionV relativeFrom="paragraph">
                  <wp:posOffset>4750034</wp:posOffset>
                </wp:positionV>
                <wp:extent cx="673768" cy="228600"/>
                <wp:effectExtent l="0" t="0" r="0" b="0"/>
                <wp:wrapNone/>
                <wp:docPr id="998276371" name="Zone de texte 998276371"/>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3F0658A7" w14:textId="77777777" w:rsidR="005F27E8" w:rsidRPr="00DB0A56" w:rsidRDefault="005F27E8" w:rsidP="005F27E8">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4E1E86" id="Zone de texte 998276371" o:spid="_x0000_s1065" type="#_x0000_t202" style="position:absolute;left:0;text-align:left;margin-left:309.05pt;margin-top:374pt;width:53.05pt;height:18pt;z-index:25322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" filled="f" stroked="f" strokeweight=".5pt">
                <v:textbox>
                  <w:txbxContent>
                    <w:p w14:paraId="3F0658A7" w14:textId="77777777" w:rsidR="005F27E8" w:rsidRPr="00DB0A56" w:rsidRDefault="005F27E8" w:rsidP="005F27E8">
                      <w:pPr>
                        <w:jc w:val="center"/>
                        <w:rPr>
                          <w:sz w:val="13"/>
                          <w:szCs w:val="13"/>
                        </w:rPr>
                      </w:pPr>
                      <w:r>
                        <w:rPr>
                          <w:sz w:val="13"/>
                          <w:szCs w:val="13"/>
                        </w:rPr>
                        <w:t>SIGNATURE</w:t>
                      </w:r>
                    </w:p>
                  </w:txbxContent>
                </v:textbox>
              </v:shape>
            </w:pict>
          </mc:Fallback>
        </mc:AlternateContent>
      </w:r>
      <w:r w:rsidR="005F27E8">
        <w:rPr>
          <w:rFonts w:ascii="Times New Roman" w:hAnsi="Times New Roman" w:cs="Times New Roman"/>
        </w:rPr>
        <w:t xml:space="preserve">    </w:t>
      </w:r>
      <w:r w:rsidR="005F27E8">
        <w:rPr>
          <w:rFonts w:ascii="Times New Roman" w:hAnsi="Times New Roman" w:cs="Times New Roman"/>
        </w:rPr>
        <w:tab/>
      </w:r>
      <w:proofErr w:type="spellStart"/>
      <w:r w:rsidR="001F3904">
        <w:rPr>
          <w:rFonts w:ascii="Times New Roman" w:hAnsi="Times New Roman" w:cs="Times New Roman"/>
        </w:rPr>
        <w:t>Str</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52890ED8"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À toi que je pense</w:t>
      </w:r>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5F27E8">
        <w:rPr>
          <w:rFonts w:ascii="Times New Roman" w:hAnsi="Times New Roman" w:cs="Times New Roman"/>
        </w:rPr>
        <w:t>19</w:t>
      </w:r>
      <w:r w:rsidR="00451C2B">
        <w:rPr>
          <w:rFonts w:ascii="Times New Roman" w:hAnsi="Times New Roman" w:cs="Times New Roman"/>
        </w:rPr>
        <w:t>67</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5F27E8">
        <w:rPr>
          <w:rFonts w:ascii="Times New Roman" w:hAnsi="Times New Roman" w:cs="Times New Roman"/>
        </w:rPr>
        <w:t>Q</w:t>
      </w:r>
      <w:r w:rsidR="005F27E8" w:rsidRPr="00EC62BE">
        <w:rPr>
          <w:rFonts w:ascii="Times New Roman" w:hAnsi="Times New Roman" w:cs="Times New Roman"/>
        </w:rPr>
        <w:t xml:space="preserve">) </w:t>
      </w:r>
      <w:r w:rsidR="005F27E8">
        <w:rPr>
          <w:rFonts w:ascii="Times New Roman" w:hAnsi="Times New Roman" w:cs="Times New Roman"/>
        </w:rPr>
        <w:tab/>
      </w:r>
      <w:r w:rsidR="005F27E8">
        <w:rPr>
          <w:rFonts w:ascii="Times New Roman" w:hAnsi="Times New Roman" w:cs="Times New Roman"/>
        </w:rPr>
        <w:tab/>
      </w:r>
      <w:r w:rsidR="001F3904">
        <w:rPr>
          <w:rFonts w:ascii="Times New Roman" w:hAnsi="Times New Roman" w:cs="Times New Roman"/>
        </w:rPr>
        <w:t>Sul</w:t>
      </w:r>
      <w:r w:rsidR="005F27E8">
        <w:rPr>
          <w:rFonts w:ascii="Times New Roman" w:hAnsi="Times New Roman" w:cs="Times New Roman"/>
        </w:rPr>
        <w:tab/>
      </w:r>
      <w:r w:rsidR="005F27E8">
        <w:rPr>
          <w:rFonts w:ascii="Times New Roman" w:hAnsi="Times New Roman" w:cs="Times New Roman"/>
          <w:u w:val="single"/>
        </w:rPr>
        <w:t>_______________</w:t>
      </w:r>
    </w:p>
    <w:p w14:paraId="6F0B5A4B"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Tu le vois bien Lou</w:t>
      </w:r>
      <w:r w:rsidR="00635584">
        <w:rPr>
          <w:rFonts w:ascii="Times New Roman" w:hAnsi="Times New Roman" w:cs="Times New Roman"/>
        </w:rPr>
        <w:t xml:space="preserve"> </w:t>
      </w:r>
      <w:proofErr w:type="spellStart"/>
      <w:r w:rsidR="00635584">
        <w:rPr>
          <w:rFonts w:ascii="Times New Roman" w:hAnsi="Times New Roman" w:cs="Times New Roman"/>
        </w:rPr>
        <w:t>Lou</w:t>
      </w:r>
      <w:proofErr w:type="spellEnd"/>
      <w:r w:rsidR="005F27E8" w:rsidRPr="00EC62BE">
        <w:rPr>
          <w:rFonts w:ascii="Times New Roman" w:hAnsi="Times New Roman" w:cs="Times New Roman"/>
        </w:rPr>
        <w:tab/>
        <w:t xml:space="preserve"> </w:t>
      </w:r>
      <w:r w:rsidR="005F27E8" w:rsidRPr="00EC62BE">
        <w:rPr>
          <w:rFonts w:ascii="Times New Roman" w:hAnsi="Times New Roman" w:cs="Times New Roman"/>
        </w:rPr>
        <w:tab/>
      </w:r>
      <w:r w:rsidR="0073210C">
        <w:rPr>
          <w:rFonts w:ascii="Times New Roman" w:hAnsi="Times New Roman" w:cs="Times New Roman"/>
        </w:rPr>
        <w:t>196</w:t>
      </w:r>
      <w:r w:rsidR="00451C2B">
        <w:rPr>
          <w:rFonts w:ascii="Times New Roman" w:hAnsi="Times New Roman" w:cs="Times New Roman"/>
        </w:rPr>
        <w:t>1</w:t>
      </w:r>
      <w:r w:rsidR="005F27E8">
        <w:rPr>
          <w:rFonts w:ascii="Times New Roman" w:hAnsi="Times New Roman" w:cs="Times New Roman"/>
        </w:rPr>
        <w:t xml:space="preserve"> </w:t>
      </w:r>
      <w:r w:rsidR="005F27E8" w:rsidRPr="00EC62BE">
        <w:rPr>
          <w:rFonts w:ascii="Times New Roman" w:hAnsi="Times New Roman" w:cs="Times New Roman"/>
        </w:rPr>
        <w:tab/>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w:t>
      </w:r>
      <w:r w:rsidR="005F27E8" w:rsidRPr="00EC62BE">
        <w:rPr>
          <w:rFonts w:ascii="Times New Roman" w:hAnsi="Times New Roman" w:cs="Times New Roman"/>
        </w:rPr>
        <w:tab/>
      </w:r>
      <w:r w:rsidR="005F27E8" w:rsidRPr="00EC62BE">
        <w:rPr>
          <w:rFonts w:ascii="Times New Roman" w:hAnsi="Times New Roman" w:cs="Times New Roman"/>
        </w:rPr>
        <w:tab/>
      </w:r>
      <w:proofErr w:type="spellStart"/>
      <w:r w:rsidR="001F3904">
        <w:rPr>
          <w:rFonts w:ascii="Times New Roman" w:hAnsi="Times New Roman" w:cs="Times New Roman"/>
        </w:rPr>
        <w:t>Syl</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2193E9AE" w14:textId="77777777" w:rsidR="005F27E8" w:rsidRPr="00EC62BE" w:rsidRDefault="00144F62"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Une sorcière pas comme les autres</w:t>
      </w:r>
      <w:r w:rsidR="005F27E8" w:rsidRPr="00EC62BE">
        <w:rPr>
          <w:rFonts w:ascii="Times New Roman" w:hAnsi="Times New Roman" w:cs="Times New Roman"/>
        </w:rPr>
        <w:tab/>
      </w:r>
      <w:r w:rsidR="005F27E8" w:rsidRPr="00EC62BE">
        <w:rPr>
          <w:rFonts w:ascii="Times New Roman" w:hAnsi="Times New Roman" w:cs="Times New Roman"/>
        </w:rPr>
        <w:tab/>
      </w:r>
      <w:r w:rsidR="00451C2B">
        <w:rPr>
          <w:rFonts w:ascii="Times New Roman" w:hAnsi="Times New Roman" w:cs="Times New Roman"/>
        </w:rPr>
        <w:t>1986</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B53380">
        <w:rPr>
          <w:rFonts w:ascii="Times New Roman" w:hAnsi="Times New Roman" w:cs="Times New Roman"/>
        </w:rPr>
        <w:t>Q</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proofErr w:type="spellStart"/>
      <w:r w:rsidR="001F3904">
        <w:rPr>
          <w:rFonts w:ascii="Times New Roman" w:hAnsi="Times New Roman" w:cs="Times New Roman"/>
        </w:rPr>
        <w:t>Syl</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42788A8F" w14:textId="77777777" w:rsidR="005F27E8" w:rsidRPr="00A51F49" w:rsidRDefault="00A51F49" w:rsidP="00FC6F88">
      <w:pPr>
        <w:pStyle w:val="Paragraphedeliste"/>
        <w:numPr>
          <w:ilvl w:val="0"/>
          <w:numId w:val="9"/>
        </w:numPr>
        <w:tabs>
          <w:tab w:val="decimal" w:pos="1080"/>
          <w:tab w:val="left" w:pos="1260"/>
          <w:tab w:val="left" w:pos="4820"/>
        </w:tabs>
        <w:spacing w:before="60" w:after="60"/>
        <w:contextualSpacing w:val="0"/>
        <w:rPr>
          <w:rFonts w:ascii="Times New Roman" w:hAnsi="Times New Roman" w:cs="Times New Roman"/>
        </w:rPr>
      </w:pPr>
      <w:r>
        <w:rPr>
          <w:noProof/>
        </w:rPr>
        <mc:AlternateContent>
          <mc:Choice Requires="wps">
            <w:drawing>
              <wp:anchor distT="0" distB="0" distL="114300" distR="114300" simplePos="0" relativeHeight="253244416" behindDoc="0" locked="0" layoutInCell="1" allowOverlap="1" wp14:anchorId="3FC5761C" wp14:editId="1550F1BB">
                <wp:simplePos x="0" y="0"/>
                <wp:positionH relativeFrom="margin">
                  <wp:posOffset>5180330</wp:posOffset>
                </wp:positionH>
                <wp:positionV relativeFrom="margin">
                  <wp:posOffset>8176895</wp:posOffset>
                </wp:positionV>
                <wp:extent cx="1401445" cy="264160"/>
                <wp:effectExtent l="0" t="0" r="0" b="0"/>
                <wp:wrapSquare wrapText="bothSides"/>
                <wp:docPr id="1090470953" name="Zone de texte 1"/>
                <wp:cNvGraphicFramePr/>
                <a:graphic xmlns:a="http://schemas.openxmlformats.org/drawingml/2006/main">
                  <a:graphicData uri="http://schemas.microsoft.com/office/word/2010/wordprocessingShape">
                    <wps:wsp>
                      <wps:cNvSpPr txBox="1"/>
                      <wps:spPr>
                        <a:xfrm>
                          <a:off x="0" y="0"/>
                          <a:ext cx="1401445" cy="264160"/>
                        </a:xfrm>
                        <a:prstGeom prst="rect">
                          <a:avLst/>
                        </a:prstGeom>
                        <a:noFill/>
                        <a:ln w="6350">
                          <a:noFill/>
                        </a:ln>
                      </wps:spPr>
                      <wps:txbx>
                        <w:txbxContent>
                          <w:p w14:paraId="67C87F68" w14:textId="77777777" w:rsidR="005F27E8" w:rsidRPr="00550617" w:rsidRDefault="005F27E8" w:rsidP="005F27E8">
                            <w:pPr>
                              <w:rPr>
                                <w:sz w:val="20"/>
                                <w:szCs w:val="20"/>
                              </w:rPr>
                            </w:pPr>
                            <w:r w:rsidRPr="00EB1BAE">
                              <w:rPr>
                                <w:sz w:val="20"/>
                                <w:szCs w:val="20"/>
                              </w:rPr>
                              <w:t xml:space="preserve">Réponses à la </w:t>
                            </w:r>
                            <w:r w:rsidRPr="00050DAF">
                              <w:rPr>
                                <w:color w:val="000000" w:themeColor="text1"/>
                                <w:sz w:val="20"/>
                                <w:szCs w:val="20"/>
                              </w:rPr>
                              <w:t>page </w:t>
                            </w:r>
                            <w:r w:rsidRPr="00EB1BAE">
                              <w:rPr>
                                <w:sz w:val="20"/>
                                <w:szCs w:val="20"/>
                              </w:rPr>
                              <w:t>:</w:t>
                            </w:r>
                            <w:r w:rsidRPr="00550617">
                              <w:rPr>
                                <w:sz w:val="20"/>
                                <w:szCs w:val="20"/>
                              </w:rPr>
                              <w:t xml:space="preserve"> </w:t>
                            </w:r>
                            <w:r w:rsidR="00430030">
                              <w:rPr>
                                <w:color w:val="000000" w:themeColor="text1"/>
                                <w:sz w:val="20"/>
                                <w:szCs w:val="20"/>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C5761C" id="_x0000_s1066" type="#_x0000_t202" style="position:absolute;left:0;text-align:left;margin-left:407.9pt;margin-top:643.85pt;width:110.35pt;height:20.8pt;z-index:25324441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" filled="f" stroked="f" strokeweight=".5pt">
                <v:textbox>
                  <w:txbxContent>
                    <w:p w14:paraId="67C87F68" w14:textId="77777777" w:rsidR="005F27E8" w:rsidRPr="00550617" w:rsidRDefault="005F27E8" w:rsidP="005F27E8">
                      <w:pPr>
                        <w:rPr>
                          <w:sz w:val="20"/>
                          <w:szCs w:val="20"/>
                        </w:rPr>
                      </w:pPr>
                      <w:r w:rsidRPr="00EB1BAE">
                        <w:rPr>
                          <w:sz w:val="20"/>
                          <w:szCs w:val="20"/>
                        </w:rPr>
                        <w:t xml:space="preserve">Réponses à la </w:t>
                      </w:r>
                      <w:r w:rsidRPr="00050DAF">
                        <w:rPr>
                          <w:color w:val="000000" w:themeColor="text1"/>
                          <w:sz w:val="20"/>
                          <w:szCs w:val="20"/>
                        </w:rPr>
                        <w:t>page </w:t>
                      </w:r>
                      <w:r w:rsidRPr="00EB1BAE">
                        <w:rPr>
                          <w:sz w:val="20"/>
                          <w:szCs w:val="20"/>
                        </w:rPr>
                        <w:t>:</w:t>
                      </w:r>
                      <w:r w:rsidRPr="00550617">
                        <w:rPr>
                          <w:sz w:val="20"/>
                          <w:szCs w:val="20"/>
                        </w:rPr>
                        <w:t xml:space="preserve"> </w:t>
                      </w:r>
                      <w:r w:rsidR="00430030">
                        <w:rPr>
                          <w:color w:val="000000" w:themeColor="text1"/>
                          <w:sz w:val="20"/>
                          <w:szCs w:val="20"/>
                        </w:rPr>
                        <w:t>18</w:t>
                      </w:r>
                    </w:p>
                  </w:txbxContent>
                </v:textbox>
                <w10:wrap type="square" anchorx="margin" anchory="margin"/>
              </v:shape>
            </w:pict>
          </mc:Fallback>
        </mc:AlternateContent>
      </w:r>
      <w:r w:rsidRPr="00845DEA">
        <w:rPr>
          <w:noProof/>
        </w:rPr>
        <mc:AlternateContent>
          <mc:Choice Requires="wps">
            <w:drawing>
              <wp:anchor distT="0" distB="0" distL="114300" distR="114300" simplePos="0" relativeHeight="253242368" behindDoc="0" locked="0" layoutInCell="1" allowOverlap="1" wp14:anchorId="5D565971" wp14:editId="54B21AF7">
                <wp:simplePos x="0" y="0"/>
                <wp:positionH relativeFrom="margin">
                  <wp:posOffset>0</wp:posOffset>
                </wp:positionH>
                <wp:positionV relativeFrom="margin">
                  <wp:posOffset>8121149</wp:posOffset>
                </wp:positionV>
                <wp:extent cx="1522268" cy="316923"/>
                <wp:effectExtent l="0" t="0" r="0" b="0"/>
                <wp:wrapSquare wrapText="bothSides"/>
                <wp:docPr id="817247660" name="Zone de texte 817247660"/>
                <wp:cNvGraphicFramePr/>
                <a:graphic xmlns:a="http://schemas.openxmlformats.org/drawingml/2006/main">
                  <a:graphicData uri="http://schemas.microsoft.com/office/word/2010/wordprocessingShape">
                    <wps:wsp>
                      <wps:cNvSpPr txBox="1"/>
                      <wps:spPr>
                        <a:xfrm>
                          <a:off x="0" y="0"/>
                          <a:ext cx="1522268" cy="316923"/>
                        </a:xfrm>
                        <a:prstGeom prst="rect">
                          <a:avLst/>
                        </a:prstGeom>
                        <a:noFill/>
                        <a:ln w="6350">
                          <a:noFill/>
                        </a:ln>
                      </wps:spPr>
                      <wps:txbx>
                        <w:txbxContent>
                          <w:p w14:paraId="75F2AC71" w14:textId="77777777" w:rsidR="005F27E8" w:rsidRDefault="005F27E8" w:rsidP="005F27E8">
                            <w:r w:rsidRPr="00BD7999">
                              <w:rPr>
                                <w:bCs/>
                              </w:rPr>
                              <w:t>Par : André Lavallée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565971" id="Zone de texte 817247660" o:spid="_x0000_s1067" type="#_x0000_t202" style="position:absolute;left:0;text-align:left;margin-left:0;margin-top:639.45pt;width:119.85pt;height:24.95pt;z-index:25324236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" filled="f" stroked="f" strokeweight=".5pt">
                <v:textbox>
                  <w:txbxContent>
                    <w:p w14:paraId="75F2AC71" w14:textId="77777777" w:rsidR="005F27E8" w:rsidRDefault="005F27E8" w:rsidP="005F27E8">
                      <w:r w:rsidRPr="00BD7999">
                        <w:rPr>
                          <w:bCs/>
                        </w:rPr>
                        <w:t>Par : André Lavallée</w:t>
                      </w:r>
                    </w:p>
                  </w:txbxContent>
                </v:textbox>
                <w10:wrap type="square" anchorx="margin" anchory="margin"/>
              </v:shape>
            </w:pict>
          </mc:Fallback>
        </mc:AlternateContent>
      </w:r>
      <w:r w:rsidR="00144F62">
        <w:rPr>
          <w:rFonts w:ascii="Times New Roman" w:hAnsi="Times New Roman" w:cs="Times New Roman"/>
        </w:rPr>
        <w:t>C’est le temps de partir</w:t>
      </w:r>
      <w:r w:rsidR="005F27E8" w:rsidRPr="00EC62BE">
        <w:rPr>
          <w:rFonts w:ascii="Times New Roman" w:hAnsi="Times New Roman" w:cs="Times New Roman"/>
        </w:rPr>
        <w:tab/>
      </w:r>
      <w:r w:rsidR="005F27E8" w:rsidRPr="00EC62BE">
        <w:rPr>
          <w:rFonts w:ascii="Times New Roman" w:hAnsi="Times New Roman" w:cs="Times New Roman"/>
        </w:rPr>
        <w:tab/>
      </w:r>
      <w:r w:rsidR="0073210C">
        <w:rPr>
          <w:rFonts w:ascii="Times New Roman" w:hAnsi="Times New Roman" w:cs="Times New Roman"/>
        </w:rPr>
        <w:t>1</w:t>
      </w:r>
      <w:r w:rsidR="00451C2B">
        <w:rPr>
          <w:rFonts w:ascii="Times New Roman" w:hAnsi="Times New Roman" w:cs="Times New Roman"/>
        </w:rPr>
        <w:t>974</w:t>
      </w:r>
      <w:r w:rsidR="005F27E8" w:rsidRPr="00EC62BE">
        <w:rPr>
          <w:rFonts w:ascii="Times New Roman" w:hAnsi="Times New Roman" w:cs="Times New Roman"/>
        </w:rPr>
        <w:t xml:space="preserve">        </w:t>
      </w:r>
      <w:r w:rsidR="005F27E8" w:rsidRPr="00EC62BE">
        <w:rPr>
          <w:rFonts w:ascii="Times New Roman" w:hAnsi="Times New Roman" w:cs="Times New Roman"/>
        </w:rPr>
        <w:tab/>
        <w:t>(</w:t>
      </w:r>
      <w:r w:rsidR="0059479D">
        <w:rPr>
          <w:rFonts w:ascii="Times New Roman" w:hAnsi="Times New Roman" w:cs="Times New Roman"/>
        </w:rPr>
        <w:t>I</w:t>
      </w:r>
      <w:r w:rsidR="005F27E8" w:rsidRPr="00EC62BE">
        <w:rPr>
          <w:rFonts w:ascii="Times New Roman" w:hAnsi="Times New Roman" w:cs="Times New Roman"/>
        </w:rPr>
        <w:t>)</w:t>
      </w:r>
      <w:r w:rsidR="005F27E8">
        <w:rPr>
          <w:rFonts w:ascii="Times New Roman" w:hAnsi="Times New Roman" w:cs="Times New Roman"/>
        </w:rPr>
        <w:tab/>
      </w:r>
      <w:r w:rsidR="005F27E8">
        <w:rPr>
          <w:rFonts w:ascii="Times New Roman" w:hAnsi="Times New Roman" w:cs="Times New Roman"/>
        </w:rPr>
        <w:tab/>
      </w:r>
      <w:proofErr w:type="spellStart"/>
      <w:r w:rsidR="001F3904">
        <w:rPr>
          <w:rFonts w:ascii="Times New Roman" w:hAnsi="Times New Roman" w:cs="Times New Roman"/>
        </w:rPr>
        <w:t>Syr</w:t>
      </w:r>
      <w:proofErr w:type="spellEnd"/>
      <w:r w:rsidR="005F27E8">
        <w:rPr>
          <w:rFonts w:ascii="Times New Roman" w:hAnsi="Times New Roman" w:cs="Times New Roman"/>
        </w:rPr>
        <w:tab/>
      </w:r>
      <w:r w:rsidR="005F27E8">
        <w:rPr>
          <w:rFonts w:ascii="Times New Roman" w:hAnsi="Times New Roman" w:cs="Times New Roman"/>
          <w:u w:val="single"/>
        </w:rPr>
        <w:t>_______________</w:t>
      </w:r>
    </w:p>
    <w:p w14:paraId="25685B54" w14:textId="77777777" w:rsidR="005F27E8" w:rsidRDefault="005F27E8" w:rsidP="002E1DC5">
      <w:pPr>
        <w:tabs>
          <w:tab w:val="right" w:pos="8647"/>
        </w:tabs>
        <w:autoSpaceDE w:val="0"/>
        <w:autoSpaceDN w:val="0"/>
        <w:adjustRightInd w:val="0"/>
        <w:spacing w:before="240" w:after="240"/>
        <w:jc w:val="center"/>
        <w:rPr>
          <w:rFonts w:ascii="Arial Black" w:hAnsi="Arial Black" w:cstheme="majorHAnsi"/>
          <w:b/>
          <w:color w:val="000000"/>
          <w:sz w:val="28"/>
          <w:szCs w:val="28"/>
        </w:rPr>
        <w:sectPr w:rsidR="005F27E8" w:rsidSect="0099687C">
          <w:pgSz w:w="12240" w:h="15840"/>
          <w:pgMar w:top="1418" w:right="851" w:bottom="1418" w:left="851" w:header="709" w:footer="709" w:gutter="0"/>
          <w:cols w:space="52"/>
          <w:docGrid w:linePitch="360"/>
        </w:sectPr>
      </w:pPr>
    </w:p>
    <w:p w14:paraId="2F847504" w14:textId="77777777" w:rsidR="003846BE" w:rsidRPr="00AD57D7" w:rsidRDefault="003846BE" w:rsidP="002E1DC5">
      <w:pPr>
        <w:tabs>
          <w:tab w:val="right" w:pos="8647"/>
        </w:tabs>
        <w:autoSpaceDE w:val="0"/>
        <w:autoSpaceDN w:val="0"/>
        <w:adjustRightInd w:val="0"/>
        <w:spacing w:before="240" w:after="240"/>
        <w:jc w:val="center"/>
        <w:rPr>
          <w:rFonts w:ascii="Arial Black" w:hAnsi="Arial Black" w:cstheme="majorHAnsi"/>
          <w:b/>
          <w:color w:val="000000"/>
          <w:sz w:val="28"/>
          <w:szCs w:val="28"/>
        </w:rPr>
      </w:pPr>
      <w:r>
        <w:rPr>
          <w:rFonts w:ascii="Arial Black" w:hAnsi="Arial Black" w:cstheme="majorHAnsi"/>
          <w:b/>
          <w:color w:val="000000"/>
          <w:sz w:val="28"/>
          <w:szCs w:val="28"/>
        </w:rPr>
        <w:lastRenderedPageBreak/>
        <w:t>COUPONS-RÉPONSE</w:t>
      </w:r>
    </w:p>
    <w:p w14:paraId="0789E995" w14:textId="77777777" w:rsidR="00AA2951" w:rsidRPr="00AA2951" w:rsidRDefault="003846BE" w:rsidP="00FC6F88">
      <w:pPr>
        <w:pStyle w:val="Paragraphedeliste"/>
        <w:numPr>
          <w:ilvl w:val="0"/>
          <w:numId w:val="8"/>
        </w:numPr>
        <w:spacing w:before="120" w:after="240"/>
        <w:ind w:left="714" w:hanging="357"/>
        <w:rPr>
          <w:rFonts w:ascii="Times New Roman" w:hAnsi="Times New Roman" w:cs="Times New Roman"/>
          <w:color w:val="000000"/>
        </w:rPr>
      </w:pPr>
      <w:r w:rsidRPr="00AA2951">
        <w:rPr>
          <w:rFonts w:ascii="Times New Roman" w:hAnsi="Times New Roman" w:cs="Times New Roman"/>
          <w:b/>
          <w:bCs/>
          <w:color w:val="000000"/>
        </w:rPr>
        <w:t>L’inscription est obligatoire en tout temps et sera effective à la réception de votre paiement</w:t>
      </w:r>
      <w:r w:rsidRPr="00AA2951">
        <w:rPr>
          <w:rFonts w:ascii="Times New Roman" w:hAnsi="Times New Roman" w:cs="Times New Roman"/>
          <w:color w:val="000000"/>
        </w:rPr>
        <w:t>.</w:t>
      </w:r>
    </w:p>
    <w:p w14:paraId="50D2A569" w14:textId="77777777" w:rsidR="00AA2951" w:rsidRPr="00AA2951" w:rsidRDefault="003846BE" w:rsidP="00FC6F88">
      <w:pPr>
        <w:pStyle w:val="Paragraphedeliste"/>
        <w:numPr>
          <w:ilvl w:val="0"/>
          <w:numId w:val="8"/>
        </w:numPr>
        <w:spacing w:before="240" w:after="240"/>
        <w:rPr>
          <w:rFonts w:ascii="Times New Roman" w:hAnsi="Times New Roman" w:cs="Times New Roman"/>
          <w:color w:val="000000"/>
        </w:rPr>
      </w:pPr>
      <w:r w:rsidRPr="00AA2951">
        <w:rPr>
          <w:rFonts w:ascii="Times New Roman" w:hAnsi="Times New Roman" w:cs="Times New Roman"/>
          <w:b/>
          <w:bCs/>
          <w:color w:val="000000"/>
        </w:rPr>
        <w:t>Aucun paiement ne pourra être effectué à l’entrée</w:t>
      </w:r>
      <w:r w:rsidRPr="00AA2951">
        <w:rPr>
          <w:rFonts w:ascii="Times New Roman" w:hAnsi="Times New Roman" w:cs="Times New Roman"/>
          <w:color w:val="000000"/>
        </w:rPr>
        <w:t xml:space="preserve">.  </w:t>
      </w:r>
    </w:p>
    <w:p w14:paraId="3C209465" w14:textId="77777777" w:rsidR="00AA2951" w:rsidRPr="00AA2951" w:rsidRDefault="003846BE" w:rsidP="00FC6F88">
      <w:pPr>
        <w:pStyle w:val="Paragraphedeliste"/>
        <w:numPr>
          <w:ilvl w:val="0"/>
          <w:numId w:val="8"/>
        </w:numPr>
        <w:spacing w:before="240" w:after="240"/>
        <w:rPr>
          <w:rFonts w:ascii="Times New Roman" w:hAnsi="Times New Roman" w:cs="Times New Roman"/>
          <w:color w:val="000000"/>
        </w:rPr>
      </w:pPr>
      <w:r w:rsidRPr="00AA2951">
        <w:rPr>
          <w:rFonts w:ascii="Times New Roman" w:hAnsi="Times New Roman" w:cs="Times New Roman"/>
          <w:color w:val="000000"/>
        </w:rPr>
        <w:t xml:space="preserve">MERCI de </w:t>
      </w:r>
      <w:r w:rsidRPr="00F1328D">
        <w:rPr>
          <w:rFonts w:ascii="Times New Roman" w:hAnsi="Times New Roman" w:cs="Times New Roman"/>
          <w:b/>
          <w:bCs/>
          <w:color w:val="000000"/>
          <w:u w:val="single"/>
        </w:rPr>
        <w:t>respecter la date limite d’inscription</w:t>
      </w:r>
      <w:r w:rsidRPr="00AA2951">
        <w:rPr>
          <w:rFonts w:ascii="Times New Roman" w:hAnsi="Times New Roman" w:cs="Times New Roman"/>
        </w:rPr>
        <w:t xml:space="preserve">. </w:t>
      </w:r>
    </w:p>
    <w:p w14:paraId="48E9CC12" w14:textId="77777777" w:rsidR="00AA2951" w:rsidRPr="00AA2951" w:rsidRDefault="00AA2951" w:rsidP="00FC6F88">
      <w:pPr>
        <w:pStyle w:val="Paragraphedeliste"/>
        <w:numPr>
          <w:ilvl w:val="0"/>
          <w:numId w:val="8"/>
        </w:numPr>
        <w:spacing w:before="240" w:after="240"/>
        <w:rPr>
          <w:rFonts w:ascii="Times New Roman" w:hAnsi="Times New Roman" w:cs="Times New Roman"/>
          <w:color w:val="000000"/>
        </w:rPr>
      </w:pPr>
      <w:r w:rsidRPr="00AA2951">
        <w:rPr>
          <w:rFonts w:ascii="Times New Roman" w:hAnsi="Times New Roman" w:cs="Times New Roman"/>
        </w:rPr>
        <w:t>F</w:t>
      </w:r>
      <w:r w:rsidR="003846BE" w:rsidRPr="00AA2951">
        <w:rPr>
          <w:rFonts w:ascii="Times New Roman" w:hAnsi="Times New Roman" w:cs="Times New Roman"/>
        </w:rPr>
        <w:t xml:space="preserve">aire </w:t>
      </w:r>
      <w:r w:rsidR="003846BE" w:rsidRPr="00AA2951">
        <w:rPr>
          <w:rFonts w:ascii="Times New Roman" w:hAnsi="Times New Roman" w:cs="Times New Roman"/>
          <w:b/>
          <w:bCs/>
        </w:rPr>
        <w:t>un chèque</w:t>
      </w:r>
      <w:r w:rsidR="003846BE" w:rsidRPr="00AA2951">
        <w:rPr>
          <w:rFonts w:ascii="Times New Roman" w:hAnsi="Times New Roman" w:cs="Times New Roman"/>
        </w:rPr>
        <w:t xml:space="preserve"> à l’ordre de AREQ 03G pour </w:t>
      </w:r>
      <w:r w:rsidR="003846BE" w:rsidRPr="00AA2951">
        <w:rPr>
          <w:rFonts w:ascii="Times New Roman" w:hAnsi="Times New Roman" w:cs="Times New Roman"/>
          <w:b/>
          <w:bCs/>
        </w:rPr>
        <w:t>chaque activité</w:t>
      </w:r>
      <w:r w:rsidR="003846BE" w:rsidRPr="00AA2951">
        <w:rPr>
          <w:rFonts w:ascii="Times New Roman" w:hAnsi="Times New Roman" w:cs="Times New Roman"/>
        </w:rPr>
        <w:t xml:space="preserve"> en précisant le </w:t>
      </w:r>
      <w:r w:rsidR="003846BE" w:rsidRPr="00AA2951">
        <w:rPr>
          <w:rFonts w:ascii="Times New Roman" w:hAnsi="Times New Roman" w:cs="Times New Roman"/>
          <w:b/>
          <w:bCs/>
        </w:rPr>
        <w:t>nom de l’activité</w:t>
      </w:r>
      <w:r w:rsidR="003846BE" w:rsidRPr="00AA2951">
        <w:rPr>
          <w:rFonts w:ascii="Times New Roman" w:hAnsi="Times New Roman" w:cs="Times New Roman"/>
        </w:rPr>
        <w:t xml:space="preserve">.  </w:t>
      </w:r>
    </w:p>
    <w:p w14:paraId="4C469F29" w14:textId="77777777" w:rsidR="00853B1C" w:rsidRPr="00853B1C" w:rsidRDefault="003846BE" w:rsidP="00FC6F88">
      <w:pPr>
        <w:pStyle w:val="Paragraphedeliste"/>
        <w:numPr>
          <w:ilvl w:val="0"/>
          <w:numId w:val="8"/>
        </w:numPr>
        <w:autoSpaceDE w:val="0"/>
        <w:autoSpaceDN w:val="0"/>
        <w:adjustRightInd w:val="0"/>
        <w:spacing w:before="240" w:after="120"/>
        <w:rPr>
          <w:rFonts w:asciiTheme="majorHAnsi" w:hAnsiTheme="majorHAnsi" w:cstheme="majorHAnsi"/>
          <w:color w:val="444444"/>
        </w:rPr>
      </w:pPr>
      <w:r w:rsidRPr="00AA2951">
        <w:rPr>
          <w:rFonts w:ascii="Times New Roman" w:hAnsi="Times New Roman" w:cs="Times New Roman"/>
        </w:rPr>
        <w:t>Ne pas agrafer votre cou</w:t>
      </w:r>
      <w:r w:rsidR="007F3822">
        <w:rPr>
          <w:rFonts w:ascii="Times New Roman" w:hAnsi="Times New Roman" w:cs="Times New Roman"/>
        </w:rPr>
        <w:t>p</w:t>
      </w:r>
      <w:r w:rsidRPr="00AA2951">
        <w:rPr>
          <w:rFonts w:ascii="Times New Roman" w:hAnsi="Times New Roman" w:cs="Times New Roman"/>
        </w:rPr>
        <w:t>on-réponse à votre chèque.</w:t>
      </w:r>
      <w:r w:rsidR="00AA2951" w:rsidRPr="00AA2951">
        <w:rPr>
          <w:rFonts w:ascii="Times New Roman" w:hAnsi="Times New Roman" w:cs="Times New Roman"/>
        </w:rPr>
        <w:t xml:space="preserve"> </w:t>
      </w:r>
    </w:p>
    <w:p w14:paraId="4C54D2D1" w14:textId="77777777" w:rsidR="00B53289" w:rsidRPr="00853B1C" w:rsidRDefault="00B53289" w:rsidP="002E1DC5">
      <w:pPr>
        <w:autoSpaceDE w:val="0"/>
        <w:autoSpaceDN w:val="0"/>
        <w:adjustRightInd w:val="0"/>
        <w:spacing w:before="240" w:after="120"/>
        <w:rPr>
          <w:rFonts w:asciiTheme="majorHAnsi" w:hAnsiTheme="majorHAnsi" w:cstheme="majorHAnsi"/>
          <w:color w:val="444444"/>
        </w:rPr>
      </w:pPr>
      <w:r>
        <w:rPr>
          <w:b/>
        </w:rPr>
        <w:sym w:font="Wingdings 2" w:char="F026"/>
      </w:r>
      <w:r w:rsidRPr="00853B1C">
        <w:rPr>
          <w:rFonts w:asciiTheme="majorHAnsi" w:hAnsiTheme="majorHAnsi" w:cstheme="majorHAnsi"/>
          <w:color w:val="444444"/>
        </w:rPr>
        <w:t>--------------------------------------------------------------------------------------------------------------------------------------------</w:t>
      </w:r>
    </w:p>
    <w:p w14:paraId="6D287D7B" w14:textId="77777777" w:rsidR="00E533B4" w:rsidRPr="00181C36" w:rsidRDefault="00E533B4" w:rsidP="00E533B4">
      <w:pPr>
        <w:spacing w:before="60" w:after="60"/>
        <w:jc w:val="center"/>
        <w:rPr>
          <w:sz w:val="20"/>
          <w:szCs w:val="20"/>
        </w:rPr>
      </w:pPr>
      <w:r>
        <w:rPr>
          <w:rFonts w:ascii="Arial Black" w:hAnsi="Arial Black" w:cstheme="majorHAnsi"/>
          <w:b/>
          <w:bCs/>
        </w:rPr>
        <w:t>Cabane à sucre</w:t>
      </w:r>
      <w:r>
        <w:rPr>
          <w:rFonts w:ascii="Arial Black" w:hAnsi="Arial Black" w:cstheme="majorHAnsi"/>
          <w:b/>
          <w:bCs/>
        </w:rPr>
        <w:tab/>
      </w:r>
      <w:r>
        <w:rPr>
          <w:rFonts w:ascii="Arial Black" w:hAnsi="Arial Black" w:cstheme="majorHAnsi"/>
          <w:b/>
          <w:bCs/>
        </w:rPr>
        <w:tab/>
        <w:t xml:space="preserve">                                                            Mercredi, 2 avril 2025</w:t>
      </w:r>
    </w:p>
    <w:p w14:paraId="4562C48E" w14:textId="77777777" w:rsidR="00E533B4" w:rsidRDefault="00E533B4" w:rsidP="00E533B4">
      <w:r w:rsidRPr="00316916">
        <w:rPr>
          <w:b/>
        </w:rPr>
        <w:t>Lieu</w:t>
      </w:r>
      <w:r w:rsidRPr="00316916">
        <w:t xml:space="preserve"> : </w:t>
      </w:r>
      <w:r w:rsidRPr="002D4CCC">
        <w:rPr>
          <w:b/>
          <w:bCs/>
        </w:rPr>
        <w:t>Érablière du Cap</w:t>
      </w:r>
      <w:r>
        <w:t>, 1925, chemin Lambert, Saint-Nicolas (Lévis)</w:t>
      </w:r>
    </w:p>
    <w:p w14:paraId="791B5293" w14:textId="77777777" w:rsidR="00E533B4" w:rsidRPr="002D4CCC" w:rsidRDefault="00E533B4" w:rsidP="00E533B4">
      <w:pPr>
        <w:spacing w:before="60" w:after="120"/>
      </w:pPr>
      <w:r w:rsidRPr="00316916">
        <w:rPr>
          <w:b/>
          <w:iCs/>
        </w:rPr>
        <w:t xml:space="preserve">Coût </w:t>
      </w:r>
      <w:r w:rsidRPr="00316916">
        <w:rPr>
          <w:bCs/>
          <w:iCs/>
        </w:rPr>
        <w:t>:</w:t>
      </w:r>
      <w:r w:rsidRPr="00316916">
        <w:rPr>
          <w:iCs/>
        </w:rPr>
        <w:t xml:space="preserve"> </w:t>
      </w:r>
      <w:r w:rsidRPr="00316916">
        <w:rPr>
          <w:iCs/>
        </w:rPr>
        <w:tab/>
      </w:r>
      <w:r>
        <w:rPr>
          <w:iCs/>
        </w:rPr>
        <w:t xml:space="preserve">            </w:t>
      </w:r>
      <w:r>
        <w:rPr>
          <w:b/>
          <w:bCs/>
          <w:iCs/>
        </w:rPr>
        <w:t>30</w:t>
      </w:r>
      <w:r w:rsidRPr="0027194E">
        <w:rPr>
          <w:b/>
          <w:bCs/>
          <w:iCs/>
        </w:rPr>
        <w:t xml:space="preserve"> </w:t>
      </w:r>
      <w:r w:rsidRPr="00316916">
        <w:rPr>
          <w:b/>
          <w:bCs/>
          <w:iCs/>
        </w:rPr>
        <w:t>$</w:t>
      </w:r>
      <w:r w:rsidRPr="00316916">
        <w:rPr>
          <w:iCs/>
        </w:rPr>
        <w:t xml:space="preserve"> pour les membres </w:t>
      </w:r>
      <w:r w:rsidRPr="00316916">
        <w:rPr>
          <w:iCs/>
        </w:rPr>
        <w:tab/>
      </w:r>
      <w:r>
        <w:rPr>
          <w:b/>
          <w:bCs/>
          <w:iCs/>
        </w:rPr>
        <w:t>4</w:t>
      </w:r>
      <w:r w:rsidRPr="0027194E">
        <w:rPr>
          <w:b/>
          <w:bCs/>
          <w:iCs/>
        </w:rPr>
        <w:t>0</w:t>
      </w:r>
      <w:r>
        <w:rPr>
          <w:iCs/>
        </w:rPr>
        <w:t xml:space="preserve"> </w:t>
      </w:r>
      <w:r w:rsidRPr="00316916">
        <w:rPr>
          <w:b/>
          <w:bCs/>
          <w:iCs/>
        </w:rPr>
        <w:t>$</w:t>
      </w:r>
      <w:r w:rsidRPr="00316916">
        <w:rPr>
          <w:iCs/>
        </w:rPr>
        <w:t xml:space="preserve"> pour les non-membres</w:t>
      </w:r>
      <w:r w:rsidRPr="00316916">
        <w:rPr>
          <w:iCs/>
        </w:rPr>
        <w:tab/>
      </w:r>
      <w:r w:rsidRPr="00316916">
        <w:rPr>
          <w:iCs/>
        </w:rPr>
        <w:tab/>
      </w:r>
    </w:p>
    <w:p w14:paraId="283BCD30" w14:textId="77777777" w:rsidR="00E533B4" w:rsidRPr="00316916" w:rsidRDefault="00E533B4" w:rsidP="00E533B4">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193B609D" w14:textId="77777777" w:rsidR="00E533B4" w:rsidRPr="00316916" w:rsidRDefault="00E533B4" w:rsidP="00E533B4">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15F62707" w14:textId="77777777" w:rsidR="00E533B4" w:rsidRPr="00316916" w:rsidRDefault="00E533B4" w:rsidP="00E533B4">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r w:rsidRPr="00316916">
        <w:rPr>
          <w:color w:val="000000"/>
          <w:szCs w:val="24"/>
        </w:rPr>
        <w:tab/>
      </w:r>
    </w:p>
    <w:p w14:paraId="1F43EFAB" w14:textId="77777777" w:rsidR="00E533B4" w:rsidRPr="00316916" w:rsidRDefault="00E533B4" w:rsidP="00E533B4">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0C4E2879" w14:textId="77777777" w:rsidR="00E533B4" w:rsidRDefault="00E533B4" w:rsidP="00E533B4">
      <w:pPr>
        <w:autoSpaceDE w:val="0"/>
        <w:autoSpaceDN w:val="0"/>
        <w:adjustRightInd w:val="0"/>
        <w:spacing w:before="120"/>
        <w:rPr>
          <w:rStyle w:val="Hyperlien"/>
          <w:rFonts w:ascii="Times New Roman" w:hAnsi="Times New Roman"/>
          <w:color w:val="FF0000"/>
          <w:u w:val="none"/>
        </w:rPr>
      </w:pPr>
      <w:r>
        <w:t>I</w:t>
      </w:r>
      <w:r w:rsidRPr="001F2D14">
        <w:t xml:space="preserve">nscription obligatoire </w:t>
      </w:r>
      <w:r w:rsidRPr="001F2D14">
        <w:rPr>
          <w:b/>
        </w:rPr>
        <w:t xml:space="preserve">avant </w:t>
      </w:r>
      <w:r>
        <w:rPr>
          <w:b/>
        </w:rPr>
        <w:t>mercredi, 19 mars 2025</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03"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04"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w:t>
      </w:r>
      <w:r w:rsidRPr="00FE4D05">
        <w:rPr>
          <w:rStyle w:val="Hyperlien"/>
          <w:rFonts w:ascii="Times New Roman" w:hAnsi="Times New Roman"/>
          <w:color w:val="000000" w:themeColor="text1"/>
          <w:u w:val="none"/>
        </w:rPr>
        <w:t>Détails : p</w:t>
      </w:r>
      <w:r w:rsidRPr="00AB73CB">
        <w:rPr>
          <w:rStyle w:val="Hyperlien"/>
          <w:rFonts w:ascii="Times New Roman" w:hAnsi="Times New Roman"/>
          <w:color w:val="000000" w:themeColor="text1"/>
          <w:u w:val="none"/>
        </w:rPr>
        <w:t xml:space="preserve">. </w:t>
      </w:r>
      <w:r w:rsidR="00AB73CB">
        <w:rPr>
          <w:rStyle w:val="Hyperlien"/>
          <w:rFonts w:ascii="Times New Roman" w:hAnsi="Times New Roman"/>
          <w:color w:val="000000" w:themeColor="text1"/>
          <w:u w:val="none"/>
        </w:rPr>
        <w:t>13</w:t>
      </w:r>
      <w:r>
        <w:rPr>
          <w:rStyle w:val="Hyperlien"/>
          <w:rFonts w:ascii="Times New Roman" w:hAnsi="Times New Roman"/>
          <w:color w:val="000000" w:themeColor="text1"/>
          <w:u w:val="none"/>
        </w:rPr>
        <w:t>)</w:t>
      </w:r>
    </w:p>
    <w:p w14:paraId="2D736A06" w14:textId="77777777" w:rsidR="00E533B4" w:rsidRDefault="00E533B4" w:rsidP="00E533B4">
      <w:pPr>
        <w:autoSpaceDE w:val="0"/>
        <w:autoSpaceDN w:val="0"/>
        <w:adjustRightInd w:val="0"/>
        <w:spacing w:before="120"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3FB72745" w14:textId="77777777" w:rsidR="00E533B4" w:rsidRPr="00181C36" w:rsidRDefault="00E533B4" w:rsidP="00E533B4">
      <w:pPr>
        <w:spacing w:before="120" w:after="60"/>
        <w:rPr>
          <w:sz w:val="20"/>
          <w:szCs w:val="20"/>
        </w:rPr>
      </w:pPr>
      <w:r>
        <w:rPr>
          <w:rFonts w:ascii="Arial Black" w:hAnsi="Arial Black" w:cstheme="majorHAnsi"/>
          <w:b/>
          <w:bCs/>
        </w:rPr>
        <w:t>Environnement</w:t>
      </w:r>
      <w:r>
        <w:rPr>
          <w:rFonts w:ascii="Arial Black" w:hAnsi="Arial Black" w:cstheme="majorHAnsi"/>
          <w:b/>
          <w:bCs/>
        </w:rPr>
        <w:tab/>
      </w:r>
      <w:r>
        <w:rPr>
          <w:rFonts w:ascii="Arial Black" w:hAnsi="Arial Black" w:cstheme="majorHAnsi"/>
          <w:b/>
          <w:bCs/>
        </w:rPr>
        <w:tab/>
      </w:r>
      <w:r>
        <w:rPr>
          <w:rFonts w:ascii="Arial Black" w:hAnsi="Arial Black" w:cstheme="majorHAnsi"/>
          <w:b/>
          <w:bCs/>
        </w:rPr>
        <w:tab/>
        <w:t xml:space="preserve">                                                       Mardi, 22 avril 2025</w:t>
      </w:r>
    </w:p>
    <w:p w14:paraId="706A59A8" w14:textId="77777777" w:rsidR="00E533B4" w:rsidRPr="00D85BE4" w:rsidRDefault="00E533B4" w:rsidP="00E533B4">
      <w:r w:rsidRPr="00316916">
        <w:rPr>
          <w:b/>
        </w:rPr>
        <w:t>Lieu</w:t>
      </w:r>
      <w:r w:rsidRPr="00316916">
        <w:t xml:space="preserve"> : </w:t>
      </w:r>
      <w:r w:rsidRPr="00181C36">
        <w:rPr>
          <w:b/>
          <w:bCs/>
          <w:color w:val="222222"/>
          <w:shd w:val="clear" w:color="auto" w:fill="FFFFFF"/>
        </w:rPr>
        <w:t xml:space="preserve">Hôtel </w:t>
      </w:r>
      <w:r>
        <w:rPr>
          <w:b/>
          <w:bCs/>
          <w:color w:val="222222"/>
          <w:shd w:val="clear" w:color="auto" w:fill="FFFFFF"/>
        </w:rPr>
        <w:t>Québec</w:t>
      </w:r>
      <w:r w:rsidRPr="00D85BE4">
        <w:rPr>
          <w:color w:val="222222"/>
          <w:shd w:val="clear" w:color="auto" w:fill="FFFFFF"/>
        </w:rPr>
        <w:t xml:space="preserve">, </w:t>
      </w:r>
      <w:r>
        <w:rPr>
          <w:color w:val="222222"/>
          <w:shd w:val="clear" w:color="auto" w:fill="FFFFFF"/>
        </w:rPr>
        <w:t>3115, av. des Hôtels</w:t>
      </w:r>
      <w:r w:rsidRPr="00D85BE4">
        <w:rPr>
          <w:color w:val="222222"/>
          <w:shd w:val="clear" w:color="auto" w:fill="FFFFFF"/>
        </w:rPr>
        <w:t>, Québec</w:t>
      </w:r>
      <w:r>
        <w:rPr>
          <w:color w:val="222222"/>
          <w:shd w:val="clear" w:color="auto" w:fill="FFFFFF"/>
        </w:rPr>
        <w:t xml:space="preserve">  </w:t>
      </w:r>
    </w:p>
    <w:p w14:paraId="3AFE68D5" w14:textId="77777777" w:rsidR="00E533B4" w:rsidRPr="00316916" w:rsidRDefault="00E533B4" w:rsidP="00E533B4">
      <w:pPr>
        <w:tabs>
          <w:tab w:val="left" w:pos="1033"/>
        </w:tabs>
        <w:spacing w:before="60" w:after="120"/>
        <w:ind w:right="45"/>
        <w:rPr>
          <w:iCs/>
        </w:rPr>
      </w:pPr>
      <w:r w:rsidRPr="00316916">
        <w:rPr>
          <w:b/>
          <w:iCs/>
        </w:rPr>
        <w:t xml:space="preserve">Coût </w:t>
      </w:r>
      <w:r w:rsidRPr="00316916">
        <w:rPr>
          <w:bCs/>
          <w:iCs/>
        </w:rPr>
        <w:t>:</w:t>
      </w:r>
      <w:r w:rsidRPr="00316916">
        <w:rPr>
          <w:iCs/>
        </w:rPr>
        <w:t xml:space="preserve"> </w:t>
      </w:r>
      <w:r w:rsidRPr="00316916">
        <w:rPr>
          <w:iCs/>
        </w:rPr>
        <w:tab/>
      </w:r>
      <w:r>
        <w:rPr>
          <w:iCs/>
        </w:rPr>
        <w:t xml:space="preserve">      </w:t>
      </w:r>
      <w:r>
        <w:rPr>
          <w:b/>
          <w:bCs/>
          <w:iCs/>
        </w:rPr>
        <w:t>20</w:t>
      </w:r>
      <w:r w:rsidRPr="0027194E">
        <w:rPr>
          <w:b/>
          <w:bCs/>
          <w:iCs/>
        </w:rPr>
        <w:t xml:space="preserve"> </w:t>
      </w:r>
      <w:r w:rsidRPr="00316916">
        <w:rPr>
          <w:b/>
          <w:bCs/>
          <w:iCs/>
        </w:rPr>
        <w:t>$</w:t>
      </w:r>
      <w:r w:rsidRPr="00316916">
        <w:rPr>
          <w:iCs/>
        </w:rPr>
        <w:t xml:space="preserve"> pour les membres </w:t>
      </w:r>
      <w:r w:rsidRPr="00316916">
        <w:rPr>
          <w:iCs/>
        </w:rPr>
        <w:tab/>
      </w:r>
      <w:r>
        <w:rPr>
          <w:b/>
          <w:bCs/>
          <w:iCs/>
        </w:rPr>
        <w:t>4</w:t>
      </w:r>
      <w:r w:rsidRPr="0027194E">
        <w:rPr>
          <w:b/>
          <w:bCs/>
          <w:iCs/>
        </w:rPr>
        <w:t>0</w:t>
      </w:r>
      <w:r>
        <w:rPr>
          <w:iCs/>
        </w:rPr>
        <w:t xml:space="preserve"> </w:t>
      </w:r>
      <w:r w:rsidRPr="00316916">
        <w:rPr>
          <w:b/>
          <w:bCs/>
          <w:iCs/>
        </w:rPr>
        <w:t>$</w:t>
      </w:r>
      <w:r w:rsidRPr="00316916">
        <w:rPr>
          <w:iCs/>
        </w:rPr>
        <w:t xml:space="preserve"> pour les non-membres</w:t>
      </w:r>
      <w:r w:rsidRPr="00316916">
        <w:rPr>
          <w:iCs/>
        </w:rPr>
        <w:tab/>
      </w:r>
      <w:r w:rsidRPr="00316916">
        <w:rPr>
          <w:iCs/>
        </w:rPr>
        <w:tab/>
      </w:r>
    </w:p>
    <w:p w14:paraId="4D08954F" w14:textId="77777777" w:rsidR="00E533B4" w:rsidRPr="00316916" w:rsidRDefault="00E533B4" w:rsidP="00E533B4">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5D54E10C" w14:textId="77777777" w:rsidR="00E533B4" w:rsidRPr="00316916" w:rsidRDefault="00E533B4" w:rsidP="00E533B4">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1C4A7209" w14:textId="77777777" w:rsidR="00E533B4" w:rsidRPr="00316916" w:rsidRDefault="00E533B4" w:rsidP="00E533B4">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r w:rsidRPr="00316916">
        <w:rPr>
          <w:color w:val="000000"/>
          <w:szCs w:val="24"/>
        </w:rPr>
        <w:tab/>
      </w:r>
    </w:p>
    <w:p w14:paraId="6F059397" w14:textId="77777777" w:rsidR="00E533B4" w:rsidRPr="00316916" w:rsidRDefault="00E533B4" w:rsidP="00E533B4">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43FBFD45" w14:textId="77777777" w:rsidR="00E533B4" w:rsidRDefault="00E533B4" w:rsidP="00E533B4">
      <w:pPr>
        <w:autoSpaceDE w:val="0"/>
        <w:autoSpaceDN w:val="0"/>
        <w:adjustRightInd w:val="0"/>
        <w:spacing w:before="120" w:after="120"/>
        <w:rPr>
          <w:color w:val="001AF5"/>
        </w:rPr>
      </w:pPr>
      <w:r>
        <w:t>I</w:t>
      </w:r>
      <w:r w:rsidRPr="001F2D14">
        <w:t xml:space="preserve">nscription obligatoire </w:t>
      </w:r>
      <w:r w:rsidRPr="001F2D14">
        <w:rPr>
          <w:b/>
        </w:rPr>
        <w:t xml:space="preserve">avant </w:t>
      </w:r>
      <w:r>
        <w:rPr>
          <w:b/>
        </w:rPr>
        <w:t>mardi, 8 avril 2025</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05"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06"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00AB73CB" w:rsidRPr="00AB73CB">
        <w:rPr>
          <w:rStyle w:val="Hyperlien"/>
          <w:rFonts w:ascii="Times New Roman" w:hAnsi="Times New Roman"/>
          <w:color w:val="000000" w:themeColor="text1"/>
          <w:u w:val="none"/>
        </w:rPr>
        <w:t>p. 13</w:t>
      </w:r>
      <w:r w:rsidRPr="00FE4D05">
        <w:rPr>
          <w:color w:val="000000" w:themeColor="text1"/>
        </w:rPr>
        <w:t>)</w:t>
      </w:r>
    </w:p>
    <w:p w14:paraId="35300BD2" w14:textId="77777777" w:rsidR="00E533B4" w:rsidRDefault="00E533B4" w:rsidP="00E533B4">
      <w:pPr>
        <w:autoSpaceDE w:val="0"/>
        <w:autoSpaceDN w:val="0"/>
        <w:adjustRightInd w:val="0"/>
        <w:spacing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0F424345" w14:textId="77777777" w:rsidR="00E539DF" w:rsidRDefault="00606A24" w:rsidP="002E1DC5">
      <w:pPr>
        <w:autoSpaceDE w:val="0"/>
        <w:autoSpaceDN w:val="0"/>
        <w:adjustRightInd w:val="0"/>
        <w:spacing w:before="120" w:after="120"/>
        <w:rPr>
          <w:color w:val="001AF5"/>
          <w:u w:val="single"/>
        </w:rPr>
      </w:pPr>
      <w:r>
        <w:rPr>
          <w:noProof/>
          <w:color w:val="001AF5"/>
          <w:u w:val="single"/>
        </w:rPr>
        <w:drawing>
          <wp:anchor distT="0" distB="0" distL="114300" distR="114300" simplePos="0" relativeHeight="253426688" behindDoc="0" locked="0" layoutInCell="1" allowOverlap="1" wp14:anchorId="4FC16A8B" wp14:editId="4A213727">
            <wp:simplePos x="0" y="0"/>
            <wp:positionH relativeFrom="margin">
              <wp:posOffset>1898015</wp:posOffset>
            </wp:positionH>
            <wp:positionV relativeFrom="margin">
              <wp:posOffset>7245985</wp:posOffset>
            </wp:positionV>
            <wp:extent cx="2890520" cy="1148715"/>
            <wp:effectExtent l="0" t="0" r="5080" b="0"/>
            <wp:wrapSquare wrapText="bothSides"/>
            <wp:docPr id="1030010291"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10291" name="Image 103001029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890520" cy="1148715"/>
                    </a:xfrm>
                    <a:prstGeom prst="rect">
                      <a:avLst/>
                    </a:prstGeom>
                  </pic:spPr>
                </pic:pic>
              </a:graphicData>
            </a:graphic>
            <wp14:sizeRelH relativeFrom="margin">
              <wp14:pctWidth>0</wp14:pctWidth>
            </wp14:sizeRelH>
            <wp14:sizeRelV relativeFrom="margin">
              <wp14:pctHeight>0</wp14:pctHeight>
            </wp14:sizeRelV>
          </wp:anchor>
        </w:drawing>
      </w:r>
    </w:p>
    <w:p w14:paraId="7C1B6895" w14:textId="77777777" w:rsidR="0063527A" w:rsidRPr="002E1DC5" w:rsidRDefault="0063527A" w:rsidP="002E1DC5">
      <w:pPr>
        <w:autoSpaceDE w:val="0"/>
        <w:autoSpaceDN w:val="0"/>
        <w:adjustRightInd w:val="0"/>
        <w:spacing w:before="120" w:after="120"/>
        <w:rPr>
          <w:color w:val="001AF5"/>
          <w:u w:val="single"/>
        </w:rPr>
        <w:sectPr w:rsidR="0063527A" w:rsidRPr="002E1DC5" w:rsidSect="0099687C">
          <w:pgSz w:w="12240" w:h="15840"/>
          <w:pgMar w:top="1418" w:right="851" w:bottom="1418" w:left="851" w:header="709" w:footer="709" w:gutter="0"/>
          <w:cols w:space="52"/>
          <w:docGrid w:linePitch="360"/>
        </w:sectPr>
      </w:pPr>
    </w:p>
    <w:p w14:paraId="42881703" w14:textId="77777777" w:rsidR="00E539DF" w:rsidRPr="000A08FE" w:rsidRDefault="000A08FE" w:rsidP="00445A14">
      <w:pPr>
        <w:spacing w:before="240" w:after="60"/>
        <w:rPr>
          <w:sz w:val="20"/>
          <w:szCs w:val="20"/>
        </w:rPr>
      </w:pPr>
      <w:r>
        <w:rPr>
          <w:rFonts w:ascii="Arial Black" w:hAnsi="Arial Black" w:cstheme="majorHAnsi"/>
          <w:b/>
          <w:bCs/>
        </w:rPr>
        <w:lastRenderedPageBreak/>
        <w:t>Assemblée générale du secteur</w:t>
      </w:r>
      <w:r w:rsidR="00E539DF">
        <w:rPr>
          <w:rFonts w:ascii="Arial Black" w:hAnsi="Arial Black" w:cstheme="majorHAnsi"/>
          <w:b/>
          <w:bCs/>
        </w:rPr>
        <w:tab/>
      </w:r>
      <w:r w:rsidR="00E539DF">
        <w:rPr>
          <w:rFonts w:ascii="Arial Black" w:hAnsi="Arial Black" w:cstheme="majorHAnsi"/>
          <w:b/>
          <w:bCs/>
        </w:rPr>
        <w:tab/>
        <w:t xml:space="preserve">                     </w:t>
      </w:r>
      <w:r w:rsidR="000F7982">
        <w:rPr>
          <w:rFonts w:ascii="Arial Black" w:hAnsi="Arial Black" w:cstheme="majorHAnsi"/>
          <w:b/>
          <w:bCs/>
        </w:rPr>
        <w:t xml:space="preserve"> </w:t>
      </w:r>
      <w:r w:rsidR="00E539DF">
        <w:rPr>
          <w:rFonts w:ascii="Arial Black" w:hAnsi="Arial Black" w:cstheme="majorHAnsi"/>
          <w:b/>
          <w:bCs/>
        </w:rPr>
        <w:t xml:space="preserve">  </w:t>
      </w:r>
      <w:r>
        <w:rPr>
          <w:rFonts w:ascii="Arial Black" w:hAnsi="Arial Black" w:cstheme="majorHAnsi"/>
          <w:b/>
          <w:bCs/>
        </w:rPr>
        <w:t xml:space="preserve">              Jeudi, 1</w:t>
      </w:r>
      <w:r>
        <w:rPr>
          <w:rFonts w:ascii="Arial Black" w:hAnsi="Arial Black" w:cstheme="majorHAnsi"/>
          <w:b/>
          <w:bCs/>
          <w:vertAlign w:val="superscript"/>
        </w:rPr>
        <w:t>er</w:t>
      </w:r>
      <w:r>
        <w:rPr>
          <w:rFonts w:ascii="Arial Black" w:hAnsi="Arial Black" w:cstheme="majorHAnsi"/>
          <w:b/>
          <w:bCs/>
        </w:rPr>
        <w:t xml:space="preserve"> mai 2025</w:t>
      </w:r>
    </w:p>
    <w:p w14:paraId="79E7A3BB" w14:textId="77777777" w:rsidR="00296E85" w:rsidRDefault="00E539DF" w:rsidP="00296E85">
      <w:pPr>
        <w:rPr>
          <w:b/>
          <w:iCs/>
        </w:rPr>
      </w:pPr>
      <w:r w:rsidRPr="00316916">
        <w:rPr>
          <w:b/>
        </w:rPr>
        <w:t>Lieu</w:t>
      </w:r>
      <w:r w:rsidRPr="00316916">
        <w:t xml:space="preserve"> : </w:t>
      </w:r>
      <w:r w:rsidR="00296E85" w:rsidRPr="00296E85">
        <w:rPr>
          <w:b/>
          <w:bCs/>
        </w:rPr>
        <w:t xml:space="preserve">Hôtel </w:t>
      </w:r>
      <w:r w:rsidR="000A08FE">
        <w:rPr>
          <w:b/>
          <w:bCs/>
        </w:rPr>
        <w:t>L’Oie des Neiges</w:t>
      </w:r>
      <w:r w:rsidR="000A08FE">
        <w:t xml:space="preserve"> (</w:t>
      </w:r>
      <w:r w:rsidR="003639A6">
        <w:t>Oiselière</w:t>
      </w:r>
      <w:r w:rsidR="000A08FE">
        <w:t>) 165, rte du Président-Kennedy, Lévis</w:t>
      </w:r>
      <w:r w:rsidR="00296E85" w:rsidRPr="00316916">
        <w:rPr>
          <w:b/>
          <w:iCs/>
        </w:rPr>
        <w:t xml:space="preserve"> </w:t>
      </w:r>
    </w:p>
    <w:p w14:paraId="46812E60" w14:textId="77777777" w:rsidR="00CB4A9D" w:rsidRPr="00316916" w:rsidRDefault="00E539DF" w:rsidP="002E1DC5">
      <w:pPr>
        <w:spacing w:before="60" w:after="120"/>
        <w:rPr>
          <w:iCs/>
        </w:rPr>
      </w:pPr>
      <w:r w:rsidRPr="00316916">
        <w:rPr>
          <w:b/>
          <w:iCs/>
        </w:rPr>
        <w:t xml:space="preserve">Coût </w:t>
      </w:r>
      <w:r w:rsidRPr="00316916">
        <w:rPr>
          <w:bCs/>
          <w:iCs/>
        </w:rPr>
        <w:t>:</w:t>
      </w:r>
      <w:r w:rsidRPr="00316916">
        <w:rPr>
          <w:iCs/>
        </w:rPr>
        <w:t xml:space="preserve"> </w:t>
      </w:r>
      <w:r w:rsidRPr="00316916">
        <w:rPr>
          <w:iCs/>
        </w:rPr>
        <w:tab/>
      </w:r>
      <w:r w:rsidR="00296E85">
        <w:rPr>
          <w:iCs/>
        </w:rPr>
        <w:tab/>
      </w:r>
      <w:r w:rsidR="000A08FE">
        <w:rPr>
          <w:b/>
          <w:bCs/>
          <w:iCs/>
        </w:rPr>
        <w:t>15</w:t>
      </w:r>
      <w:r w:rsidRPr="0027194E">
        <w:rPr>
          <w:b/>
          <w:bCs/>
          <w:iCs/>
        </w:rPr>
        <w:t xml:space="preserve"> </w:t>
      </w:r>
      <w:r w:rsidRPr="00316916">
        <w:rPr>
          <w:b/>
          <w:bCs/>
          <w:iCs/>
        </w:rPr>
        <w:t>$</w:t>
      </w:r>
      <w:r w:rsidRPr="00316916">
        <w:rPr>
          <w:iCs/>
        </w:rPr>
        <w:t xml:space="preserve"> pour les membres </w:t>
      </w:r>
      <w:r w:rsidRPr="00316916">
        <w:rPr>
          <w:iCs/>
        </w:rPr>
        <w:tab/>
      </w:r>
      <w:r w:rsidR="000A08FE">
        <w:rPr>
          <w:b/>
          <w:bCs/>
          <w:iCs/>
        </w:rPr>
        <w:t>2</w:t>
      </w:r>
      <w:r w:rsidR="00296E85">
        <w:rPr>
          <w:b/>
          <w:bCs/>
          <w:iCs/>
        </w:rPr>
        <w:t>0</w:t>
      </w:r>
      <w:r>
        <w:rPr>
          <w:iCs/>
        </w:rPr>
        <w:t xml:space="preserve"> </w:t>
      </w:r>
      <w:r w:rsidRPr="00316916">
        <w:rPr>
          <w:b/>
          <w:bCs/>
          <w:iCs/>
        </w:rPr>
        <w:t>$</w:t>
      </w:r>
      <w:r w:rsidRPr="00316916">
        <w:rPr>
          <w:iCs/>
        </w:rPr>
        <w:t xml:space="preserve"> pour les non-membres </w:t>
      </w:r>
      <w:r w:rsidRPr="00316916">
        <w:rPr>
          <w:iCs/>
        </w:rPr>
        <w:tab/>
      </w:r>
      <w:r>
        <w:rPr>
          <w:iCs/>
        </w:rPr>
        <w:t xml:space="preserve"> </w:t>
      </w:r>
      <w:r w:rsidR="000A08FE" w:rsidRPr="000A08FE">
        <w:rPr>
          <w:b/>
          <w:bCs/>
          <w:iCs/>
        </w:rPr>
        <w:t>Gratuit</w:t>
      </w:r>
      <w:r w:rsidR="000A08FE">
        <w:rPr>
          <w:iCs/>
        </w:rPr>
        <w:t xml:space="preserve"> pour les bénévoles</w:t>
      </w:r>
    </w:p>
    <w:p w14:paraId="64DCF303" w14:textId="77777777" w:rsidR="00E539DF" w:rsidRPr="00316916" w:rsidRDefault="00E539DF" w:rsidP="00297028">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0B63A7A3" w14:textId="77777777" w:rsidR="00E539DF" w:rsidRPr="00316916" w:rsidRDefault="00E539DF" w:rsidP="00297028">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00CB4A9D">
        <w:rPr>
          <w:color w:val="000000"/>
          <w:szCs w:val="24"/>
        </w:rPr>
        <w:tab/>
      </w:r>
      <w:r w:rsidRPr="00316916">
        <w:rPr>
          <w:color w:val="000000"/>
          <w:szCs w:val="24"/>
        </w:rPr>
        <w:tab/>
      </w:r>
    </w:p>
    <w:p w14:paraId="0922E120" w14:textId="77777777" w:rsidR="00E539DF" w:rsidRPr="00316916" w:rsidRDefault="00E539DF" w:rsidP="00297028">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1A2331FD" w14:textId="77777777" w:rsidR="00E539DF" w:rsidRPr="00316916" w:rsidRDefault="00E539DF" w:rsidP="00297028">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53417493" w14:textId="77777777" w:rsidR="00E539DF" w:rsidRDefault="00E539DF" w:rsidP="00297028">
      <w:pPr>
        <w:autoSpaceDE w:val="0"/>
        <w:autoSpaceDN w:val="0"/>
        <w:adjustRightInd w:val="0"/>
        <w:spacing w:before="120" w:after="120"/>
        <w:rPr>
          <w:rStyle w:val="Hyperlien"/>
          <w:rFonts w:ascii="Times New Roman" w:hAnsi="Times New Roman"/>
        </w:rPr>
      </w:pPr>
      <w:r>
        <w:t>I</w:t>
      </w:r>
      <w:r w:rsidRPr="001F2D14">
        <w:t xml:space="preserve">nscription obligatoire </w:t>
      </w:r>
      <w:r w:rsidR="007F47A1">
        <w:t xml:space="preserve">(activité et conférence) </w:t>
      </w:r>
      <w:r w:rsidRPr="001F2D14">
        <w:rPr>
          <w:b/>
        </w:rPr>
        <w:t xml:space="preserve">avant </w:t>
      </w:r>
      <w:r w:rsidR="00C93BE3">
        <w:rPr>
          <w:b/>
        </w:rPr>
        <w:t>mardi</w:t>
      </w:r>
      <w:r w:rsidR="00296E85">
        <w:rPr>
          <w:b/>
        </w:rPr>
        <w:t xml:space="preserve">, </w:t>
      </w:r>
      <w:r w:rsidR="000A08FE">
        <w:rPr>
          <w:b/>
        </w:rPr>
        <w:t>15 avril</w:t>
      </w:r>
      <w:r w:rsidR="00296E85">
        <w:rPr>
          <w:b/>
        </w:rPr>
        <w:t xml:space="preserve"> 2025</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08"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09"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E4D05">
        <w:rPr>
          <w:rStyle w:val="Hyperlien"/>
          <w:rFonts w:ascii="Times New Roman" w:hAnsi="Times New Roman"/>
          <w:color w:val="000000" w:themeColor="text1"/>
          <w:u w:val="none"/>
        </w:rPr>
        <w:t>p</w:t>
      </w:r>
      <w:r w:rsidRPr="00283EE8">
        <w:rPr>
          <w:rStyle w:val="Hyperlien"/>
          <w:rFonts w:ascii="Times New Roman" w:hAnsi="Times New Roman"/>
          <w:color w:val="000000" w:themeColor="text1"/>
          <w:u w:val="none"/>
        </w:rPr>
        <w:t>.</w:t>
      </w:r>
      <w:r w:rsidR="00FE4D05">
        <w:rPr>
          <w:rStyle w:val="Hyperlien"/>
          <w:rFonts w:ascii="Times New Roman" w:hAnsi="Times New Roman"/>
          <w:color w:val="000000" w:themeColor="text1"/>
          <w:u w:val="none"/>
        </w:rPr>
        <w:t xml:space="preserve"> </w:t>
      </w:r>
      <w:r w:rsidR="00AB73CB">
        <w:rPr>
          <w:rStyle w:val="Hyperlien"/>
          <w:rFonts w:ascii="Times New Roman" w:hAnsi="Times New Roman"/>
          <w:color w:val="000000" w:themeColor="text1"/>
          <w:u w:val="none"/>
        </w:rPr>
        <w:t>14</w:t>
      </w:r>
      <w:r w:rsidRPr="00283EE8">
        <w:rPr>
          <w:rStyle w:val="Hyperlien"/>
          <w:rFonts w:ascii="Times New Roman" w:hAnsi="Times New Roman"/>
          <w:color w:val="000000" w:themeColor="text1"/>
          <w:u w:val="none"/>
        </w:rPr>
        <w:t>)</w:t>
      </w:r>
    </w:p>
    <w:p w14:paraId="1122180D" w14:textId="77777777" w:rsidR="00E539DF" w:rsidRDefault="00E539DF" w:rsidP="002E1DC5">
      <w:pPr>
        <w:autoSpaceDE w:val="0"/>
        <w:autoSpaceDN w:val="0"/>
        <w:adjustRightInd w:val="0"/>
        <w:spacing w:before="120"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64016CBC" w14:textId="77777777" w:rsidR="00C907FD" w:rsidRPr="00181C36" w:rsidRDefault="00356273" w:rsidP="002E1DC5">
      <w:pPr>
        <w:spacing w:before="60" w:after="60"/>
        <w:jc w:val="center"/>
        <w:rPr>
          <w:sz w:val="20"/>
          <w:szCs w:val="20"/>
        </w:rPr>
      </w:pPr>
      <w:r>
        <w:rPr>
          <w:rFonts w:ascii="Arial Black" w:hAnsi="Arial Black" w:cstheme="majorHAnsi"/>
          <w:b/>
          <w:bCs/>
        </w:rPr>
        <w:t>Dîner partage</w:t>
      </w:r>
      <w:r w:rsidR="00C907FD">
        <w:rPr>
          <w:rFonts w:ascii="Arial Black" w:hAnsi="Arial Black" w:cstheme="majorHAnsi"/>
          <w:b/>
          <w:bCs/>
        </w:rPr>
        <w:tab/>
      </w:r>
      <w:r w:rsidR="00C907FD">
        <w:rPr>
          <w:rFonts w:ascii="Arial Black" w:hAnsi="Arial Black" w:cstheme="majorHAnsi"/>
          <w:b/>
          <w:bCs/>
        </w:rPr>
        <w:tab/>
        <w:t xml:space="preserve">                                                            </w:t>
      </w:r>
      <w:r>
        <w:rPr>
          <w:rFonts w:ascii="Arial Black" w:hAnsi="Arial Black" w:cstheme="majorHAnsi"/>
          <w:b/>
          <w:bCs/>
        </w:rPr>
        <w:t xml:space="preserve">     Jeudi, 22 mai</w:t>
      </w:r>
      <w:r w:rsidR="00C907FD">
        <w:rPr>
          <w:rFonts w:ascii="Arial Black" w:hAnsi="Arial Black" w:cstheme="majorHAnsi"/>
          <w:b/>
          <w:bCs/>
        </w:rPr>
        <w:t xml:space="preserve"> 2025</w:t>
      </w:r>
    </w:p>
    <w:p w14:paraId="25B5431D" w14:textId="77777777" w:rsidR="00C907FD" w:rsidRDefault="00C907FD" w:rsidP="00C907FD">
      <w:r w:rsidRPr="00316916">
        <w:rPr>
          <w:b/>
        </w:rPr>
        <w:t>Lieu</w:t>
      </w:r>
      <w:r w:rsidRPr="00316916">
        <w:t xml:space="preserve"> : </w:t>
      </w:r>
      <w:r w:rsidR="004A183F">
        <w:rPr>
          <w:b/>
          <w:bCs/>
        </w:rPr>
        <w:t>Vieux Duluth</w:t>
      </w:r>
      <w:r>
        <w:t xml:space="preserve">, </w:t>
      </w:r>
      <w:r w:rsidR="004A183F">
        <w:t>5790, boul. Étienne-Dallaire, Lévis</w:t>
      </w:r>
    </w:p>
    <w:p w14:paraId="35DC68B5" w14:textId="77777777" w:rsidR="00C907FD" w:rsidRPr="002D4CCC" w:rsidRDefault="00C907FD" w:rsidP="00C907FD">
      <w:pPr>
        <w:spacing w:before="60" w:after="120"/>
      </w:pPr>
      <w:r w:rsidRPr="00316916">
        <w:rPr>
          <w:b/>
          <w:iCs/>
        </w:rPr>
        <w:t xml:space="preserve">Coût </w:t>
      </w:r>
      <w:r w:rsidRPr="00316916">
        <w:rPr>
          <w:bCs/>
          <w:iCs/>
        </w:rPr>
        <w:t>:</w:t>
      </w:r>
      <w:r w:rsidRPr="00316916">
        <w:rPr>
          <w:iCs/>
        </w:rPr>
        <w:t xml:space="preserve"> </w:t>
      </w:r>
      <w:r w:rsidRPr="00316916">
        <w:rPr>
          <w:iCs/>
        </w:rPr>
        <w:tab/>
      </w:r>
      <w:r>
        <w:rPr>
          <w:iCs/>
        </w:rPr>
        <w:t xml:space="preserve">      </w:t>
      </w:r>
      <w:r w:rsidR="00A4710A">
        <w:rPr>
          <w:iCs/>
        </w:rPr>
        <w:t xml:space="preserve">      </w:t>
      </w:r>
      <w:r w:rsidR="004A183F">
        <w:rPr>
          <w:b/>
          <w:bCs/>
          <w:iCs/>
        </w:rPr>
        <w:t>15</w:t>
      </w:r>
      <w:r w:rsidRPr="0027194E">
        <w:rPr>
          <w:b/>
          <w:bCs/>
          <w:iCs/>
        </w:rPr>
        <w:t xml:space="preserve"> </w:t>
      </w:r>
      <w:r w:rsidRPr="00316916">
        <w:rPr>
          <w:b/>
          <w:bCs/>
          <w:iCs/>
        </w:rPr>
        <w:t>$</w:t>
      </w:r>
      <w:r w:rsidRPr="00316916">
        <w:rPr>
          <w:iCs/>
        </w:rPr>
        <w:t xml:space="preserve"> pour les membres </w:t>
      </w:r>
      <w:r w:rsidRPr="00316916">
        <w:rPr>
          <w:iCs/>
        </w:rPr>
        <w:tab/>
      </w:r>
      <w:r w:rsidR="004A183F">
        <w:rPr>
          <w:b/>
          <w:bCs/>
          <w:iCs/>
        </w:rPr>
        <w:t>3</w:t>
      </w:r>
      <w:r w:rsidRPr="0027194E">
        <w:rPr>
          <w:b/>
          <w:bCs/>
          <w:iCs/>
        </w:rPr>
        <w:t>0</w:t>
      </w:r>
      <w:r>
        <w:rPr>
          <w:iCs/>
        </w:rPr>
        <w:t xml:space="preserve"> </w:t>
      </w:r>
      <w:r w:rsidRPr="00316916">
        <w:rPr>
          <w:b/>
          <w:bCs/>
          <w:iCs/>
        </w:rPr>
        <w:t>$</w:t>
      </w:r>
      <w:r w:rsidRPr="00316916">
        <w:rPr>
          <w:iCs/>
        </w:rPr>
        <w:t xml:space="preserve"> pour les non-membres</w:t>
      </w:r>
      <w:r w:rsidRPr="00316916">
        <w:rPr>
          <w:iCs/>
        </w:rPr>
        <w:tab/>
      </w:r>
      <w:r w:rsidRPr="00316916">
        <w:rPr>
          <w:iCs/>
        </w:rPr>
        <w:tab/>
      </w:r>
    </w:p>
    <w:p w14:paraId="63A9B1EE" w14:textId="77777777" w:rsidR="00C907FD" w:rsidRPr="00316916" w:rsidRDefault="00C907FD" w:rsidP="00C907FD">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001BF0ED" w14:textId="77777777" w:rsidR="00C907FD" w:rsidRPr="00316916" w:rsidRDefault="00C907FD" w:rsidP="00C907FD">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4AF65212" w14:textId="77777777" w:rsidR="00C907FD" w:rsidRPr="00316916" w:rsidRDefault="00C907FD" w:rsidP="00C907FD">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r w:rsidRPr="00316916">
        <w:rPr>
          <w:color w:val="000000"/>
          <w:szCs w:val="24"/>
        </w:rPr>
        <w:tab/>
      </w:r>
    </w:p>
    <w:p w14:paraId="66B74931" w14:textId="77777777" w:rsidR="00C907FD" w:rsidRPr="00316916" w:rsidRDefault="00C907FD" w:rsidP="00C907FD">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207FBE0F" w14:textId="77777777" w:rsidR="00C907FD" w:rsidRDefault="00C907FD" w:rsidP="00C907FD">
      <w:pPr>
        <w:autoSpaceDE w:val="0"/>
        <w:autoSpaceDN w:val="0"/>
        <w:adjustRightInd w:val="0"/>
        <w:spacing w:before="120"/>
        <w:rPr>
          <w:rStyle w:val="Hyperlien"/>
          <w:rFonts w:ascii="Times New Roman" w:hAnsi="Times New Roman"/>
          <w:color w:val="FF0000"/>
          <w:u w:val="none"/>
        </w:rPr>
      </w:pPr>
      <w:r>
        <w:t>I</w:t>
      </w:r>
      <w:r w:rsidRPr="001F2D14">
        <w:t xml:space="preserve">nscription obligatoire </w:t>
      </w:r>
      <w:r w:rsidRPr="001F2D14">
        <w:rPr>
          <w:b/>
        </w:rPr>
        <w:t xml:space="preserve">avant </w:t>
      </w:r>
      <w:r w:rsidR="00C93BE3">
        <w:rPr>
          <w:b/>
        </w:rPr>
        <w:t>jeudi</w:t>
      </w:r>
      <w:r>
        <w:rPr>
          <w:b/>
        </w:rPr>
        <w:t xml:space="preserve">, </w:t>
      </w:r>
      <w:r w:rsidR="004A183F">
        <w:rPr>
          <w:b/>
        </w:rPr>
        <w:t>8 mai</w:t>
      </w:r>
      <w:r>
        <w:rPr>
          <w:b/>
        </w:rPr>
        <w:t xml:space="preserve"> 2025</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10"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11"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w:t>
      </w:r>
      <w:r w:rsidRPr="00FE4D05">
        <w:rPr>
          <w:rStyle w:val="Hyperlien"/>
          <w:rFonts w:ascii="Times New Roman" w:hAnsi="Times New Roman"/>
          <w:color w:val="000000" w:themeColor="text1"/>
          <w:u w:val="none"/>
        </w:rPr>
        <w:t>Détails : p</w:t>
      </w:r>
      <w:r w:rsidR="00FE4D05">
        <w:rPr>
          <w:rStyle w:val="Hyperlien"/>
          <w:rFonts w:ascii="Times New Roman" w:hAnsi="Times New Roman"/>
          <w:color w:val="000000" w:themeColor="text1"/>
          <w:u w:val="none"/>
        </w:rPr>
        <w:t xml:space="preserve">. </w:t>
      </w:r>
      <w:r w:rsidR="00AB73CB">
        <w:rPr>
          <w:rStyle w:val="Hyperlien"/>
          <w:rFonts w:ascii="Times New Roman" w:hAnsi="Times New Roman"/>
          <w:color w:val="000000" w:themeColor="text1"/>
          <w:u w:val="none"/>
        </w:rPr>
        <w:t>14</w:t>
      </w:r>
      <w:r w:rsidR="00FE4D05">
        <w:rPr>
          <w:rStyle w:val="Hyperlien"/>
          <w:rFonts w:ascii="Times New Roman" w:hAnsi="Times New Roman"/>
          <w:color w:val="000000" w:themeColor="text1"/>
          <w:u w:val="none"/>
        </w:rPr>
        <w:t>)</w:t>
      </w:r>
    </w:p>
    <w:p w14:paraId="5FAB1672" w14:textId="77777777" w:rsidR="00C907FD" w:rsidRDefault="00C907FD" w:rsidP="002E1DC5">
      <w:pPr>
        <w:autoSpaceDE w:val="0"/>
        <w:autoSpaceDN w:val="0"/>
        <w:adjustRightInd w:val="0"/>
        <w:spacing w:before="120"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4188FAD1" w14:textId="77777777" w:rsidR="00C907FD" w:rsidRPr="00181C36" w:rsidRDefault="00B62544" w:rsidP="00C907FD">
      <w:pPr>
        <w:spacing w:before="120" w:after="60"/>
        <w:rPr>
          <w:sz w:val="20"/>
          <w:szCs w:val="20"/>
        </w:rPr>
      </w:pPr>
      <w:r>
        <w:rPr>
          <w:rFonts w:ascii="Arial Black" w:hAnsi="Arial Black" w:cstheme="majorHAnsi"/>
          <w:b/>
          <w:bCs/>
        </w:rPr>
        <w:t>Assemblée générale régionale (AGR et FLG)</w:t>
      </w:r>
      <w:r w:rsidR="00C907FD">
        <w:rPr>
          <w:rFonts w:ascii="Arial Black" w:hAnsi="Arial Black" w:cstheme="majorHAnsi"/>
          <w:b/>
          <w:bCs/>
        </w:rPr>
        <w:tab/>
        <w:t xml:space="preserve">                   </w:t>
      </w:r>
      <w:r w:rsidR="00C93BE3">
        <w:rPr>
          <w:rFonts w:ascii="Arial Black" w:hAnsi="Arial Black" w:cstheme="majorHAnsi"/>
          <w:b/>
          <w:bCs/>
        </w:rPr>
        <w:t xml:space="preserve"> </w:t>
      </w:r>
      <w:r w:rsidR="00C907FD">
        <w:rPr>
          <w:rFonts w:ascii="Arial Black" w:hAnsi="Arial Black" w:cstheme="majorHAnsi"/>
          <w:b/>
          <w:bCs/>
        </w:rPr>
        <w:t>Mardi, 2</w:t>
      </w:r>
      <w:r w:rsidR="00C93BE3">
        <w:rPr>
          <w:rFonts w:ascii="Arial Black" w:hAnsi="Arial Black" w:cstheme="majorHAnsi"/>
          <w:b/>
          <w:bCs/>
        </w:rPr>
        <w:t>7</w:t>
      </w:r>
      <w:r w:rsidR="00C907FD">
        <w:rPr>
          <w:rFonts w:ascii="Arial Black" w:hAnsi="Arial Black" w:cstheme="majorHAnsi"/>
          <w:b/>
          <w:bCs/>
        </w:rPr>
        <w:t xml:space="preserve"> </w:t>
      </w:r>
      <w:r w:rsidR="00C93BE3">
        <w:rPr>
          <w:rFonts w:ascii="Arial Black" w:hAnsi="Arial Black" w:cstheme="majorHAnsi"/>
          <w:b/>
          <w:bCs/>
        </w:rPr>
        <w:t>mai</w:t>
      </w:r>
      <w:r w:rsidR="00C907FD">
        <w:rPr>
          <w:rFonts w:ascii="Arial Black" w:hAnsi="Arial Black" w:cstheme="majorHAnsi"/>
          <w:b/>
          <w:bCs/>
        </w:rPr>
        <w:t xml:space="preserve"> 2025</w:t>
      </w:r>
    </w:p>
    <w:p w14:paraId="3F0AF0E1" w14:textId="77777777" w:rsidR="00C907FD" w:rsidRPr="00D85BE4" w:rsidRDefault="00C907FD" w:rsidP="00C907FD">
      <w:r w:rsidRPr="00316916">
        <w:rPr>
          <w:b/>
        </w:rPr>
        <w:t>Lieu</w:t>
      </w:r>
      <w:r w:rsidRPr="00316916">
        <w:t xml:space="preserve"> : </w:t>
      </w:r>
      <w:r w:rsidR="003C47F0">
        <w:rPr>
          <w:b/>
          <w:bCs/>
        </w:rPr>
        <w:t>Hôtel Québec</w:t>
      </w:r>
      <w:r w:rsidR="003C47F0">
        <w:t>, 3115, avenue des Hôtels, Québec</w:t>
      </w:r>
    </w:p>
    <w:p w14:paraId="21C7B01F" w14:textId="77777777" w:rsidR="00C907FD" w:rsidRPr="00316916" w:rsidRDefault="00C907FD" w:rsidP="00C907FD">
      <w:pPr>
        <w:tabs>
          <w:tab w:val="left" w:pos="1033"/>
        </w:tabs>
        <w:spacing w:before="60" w:after="120"/>
        <w:ind w:right="45"/>
        <w:rPr>
          <w:iCs/>
        </w:rPr>
      </w:pPr>
      <w:r w:rsidRPr="00316916">
        <w:rPr>
          <w:b/>
          <w:iCs/>
        </w:rPr>
        <w:t xml:space="preserve">Coût </w:t>
      </w:r>
      <w:r w:rsidRPr="00316916">
        <w:rPr>
          <w:bCs/>
          <w:iCs/>
        </w:rPr>
        <w:t>:</w:t>
      </w:r>
      <w:r w:rsidRPr="00316916">
        <w:rPr>
          <w:iCs/>
        </w:rPr>
        <w:t xml:space="preserve"> </w:t>
      </w:r>
      <w:r w:rsidRPr="00316916">
        <w:rPr>
          <w:iCs/>
        </w:rPr>
        <w:tab/>
      </w:r>
      <w:r w:rsidR="00A4710A">
        <w:rPr>
          <w:iCs/>
        </w:rPr>
        <w:t xml:space="preserve">      </w:t>
      </w:r>
      <w:r>
        <w:rPr>
          <w:b/>
          <w:bCs/>
          <w:iCs/>
        </w:rPr>
        <w:t>20</w:t>
      </w:r>
      <w:r w:rsidRPr="0027194E">
        <w:rPr>
          <w:b/>
          <w:bCs/>
          <w:iCs/>
        </w:rPr>
        <w:t xml:space="preserve"> </w:t>
      </w:r>
      <w:r w:rsidRPr="00316916">
        <w:rPr>
          <w:b/>
          <w:bCs/>
          <w:iCs/>
        </w:rPr>
        <w:t>$</w:t>
      </w:r>
      <w:r w:rsidRPr="00316916">
        <w:rPr>
          <w:iCs/>
        </w:rPr>
        <w:t xml:space="preserve"> pour les membres </w:t>
      </w:r>
      <w:r w:rsidRPr="00316916">
        <w:rPr>
          <w:iCs/>
        </w:rPr>
        <w:tab/>
      </w:r>
      <w:r w:rsidRPr="00316916">
        <w:rPr>
          <w:iCs/>
        </w:rPr>
        <w:tab/>
      </w:r>
    </w:p>
    <w:p w14:paraId="04BC5A93" w14:textId="77777777" w:rsidR="00C907FD" w:rsidRPr="00316916" w:rsidRDefault="00C907FD" w:rsidP="00C907FD">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p>
    <w:p w14:paraId="48EB6D8D" w14:textId="77777777" w:rsidR="00C907FD" w:rsidRPr="00316916" w:rsidRDefault="00C907FD" w:rsidP="00C907FD">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0AD6A440" w14:textId="77777777" w:rsidR="00C907FD" w:rsidRPr="00316916" w:rsidRDefault="00C907FD" w:rsidP="00C907FD">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p>
    <w:p w14:paraId="6767DF8C" w14:textId="77777777" w:rsidR="00C907FD" w:rsidRPr="00316916" w:rsidRDefault="00C907FD" w:rsidP="00C907FD">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16F7F5D3" w14:textId="77777777" w:rsidR="00297028" w:rsidRDefault="00C907FD" w:rsidP="002E1DC5">
      <w:pPr>
        <w:autoSpaceDE w:val="0"/>
        <w:autoSpaceDN w:val="0"/>
        <w:adjustRightInd w:val="0"/>
        <w:spacing w:before="120" w:after="120"/>
        <w:rPr>
          <w:color w:val="001AF5"/>
        </w:rPr>
      </w:pPr>
      <w:r>
        <w:t>I</w:t>
      </w:r>
      <w:r w:rsidRPr="001F2D14">
        <w:t xml:space="preserve">nscription obligatoire </w:t>
      </w:r>
      <w:r w:rsidRPr="001F2D14">
        <w:rPr>
          <w:b/>
        </w:rPr>
        <w:t xml:space="preserve">avant </w:t>
      </w:r>
      <w:r>
        <w:rPr>
          <w:b/>
        </w:rPr>
        <w:t xml:space="preserve">mardi, </w:t>
      </w:r>
      <w:r w:rsidR="00C93BE3">
        <w:rPr>
          <w:b/>
        </w:rPr>
        <w:t>13 mai</w:t>
      </w:r>
      <w:r>
        <w:rPr>
          <w:b/>
        </w:rPr>
        <w:t xml:space="preserve"> 2025</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12"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13"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E4D05">
        <w:rPr>
          <w:rStyle w:val="Hyperlien"/>
          <w:rFonts w:ascii="Times New Roman" w:hAnsi="Times New Roman"/>
          <w:color w:val="000000" w:themeColor="text1"/>
          <w:u w:val="none"/>
        </w:rPr>
        <w:t>p.</w:t>
      </w:r>
      <w:r w:rsidR="00FE4D05" w:rsidRPr="00FE4D05">
        <w:rPr>
          <w:color w:val="001AF5"/>
        </w:rPr>
        <w:t xml:space="preserve"> </w:t>
      </w:r>
      <w:r w:rsidR="00AB73CB">
        <w:rPr>
          <w:color w:val="000000" w:themeColor="text1"/>
        </w:rPr>
        <w:t>14</w:t>
      </w:r>
      <w:r w:rsidR="00FE4D05" w:rsidRPr="00FE4D05">
        <w:rPr>
          <w:color w:val="000000" w:themeColor="text1"/>
        </w:rPr>
        <w:t>)</w:t>
      </w:r>
    </w:p>
    <w:p w14:paraId="419E4BB6" w14:textId="77777777" w:rsidR="00445A14" w:rsidRDefault="00445A14" w:rsidP="00445A14">
      <w:pPr>
        <w:autoSpaceDE w:val="0"/>
        <w:autoSpaceDN w:val="0"/>
        <w:adjustRightInd w:val="0"/>
        <w:spacing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70CB5776" w14:textId="77777777" w:rsidR="00445A14" w:rsidRPr="00FE4D05" w:rsidRDefault="00445A14" w:rsidP="002E1DC5">
      <w:pPr>
        <w:autoSpaceDE w:val="0"/>
        <w:autoSpaceDN w:val="0"/>
        <w:adjustRightInd w:val="0"/>
        <w:spacing w:before="120" w:after="120"/>
        <w:rPr>
          <w:color w:val="000000" w:themeColor="text1"/>
        </w:rPr>
        <w:sectPr w:rsidR="00445A14" w:rsidRPr="00FE4D05" w:rsidSect="0099687C">
          <w:pgSz w:w="12240" w:h="15840"/>
          <w:pgMar w:top="1418" w:right="851" w:bottom="1418" w:left="851" w:header="709" w:footer="709" w:gutter="0"/>
          <w:cols w:space="52"/>
          <w:docGrid w:linePitch="360"/>
        </w:sectPr>
      </w:pPr>
    </w:p>
    <w:p w14:paraId="43E73B9C" w14:textId="77777777" w:rsidR="0067478D" w:rsidRPr="001A61CB" w:rsidRDefault="007F4B14" w:rsidP="001A61CB">
      <w:pPr>
        <w:autoSpaceDE w:val="0"/>
        <w:autoSpaceDN w:val="0"/>
        <w:adjustRightInd w:val="0"/>
        <w:rPr>
          <w:rFonts w:ascii="Arial Black" w:hAnsi="Arial Black" w:cs="Arial"/>
          <w:b/>
          <w:sz w:val="28"/>
          <w:szCs w:val="28"/>
        </w:rPr>
      </w:pPr>
      <w:r>
        <w:rPr>
          <w:rFonts w:ascii="Arial Black" w:hAnsi="Arial Black" w:cs="Arial"/>
          <w:b/>
          <w:noProof/>
          <w:sz w:val="28"/>
          <w:szCs w:val="28"/>
        </w:rPr>
        <w:lastRenderedPageBreak/>
        <w:drawing>
          <wp:anchor distT="0" distB="0" distL="114300" distR="114300" simplePos="0" relativeHeight="252960768" behindDoc="1" locked="0" layoutInCell="1" allowOverlap="1" wp14:anchorId="774DB924" wp14:editId="7BC4A272">
            <wp:simplePos x="0" y="0"/>
            <wp:positionH relativeFrom="margin">
              <wp:posOffset>5306594</wp:posOffset>
            </wp:positionH>
            <wp:positionV relativeFrom="margin">
              <wp:posOffset>38033</wp:posOffset>
            </wp:positionV>
            <wp:extent cx="1585621" cy="787467"/>
            <wp:effectExtent l="0" t="0" r="1905" b="0"/>
            <wp:wrapNone/>
            <wp:docPr id="128889396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93967" name="Image 1288893967"/>
                    <pic:cNvPicPr/>
                  </pic:nvPicPr>
                  <pic:blipFill>
                    <a:blip r:embed="rId114">
                      <a:extLst>
                        <a:ext uri="{28A0092B-C50C-407E-A947-70E740481C1C}">
                          <a14:useLocalDpi xmlns:a14="http://schemas.microsoft.com/office/drawing/2010/main" val="0"/>
                        </a:ext>
                      </a:extLst>
                    </a:blip>
                    <a:stretch>
                      <a:fillRect/>
                    </a:stretch>
                  </pic:blipFill>
                  <pic:spPr>
                    <a:xfrm>
                      <a:off x="0" y="0"/>
                      <a:ext cx="1585621" cy="787467"/>
                    </a:xfrm>
                    <a:prstGeom prst="rect">
                      <a:avLst/>
                    </a:prstGeom>
                  </pic:spPr>
                </pic:pic>
              </a:graphicData>
            </a:graphic>
            <wp14:sizeRelH relativeFrom="margin">
              <wp14:pctWidth>0</wp14:pctWidth>
            </wp14:sizeRelH>
            <wp14:sizeRelV relativeFrom="margin">
              <wp14:pctHeight>0</wp14:pctHeight>
            </wp14:sizeRelV>
          </wp:anchor>
        </w:drawing>
      </w:r>
      <w:r>
        <w:rPr>
          <w:rFonts w:ascii="Arial Black" w:hAnsi="Arial Black" w:cs="Arial"/>
          <w:b/>
          <w:noProof/>
          <w:sz w:val="28"/>
          <w:szCs w:val="28"/>
        </w:rPr>
        <mc:AlternateContent>
          <mc:Choice Requires="wps">
            <w:drawing>
              <wp:anchor distT="0" distB="0" distL="114300" distR="114300" simplePos="0" relativeHeight="252231680" behindDoc="0" locked="0" layoutInCell="1" allowOverlap="1" wp14:anchorId="4198DFBB" wp14:editId="20CBED91">
                <wp:simplePos x="0" y="0"/>
                <wp:positionH relativeFrom="margin">
                  <wp:posOffset>2489835</wp:posOffset>
                </wp:positionH>
                <wp:positionV relativeFrom="margin">
                  <wp:posOffset>39203</wp:posOffset>
                </wp:positionV>
                <wp:extent cx="1769745" cy="410210"/>
                <wp:effectExtent l="0" t="0" r="0" b="0"/>
                <wp:wrapSquare wrapText="bothSides"/>
                <wp:docPr id="96" name="Zone de texte 96"/>
                <wp:cNvGraphicFramePr/>
                <a:graphic xmlns:a="http://schemas.openxmlformats.org/drawingml/2006/main">
                  <a:graphicData uri="http://schemas.microsoft.com/office/word/2010/wordprocessingShape">
                    <wps:wsp>
                      <wps:cNvSpPr txBox="1"/>
                      <wps:spPr>
                        <a:xfrm>
                          <a:off x="0" y="0"/>
                          <a:ext cx="1769745" cy="410210"/>
                        </a:xfrm>
                        <a:prstGeom prst="rect">
                          <a:avLst/>
                        </a:prstGeom>
                        <a:noFill/>
                        <a:ln w="6350">
                          <a:noFill/>
                        </a:ln>
                      </wps:spPr>
                      <wps:txbx>
                        <w:txbxContent>
                          <w:p w14:paraId="7B2F99CF" w14:textId="77777777" w:rsidR="00CC6814" w:rsidRDefault="006A162B" w:rsidP="006A162B">
                            <w:pPr>
                              <w:jc w:val="center"/>
                            </w:pPr>
                            <w:r>
                              <w:rPr>
                                <w:rFonts w:ascii="Arial Black" w:hAnsi="Arial Black" w:cs="Arial"/>
                                <w:b/>
                                <w:sz w:val="28"/>
                                <w:szCs w:val="28"/>
                              </w:rPr>
                              <w:t>NÉCROLOGIE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8DFBB" id="Zone de texte 96" o:spid="_x0000_s1068" type="#_x0000_t202" style="position:absolute;margin-left:196.05pt;margin-top:3.1pt;width:139.35pt;height:32.3pt;z-index:252231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" filled="f" stroked="f" strokeweight=".5pt">
                <v:textbox>
                  <w:txbxContent>
                    <w:p w14:paraId="7B2F99CF" w14:textId="77777777" w:rsidR="00CC6814" w:rsidRDefault="006A162B" w:rsidP="006A162B">
                      <w:pPr>
                        <w:jc w:val="center"/>
                      </w:pPr>
                      <w:r>
                        <w:rPr>
                          <w:rFonts w:ascii="Arial Black" w:hAnsi="Arial Black" w:cs="Arial"/>
                          <w:b/>
                          <w:sz w:val="28"/>
                          <w:szCs w:val="28"/>
                        </w:rPr>
                        <w:t>NÉCROLOGIE</w:t>
                      </w:r>
                    </w:p>
                  </w:txbxContent>
                </v:textbox>
                <w10:wrap type="square" anchorx="margin" anchory="margin"/>
              </v:shape>
            </w:pict>
          </mc:Fallback>
        </mc:AlternateContent>
      </w:r>
    </w:p>
    <w:p w14:paraId="18E69F53" w14:textId="77777777" w:rsidR="00135A44" w:rsidRDefault="00135A44" w:rsidP="00EE4905">
      <w:pPr>
        <w:spacing w:after="120"/>
        <w:ind w:right="743"/>
        <w:jc w:val="both"/>
        <w:rPr>
          <w:b/>
          <w:i/>
          <w:sz w:val="28"/>
          <w:szCs w:val="28"/>
        </w:rPr>
      </w:pPr>
    </w:p>
    <w:p w14:paraId="627AE9D9" w14:textId="77777777" w:rsidR="00135A44" w:rsidRDefault="00CC6814" w:rsidP="00135A44">
      <w:pPr>
        <w:spacing w:after="120"/>
        <w:ind w:right="743"/>
        <w:jc w:val="both"/>
        <w:rPr>
          <w:b/>
          <w:i/>
          <w:sz w:val="28"/>
          <w:szCs w:val="28"/>
        </w:rPr>
      </w:pPr>
      <w:bookmarkStart w:id="3" w:name="OLE_LINK1"/>
      <w:r w:rsidRPr="00EE7F92">
        <w:rPr>
          <w:b/>
          <w:i/>
          <w:sz w:val="28"/>
          <w:szCs w:val="28"/>
        </w:rPr>
        <w:t>Membre</w:t>
      </w:r>
      <w:r w:rsidR="00CE7ADD">
        <w:rPr>
          <w:b/>
          <w:i/>
          <w:sz w:val="28"/>
          <w:szCs w:val="28"/>
        </w:rPr>
        <w:t>s</w:t>
      </w:r>
      <w:r w:rsidRPr="00EE7F92">
        <w:rPr>
          <w:b/>
          <w:i/>
          <w:sz w:val="28"/>
          <w:szCs w:val="28"/>
        </w:rPr>
        <w:t xml:space="preserve"> qui nous</w:t>
      </w:r>
      <w:r w:rsidR="00CE7ADD">
        <w:rPr>
          <w:b/>
          <w:i/>
          <w:sz w:val="28"/>
          <w:szCs w:val="28"/>
        </w:rPr>
        <w:t xml:space="preserve"> ont</w:t>
      </w:r>
      <w:r w:rsidRPr="00EE7F92">
        <w:rPr>
          <w:b/>
          <w:i/>
          <w:sz w:val="28"/>
          <w:szCs w:val="28"/>
        </w:rPr>
        <w:t xml:space="preserve"> quittés :</w:t>
      </w:r>
    </w:p>
    <w:bookmarkEnd w:id="3"/>
    <w:p w14:paraId="206A1A9A" w14:textId="77777777" w:rsidR="00707A8F" w:rsidRPr="00707A8F" w:rsidRDefault="007F4B14" w:rsidP="009966AA">
      <w:pPr>
        <w:spacing w:before="360" w:after="120"/>
        <w:ind w:right="45"/>
        <w:jc w:val="both"/>
        <w:rPr>
          <w:b/>
          <w:i/>
          <w:sz w:val="28"/>
          <w:szCs w:val="28"/>
        </w:rPr>
      </w:pPr>
      <w:r>
        <w:rPr>
          <w:b/>
          <w:i/>
          <w:noProof/>
          <w:sz w:val="28"/>
          <w:szCs w:val="28"/>
        </w:rPr>
        <mc:AlternateContent>
          <mc:Choice Requires="wps">
            <w:drawing>
              <wp:anchor distT="0" distB="0" distL="114300" distR="114300" simplePos="0" relativeHeight="253109248" behindDoc="0" locked="0" layoutInCell="1" allowOverlap="1" wp14:anchorId="4A6584FA" wp14:editId="33AB5897">
                <wp:simplePos x="0" y="0"/>
                <wp:positionH relativeFrom="margin">
                  <wp:posOffset>24765</wp:posOffset>
                </wp:positionH>
                <wp:positionV relativeFrom="margin">
                  <wp:posOffset>866909</wp:posOffset>
                </wp:positionV>
                <wp:extent cx="474980" cy="571500"/>
                <wp:effectExtent l="0" t="0" r="7620" b="12700"/>
                <wp:wrapSquare wrapText="bothSides"/>
                <wp:docPr id="1303804128" name="Rectangle 1"/>
                <wp:cNvGraphicFramePr/>
                <a:graphic xmlns:a="http://schemas.openxmlformats.org/drawingml/2006/main">
                  <a:graphicData uri="http://schemas.microsoft.com/office/word/2010/wordprocessingShape">
                    <wps:wsp>
                      <wps:cNvSpPr/>
                      <wps:spPr>
                        <a:xfrm>
                          <a:off x="0" y="0"/>
                          <a:ext cx="474980" cy="571500"/>
                        </a:xfrm>
                        <a:prstGeom prst="rect">
                          <a:avLst/>
                        </a:prstGeom>
                        <a:blipFill dpi="0" rotWithShape="1">
                          <a:blip r:embed="rId115"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519C9" id="Rectangle 1" o:spid="_x0000_s1026" style="position:absolute;margin-left:1.95pt;margin-top:68.25pt;width:37.4pt;height:45pt;z-index:253109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" strokecolor="#bfbfbf [2412]" strokeweight="1pt">
                <v:fill r:id="rId116" o:title="" recolor="t" rotate="t" type="frame"/>
                <w10:wrap type="square" anchorx="margin" anchory="margin"/>
              </v:rect>
            </w:pict>
          </mc:Fallback>
        </mc:AlternateContent>
      </w:r>
      <w:r w:rsidR="00707A8F" w:rsidRPr="005D39D2">
        <w:t>Le 17 juillet 2024, à l</w:t>
      </w:r>
      <w:r w:rsidR="00707A8F">
        <w:t>’</w:t>
      </w:r>
      <w:r w:rsidR="00707A8F" w:rsidRPr="005D39D2">
        <w:t>âge de 90 ans et 8 mois</w:t>
      </w:r>
      <w:r w:rsidR="00707A8F">
        <w:t>,</w:t>
      </w:r>
      <w:r w:rsidR="00707A8F" w:rsidRPr="005D39D2">
        <w:t xml:space="preserve"> est décédé monsieur Claude</w:t>
      </w:r>
      <w:r w:rsidR="009966AA">
        <w:t xml:space="preserve"> </w:t>
      </w:r>
      <w:proofErr w:type="spellStart"/>
      <w:r w:rsidR="00707A8F" w:rsidRPr="005D39D2">
        <w:t>Arbour</w:t>
      </w:r>
      <w:proofErr w:type="spellEnd"/>
      <w:r w:rsidR="00707A8F" w:rsidRPr="005D39D2">
        <w:t>.</w:t>
      </w:r>
      <w:r w:rsidR="00707A8F">
        <w:t xml:space="preserve"> </w:t>
      </w:r>
      <w:r w:rsidR="00707A8F" w:rsidRPr="005D39D2">
        <w:t>Il demeurait à Saint-Raphaël, Bellechasse.</w:t>
      </w:r>
    </w:p>
    <w:p w14:paraId="218B4796" w14:textId="77777777" w:rsidR="009966AA" w:rsidRDefault="009966AA" w:rsidP="00707A8F">
      <w:pPr>
        <w:spacing w:before="120" w:after="120"/>
        <w:jc w:val="both"/>
      </w:pPr>
      <w:r>
        <w:rPr>
          <w:b/>
          <w:i/>
          <w:noProof/>
          <w:sz w:val="28"/>
          <w:szCs w:val="28"/>
        </w:rPr>
        <mc:AlternateContent>
          <mc:Choice Requires="wps">
            <w:drawing>
              <wp:anchor distT="0" distB="0" distL="114300" distR="114300" simplePos="0" relativeHeight="253096960" behindDoc="0" locked="0" layoutInCell="1" allowOverlap="1" wp14:anchorId="4F7276AA" wp14:editId="753F417B">
                <wp:simplePos x="0" y="0"/>
                <wp:positionH relativeFrom="margin">
                  <wp:posOffset>24765</wp:posOffset>
                </wp:positionH>
                <wp:positionV relativeFrom="margin">
                  <wp:posOffset>1535430</wp:posOffset>
                </wp:positionV>
                <wp:extent cx="474345" cy="559435"/>
                <wp:effectExtent l="0" t="0" r="8255" b="12065"/>
                <wp:wrapSquare wrapText="bothSides"/>
                <wp:docPr id="1103744279" name="Rectangle 1"/>
                <wp:cNvGraphicFramePr/>
                <a:graphic xmlns:a="http://schemas.openxmlformats.org/drawingml/2006/main">
                  <a:graphicData uri="http://schemas.microsoft.com/office/word/2010/wordprocessingShape">
                    <wps:wsp>
                      <wps:cNvSpPr/>
                      <wps:spPr>
                        <a:xfrm>
                          <a:off x="0" y="0"/>
                          <a:ext cx="474345" cy="559435"/>
                        </a:xfrm>
                        <a:prstGeom prst="rect">
                          <a:avLst/>
                        </a:prstGeom>
                        <a:blipFill dpi="0" rotWithShape="1">
                          <a:blip r:embed="rId117"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FFC2A" id="Rectangle 1" o:spid="_x0000_s1026" style="position:absolute;margin-left:1.95pt;margin-top:120.9pt;width:37.35pt;height:44.05pt;z-index:253096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" strokecolor="#bfbfbf [2412]" strokeweight="1pt">
                <v:fill r:id="rId118" o:title="" recolor="t" rotate="t" type="frame"/>
                <w10:wrap type="square" anchorx="margin" anchory="margin"/>
              </v:rect>
            </w:pict>
          </mc:Fallback>
        </mc:AlternateContent>
      </w:r>
    </w:p>
    <w:p w14:paraId="7745FD76" w14:textId="77777777" w:rsidR="00707A8F" w:rsidRPr="005D39D2" w:rsidRDefault="00707A8F" w:rsidP="00707A8F">
      <w:pPr>
        <w:spacing w:before="120" w:after="120"/>
        <w:jc w:val="both"/>
      </w:pPr>
      <w:r w:rsidRPr="005D39D2">
        <w:t>Le 6 novembre 2024,</w:t>
      </w:r>
      <w:r>
        <w:t xml:space="preserve"> </w:t>
      </w:r>
      <w:r w:rsidRPr="005D39D2">
        <w:t>à l</w:t>
      </w:r>
      <w:r>
        <w:t>’</w:t>
      </w:r>
      <w:r w:rsidRPr="005D39D2">
        <w:t>âge de 95 ans</w:t>
      </w:r>
      <w:r>
        <w:t>,</w:t>
      </w:r>
      <w:r w:rsidRPr="005D39D2">
        <w:t xml:space="preserve"> est décédée madame Gertrude </w:t>
      </w:r>
      <w:proofErr w:type="spellStart"/>
      <w:r w:rsidRPr="005D39D2">
        <w:t>Labbé</w:t>
      </w:r>
      <w:proofErr w:type="spellEnd"/>
      <w:r w:rsidRPr="005D39D2">
        <w:t>. Elle demeurait à Lévis.</w:t>
      </w:r>
    </w:p>
    <w:p w14:paraId="53198C01" w14:textId="77777777" w:rsidR="00A25C47" w:rsidRDefault="00A25C47" w:rsidP="00BD57D3">
      <w:pPr>
        <w:jc w:val="both"/>
      </w:pPr>
    </w:p>
    <w:p w14:paraId="161CF12F" w14:textId="77777777" w:rsidR="009966AA" w:rsidRDefault="009966AA" w:rsidP="009966AA">
      <w:pPr>
        <w:jc w:val="both"/>
      </w:pPr>
      <w:r>
        <w:rPr>
          <w:b/>
          <w:i/>
          <w:noProof/>
          <w:sz w:val="28"/>
          <w:szCs w:val="28"/>
        </w:rPr>
        <mc:AlternateContent>
          <mc:Choice Requires="wps">
            <w:drawing>
              <wp:anchor distT="0" distB="0" distL="114300" distR="114300" simplePos="0" relativeHeight="253113344" behindDoc="0" locked="0" layoutInCell="1" allowOverlap="1" wp14:anchorId="16BFF0D7" wp14:editId="5C8723F9">
                <wp:simplePos x="0" y="0"/>
                <wp:positionH relativeFrom="margin">
                  <wp:posOffset>24765</wp:posOffset>
                </wp:positionH>
                <wp:positionV relativeFrom="margin">
                  <wp:posOffset>2197535</wp:posOffset>
                </wp:positionV>
                <wp:extent cx="474980" cy="589280"/>
                <wp:effectExtent l="0" t="0" r="7620" b="7620"/>
                <wp:wrapSquare wrapText="bothSides"/>
                <wp:docPr id="2034278874" name="Rectangle 1"/>
                <wp:cNvGraphicFramePr/>
                <a:graphic xmlns:a="http://schemas.openxmlformats.org/drawingml/2006/main">
                  <a:graphicData uri="http://schemas.microsoft.com/office/word/2010/wordprocessingShape">
                    <wps:wsp>
                      <wps:cNvSpPr/>
                      <wps:spPr>
                        <a:xfrm>
                          <a:off x="0" y="0"/>
                          <a:ext cx="474980" cy="589280"/>
                        </a:xfrm>
                        <a:prstGeom prst="rect">
                          <a:avLst/>
                        </a:prstGeom>
                        <a:blipFill dpi="0" rotWithShape="1">
                          <a:blip r:embed="rId119"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26FC7" id="Rectangle 1" o:spid="_x0000_s1026" style="position:absolute;margin-left:1.95pt;margin-top:173.05pt;width:37.4pt;height:46.4pt;z-index:2531133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" strokecolor="#bfbfbf [2412]" strokeweight="1pt">
                <v:fill r:id="rId120" o:title="" recolor="t" rotate="t" type="frame"/>
                <w10:wrap type="square" anchorx="margin" anchory="margin"/>
              </v:rect>
            </w:pict>
          </mc:Fallback>
        </mc:AlternateContent>
      </w:r>
    </w:p>
    <w:p w14:paraId="6F5D6459" w14:textId="77777777" w:rsidR="009966AA" w:rsidRDefault="00707A8F" w:rsidP="009966AA">
      <w:pPr>
        <w:spacing w:before="120" w:after="120"/>
        <w:jc w:val="both"/>
      </w:pPr>
      <w:r w:rsidRPr="005D39D2">
        <w:t>Le 6 novembre 2024,</w:t>
      </w:r>
      <w:r>
        <w:t xml:space="preserve"> </w:t>
      </w:r>
      <w:r w:rsidRPr="005D39D2">
        <w:t>à l</w:t>
      </w:r>
      <w:r>
        <w:t>’</w:t>
      </w:r>
      <w:r w:rsidRPr="005D39D2">
        <w:t>âge de 85 ans</w:t>
      </w:r>
      <w:r>
        <w:t>,</w:t>
      </w:r>
      <w:r w:rsidRPr="005D39D2">
        <w:t xml:space="preserve"> est décédée madame Marie-Marthe Cantin </w:t>
      </w:r>
      <w:proofErr w:type="spellStart"/>
      <w:r w:rsidRPr="005D39D2">
        <w:t>Joncas</w:t>
      </w:r>
      <w:proofErr w:type="spellEnd"/>
      <w:r w:rsidRPr="005D39D2">
        <w:t>. Elle demeurait à Lévis</w:t>
      </w:r>
      <w:r>
        <w:t xml:space="preserve"> </w:t>
      </w:r>
      <w:r w:rsidRPr="005D39D2">
        <w:t>(secteur Saint-Romuald</w:t>
      </w:r>
      <w:r>
        <w:t>)</w:t>
      </w:r>
      <w:r w:rsidRPr="005D39D2">
        <w:t>, native de Saint-Jean-Chrysostome.</w:t>
      </w:r>
    </w:p>
    <w:p w14:paraId="6CDFA716" w14:textId="77777777" w:rsidR="00FD7B24" w:rsidRDefault="009966AA" w:rsidP="001319BA">
      <w:pPr>
        <w:spacing w:before="360" w:after="240"/>
        <w:jc w:val="both"/>
        <w:rPr>
          <w:color w:val="000000"/>
        </w:rPr>
      </w:pPr>
      <w:r>
        <w:rPr>
          <w:b/>
          <w:i/>
          <w:noProof/>
          <w:sz w:val="28"/>
          <w:szCs w:val="28"/>
        </w:rPr>
        <mc:AlternateContent>
          <mc:Choice Requires="wps">
            <w:drawing>
              <wp:anchor distT="0" distB="0" distL="114300" distR="114300" simplePos="0" relativeHeight="253365248" behindDoc="0" locked="0" layoutInCell="1" allowOverlap="1" wp14:anchorId="477BE651" wp14:editId="773F899D">
                <wp:simplePos x="0" y="0"/>
                <wp:positionH relativeFrom="margin">
                  <wp:posOffset>24765</wp:posOffset>
                </wp:positionH>
                <wp:positionV relativeFrom="margin">
                  <wp:posOffset>2895533</wp:posOffset>
                </wp:positionV>
                <wp:extent cx="474980" cy="601345"/>
                <wp:effectExtent l="0" t="0" r="7620" b="8255"/>
                <wp:wrapSquare wrapText="bothSides"/>
                <wp:docPr id="669260959" name="Rectangle 1"/>
                <wp:cNvGraphicFramePr/>
                <a:graphic xmlns:a="http://schemas.openxmlformats.org/drawingml/2006/main">
                  <a:graphicData uri="http://schemas.microsoft.com/office/word/2010/wordprocessingShape">
                    <wps:wsp>
                      <wps:cNvSpPr/>
                      <wps:spPr>
                        <a:xfrm>
                          <a:off x="0" y="0"/>
                          <a:ext cx="474980" cy="601345"/>
                        </a:xfrm>
                        <a:prstGeom prst="rect">
                          <a:avLst/>
                        </a:prstGeom>
                        <a:blipFill dpi="0" rotWithShape="1">
                          <a:blip r:embed="rId121"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FED77" id="Rectangle 1" o:spid="_x0000_s1026" style="position:absolute;margin-left:1.95pt;margin-top:228pt;width:37.4pt;height:47.35pt;z-index:253365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" strokecolor="#bfbfbf [2412]" strokeweight="1pt">
                <v:fill r:id="rId122" o:title="" recolor="t" rotate="t" type="frame"/>
                <w10:wrap type="square" anchorx="margin" anchory="margin"/>
              </v:rect>
            </w:pict>
          </mc:Fallback>
        </mc:AlternateContent>
      </w:r>
      <w:r w:rsidR="00707A8F" w:rsidRPr="005D39D2">
        <w:t>Le 19 novembre 2024, à l</w:t>
      </w:r>
      <w:r w:rsidR="00707A8F">
        <w:t>’</w:t>
      </w:r>
      <w:r w:rsidR="00707A8F" w:rsidRPr="005D39D2">
        <w:t>âge de 83 ans</w:t>
      </w:r>
      <w:r w:rsidR="00707A8F">
        <w:t>,</w:t>
      </w:r>
      <w:r w:rsidR="00707A8F" w:rsidRPr="005D39D2">
        <w:t xml:space="preserve"> est décédée madame Éliane Gagné, épouse de monsieur Henri Gosselin. Elle a enseigné à S</w:t>
      </w:r>
      <w:r w:rsidR="00707A8F">
        <w:t>ain</w:t>
      </w:r>
      <w:r w:rsidR="00707A8F" w:rsidRPr="005D39D2">
        <w:t>t-Isidore,</w:t>
      </w:r>
      <w:r w:rsidR="00707A8F">
        <w:t xml:space="preserve"> </w:t>
      </w:r>
      <w:r w:rsidR="00707A8F" w:rsidRPr="005D39D2">
        <w:t>S</w:t>
      </w:r>
      <w:r w:rsidR="00707A8F">
        <w:t>ain</w:t>
      </w:r>
      <w:r w:rsidR="00707A8F" w:rsidRPr="005D39D2">
        <w:t>t-Nérée et plusieurs années à Lévis.  Elle demeurait à Lévis, secteur Lauzon.</w:t>
      </w:r>
    </w:p>
    <w:p w14:paraId="5B19E177" w14:textId="77777777" w:rsidR="00707A8F" w:rsidRPr="005D39D2" w:rsidRDefault="009966AA" w:rsidP="009966AA">
      <w:pPr>
        <w:spacing w:before="360"/>
        <w:jc w:val="both"/>
      </w:pPr>
      <w:r>
        <w:rPr>
          <w:b/>
          <w:i/>
          <w:noProof/>
          <w:sz w:val="28"/>
          <w:szCs w:val="28"/>
        </w:rPr>
        <mc:AlternateContent>
          <mc:Choice Requires="wps">
            <w:drawing>
              <wp:anchor distT="0" distB="0" distL="114300" distR="114300" simplePos="0" relativeHeight="253367296" behindDoc="0" locked="0" layoutInCell="1" allowOverlap="1" wp14:anchorId="5B8F4438" wp14:editId="2238FFAC">
                <wp:simplePos x="0" y="0"/>
                <wp:positionH relativeFrom="margin">
                  <wp:posOffset>24765</wp:posOffset>
                </wp:positionH>
                <wp:positionV relativeFrom="margin">
                  <wp:posOffset>3616993</wp:posOffset>
                </wp:positionV>
                <wp:extent cx="474980" cy="571500"/>
                <wp:effectExtent l="0" t="0" r="7620" b="12700"/>
                <wp:wrapSquare wrapText="bothSides"/>
                <wp:docPr id="1564200979" name="Rectangle 1"/>
                <wp:cNvGraphicFramePr/>
                <a:graphic xmlns:a="http://schemas.openxmlformats.org/drawingml/2006/main">
                  <a:graphicData uri="http://schemas.microsoft.com/office/word/2010/wordprocessingShape">
                    <wps:wsp>
                      <wps:cNvSpPr/>
                      <wps:spPr>
                        <a:xfrm>
                          <a:off x="0" y="0"/>
                          <a:ext cx="474980" cy="571500"/>
                        </a:xfrm>
                        <a:prstGeom prst="rect">
                          <a:avLst/>
                        </a:prstGeom>
                        <a:blipFill dpi="0" rotWithShape="1">
                          <a:blip r:embed="rId123"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FE099" id="Rectangle 1" o:spid="_x0000_s1026" style="position:absolute;margin-left:1.95pt;margin-top:284.8pt;width:37.4pt;height:45pt;z-index:253367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" strokecolor="#bfbfbf [2412]" strokeweight="1pt">
                <v:fill r:id="rId124" o:title="" recolor="t" rotate="t" type="frame"/>
                <w10:wrap type="square" anchorx="margin" anchory="margin"/>
              </v:rect>
            </w:pict>
          </mc:Fallback>
        </mc:AlternateContent>
      </w:r>
      <w:r w:rsidR="00707A8F" w:rsidRPr="005D39D2">
        <w:t>Le 15 janvier 2025,</w:t>
      </w:r>
      <w:r w:rsidR="00707A8F">
        <w:t xml:space="preserve"> </w:t>
      </w:r>
      <w:r w:rsidR="00707A8F" w:rsidRPr="005D39D2">
        <w:t>à l</w:t>
      </w:r>
      <w:r w:rsidR="00707A8F">
        <w:t>’</w:t>
      </w:r>
      <w:r w:rsidR="00707A8F" w:rsidRPr="005D39D2">
        <w:t>âge de 88 ans et 6 mois</w:t>
      </w:r>
      <w:r w:rsidR="00707A8F">
        <w:t>,</w:t>
      </w:r>
      <w:r w:rsidR="00707A8F" w:rsidRPr="005D39D2">
        <w:t xml:space="preserve"> est décédé monsieur Alphonse Godin. Il a enseigné en </w:t>
      </w:r>
      <w:r w:rsidR="00707A8F">
        <w:t>f</w:t>
      </w:r>
      <w:r w:rsidR="00707A8F" w:rsidRPr="005D39D2">
        <w:t>ormation professionnelle à l</w:t>
      </w:r>
      <w:r w:rsidR="00707A8F">
        <w:t>’</w:t>
      </w:r>
      <w:r w:rsidR="00707A8F" w:rsidRPr="005D39D2">
        <w:t>école secondaire de S</w:t>
      </w:r>
      <w:r w:rsidR="00707A8F">
        <w:t>ain</w:t>
      </w:r>
      <w:r w:rsidR="00707A8F" w:rsidRPr="005D39D2">
        <w:t>t-Anselme.  Il demeurait à l</w:t>
      </w:r>
      <w:r w:rsidR="00707A8F">
        <w:t>’</w:t>
      </w:r>
      <w:r w:rsidR="00707A8F" w:rsidRPr="005D39D2">
        <w:t>Ancienne-Lorette.</w:t>
      </w:r>
    </w:p>
    <w:p w14:paraId="0AEB706B" w14:textId="77777777" w:rsidR="00707A8F" w:rsidRPr="009966AA" w:rsidRDefault="009966AA" w:rsidP="009966AA">
      <w:pPr>
        <w:spacing w:before="240" w:after="240"/>
        <w:jc w:val="both"/>
        <w:rPr>
          <w:color w:val="000000"/>
        </w:rPr>
      </w:pPr>
      <w:r>
        <w:rPr>
          <w:b/>
          <w:i/>
          <w:noProof/>
          <w:sz w:val="28"/>
          <w:szCs w:val="28"/>
        </w:rPr>
        <mc:AlternateContent>
          <mc:Choice Requires="wps">
            <w:drawing>
              <wp:anchor distT="0" distB="0" distL="114300" distR="114300" simplePos="0" relativeHeight="253363200" behindDoc="0" locked="0" layoutInCell="1" allowOverlap="1" wp14:anchorId="7FB52F77" wp14:editId="64EADB18">
                <wp:simplePos x="0" y="0"/>
                <wp:positionH relativeFrom="margin">
                  <wp:posOffset>24765</wp:posOffset>
                </wp:positionH>
                <wp:positionV relativeFrom="margin">
                  <wp:posOffset>4302760</wp:posOffset>
                </wp:positionV>
                <wp:extent cx="474980" cy="613410"/>
                <wp:effectExtent l="0" t="0" r="7620" b="8890"/>
                <wp:wrapSquare wrapText="bothSides"/>
                <wp:docPr id="222585979" name="Rectangle 1"/>
                <wp:cNvGraphicFramePr/>
                <a:graphic xmlns:a="http://schemas.openxmlformats.org/drawingml/2006/main">
                  <a:graphicData uri="http://schemas.microsoft.com/office/word/2010/wordprocessingShape">
                    <wps:wsp>
                      <wps:cNvSpPr/>
                      <wps:spPr>
                        <a:xfrm>
                          <a:off x="0" y="0"/>
                          <a:ext cx="474980" cy="613410"/>
                        </a:xfrm>
                        <a:prstGeom prst="rect">
                          <a:avLst/>
                        </a:prstGeom>
                        <a:blipFill dpi="0" rotWithShape="1">
                          <a:blip r:embed="rId125"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17159" id="Rectangle 1" o:spid="_x0000_s1026" style="position:absolute;margin-left:1.95pt;margin-top:338.8pt;width:37.4pt;height:48.3pt;z-index:2533632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" strokecolor="#bfbfbf [2412]" strokeweight="1pt">
                <v:fill r:id="rId126" o:title="" recolor="t" rotate="t" type="frame"/>
                <w10:wrap type="square" anchorx="margin" anchory="margin"/>
              </v:rect>
            </w:pict>
          </mc:Fallback>
        </mc:AlternateContent>
      </w:r>
      <w:r w:rsidR="00707A8F" w:rsidRPr="005D39D2">
        <w:t>Le 15 février 2025, à l</w:t>
      </w:r>
      <w:r w:rsidR="00707A8F">
        <w:t>’</w:t>
      </w:r>
      <w:r w:rsidR="00707A8F" w:rsidRPr="005D39D2">
        <w:t>âge de 83 ans et 3 mois</w:t>
      </w:r>
      <w:r w:rsidR="00707A8F">
        <w:t>,</w:t>
      </w:r>
      <w:r w:rsidR="00707A8F" w:rsidRPr="005D39D2">
        <w:t xml:space="preserve"> est décédée madame Céline Laverdière. Elle a fait carrière en enseignement, au niveau primaire, entre autres à Lévis aux écoles S</w:t>
      </w:r>
      <w:r w:rsidR="00707A8F">
        <w:t>ain</w:t>
      </w:r>
      <w:r w:rsidR="00707A8F" w:rsidRPr="005D39D2">
        <w:t>te-Anne, S</w:t>
      </w:r>
      <w:r w:rsidR="00707A8F">
        <w:t>ain</w:t>
      </w:r>
      <w:r w:rsidR="00707A8F" w:rsidRPr="005D39D2">
        <w:t xml:space="preserve">te-Bernadette et les Moussaillons. Elle demeurait à Lévis et était native de Saint-Lazare-de-Bellechasse.  </w:t>
      </w:r>
    </w:p>
    <w:p w14:paraId="054478B7" w14:textId="77777777" w:rsidR="009966AA" w:rsidRDefault="009966AA" w:rsidP="009966AA">
      <w:pPr>
        <w:jc w:val="both"/>
        <w:rPr>
          <w:i/>
          <w:iCs/>
          <w:color w:val="000000" w:themeColor="text1"/>
        </w:rPr>
      </w:pPr>
      <w:r>
        <w:rPr>
          <w:i/>
          <w:iCs/>
          <w:color w:val="000000" w:themeColor="text1"/>
        </w:rPr>
        <w:t>« </w:t>
      </w:r>
      <w:r w:rsidR="00707A8F" w:rsidRPr="009966AA">
        <w:rPr>
          <w:i/>
          <w:iCs/>
          <w:color w:val="000000" w:themeColor="text1"/>
        </w:rPr>
        <w:t xml:space="preserve"> Ma carrière fut assez diversifiée… </w:t>
      </w:r>
    </w:p>
    <w:p w14:paraId="2ED7AEAB" w14:textId="77777777" w:rsidR="009966AA" w:rsidRDefault="00707A8F" w:rsidP="009966AA">
      <w:pPr>
        <w:spacing w:before="120" w:after="120"/>
        <w:jc w:val="both"/>
        <w:rPr>
          <w:i/>
          <w:iCs/>
          <w:color w:val="000000" w:themeColor="text1"/>
        </w:rPr>
      </w:pPr>
      <w:r w:rsidRPr="009966AA">
        <w:rPr>
          <w:i/>
          <w:iCs/>
          <w:color w:val="000000" w:themeColor="text1"/>
        </w:rPr>
        <w:t>Tout comme Émilie Bordeleau, personnage du célèbre roman « Les Filles de Caleb », j'ai débuté comme maîtresse d'école dans des écoles de rang de ma paroisse, il s'agissait alors de classes à divisions multiples. Après trois ans, j'ai quitté mon petit patelin vers Lauzon pour enseigner en première année. J’ai œuvré d'abord à l'école Sainte-Anne qui est maintenant la Maison des Aînés, ensuite à l'</w:t>
      </w:r>
      <w:r w:rsidR="00F30E60">
        <w:rPr>
          <w:i/>
          <w:iCs/>
          <w:color w:val="000000" w:themeColor="text1"/>
        </w:rPr>
        <w:t>é</w:t>
      </w:r>
      <w:r w:rsidRPr="009966AA">
        <w:rPr>
          <w:i/>
          <w:iCs/>
          <w:color w:val="000000" w:themeColor="text1"/>
        </w:rPr>
        <w:t>cole Sainte-Bernadette appelée aujourd'hui l'</w:t>
      </w:r>
      <w:r w:rsidR="009966AA">
        <w:rPr>
          <w:i/>
          <w:iCs/>
          <w:color w:val="000000" w:themeColor="text1"/>
        </w:rPr>
        <w:t>é</w:t>
      </w:r>
      <w:r w:rsidRPr="009966AA">
        <w:rPr>
          <w:i/>
          <w:iCs/>
          <w:color w:val="000000" w:themeColor="text1"/>
        </w:rPr>
        <w:t xml:space="preserve">cole Du Ruisseau. </w:t>
      </w:r>
    </w:p>
    <w:p w14:paraId="235493B7" w14:textId="77777777" w:rsidR="009966AA" w:rsidRDefault="00707A8F" w:rsidP="009966AA">
      <w:pPr>
        <w:spacing w:before="120"/>
        <w:jc w:val="both"/>
        <w:rPr>
          <w:i/>
          <w:iCs/>
          <w:color w:val="000000" w:themeColor="text1"/>
        </w:rPr>
      </w:pPr>
      <w:r w:rsidRPr="009966AA">
        <w:rPr>
          <w:i/>
          <w:iCs/>
          <w:color w:val="000000" w:themeColor="text1"/>
        </w:rPr>
        <w:t>Étant une éternelle étudiante dans l'âme, j'ai donc complété ma formation tout en continuant de travailler. J'ai enfin obtenu le baccalauréat tant désiré en enseignement primaire et en orthopédagogie</w:t>
      </w:r>
      <w:r w:rsidR="00100181">
        <w:rPr>
          <w:i/>
          <w:iCs/>
          <w:color w:val="000000" w:themeColor="text1"/>
        </w:rPr>
        <w:t>,</w:t>
      </w:r>
      <w:r w:rsidRPr="009966AA">
        <w:rPr>
          <w:i/>
          <w:iCs/>
          <w:color w:val="000000" w:themeColor="text1"/>
        </w:rPr>
        <w:t xml:space="preserve"> ce qui m'a permis d’enseigner à domicile et à l'hôpital auprès de jeunes malades. J'ai terminé ensuite ma carrière comme orthopédagogue et ensuite comme titulaire d'une classe de troisième année à l'école les Moussaillons de Pintendre. Je quittais donc après 35 ans de service!</w:t>
      </w:r>
      <w:r w:rsidR="009966AA">
        <w:rPr>
          <w:i/>
          <w:iCs/>
          <w:color w:val="000000" w:themeColor="text1"/>
        </w:rPr>
        <w:t> »</w:t>
      </w:r>
    </w:p>
    <w:p w14:paraId="7EB392CB" w14:textId="77777777" w:rsidR="009966AA" w:rsidRPr="009966AA" w:rsidRDefault="009966AA" w:rsidP="009966AA">
      <w:pPr>
        <w:jc w:val="right"/>
        <w:rPr>
          <w:i/>
          <w:iCs/>
          <w:color w:val="000000" w:themeColor="text1"/>
          <w:sz w:val="21"/>
          <w:szCs w:val="21"/>
        </w:rPr>
      </w:pPr>
      <w:r w:rsidRPr="009966AA">
        <w:rPr>
          <w:i/>
          <w:iCs/>
          <w:color w:val="000000" w:themeColor="text1"/>
          <w:sz w:val="21"/>
          <w:szCs w:val="21"/>
        </w:rPr>
        <w:t>Céline</w:t>
      </w:r>
      <w:r w:rsidR="00BD0127">
        <w:rPr>
          <w:i/>
          <w:iCs/>
          <w:color w:val="000000" w:themeColor="text1"/>
          <w:sz w:val="21"/>
          <w:szCs w:val="21"/>
        </w:rPr>
        <w:t xml:space="preserve"> Laverdière</w:t>
      </w:r>
    </w:p>
    <w:p w14:paraId="4A13623E" w14:textId="77777777" w:rsidR="00707A8F" w:rsidRDefault="00E54CA0" w:rsidP="00707A8F">
      <w:r>
        <w:rPr>
          <w:noProof/>
          <w:color w:val="000000"/>
        </w:rPr>
        <w:drawing>
          <wp:anchor distT="0" distB="0" distL="114300" distR="114300" simplePos="0" relativeHeight="253418496" behindDoc="0" locked="0" layoutInCell="1" allowOverlap="1" wp14:anchorId="20E41318" wp14:editId="68BD3E5B">
            <wp:simplePos x="0" y="0"/>
            <wp:positionH relativeFrom="margin">
              <wp:posOffset>2075815</wp:posOffset>
            </wp:positionH>
            <wp:positionV relativeFrom="margin">
              <wp:posOffset>7423150</wp:posOffset>
            </wp:positionV>
            <wp:extent cx="2539365" cy="956310"/>
            <wp:effectExtent l="0" t="0" r="635" b="0"/>
            <wp:wrapSquare wrapText="bothSides"/>
            <wp:docPr id="1002557850"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7850" name="Image 1002557850"/>
                    <pic:cNvPicPr/>
                  </pic:nvPicPr>
                  <pic:blipFill>
                    <a:blip r:embed="rId127">
                      <a:extLst>
                        <a:ext uri="{28A0092B-C50C-407E-A947-70E740481C1C}">
                          <a14:useLocalDpi xmlns:a14="http://schemas.microsoft.com/office/drawing/2010/main" val="0"/>
                        </a:ext>
                      </a:extLst>
                    </a:blip>
                    <a:stretch>
                      <a:fillRect/>
                    </a:stretch>
                  </pic:blipFill>
                  <pic:spPr>
                    <a:xfrm>
                      <a:off x="0" y="0"/>
                      <a:ext cx="2539365" cy="956310"/>
                    </a:xfrm>
                    <a:prstGeom prst="rect">
                      <a:avLst/>
                    </a:prstGeom>
                  </pic:spPr>
                </pic:pic>
              </a:graphicData>
            </a:graphic>
            <wp14:sizeRelH relativeFrom="margin">
              <wp14:pctWidth>0</wp14:pctWidth>
            </wp14:sizeRelH>
            <wp14:sizeRelV relativeFrom="margin">
              <wp14:pctHeight>0</wp14:pctHeight>
            </wp14:sizeRelV>
          </wp:anchor>
        </w:drawing>
      </w:r>
    </w:p>
    <w:p w14:paraId="64ACBEF6" w14:textId="77777777" w:rsidR="00707A8F" w:rsidRDefault="00707A8F" w:rsidP="00885B6B">
      <w:pPr>
        <w:spacing w:before="120" w:after="240"/>
        <w:jc w:val="both"/>
        <w:rPr>
          <w:color w:val="000000"/>
        </w:rPr>
        <w:sectPr w:rsidR="00707A8F" w:rsidSect="00C36F47">
          <w:headerReference w:type="first" r:id="rId128"/>
          <w:footerReference w:type="first" r:id="rId129"/>
          <w:pgSz w:w="12240" w:h="15840"/>
          <w:pgMar w:top="1418" w:right="851" w:bottom="1418" w:left="851" w:header="709" w:footer="709" w:gutter="0"/>
          <w:cols w:space="52"/>
          <w:docGrid w:linePitch="360"/>
        </w:sectPr>
      </w:pPr>
    </w:p>
    <w:p w14:paraId="5226C66C" w14:textId="77777777" w:rsidR="00933349" w:rsidRPr="00BF4B5C" w:rsidRDefault="004B5DD2" w:rsidP="00B83EC8">
      <w:pPr>
        <w:spacing w:before="120" w:after="240"/>
        <w:jc w:val="both"/>
        <w:rPr>
          <w:color w:val="000000"/>
        </w:rPr>
      </w:pPr>
      <w:r w:rsidRPr="0008724A">
        <w:rPr>
          <w:b/>
          <w:i/>
          <w:sz w:val="28"/>
          <w:szCs w:val="28"/>
        </w:rPr>
        <w:lastRenderedPageBreak/>
        <w:t>Condoléances à</w:t>
      </w:r>
      <w:r w:rsidR="00271B77">
        <w:rPr>
          <w:b/>
          <w:i/>
          <w:sz w:val="28"/>
          <w:szCs w:val="28"/>
        </w:rPr>
        <w:t xml:space="preserve"> </w:t>
      </w:r>
      <w:r w:rsidRPr="0008724A">
        <w:rPr>
          <w:b/>
          <w:i/>
          <w:sz w:val="28"/>
          <w:szCs w:val="28"/>
        </w:rPr>
        <w:t>:</w:t>
      </w:r>
    </w:p>
    <w:p w14:paraId="3496FC05"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b/>
        </w:rPr>
      </w:pPr>
      <w:r w:rsidRPr="00DC02B9">
        <w:rPr>
          <w:rFonts w:ascii="Times New Roman" w:hAnsi="Times New Roman" w:cs="Times New Roman"/>
        </w:rPr>
        <w:t>Madame Francine Roy</w:t>
      </w:r>
      <w:r w:rsidRPr="00DC02B9">
        <w:rPr>
          <w:rFonts w:ascii="Times New Roman" w:hAnsi="Times New Roman" w:cs="Times New Roman"/>
          <w:b/>
        </w:rPr>
        <w:t xml:space="preserve"> </w:t>
      </w:r>
      <w:r w:rsidRPr="00DC02B9">
        <w:rPr>
          <w:rFonts w:ascii="Times New Roman" w:hAnsi="Times New Roman" w:cs="Times New Roman"/>
        </w:rPr>
        <w:t>pour le décès de son frère, monsieur René</w:t>
      </w:r>
      <w:r w:rsidRPr="00DC02B9">
        <w:rPr>
          <w:rFonts w:ascii="Times New Roman" w:hAnsi="Times New Roman" w:cs="Times New Roman"/>
          <w:b/>
        </w:rPr>
        <w:t xml:space="preserve"> </w:t>
      </w:r>
      <w:r w:rsidRPr="00DC02B9">
        <w:rPr>
          <w:rFonts w:ascii="Times New Roman" w:hAnsi="Times New Roman" w:cs="Times New Roman"/>
        </w:rPr>
        <w:t>Roy, décédé le  6 septembre 2024 à l’âge de 82 ans. Il demeurait à Saint-Anselme.</w:t>
      </w:r>
    </w:p>
    <w:p w14:paraId="1F4F1D0A"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Monsieur Ulric Asselin pour la perte de sa conjointe, madame Diane Savoie, décédée le 25 octobre 2024 à l’âge de 79 ans. Elle  demeurait à Lévis.</w:t>
      </w:r>
    </w:p>
    <w:p w14:paraId="3919DE94"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Monsieur Victorien Leblond pour la perte de son fils, monsieur Simon Leblond, décédé le 18 novembre 2024 à l’âge de 59 ans. Il demeurait à </w:t>
      </w:r>
      <w:r w:rsidR="003639A6" w:rsidRPr="00DC02B9">
        <w:rPr>
          <w:rFonts w:ascii="Times New Roman" w:hAnsi="Times New Roman" w:cs="Times New Roman"/>
        </w:rPr>
        <w:t>Boischatel</w:t>
      </w:r>
      <w:r w:rsidRPr="00DC02B9">
        <w:rPr>
          <w:rFonts w:ascii="Times New Roman" w:hAnsi="Times New Roman" w:cs="Times New Roman"/>
        </w:rPr>
        <w:t>.</w:t>
      </w:r>
    </w:p>
    <w:p w14:paraId="307C945B"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Monsieur Eustache Breton pour la perte de sa </w:t>
      </w:r>
      <w:proofErr w:type="spellStart"/>
      <w:r w:rsidRPr="00DC02B9">
        <w:rPr>
          <w:rFonts w:ascii="Times New Roman" w:hAnsi="Times New Roman" w:cs="Times New Roman"/>
        </w:rPr>
        <w:t>soeur</w:t>
      </w:r>
      <w:proofErr w:type="spellEnd"/>
      <w:r w:rsidRPr="00DC02B9">
        <w:rPr>
          <w:rFonts w:ascii="Times New Roman" w:hAnsi="Times New Roman" w:cs="Times New Roman"/>
        </w:rPr>
        <w:t>, madame Véronique Breton, décédée le 23 novembre 2024 à l’âge de 84 ans et 7 mois.</w:t>
      </w:r>
    </w:p>
    <w:p w14:paraId="36543090"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Madame Louise Arseneault pour le décès de son frère, monsieur Raymond Arseneault, époux de madame Rachel Gonthier. Il est décédé le 26 novembre 2024 à l’âge de 89 ans. Il demeurait à Saint-Gervais-de-Bellechasse. </w:t>
      </w:r>
    </w:p>
    <w:p w14:paraId="56D7E56B"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Madame Rita Tanguay pour la perte de son frère, monsieur  l’abbé Laurent Tanguay, décédé le 3 décembre 2024 à l’âge de 87 ans et 4 mois. Il demeurait à Lévis, originaire de Saint-Gervais-de-Bellechasse. </w:t>
      </w:r>
    </w:p>
    <w:p w14:paraId="3389234C"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Monsieur Germain Gagnon pour le décès de son frère, monsieur Gilles Gagnon, époux de madame Ghislaine Roy. Il est décédé le 5 décembre 2024 à l’âge de 90 ans. Il demeurait à Sainte-Claire, Bellechasse.</w:t>
      </w:r>
    </w:p>
    <w:p w14:paraId="2F1BE3E4"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Monsieur Louis Desrochers pour le décès de son frère, monsieur Gérard Desrochers, époux de madame </w:t>
      </w:r>
      <w:proofErr w:type="spellStart"/>
      <w:r w:rsidRPr="00DC02B9">
        <w:rPr>
          <w:rFonts w:ascii="Times New Roman" w:hAnsi="Times New Roman" w:cs="Times New Roman"/>
        </w:rPr>
        <w:t>Carmelle</w:t>
      </w:r>
      <w:proofErr w:type="spellEnd"/>
      <w:r w:rsidRPr="00DC02B9">
        <w:rPr>
          <w:rFonts w:ascii="Times New Roman" w:hAnsi="Times New Roman" w:cs="Times New Roman"/>
        </w:rPr>
        <w:t xml:space="preserve"> Gagné. Il est décédé le 6 décembre 2024 à l’âge de 83 ans. Il demeurait à Saint-Jean Chrysostome.</w:t>
      </w:r>
    </w:p>
    <w:p w14:paraId="5C026E07"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Madame Lina Marcoux pour la perte de sa </w:t>
      </w:r>
      <w:proofErr w:type="spellStart"/>
      <w:r w:rsidRPr="00DC02B9">
        <w:rPr>
          <w:rFonts w:ascii="Times New Roman" w:hAnsi="Times New Roman" w:cs="Times New Roman"/>
        </w:rPr>
        <w:t>soeur</w:t>
      </w:r>
      <w:proofErr w:type="spellEnd"/>
      <w:r w:rsidRPr="00DC02B9">
        <w:rPr>
          <w:rFonts w:ascii="Times New Roman" w:hAnsi="Times New Roman" w:cs="Times New Roman"/>
        </w:rPr>
        <w:t>, madame Hélène Marcoux Bélanger, décédée le 10 décembre 2024 à l’âge de 69 ans. Elle demeurait à Saint-</w:t>
      </w:r>
      <w:proofErr w:type="spellStart"/>
      <w:r w:rsidRPr="00DC02B9">
        <w:rPr>
          <w:rFonts w:ascii="Times New Roman" w:hAnsi="Times New Roman" w:cs="Times New Roman"/>
        </w:rPr>
        <w:t>Elzéar</w:t>
      </w:r>
      <w:proofErr w:type="spellEnd"/>
      <w:r w:rsidRPr="00DC02B9">
        <w:rPr>
          <w:rFonts w:ascii="Times New Roman" w:hAnsi="Times New Roman" w:cs="Times New Roman"/>
        </w:rPr>
        <w:t>.</w:t>
      </w:r>
    </w:p>
    <w:p w14:paraId="6443F854"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Madame Madeleine Gagné pour le décès de son frère, monsieur André Gagné, décédé le 12 décembre 2024 à l’âge de 80 ans.  Il habitait à Armagh.</w:t>
      </w:r>
    </w:p>
    <w:p w14:paraId="1E9A9D0A"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Madame Francine Roy pour la perte de son frère, monsieur Victor Roy.  Il est décédé le 20 décembre 2024. Il était âgé de 87 ans et 5 mois et demeurait à Honfleur.</w:t>
      </w:r>
    </w:p>
    <w:p w14:paraId="2C87390A"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Monsieur Raoul Laflamme pour le décès de sa </w:t>
      </w:r>
      <w:proofErr w:type="spellStart"/>
      <w:r w:rsidRPr="00DC02B9">
        <w:rPr>
          <w:rFonts w:ascii="Times New Roman" w:hAnsi="Times New Roman" w:cs="Times New Roman"/>
        </w:rPr>
        <w:t>soeur</w:t>
      </w:r>
      <w:proofErr w:type="spellEnd"/>
      <w:r w:rsidRPr="00DC02B9">
        <w:rPr>
          <w:rFonts w:ascii="Times New Roman" w:hAnsi="Times New Roman" w:cs="Times New Roman"/>
        </w:rPr>
        <w:t>, madame Georgette Laflamme, épouse de monsieur Raymond-Marie Labrecque, décédée le 22 décembre 2024 à l’âge de 90 ans et 5 mois. Native de Saint-Lazare</w:t>
      </w:r>
      <w:r w:rsidR="00D86F72">
        <w:rPr>
          <w:rFonts w:ascii="Times New Roman" w:hAnsi="Times New Roman" w:cs="Times New Roman"/>
        </w:rPr>
        <w:t xml:space="preserve"> et </w:t>
      </w:r>
      <w:r w:rsidRPr="00DC02B9">
        <w:rPr>
          <w:rFonts w:ascii="Times New Roman" w:hAnsi="Times New Roman" w:cs="Times New Roman"/>
        </w:rPr>
        <w:t>après avoir vécu plusieurs années à Beauport</w:t>
      </w:r>
      <w:r w:rsidR="00D86F72">
        <w:rPr>
          <w:rFonts w:ascii="Times New Roman" w:hAnsi="Times New Roman" w:cs="Times New Roman"/>
        </w:rPr>
        <w:t xml:space="preserve">, </w:t>
      </w:r>
      <w:r w:rsidR="00D86F72" w:rsidRPr="00DC02B9">
        <w:rPr>
          <w:rFonts w:ascii="Times New Roman" w:hAnsi="Times New Roman" w:cs="Times New Roman"/>
        </w:rPr>
        <w:t>elle résidait à Lévis</w:t>
      </w:r>
      <w:r w:rsidRPr="00DC02B9">
        <w:rPr>
          <w:rFonts w:ascii="Times New Roman" w:hAnsi="Times New Roman" w:cs="Times New Roman"/>
        </w:rPr>
        <w:t xml:space="preserve">. </w:t>
      </w:r>
    </w:p>
    <w:p w14:paraId="5AA3F525"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Madame Lisette Grenier pour le décès de sa mère, madame Juliette Parent, décédée le 23 décembre 2024 à l’âge de 95 ans. Elle demeurait à Saint-Bernard.</w:t>
      </w:r>
    </w:p>
    <w:p w14:paraId="5F007557"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Monsieur Claude Turcotte pour le décès de sa mère, madame </w:t>
      </w:r>
      <w:proofErr w:type="spellStart"/>
      <w:r w:rsidRPr="00DC02B9">
        <w:rPr>
          <w:rFonts w:ascii="Times New Roman" w:hAnsi="Times New Roman" w:cs="Times New Roman"/>
        </w:rPr>
        <w:t>Jeanne-d’Arc</w:t>
      </w:r>
      <w:proofErr w:type="spellEnd"/>
      <w:r w:rsidRPr="00DC02B9">
        <w:rPr>
          <w:rFonts w:ascii="Times New Roman" w:hAnsi="Times New Roman" w:cs="Times New Roman"/>
        </w:rPr>
        <w:t xml:space="preserve"> Côté, décédée le 28 décembre 2024 à l’âge de 102 ans. Native de Saint-Sylvestre, Lotbinière.</w:t>
      </w:r>
    </w:p>
    <w:p w14:paraId="2FA26FD6"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Monsieur Claude Poulin pour le décès de sa mère, madame Laurence Gilbert, décédée le 29 décembre 2024 à l’âge de 102 ans et 7 mois. Elle demeurait à Beauceville. </w:t>
      </w:r>
    </w:p>
    <w:p w14:paraId="05A9276F"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Madame Francine Roy pour le décès de son frère, monsieur Jean-Marc Roy, décédé le 1</w:t>
      </w:r>
      <w:r w:rsidRPr="00DC02B9">
        <w:rPr>
          <w:rFonts w:ascii="Times New Roman" w:hAnsi="Times New Roman" w:cs="Times New Roman"/>
          <w:vertAlign w:val="superscript"/>
        </w:rPr>
        <w:t>er</w:t>
      </w:r>
      <w:r w:rsidRPr="00DC02B9">
        <w:rPr>
          <w:rFonts w:ascii="Times New Roman" w:hAnsi="Times New Roman" w:cs="Times New Roman"/>
        </w:rPr>
        <w:t xml:space="preserve"> janvier 2025 à l’âge de 75 ans, époux de madame Pauline </w:t>
      </w:r>
      <w:proofErr w:type="spellStart"/>
      <w:r w:rsidRPr="00DC02B9">
        <w:rPr>
          <w:rFonts w:ascii="Times New Roman" w:hAnsi="Times New Roman" w:cs="Times New Roman"/>
        </w:rPr>
        <w:t>Fradet</w:t>
      </w:r>
      <w:proofErr w:type="spellEnd"/>
      <w:r w:rsidRPr="00DC02B9">
        <w:rPr>
          <w:rFonts w:ascii="Times New Roman" w:hAnsi="Times New Roman" w:cs="Times New Roman"/>
        </w:rPr>
        <w:t>. Il habitait Honfleur.</w:t>
      </w:r>
    </w:p>
    <w:p w14:paraId="455A73C3" w14:textId="77777777" w:rsidR="00DC02B9" w:rsidRDefault="00DC02B9"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lastRenderedPageBreak/>
        <w:t>Monsieur Victorien Leblond pour le décès de sa sœur, madame Marie-Paule Leblond Bissonnette, décédée le 1</w:t>
      </w:r>
      <w:r w:rsidRPr="00DC02B9">
        <w:rPr>
          <w:rFonts w:ascii="Times New Roman" w:hAnsi="Times New Roman" w:cs="Times New Roman"/>
          <w:vertAlign w:val="superscript"/>
        </w:rPr>
        <w:t>er</w:t>
      </w:r>
      <w:r w:rsidRPr="00DC02B9">
        <w:rPr>
          <w:rFonts w:ascii="Times New Roman" w:hAnsi="Times New Roman" w:cs="Times New Roman"/>
        </w:rPr>
        <w:t xml:space="preserve"> janvier 2025 à l’âge de 93 ans. Elle demeurait à Saint-Damien.</w:t>
      </w:r>
    </w:p>
    <w:p w14:paraId="3A17E0A6"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Monsieur Blaise Breton pour le décès de son frère, monsieur Clément Breton, décédé le 23 janvier 2025 à l’âge de 86 ans. Il demeurait à Saint-Michel-de-Bellechasse.</w:t>
      </w:r>
    </w:p>
    <w:p w14:paraId="41120DDB"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Madame Réjane Godbout pour le décès de sa </w:t>
      </w:r>
      <w:proofErr w:type="spellStart"/>
      <w:r w:rsidRPr="00DC02B9">
        <w:rPr>
          <w:rFonts w:ascii="Times New Roman" w:hAnsi="Times New Roman" w:cs="Times New Roman"/>
        </w:rPr>
        <w:t>soeur</w:t>
      </w:r>
      <w:proofErr w:type="spellEnd"/>
      <w:r w:rsidRPr="00DC02B9">
        <w:rPr>
          <w:rFonts w:ascii="Times New Roman" w:hAnsi="Times New Roman" w:cs="Times New Roman"/>
        </w:rPr>
        <w:t xml:space="preserve">, madame Aline Godbout, décédée le 31 janvier 2025 à l’âge de 83 ans. Elle était originaire de Saint-Lazare-de-Bellechasse. </w:t>
      </w:r>
    </w:p>
    <w:p w14:paraId="6CAA6452" w14:textId="77777777" w:rsidR="0021542A" w:rsidRPr="00DC02B9"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Madame Suzanne Laliberté pour le décès de sa </w:t>
      </w:r>
      <w:proofErr w:type="spellStart"/>
      <w:r w:rsidRPr="00DC02B9">
        <w:rPr>
          <w:rFonts w:ascii="Times New Roman" w:hAnsi="Times New Roman" w:cs="Times New Roman"/>
        </w:rPr>
        <w:t>soeur</w:t>
      </w:r>
      <w:proofErr w:type="spellEnd"/>
      <w:r w:rsidRPr="00DC02B9">
        <w:rPr>
          <w:rFonts w:ascii="Times New Roman" w:hAnsi="Times New Roman" w:cs="Times New Roman"/>
        </w:rPr>
        <w:t>, madame Denise Laliberté.  Elle est décédée le 8 février 2025 à l’âge de 72 ans. Elle demeurait à Lévis.</w:t>
      </w:r>
    </w:p>
    <w:p w14:paraId="5FD78EDB" w14:textId="77777777" w:rsidR="0021542A" w:rsidRDefault="0021542A" w:rsidP="00FC6F88">
      <w:pPr>
        <w:pStyle w:val="Paragraphedeliste"/>
        <w:numPr>
          <w:ilvl w:val="0"/>
          <w:numId w:val="16"/>
        </w:numPr>
        <w:spacing w:before="120" w:after="120"/>
        <w:ind w:left="714" w:hanging="357"/>
        <w:contextualSpacing w:val="0"/>
        <w:jc w:val="both"/>
        <w:rPr>
          <w:rFonts w:ascii="Times New Roman" w:hAnsi="Times New Roman" w:cs="Times New Roman"/>
        </w:rPr>
      </w:pPr>
      <w:r w:rsidRPr="00DC02B9">
        <w:rPr>
          <w:rFonts w:ascii="Times New Roman" w:hAnsi="Times New Roman" w:cs="Times New Roman"/>
        </w:rPr>
        <w:t xml:space="preserve">Mesdames Louise, Gisèle et Jeanne-Mance Guay pour le décès de leur frère, monsieur Marcel Guay, décédé le 11 février 2025 à l’âge de 92 ans. Originaire de Saint-Bernard </w:t>
      </w:r>
      <w:r w:rsidR="00F253E9">
        <w:rPr>
          <w:rFonts w:ascii="Times New Roman" w:hAnsi="Times New Roman" w:cs="Times New Roman"/>
        </w:rPr>
        <w:t>en</w:t>
      </w:r>
      <w:r w:rsidRPr="00DC02B9">
        <w:rPr>
          <w:rFonts w:ascii="Times New Roman" w:hAnsi="Times New Roman" w:cs="Times New Roman"/>
        </w:rPr>
        <w:t xml:space="preserve"> Beauce</w:t>
      </w:r>
      <w:r w:rsidR="00F253E9">
        <w:rPr>
          <w:rFonts w:ascii="Times New Roman" w:hAnsi="Times New Roman" w:cs="Times New Roman"/>
        </w:rPr>
        <w:t>,</w:t>
      </w:r>
      <w:r w:rsidRPr="00DC02B9">
        <w:rPr>
          <w:rFonts w:ascii="Times New Roman" w:hAnsi="Times New Roman" w:cs="Times New Roman"/>
        </w:rPr>
        <w:t xml:space="preserve"> </w:t>
      </w:r>
      <w:r w:rsidR="00F253E9">
        <w:rPr>
          <w:rFonts w:ascii="Times New Roman" w:hAnsi="Times New Roman" w:cs="Times New Roman"/>
        </w:rPr>
        <w:t>il</w:t>
      </w:r>
      <w:r w:rsidRPr="00DC02B9">
        <w:rPr>
          <w:rFonts w:ascii="Times New Roman" w:hAnsi="Times New Roman" w:cs="Times New Roman"/>
        </w:rPr>
        <w:t xml:space="preserve"> demeurait à Saint-Jean-Port-Joli.</w:t>
      </w:r>
    </w:p>
    <w:p w14:paraId="6B904524" w14:textId="77777777" w:rsidR="001E43A7" w:rsidRPr="001E43A7" w:rsidRDefault="001E43A7" w:rsidP="00FC6F88">
      <w:pPr>
        <w:pStyle w:val="Paragraphedeliste"/>
        <w:numPr>
          <w:ilvl w:val="0"/>
          <w:numId w:val="16"/>
        </w:numPr>
        <w:spacing w:before="120" w:after="120"/>
        <w:jc w:val="both"/>
        <w:rPr>
          <w:rFonts w:ascii="Times New Roman" w:hAnsi="Times New Roman" w:cs="Times New Roman"/>
        </w:rPr>
      </w:pPr>
      <w:r w:rsidRPr="001E43A7">
        <w:rPr>
          <w:rFonts w:ascii="Times New Roman" w:hAnsi="Times New Roman" w:cs="Times New Roman"/>
        </w:rPr>
        <w:t xml:space="preserve">Mesdames Louise et Liliane Laverdière pour le décès de leur </w:t>
      </w:r>
      <w:proofErr w:type="spellStart"/>
      <w:r w:rsidRPr="001E43A7">
        <w:rPr>
          <w:rFonts w:ascii="Times New Roman" w:hAnsi="Times New Roman" w:cs="Times New Roman"/>
        </w:rPr>
        <w:t>soeur</w:t>
      </w:r>
      <w:proofErr w:type="spellEnd"/>
      <w:r w:rsidRPr="001E43A7">
        <w:rPr>
          <w:rFonts w:ascii="Times New Roman" w:hAnsi="Times New Roman" w:cs="Times New Roman"/>
        </w:rPr>
        <w:t xml:space="preserve">, madame Céline Laverdière (membre de notre AREQ 03G) décédée le 15 février 2025 à l`âge de 83 ans et 3 mois. Elle demeurait à Lévis et elle était native de Saint-Lazare-de-Bellechasse. </w:t>
      </w:r>
    </w:p>
    <w:p w14:paraId="18B97143" w14:textId="77777777" w:rsidR="009E33B2" w:rsidRDefault="003C4C03" w:rsidP="00BF33DC">
      <w:pPr>
        <w:rPr>
          <w:sz w:val="20"/>
          <w:szCs w:val="20"/>
        </w:rPr>
      </w:pPr>
      <w:r>
        <w:rPr>
          <w:b/>
          <w:i/>
          <w:noProof/>
          <w:sz w:val="18"/>
          <w:szCs w:val="18"/>
        </w:rPr>
        <mc:AlternateContent>
          <mc:Choice Requires="wps">
            <w:drawing>
              <wp:anchor distT="0" distB="0" distL="114300" distR="114300" simplePos="0" relativeHeight="253371392" behindDoc="0" locked="0" layoutInCell="1" allowOverlap="1" wp14:anchorId="3F0E2391" wp14:editId="1C774AD8">
                <wp:simplePos x="0" y="0"/>
                <wp:positionH relativeFrom="margin">
                  <wp:posOffset>1476141</wp:posOffset>
                </wp:positionH>
                <wp:positionV relativeFrom="margin">
                  <wp:posOffset>3115210</wp:posOffset>
                </wp:positionV>
                <wp:extent cx="4101832" cy="853741"/>
                <wp:effectExtent l="0" t="0" r="0" b="0"/>
                <wp:wrapSquare wrapText="bothSides"/>
                <wp:docPr id="1163323739" name="Zone de texte 2"/>
                <wp:cNvGraphicFramePr/>
                <a:graphic xmlns:a="http://schemas.openxmlformats.org/drawingml/2006/main">
                  <a:graphicData uri="http://schemas.microsoft.com/office/word/2010/wordprocessingShape">
                    <wps:wsp>
                      <wps:cNvSpPr txBox="1"/>
                      <wps:spPr>
                        <a:xfrm>
                          <a:off x="0" y="0"/>
                          <a:ext cx="4101832" cy="853741"/>
                        </a:xfrm>
                        <a:prstGeom prst="rect">
                          <a:avLst/>
                        </a:prstGeom>
                        <a:noFill/>
                        <a:ln w="6350">
                          <a:noFill/>
                        </a:ln>
                      </wps:spPr>
                      <wps:txbx>
                        <w:txbxContent>
                          <w:p w14:paraId="07B32195" w14:textId="77777777" w:rsidR="005C1149" w:rsidRDefault="005C1149" w:rsidP="005C1149">
                            <w:pPr>
                              <w:spacing w:before="120"/>
                              <w:jc w:val="center"/>
                              <w:rPr>
                                <w:i/>
                                <w:iCs/>
                              </w:rPr>
                            </w:pPr>
                            <w:r w:rsidRPr="009459D1">
                              <w:rPr>
                                <w:i/>
                                <w:iCs/>
                              </w:rPr>
                              <w:t xml:space="preserve">« Il y a quelque chose de plus fort que la mort, </w:t>
                            </w:r>
                          </w:p>
                          <w:p w14:paraId="7E1BF3D1" w14:textId="77777777" w:rsidR="005C1149" w:rsidRDefault="005C1149" w:rsidP="005C1149">
                            <w:pPr>
                              <w:jc w:val="center"/>
                              <w:rPr>
                                <w:i/>
                                <w:iCs/>
                              </w:rPr>
                            </w:pPr>
                            <w:r w:rsidRPr="009459D1">
                              <w:rPr>
                                <w:i/>
                                <w:iCs/>
                              </w:rPr>
                              <w:t>c’est la présence des absents, dans la mémoire des vivants. »</w:t>
                            </w:r>
                          </w:p>
                          <w:p w14:paraId="11659CF4" w14:textId="77777777" w:rsidR="005C1149" w:rsidRPr="009459D1" w:rsidRDefault="005C1149" w:rsidP="005C1149">
                            <w:pPr>
                              <w:spacing w:before="120" w:after="120"/>
                              <w:jc w:val="center"/>
                              <w:rPr>
                                <w:i/>
                                <w:iCs/>
                                <w:sz w:val="20"/>
                                <w:szCs w:val="20"/>
                              </w:rPr>
                            </w:pPr>
                            <w:r w:rsidRPr="009459D1">
                              <w:rPr>
                                <w:i/>
                                <w:iCs/>
                                <w:sz w:val="20"/>
                                <w:szCs w:val="20"/>
                              </w:rPr>
                              <w:t>(Jean d’Ormesson)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E2391" id="Zone de texte 2" o:spid="_x0000_s1069" type="#_x0000_t202" style="position:absolute;margin-left:116.25pt;margin-top:245.3pt;width:323pt;height:67.2pt;z-index:253371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" filled="f" stroked="f" strokeweight=".5pt">
                <v:textbox>
                  <w:txbxContent>
                    <w:p w14:paraId="07B32195" w14:textId="77777777" w:rsidR="005C1149" w:rsidRDefault="005C1149" w:rsidP="005C1149">
                      <w:pPr>
                        <w:spacing w:before="120"/>
                        <w:jc w:val="center"/>
                        <w:rPr>
                          <w:i/>
                          <w:iCs/>
                        </w:rPr>
                      </w:pPr>
                      <w:r w:rsidRPr="009459D1">
                        <w:rPr>
                          <w:i/>
                          <w:iCs/>
                        </w:rPr>
                        <w:t xml:space="preserve">« Il y a quelque chose de plus fort que la mort, </w:t>
                      </w:r>
                    </w:p>
                    <w:p w14:paraId="7E1BF3D1" w14:textId="77777777" w:rsidR="005C1149" w:rsidRDefault="005C1149" w:rsidP="005C1149">
                      <w:pPr>
                        <w:jc w:val="center"/>
                        <w:rPr>
                          <w:i/>
                          <w:iCs/>
                        </w:rPr>
                      </w:pPr>
                      <w:r w:rsidRPr="009459D1">
                        <w:rPr>
                          <w:i/>
                          <w:iCs/>
                        </w:rPr>
                        <w:t>c’est la présence des absents, dans la mémoire des vivants. »</w:t>
                      </w:r>
                    </w:p>
                    <w:p w14:paraId="11659CF4" w14:textId="77777777" w:rsidR="005C1149" w:rsidRPr="009459D1" w:rsidRDefault="005C1149" w:rsidP="005C1149">
                      <w:pPr>
                        <w:spacing w:before="120" w:after="120"/>
                        <w:jc w:val="center"/>
                        <w:rPr>
                          <w:i/>
                          <w:iCs/>
                          <w:sz w:val="20"/>
                          <w:szCs w:val="20"/>
                        </w:rPr>
                      </w:pPr>
                      <w:r w:rsidRPr="009459D1">
                        <w:rPr>
                          <w:i/>
                          <w:iCs/>
                          <w:sz w:val="20"/>
                          <w:szCs w:val="20"/>
                        </w:rPr>
                        <w:t>(Jean d’Ormesson)</w:t>
                      </w:r>
                    </w:p>
                  </w:txbxContent>
                </v:textbox>
                <w10:wrap type="square" anchorx="margin" anchory="margin"/>
              </v:shape>
            </w:pict>
          </mc:Fallback>
        </mc:AlternateContent>
      </w:r>
    </w:p>
    <w:p w14:paraId="1D3AE27F" w14:textId="77777777" w:rsidR="00FE0181" w:rsidRDefault="00FE0181" w:rsidP="00FE0181">
      <w:pPr>
        <w:jc w:val="both"/>
      </w:pPr>
    </w:p>
    <w:p w14:paraId="770FDCBA" w14:textId="77777777" w:rsidR="00FE0181" w:rsidRDefault="00FE0181" w:rsidP="00FE0181">
      <w:pPr>
        <w:jc w:val="both"/>
      </w:pPr>
    </w:p>
    <w:p w14:paraId="3693CD6C" w14:textId="77777777" w:rsidR="00FE0181" w:rsidRDefault="00FE0181" w:rsidP="00FE0181">
      <w:pPr>
        <w:jc w:val="both"/>
      </w:pPr>
    </w:p>
    <w:p w14:paraId="5F3C79D4" w14:textId="77777777" w:rsidR="003C4C03" w:rsidRDefault="00482CF6" w:rsidP="00482CF6">
      <w:pPr>
        <w:spacing w:after="240"/>
        <w:jc w:val="center"/>
        <w:rPr>
          <w:b/>
          <w:bCs/>
          <w:i/>
          <w:iCs/>
          <w:sz w:val="28"/>
          <w:szCs w:val="28"/>
        </w:rPr>
      </w:pPr>
      <w:r>
        <w:rPr>
          <w:b/>
          <w:bCs/>
          <w:i/>
          <w:iCs/>
          <w:noProof/>
          <w:sz w:val="28"/>
          <w:szCs w:val="28"/>
        </w:rPr>
        <w:drawing>
          <wp:inline distT="0" distB="0" distL="0" distR="0" wp14:anchorId="277EF9CA" wp14:editId="4D41927F">
            <wp:extent cx="6691630" cy="518160"/>
            <wp:effectExtent l="0" t="0" r="1270" b="2540"/>
            <wp:docPr id="5223611"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611" name="Image 5223611"/>
                    <pic:cNvPicPr/>
                  </pic:nvPicPr>
                  <pic:blipFill>
                    <a:blip r:embed="rId130">
                      <a:extLst>
                        <a:ext uri="{28A0092B-C50C-407E-A947-70E740481C1C}">
                          <a14:useLocalDpi xmlns:a14="http://schemas.microsoft.com/office/drawing/2010/main" val="0"/>
                        </a:ext>
                      </a:extLst>
                    </a:blip>
                    <a:stretch>
                      <a:fillRect/>
                    </a:stretch>
                  </pic:blipFill>
                  <pic:spPr>
                    <a:xfrm>
                      <a:off x="0" y="0"/>
                      <a:ext cx="6691630" cy="518160"/>
                    </a:xfrm>
                    <a:prstGeom prst="rect">
                      <a:avLst/>
                    </a:prstGeom>
                  </pic:spPr>
                </pic:pic>
              </a:graphicData>
            </a:graphic>
          </wp:inline>
        </w:drawing>
      </w:r>
    </w:p>
    <w:p w14:paraId="2E1AB2CD" w14:textId="77777777" w:rsidR="00FE0181" w:rsidRPr="00363DBA" w:rsidRDefault="00FE0181" w:rsidP="00363DBA">
      <w:pPr>
        <w:spacing w:after="240"/>
        <w:jc w:val="center"/>
        <w:rPr>
          <w:b/>
          <w:bCs/>
          <w:i/>
          <w:iCs/>
          <w:sz w:val="28"/>
          <w:szCs w:val="28"/>
        </w:rPr>
      </w:pPr>
      <w:r w:rsidRPr="00363DBA">
        <w:rPr>
          <w:b/>
          <w:bCs/>
          <w:i/>
          <w:iCs/>
          <w:sz w:val="28"/>
          <w:szCs w:val="28"/>
        </w:rPr>
        <w:t>Hommages à l’un des nôtres</w:t>
      </w:r>
    </w:p>
    <w:p w14:paraId="514A34D1" w14:textId="77777777" w:rsidR="00FE0181" w:rsidRPr="005F354B" w:rsidRDefault="00482CF6" w:rsidP="00757BDD">
      <w:pPr>
        <w:spacing w:before="120" w:after="120" w:line="360" w:lineRule="auto"/>
        <w:jc w:val="both"/>
      </w:pPr>
      <w:r>
        <w:rPr>
          <w:noProof/>
        </w:rPr>
        <mc:AlternateContent>
          <mc:Choice Requires="wps">
            <w:drawing>
              <wp:anchor distT="0" distB="0" distL="114300" distR="114300" simplePos="0" relativeHeight="253420544" behindDoc="1" locked="0" layoutInCell="1" allowOverlap="1" wp14:anchorId="679E035A" wp14:editId="33F37F25">
                <wp:simplePos x="0" y="0"/>
                <wp:positionH relativeFrom="margin">
                  <wp:posOffset>1036</wp:posOffset>
                </wp:positionH>
                <wp:positionV relativeFrom="margin">
                  <wp:posOffset>5048250</wp:posOffset>
                </wp:positionV>
                <wp:extent cx="1148715" cy="1485900"/>
                <wp:effectExtent l="0" t="0" r="6985" b="12700"/>
                <wp:wrapTight wrapText="bothSides">
                  <wp:wrapPolygon edited="0">
                    <wp:start x="8358" y="0"/>
                    <wp:lineTo x="6448" y="554"/>
                    <wp:lineTo x="2627" y="2585"/>
                    <wp:lineTo x="716" y="5908"/>
                    <wp:lineTo x="0" y="7938"/>
                    <wp:lineTo x="0" y="13108"/>
                    <wp:lineTo x="239" y="14769"/>
                    <wp:lineTo x="1910" y="17723"/>
                    <wp:lineTo x="5254" y="20677"/>
                    <wp:lineTo x="8119" y="21600"/>
                    <wp:lineTo x="8358" y="21600"/>
                    <wp:lineTo x="12896" y="21600"/>
                    <wp:lineTo x="13373" y="21600"/>
                    <wp:lineTo x="16000" y="20677"/>
                    <wp:lineTo x="19582" y="17908"/>
                    <wp:lineTo x="19582" y="17723"/>
                    <wp:lineTo x="21254" y="14769"/>
                    <wp:lineTo x="21493" y="13108"/>
                    <wp:lineTo x="21493" y="8308"/>
                    <wp:lineTo x="21015" y="5908"/>
                    <wp:lineTo x="18866" y="2585"/>
                    <wp:lineTo x="14328" y="185"/>
                    <wp:lineTo x="12896" y="0"/>
                    <wp:lineTo x="8358" y="0"/>
                  </wp:wrapPolygon>
                </wp:wrapTight>
                <wp:docPr id="2122495919" name="Ellipse 92"/>
                <wp:cNvGraphicFramePr/>
                <a:graphic xmlns:a="http://schemas.openxmlformats.org/drawingml/2006/main">
                  <a:graphicData uri="http://schemas.microsoft.com/office/word/2010/wordprocessingShape">
                    <wps:wsp>
                      <wps:cNvSpPr/>
                      <wps:spPr>
                        <a:xfrm>
                          <a:off x="0" y="0"/>
                          <a:ext cx="1148715" cy="1485900"/>
                        </a:xfrm>
                        <a:prstGeom prst="ellipse">
                          <a:avLst/>
                        </a:prstGeom>
                        <a:blipFill dpi="0" rotWithShape="1">
                          <a:blip r:embed="rId131" cstate="print">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27CAE8" id="Ellipse 92" o:spid="_x0000_s1026" style="position:absolute;margin-left:.1pt;margin-top:397.5pt;width:90.45pt;height:117pt;z-index:-249895936;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" strokecolor="#09101d [484]" strokeweight="1pt">
                <v:fill r:id="rId132" o:title="" recolor="t" rotate="t" type="frame"/>
                <v:stroke joinstyle="miter"/>
                <w10:wrap type="tight" anchorx="margin" anchory="margin"/>
              </v:oval>
            </w:pict>
          </mc:Fallback>
        </mc:AlternateContent>
      </w:r>
      <w:r w:rsidR="00FE0181" w:rsidRPr="005F354B">
        <w:t>Le 9 février 2024 est décédé</w:t>
      </w:r>
      <w:r w:rsidR="0044177F">
        <w:t>,</w:t>
      </w:r>
      <w:r w:rsidR="00FE0181" w:rsidRPr="005F354B">
        <w:t xml:space="preserve"> à l’âge de 79 ans, monsieur Roger Breton, époux de madame Marie-Marthe Thiboutot, également membre de notre AREQ 03G.</w:t>
      </w:r>
    </w:p>
    <w:p w14:paraId="26D927AB" w14:textId="77777777" w:rsidR="00FE0181" w:rsidRPr="005F354B" w:rsidRDefault="00FE0181" w:rsidP="00757BDD">
      <w:pPr>
        <w:spacing w:before="120" w:after="120" w:line="360" w:lineRule="auto"/>
        <w:jc w:val="both"/>
      </w:pPr>
      <w:r w:rsidRPr="005F354B">
        <w:t>Celui-ci nous a assuré</w:t>
      </w:r>
      <w:r w:rsidR="0044177F">
        <w:t>s</w:t>
      </w:r>
      <w:r w:rsidRPr="005F354B">
        <w:t xml:space="preserve"> de sa précieuse collaboration, par sa présence et sa participation aux diverses activités de notre secteur Louis-Fréchette. Il savait animer d’une façon bien personnelle et surtout amicale aux élections de nos assemblées générales sectorielles. On ne pouvait que remarquer sa compétence et son savoir-faire professionnel.</w:t>
      </w:r>
    </w:p>
    <w:p w14:paraId="73D39A9E" w14:textId="77777777" w:rsidR="00FE0181" w:rsidRDefault="00FE0181" w:rsidP="00757BDD">
      <w:pPr>
        <w:spacing w:before="120" w:after="120" w:line="360" w:lineRule="auto"/>
        <w:jc w:val="both"/>
      </w:pPr>
      <w:r w:rsidRPr="005F354B">
        <w:t xml:space="preserve">Ce court texte renferme une pensée débordante de reconnaissance et de gratitude à son égard. </w:t>
      </w:r>
    </w:p>
    <w:p w14:paraId="17DF94E4" w14:textId="77777777" w:rsidR="00FE0181" w:rsidRPr="005F354B" w:rsidRDefault="00FE0181" w:rsidP="00757BDD">
      <w:pPr>
        <w:spacing w:before="120" w:after="120" w:line="360" w:lineRule="auto"/>
        <w:jc w:val="both"/>
      </w:pPr>
      <w:r>
        <w:t xml:space="preserve">Par </w:t>
      </w:r>
      <w:r w:rsidRPr="005F354B">
        <w:t>: Madeleine St-Hilaire.</w:t>
      </w:r>
    </w:p>
    <w:p w14:paraId="775F9B1C" w14:textId="77777777" w:rsidR="005C1149" w:rsidRDefault="00E54CA0" w:rsidP="00BF33DC">
      <w:pPr>
        <w:rPr>
          <w:sz w:val="20"/>
          <w:szCs w:val="20"/>
        </w:rPr>
        <w:sectPr w:rsidR="005C1149" w:rsidSect="0099687C">
          <w:pgSz w:w="12240" w:h="15840"/>
          <w:pgMar w:top="1418" w:right="851" w:bottom="1418" w:left="851" w:header="709" w:footer="709" w:gutter="0"/>
          <w:cols w:space="52"/>
          <w:docGrid w:linePitch="360"/>
        </w:sectPr>
      </w:pPr>
      <w:r w:rsidRPr="00460554">
        <w:rPr>
          <w:i/>
          <w:iCs/>
          <w:noProof/>
        </w:rPr>
        <mc:AlternateContent>
          <mc:Choice Requires="wps">
            <w:drawing>
              <wp:anchor distT="0" distB="0" distL="114300" distR="114300" simplePos="0" relativeHeight="253417472" behindDoc="0" locked="0" layoutInCell="1" allowOverlap="1" wp14:anchorId="1F61740D" wp14:editId="78ADE6BE">
                <wp:simplePos x="0" y="0"/>
                <wp:positionH relativeFrom="margin">
                  <wp:posOffset>-85725</wp:posOffset>
                </wp:positionH>
                <wp:positionV relativeFrom="margin">
                  <wp:posOffset>7666990</wp:posOffset>
                </wp:positionV>
                <wp:extent cx="5979160" cy="697230"/>
                <wp:effectExtent l="0" t="0" r="0" b="0"/>
                <wp:wrapSquare wrapText="bothSides"/>
                <wp:docPr id="836211620" name="Zone de texte 836211620"/>
                <wp:cNvGraphicFramePr/>
                <a:graphic xmlns:a="http://schemas.openxmlformats.org/drawingml/2006/main">
                  <a:graphicData uri="http://schemas.microsoft.com/office/word/2010/wordprocessingShape">
                    <wps:wsp>
                      <wps:cNvSpPr txBox="1"/>
                      <wps:spPr>
                        <a:xfrm>
                          <a:off x="0" y="0"/>
                          <a:ext cx="5979160" cy="697230"/>
                        </a:xfrm>
                        <a:prstGeom prst="rect">
                          <a:avLst/>
                        </a:prstGeom>
                        <a:noFill/>
                        <a:ln w="6350">
                          <a:noFill/>
                        </a:ln>
                      </wps:spPr>
                      <wps:txbx>
                        <w:txbxContent>
                          <w:p w14:paraId="5D52FCF3" w14:textId="77777777" w:rsidR="00E54CA0" w:rsidRPr="00BF2E74" w:rsidRDefault="00E54CA0" w:rsidP="00E54CA0">
                            <w:pPr>
                              <w:pBdr>
                                <w:left w:val="single" w:sz="4" w:space="4" w:color="auto"/>
                              </w:pBdr>
                              <w:spacing w:before="60"/>
                              <w:ind w:right="227"/>
                              <w:rPr>
                                <w:iCs/>
                                <w:sz w:val="21"/>
                                <w:szCs w:val="21"/>
                              </w:rPr>
                            </w:pPr>
                            <w:r>
                              <w:rPr>
                                <w:iCs/>
                                <w:sz w:val="21"/>
                                <w:szCs w:val="21"/>
                              </w:rPr>
                              <w:t>À noter que :</w:t>
                            </w:r>
                            <w:r w:rsidRPr="00BF2E74">
                              <w:rPr>
                                <w:iCs/>
                                <w:sz w:val="21"/>
                                <w:szCs w:val="21"/>
                              </w:rPr>
                              <w:t xml:space="preserve"> « </w:t>
                            </w:r>
                            <w:r w:rsidRPr="00BF2E74">
                              <w:rPr>
                                <w:b/>
                                <w:bCs/>
                                <w:iCs/>
                                <w:sz w:val="21"/>
                                <w:szCs w:val="21"/>
                              </w:rPr>
                              <w:t>Condoléances à </w:t>
                            </w:r>
                            <w:r w:rsidRPr="00BF2E74">
                              <w:rPr>
                                <w:iCs/>
                                <w:sz w:val="21"/>
                                <w:szCs w:val="21"/>
                              </w:rPr>
                              <w:t>» inclut le décès d’un enfant, conjoint, père, mère, frère et sœur.</w:t>
                            </w:r>
                          </w:p>
                          <w:p w14:paraId="53BECF5E" w14:textId="77777777" w:rsidR="00E54CA0" w:rsidRPr="00BF2E74" w:rsidRDefault="00E54CA0" w:rsidP="00E54CA0">
                            <w:pPr>
                              <w:pBdr>
                                <w:left w:val="single" w:sz="4" w:space="4" w:color="auto"/>
                              </w:pBdr>
                              <w:spacing w:before="60"/>
                              <w:ind w:right="227"/>
                              <w:rPr>
                                <w:iCs/>
                                <w:sz w:val="21"/>
                                <w:szCs w:val="21"/>
                              </w:rPr>
                            </w:pPr>
                            <w:r w:rsidRPr="00BF2E74">
                              <w:rPr>
                                <w:iCs/>
                                <w:sz w:val="21"/>
                                <w:szCs w:val="21"/>
                              </w:rPr>
                              <w:t xml:space="preserve">Pour qu’un avis de décès soit publié dans le Nouvel Envol, il est </w:t>
                            </w:r>
                            <w:r w:rsidRPr="00BF2E74">
                              <w:rPr>
                                <w:b/>
                                <w:bCs/>
                                <w:iCs/>
                                <w:sz w:val="21"/>
                                <w:szCs w:val="21"/>
                                <w:u w:val="single"/>
                              </w:rPr>
                              <w:t>IMPORTANT</w:t>
                            </w:r>
                            <w:r w:rsidRPr="00BF2E74">
                              <w:rPr>
                                <w:iCs/>
                                <w:sz w:val="21"/>
                                <w:szCs w:val="21"/>
                              </w:rPr>
                              <w:t xml:space="preserve"> d’en informer :</w:t>
                            </w:r>
                            <w:r w:rsidRPr="00BF2E74">
                              <w:rPr>
                                <w:iCs/>
                                <w:sz w:val="21"/>
                                <w:szCs w:val="21"/>
                              </w:rPr>
                              <w:br/>
                              <w:t xml:space="preserve">Madeleine St-Hilaire au 418 885-9232 ou </w:t>
                            </w:r>
                            <w:hyperlink r:id="rId133" w:history="1">
                              <w:r w:rsidRPr="00BF2E74">
                                <w:rPr>
                                  <w:rStyle w:val="Hyperlien"/>
                                  <w:rFonts w:ascii="Times New Roman" w:hAnsi="Times New Roman"/>
                                  <w:iCs/>
                                  <w:sz w:val="21"/>
                                  <w:szCs w:val="21"/>
                                </w:rPr>
                                <w:t>msth1950@hotmail.com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1740D" id="Zone de texte 836211620" o:spid="_x0000_s1070" type="#_x0000_t202" style="position:absolute;margin-left:-6.75pt;margin-top:603.7pt;width:470.8pt;height:54.9pt;z-index:2534174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" filled="f" stroked="f" strokeweight=".5pt">
                <v:textbox>
                  <w:txbxContent>
                    <w:p w14:paraId="5D52FCF3" w14:textId="77777777" w:rsidR="00E54CA0" w:rsidRPr="00BF2E74" w:rsidRDefault="00E54CA0" w:rsidP="00E54CA0">
                      <w:pPr>
                        <w:pBdr>
                          <w:left w:val="single" w:sz="4" w:space="4" w:color="auto"/>
                        </w:pBdr>
                        <w:spacing w:before="60"/>
                        <w:ind w:right="227"/>
                        <w:rPr>
                          <w:iCs/>
                          <w:sz w:val="21"/>
                          <w:szCs w:val="21"/>
                        </w:rPr>
                      </w:pPr>
                      <w:r>
                        <w:rPr>
                          <w:iCs/>
                          <w:sz w:val="21"/>
                          <w:szCs w:val="21"/>
                        </w:rPr>
                        <w:t>À noter que :</w:t>
                      </w:r>
                      <w:r w:rsidRPr="00BF2E74">
                        <w:rPr>
                          <w:iCs/>
                          <w:sz w:val="21"/>
                          <w:szCs w:val="21"/>
                        </w:rPr>
                        <w:t xml:space="preserve"> « </w:t>
                      </w:r>
                      <w:r w:rsidRPr="00BF2E74">
                        <w:rPr>
                          <w:b/>
                          <w:bCs/>
                          <w:iCs/>
                          <w:sz w:val="21"/>
                          <w:szCs w:val="21"/>
                        </w:rPr>
                        <w:t>Condoléances à </w:t>
                      </w:r>
                      <w:r w:rsidRPr="00BF2E74">
                        <w:rPr>
                          <w:iCs/>
                          <w:sz w:val="21"/>
                          <w:szCs w:val="21"/>
                        </w:rPr>
                        <w:t>» inclut le décès d’un enfant, conjoint, père, mère, frère et sœur.</w:t>
                      </w:r>
                    </w:p>
                    <w:p w14:paraId="53BECF5E" w14:textId="77777777" w:rsidR="00E54CA0" w:rsidRPr="00BF2E74" w:rsidRDefault="00E54CA0" w:rsidP="00E54CA0">
                      <w:pPr>
                        <w:pBdr>
                          <w:left w:val="single" w:sz="4" w:space="4" w:color="auto"/>
                        </w:pBdr>
                        <w:spacing w:before="60"/>
                        <w:ind w:right="227"/>
                        <w:rPr>
                          <w:iCs/>
                          <w:sz w:val="21"/>
                          <w:szCs w:val="21"/>
                        </w:rPr>
                      </w:pPr>
                      <w:r w:rsidRPr="00BF2E74">
                        <w:rPr>
                          <w:iCs/>
                          <w:sz w:val="21"/>
                          <w:szCs w:val="21"/>
                        </w:rPr>
                        <w:t xml:space="preserve">Pour qu’un avis de décès soit publié dans le Nouvel Envol, il est </w:t>
                      </w:r>
                      <w:r w:rsidRPr="00BF2E74">
                        <w:rPr>
                          <w:b/>
                          <w:bCs/>
                          <w:iCs/>
                          <w:sz w:val="21"/>
                          <w:szCs w:val="21"/>
                          <w:u w:val="single"/>
                        </w:rPr>
                        <w:t>IMPORTANT</w:t>
                      </w:r>
                      <w:r w:rsidRPr="00BF2E74">
                        <w:rPr>
                          <w:iCs/>
                          <w:sz w:val="21"/>
                          <w:szCs w:val="21"/>
                        </w:rPr>
                        <w:t xml:space="preserve"> d’en informer :</w:t>
                      </w:r>
                      <w:r w:rsidRPr="00BF2E74">
                        <w:rPr>
                          <w:iCs/>
                          <w:sz w:val="21"/>
                          <w:szCs w:val="21"/>
                        </w:rPr>
                        <w:br/>
                        <w:t xml:space="preserve">Madeleine St-Hilaire au 418 885-9232 ou </w:t>
                      </w:r>
                      <w:hyperlink r:id="rId134" w:history="1">
                        <w:r w:rsidRPr="00BF2E74">
                          <w:rPr>
                            <w:rStyle w:val="Hyperlien"/>
                            <w:rFonts w:ascii="Times New Roman" w:hAnsi="Times New Roman"/>
                            <w:iCs/>
                            <w:sz w:val="21"/>
                            <w:szCs w:val="21"/>
                          </w:rPr>
                          <w:t>msth1950@hotmail.com</w:t>
                        </w:r>
                      </w:hyperlink>
                    </w:p>
                  </w:txbxContent>
                </v:textbox>
                <w10:wrap type="square" anchorx="margin" anchory="margin"/>
              </v:shape>
            </w:pict>
          </mc:Fallback>
        </mc:AlternateContent>
      </w:r>
    </w:p>
    <w:p w14:paraId="29CE686D" w14:textId="77777777" w:rsidR="00A55A7C" w:rsidRDefault="00572666" w:rsidP="005F27E8">
      <w:pPr>
        <w:tabs>
          <w:tab w:val="left" w:pos="1260"/>
          <w:tab w:val="left" w:pos="4860"/>
          <w:tab w:val="left" w:pos="7938"/>
        </w:tabs>
        <w:snapToGrid w:val="0"/>
        <w:spacing w:before="120"/>
      </w:pPr>
      <w:r>
        <w:rPr>
          <w:i/>
          <w:iCs/>
          <w:noProof/>
          <w:sz w:val="20"/>
          <w:szCs w:val="20"/>
        </w:rPr>
        <w:lastRenderedPageBreak/>
        <mc:AlternateContent>
          <mc:Choice Requires="wps">
            <w:drawing>
              <wp:anchor distT="0" distB="0" distL="114300" distR="114300" simplePos="0" relativeHeight="253148160" behindDoc="0" locked="0" layoutInCell="1" allowOverlap="1" wp14:anchorId="427A06ED" wp14:editId="5E688E55">
                <wp:simplePos x="0" y="0"/>
                <wp:positionH relativeFrom="margin">
                  <wp:posOffset>-72390</wp:posOffset>
                </wp:positionH>
                <wp:positionV relativeFrom="margin">
                  <wp:posOffset>0</wp:posOffset>
                </wp:positionV>
                <wp:extent cx="1527810" cy="273050"/>
                <wp:effectExtent l="0" t="0" r="0" b="6350"/>
                <wp:wrapSquare wrapText="bothSides"/>
                <wp:docPr id="2087847178" name="Zone de texte 32"/>
                <wp:cNvGraphicFramePr/>
                <a:graphic xmlns:a="http://schemas.openxmlformats.org/drawingml/2006/main">
                  <a:graphicData uri="http://schemas.microsoft.com/office/word/2010/wordprocessingShape">
                    <wps:wsp>
                      <wps:cNvSpPr txBox="1"/>
                      <wps:spPr>
                        <a:xfrm>
                          <a:off x="0" y="0"/>
                          <a:ext cx="1527810" cy="273050"/>
                        </a:xfrm>
                        <a:prstGeom prst="rect">
                          <a:avLst/>
                        </a:prstGeom>
                        <a:solidFill>
                          <a:schemeClr val="lt1"/>
                        </a:solidFill>
                        <a:ln w="6350">
                          <a:noFill/>
                        </a:ln>
                      </wps:spPr>
                      <wps:txbx>
                        <w:txbxContent>
                          <w:p w14:paraId="07606FD3" w14:textId="77777777" w:rsidR="0048437E" w:rsidRDefault="0048437E" w:rsidP="0048437E">
                            <w:r w:rsidRPr="00AB54B3">
                              <w:rPr>
                                <w:rFonts w:ascii="Arial" w:hAnsi="Arial" w:cs="Arial"/>
                                <w:bCs/>
                              </w:rPr>
                              <w:t>Informations utiles</w:t>
                            </w:r>
                            <w:r>
                              <w:rPr>
                                <w:rFonts w:asciiTheme="majorHAnsi" w:hAnsiTheme="majorHAnsi" w:cstheme="majorHAnsi"/>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A06ED" id="Zone de texte 32" o:spid="_x0000_s1071" type="#_x0000_t202" style="position:absolute;margin-left:-5.7pt;margin-top:0;width:120.3pt;height:21.5pt;z-index:253148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" fillcolor="white [3201]" stroked="f" strokeweight=".5pt">
                <v:textbox>
                  <w:txbxContent>
                    <w:p w14:paraId="07606FD3" w14:textId="77777777" w:rsidR="0048437E" w:rsidRDefault="0048437E" w:rsidP="0048437E">
                      <w:r w:rsidRPr="00AB54B3">
                        <w:rPr>
                          <w:rFonts w:ascii="Arial" w:hAnsi="Arial" w:cs="Arial"/>
                          <w:bCs/>
                        </w:rPr>
                        <w:t>Informations utiles</w:t>
                      </w:r>
                      <w:r>
                        <w:rPr>
                          <w:rFonts w:asciiTheme="majorHAnsi" w:hAnsiTheme="majorHAnsi" w:cstheme="majorHAnsi"/>
                        </w:rPr>
                        <w:t> :</w:t>
                      </w:r>
                    </w:p>
                  </w:txbxContent>
                </v:textbox>
                <w10:wrap type="square" anchorx="margin" anchory="margin"/>
              </v:shape>
            </w:pict>
          </mc:Fallback>
        </mc:AlternateContent>
      </w:r>
    </w:p>
    <w:p w14:paraId="6E88DCC2" w14:textId="77777777" w:rsidR="00A55A7C" w:rsidRDefault="00A55A7C"/>
    <w:p w14:paraId="138A0367" w14:textId="77777777" w:rsidR="00A55A7C" w:rsidRDefault="00DF6686">
      <w:r>
        <w:rPr>
          <w:noProof/>
        </w:rPr>
        <mc:AlternateContent>
          <mc:Choice Requires="wps">
            <w:drawing>
              <wp:anchor distT="0" distB="0" distL="114300" distR="114300" simplePos="0" relativeHeight="253173760" behindDoc="0" locked="0" layoutInCell="1" allowOverlap="1" wp14:anchorId="6C2943B8" wp14:editId="0617D8D1">
                <wp:simplePos x="0" y="0"/>
                <wp:positionH relativeFrom="column">
                  <wp:posOffset>13703</wp:posOffset>
                </wp:positionH>
                <wp:positionV relativeFrom="paragraph">
                  <wp:posOffset>24130</wp:posOffset>
                </wp:positionV>
                <wp:extent cx="6837680" cy="1960880"/>
                <wp:effectExtent l="0" t="0" r="7620" b="7620"/>
                <wp:wrapNone/>
                <wp:docPr id="66757291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37680" cy="1960880"/>
                        </a:xfrm>
                        <a:prstGeom prst="rect">
                          <a:avLst/>
                        </a:prstGeom>
                        <a:solidFill>
                          <a:srgbClr val="FFFFFF"/>
                        </a:solidFill>
                        <a:ln w="9525">
                          <a:solidFill>
                            <a:srgbClr val="000000"/>
                          </a:solidFill>
                          <a:miter lim="800000"/>
                          <a:headEnd/>
                          <a:tailEnd/>
                        </a:ln>
                      </wps:spPr>
                      <wps:txbx>
                        <w:txbxContent>
                          <w:p w14:paraId="59D40DC0" w14:textId="77777777" w:rsidR="00A55A7C" w:rsidRPr="00C76CB4" w:rsidRDefault="00A55A7C" w:rsidP="00512214">
                            <w:pPr>
                              <w:spacing w:before="120" w:after="120"/>
                              <w:jc w:val="center"/>
                              <w:rPr>
                                <w:rFonts w:cstheme="majorHAnsi"/>
                                <w:b/>
                              </w:rPr>
                            </w:pPr>
                            <w:r w:rsidRPr="00C76CB4">
                              <w:rPr>
                                <w:rFonts w:cstheme="majorHAnsi"/>
                                <w:b/>
                              </w:rPr>
                              <w:t>MEMBRES DU CONSEIL SECTORIEL</w:t>
                            </w:r>
                          </w:p>
                          <w:p w14:paraId="372051FF" w14:textId="77777777" w:rsidR="00A55A7C" w:rsidRPr="004F342C" w:rsidRDefault="00A55A7C" w:rsidP="00512214">
                            <w:pPr>
                              <w:tabs>
                                <w:tab w:val="left" w:pos="2694"/>
                                <w:tab w:val="left" w:pos="5220"/>
                                <w:tab w:val="right" w:pos="10260"/>
                              </w:tabs>
                              <w:spacing w:before="60" w:after="60"/>
                              <w:ind w:left="284"/>
                            </w:pPr>
                            <w:r w:rsidRPr="004F342C">
                              <w:t>Présidente : </w:t>
                            </w:r>
                            <w:r w:rsidRPr="004F342C">
                              <w:tab/>
                              <w:t>Nicole Talbot</w:t>
                            </w:r>
                            <w:r w:rsidRPr="004F342C">
                              <w:tab/>
                              <w:t>819 604-700</w:t>
                            </w:r>
                            <w:r>
                              <w:t xml:space="preserve">4 </w:t>
                            </w:r>
                            <w:r>
                              <w:rPr>
                                <w:u w:val="dotted"/>
                              </w:rPr>
                              <w:t xml:space="preserve">                         </w:t>
                            </w:r>
                            <w:hyperlink r:id="rId135" w:history="1">
                              <w:r w:rsidRPr="00856E0A">
                                <w:rPr>
                                  <w:rStyle w:val="Hyperlien"/>
                                  <w:rFonts w:ascii="Times New Roman" w:hAnsi="Times New Roman"/>
                                </w:rPr>
                                <w:t>n-talbot@videotron.ca</w:t>
                              </w:r>
                            </w:hyperlink>
                          </w:p>
                          <w:p w14:paraId="6DF675E8" w14:textId="77777777" w:rsidR="00A55A7C" w:rsidRDefault="00A55A7C" w:rsidP="00512214">
                            <w:pPr>
                              <w:tabs>
                                <w:tab w:val="left" w:pos="2694"/>
                                <w:tab w:val="left" w:pos="5220"/>
                                <w:tab w:val="right" w:pos="10260"/>
                              </w:tabs>
                              <w:spacing w:before="60" w:after="60"/>
                              <w:ind w:left="284"/>
                              <w:rPr>
                                <w:rStyle w:val="Hyperlien"/>
                                <w:rFonts w:ascii="Times New Roman" w:hAnsi="Times New Roman"/>
                              </w:rPr>
                            </w:pPr>
                            <w:r>
                              <w:t>1</w:t>
                            </w:r>
                            <w:r>
                              <w:rPr>
                                <w:vertAlign w:val="superscript"/>
                              </w:rPr>
                              <w:t xml:space="preserve">ère </w:t>
                            </w:r>
                            <w:r>
                              <w:t>vice-présidente :</w:t>
                            </w:r>
                            <w:r>
                              <w:tab/>
                            </w:r>
                            <w:r w:rsidRPr="004F342C">
                              <w:t>Lise Patoine</w:t>
                            </w:r>
                            <w:r w:rsidRPr="004F342C">
                              <w:tab/>
                              <w:t>418 479-2900</w:t>
                            </w:r>
                            <w:r>
                              <w:t xml:space="preserve"> </w:t>
                            </w:r>
                            <w:r>
                              <w:rPr>
                                <w:u w:val="dotted"/>
                              </w:rPr>
                              <w:t xml:space="preserve">                          </w:t>
                            </w:r>
                            <w:hyperlink r:id="rId136" w:history="1">
                              <w:r w:rsidRPr="00856E0A">
                                <w:rPr>
                                  <w:rStyle w:val="Hyperlien"/>
                                  <w:rFonts w:ascii="Times New Roman" w:hAnsi="Times New Roman"/>
                                </w:rPr>
                                <w:t>lisepatoine@telus.net</w:t>
                              </w:r>
                            </w:hyperlink>
                          </w:p>
                          <w:p w14:paraId="2316300E" w14:textId="77777777" w:rsidR="008F5067" w:rsidRDefault="00A55A7C" w:rsidP="00512214">
                            <w:pPr>
                              <w:tabs>
                                <w:tab w:val="left" w:pos="2694"/>
                                <w:tab w:val="left" w:pos="5220"/>
                                <w:tab w:val="right" w:pos="10260"/>
                              </w:tabs>
                              <w:spacing w:before="60" w:after="60"/>
                              <w:ind w:left="284"/>
                              <w:rPr>
                                <w:rStyle w:val="Hyperlien"/>
                                <w:rFonts w:ascii="Times New Roman" w:hAnsi="Times New Roman"/>
                              </w:rPr>
                            </w:pPr>
                            <w:r w:rsidRPr="004F342C">
                              <w:t>2</w:t>
                            </w:r>
                            <w:r w:rsidRPr="004F342C">
                              <w:rPr>
                                <w:vertAlign w:val="superscript"/>
                              </w:rPr>
                              <w:t>e</w:t>
                            </w:r>
                            <w:r w:rsidRPr="004F342C">
                              <w:t xml:space="preserve"> vice-président : </w:t>
                            </w:r>
                            <w:r w:rsidRPr="004F342C">
                              <w:tab/>
                              <w:t>Claude Couture</w:t>
                            </w:r>
                            <w:r>
                              <w:tab/>
                            </w:r>
                            <w:r w:rsidRPr="004F342C">
                              <w:t>418 831-7181</w:t>
                            </w:r>
                            <w:r>
                              <w:t xml:space="preserve"> </w:t>
                            </w:r>
                            <w:r>
                              <w:rPr>
                                <w:u w:val="dotted"/>
                              </w:rPr>
                              <w:t xml:space="preserve">            </w:t>
                            </w:r>
                            <w:hyperlink r:id="rId137" w:history="1">
                              <w:r w:rsidRPr="00856E0A">
                                <w:rPr>
                                  <w:rStyle w:val="Hyperlien"/>
                                  <w:rFonts w:ascii="Times New Roman" w:hAnsi="Times New Roman"/>
                                </w:rPr>
                                <w:t>coutureclaude848@gmail.com</w:t>
                              </w:r>
                            </w:hyperlink>
                          </w:p>
                          <w:p w14:paraId="253E5CC8" w14:textId="77777777" w:rsidR="00A55A7C" w:rsidRPr="004F342C" w:rsidRDefault="00A55A7C" w:rsidP="00512214">
                            <w:pPr>
                              <w:tabs>
                                <w:tab w:val="left" w:pos="2694"/>
                                <w:tab w:val="left" w:pos="5220"/>
                                <w:tab w:val="right" w:pos="10260"/>
                              </w:tabs>
                              <w:spacing w:before="60" w:after="60"/>
                              <w:ind w:left="284"/>
                            </w:pPr>
                            <w:r>
                              <w:t>Secrétaire</w:t>
                            </w:r>
                            <w:r w:rsidRPr="004F342C">
                              <w:t xml:space="preserve"> :  </w:t>
                            </w:r>
                            <w:r w:rsidRPr="004F342C">
                              <w:tab/>
                              <w:t>Robert Hins</w:t>
                            </w:r>
                            <w:r w:rsidRPr="004F342C">
                              <w:tab/>
                              <w:t>418 885-469</w:t>
                            </w:r>
                            <w:r>
                              <w:t>4</w:t>
                            </w:r>
                            <w:r w:rsidRPr="00E857FB">
                              <w:t xml:space="preserve"> </w:t>
                            </w:r>
                            <w:r>
                              <w:rPr>
                                <w:u w:val="dotted"/>
                              </w:rPr>
                              <w:t xml:space="preserve">                             </w:t>
                            </w:r>
                            <w:hyperlink r:id="rId138" w:history="1">
                              <w:r w:rsidRPr="00E75624">
                                <w:rPr>
                                  <w:rStyle w:val="Hyperlien"/>
                                  <w:rFonts w:ascii="Times New Roman" w:hAnsi="Times New Roman"/>
                                </w:rPr>
                                <w:t>rhins@videotron.ca</w:t>
                              </w:r>
                            </w:hyperlink>
                          </w:p>
                          <w:p w14:paraId="647A3A5F" w14:textId="77777777" w:rsidR="00A55A7C" w:rsidRPr="004F342C" w:rsidRDefault="00A55A7C" w:rsidP="00512214">
                            <w:pPr>
                              <w:tabs>
                                <w:tab w:val="left" w:pos="2694"/>
                                <w:tab w:val="left" w:pos="5220"/>
                                <w:tab w:val="right" w:pos="10260"/>
                              </w:tabs>
                              <w:spacing w:before="60" w:after="60"/>
                              <w:ind w:left="284"/>
                            </w:pPr>
                            <w:r w:rsidRPr="004F342C">
                              <w:t>T</w:t>
                            </w:r>
                            <w:r>
                              <w:t>résorier</w:t>
                            </w:r>
                            <w:r w:rsidRPr="004F342C">
                              <w:t xml:space="preserve"> : </w:t>
                            </w:r>
                            <w:r w:rsidRPr="004F342C">
                              <w:tab/>
                            </w:r>
                            <w:r>
                              <w:rPr>
                                <w:color w:val="222222"/>
                              </w:rPr>
                              <w:t>J</w:t>
                            </w:r>
                            <w:r w:rsidRPr="004F342C">
                              <w:rPr>
                                <w:color w:val="222222"/>
                              </w:rPr>
                              <w:t xml:space="preserve">acques Olivier     </w:t>
                            </w:r>
                            <w:r>
                              <w:rPr>
                                <w:color w:val="222222"/>
                              </w:rPr>
                              <w:t xml:space="preserve">        </w:t>
                            </w:r>
                            <w:r>
                              <w:rPr>
                                <w:color w:val="222222"/>
                              </w:rPr>
                              <w:tab/>
                            </w:r>
                            <w:r w:rsidRPr="004F342C">
                              <w:rPr>
                                <w:color w:val="222222"/>
                              </w:rPr>
                              <w:t>819 604-70</w:t>
                            </w:r>
                            <w:r>
                              <w:rPr>
                                <w:color w:val="222222"/>
                              </w:rPr>
                              <w:t xml:space="preserve">04 </w:t>
                            </w:r>
                            <w:r>
                              <w:rPr>
                                <w:color w:val="222222"/>
                                <w:u w:val="dotted"/>
                              </w:rPr>
                              <w:t xml:space="preserve">                         </w:t>
                            </w:r>
                            <w:hyperlink r:id="rId139" w:history="1">
                              <w:r w:rsidRPr="00856E0A">
                                <w:rPr>
                                  <w:rStyle w:val="Hyperlien"/>
                                  <w:rFonts w:ascii="Times New Roman" w:hAnsi="Times New Roman"/>
                                </w:rPr>
                                <w:t>n-talbot@videotron.ca</w:t>
                              </w:r>
                            </w:hyperlink>
                          </w:p>
                          <w:p w14:paraId="401E46EC" w14:textId="77777777" w:rsidR="00A55A7C" w:rsidRPr="004F342C" w:rsidRDefault="00A55A7C" w:rsidP="00512214">
                            <w:pPr>
                              <w:tabs>
                                <w:tab w:val="left" w:pos="2694"/>
                                <w:tab w:val="left" w:pos="5220"/>
                                <w:tab w:val="right" w:pos="10260"/>
                              </w:tabs>
                              <w:spacing w:before="60" w:after="60"/>
                              <w:ind w:left="284"/>
                            </w:pPr>
                            <w:r w:rsidRPr="004F342C">
                              <w:t>1</w:t>
                            </w:r>
                            <w:r w:rsidRPr="004F342C">
                              <w:rPr>
                                <w:vertAlign w:val="superscript"/>
                              </w:rPr>
                              <w:t>ère</w:t>
                            </w:r>
                            <w:r w:rsidRPr="004F342C">
                              <w:t xml:space="preserve"> </w:t>
                            </w:r>
                            <w:r>
                              <w:t>conseillère</w:t>
                            </w:r>
                            <w:r w:rsidRPr="004F342C">
                              <w:t xml:space="preserve"> :</w:t>
                            </w:r>
                            <w:r w:rsidRPr="004F342C">
                              <w:tab/>
                              <w:t>Louise Guay</w:t>
                            </w:r>
                            <w:r>
                              <w:tab/>
                            </w:r>
                            <w:r w:rsidRPr="004F342C">
                              <w:t>418 833-9809</w:t>
                            </w:r>
                            <w:r>
                              <w:t xml:space="preserve"> </w:t>
                            </w:r>
                            <w:r>
                              <w:rPr>
                                <w:u w:val="dotted"/>
                              </w:rPr>
                              <w:t xml:space="preserve">                       </w:t>
                            </w:r>
                            <w:hyperlink r:id="rId140" w:history="1">
                              <w:r w:rsidRPr="00E75624">
                                <w:rPr>
                                  <w:rStyle w:val="Hyperlien"/>
                                  <w:rFonts w:ascii="Times New Roman" w:hAnsi="Times New Roman"/>
                                </w:rPr>
                                <w:t>camarine@videotron.ca</w:t>
                              </w:r>
                            </w:hyperlink>
                          </w:p>
                          <w:p w14:paraId="6493A19A" w14:textId="77777777" w:rsidR="00A55A7C" w:rsidRPr="00596CA1" w:rsidRDefault="00A55A7C" w:rsidP="00512214">
                            <w:pPr>
                              <w:shd w:val="clear" w:color="auto" w:fill="FFFFFF"/>
                              <w:tabs>
                                <w:tab w:val="left" w:pos="2694"/>
                                <w:tab w:val="left" w:pos="5220"/>
                                <w:tab w:val="right" w:pos="10260"/>
                              </w:tabs>
                              <w:spacing w:before="60" w:after="60"/>
                              <w:ind w:left="284"/>
                              <w:rPr>
                                <w:color w:val="222222"/>
                              </w:rPr>
                            </w:pPr>
                            <w:r w:rsidRPr="004F342C">
                              <w:rPr>
                                <w:color w:val="222222"/>
                              </w:rPr>
                              <w:t>2</w:t>
                            </w:r>
                            <w:r w:rsidRPr="004F342C">
                              <w:rPr>
                                <w:color w:val="222222"/>
                                <w:vertAlign w:val="superscript"/>
                              </w:rPr>
                              <w:t>e</w:t>
                            </w:r>
                            <w:r w:rsidRPr="004F342C">
                              <w:rPr>
                                <w:color w:val="222222"/>
                              </w:rPr>
                              <w:t xml:space="preserve"> </w:t>
                            </w:r>
                            <w:r>
                              <w:rPr>
                                <w:color w:val="222222"/>
                              </w:rPr>
                              <w:t>conseillère</w:t>
                            </w:r>
                            <w:r w:rsidRPr="004F342C">
                              <w:rPr>
                                <w:color w:val="222222"/>
                              </w:rPr>
                              <w:t xml:space="preserve"> :   </w:t>
                            </w:r>
                            <w:r>
                              <w:rPr>
                                <w:color w:val="222222"/>
                              </w:rPr>
                              <w:tab/>
                              <w:t>Claire Bégin</w:t>
                            </w:r>
                            <w:r>
                              <w:rPr>
                                <w:color w:val="222222"/>
                              </w:rPr>
                              <w:tab/>
                            </w:r>
                            <w:r>
                              <w:rPr>
                                <w:color w:val="222222"/>
                              </w:rPr>
                              <w:tab/>
                            </w:r>
                            <w:r w:rsidRPr="00CD740F">
                              <w:rPr>
                                <w:color w:val="222222"/>
                              </w:rPr>
                              <w:t>581 999-3183</w:t>
                            </w:r>
                            <w:r>
                              <w:rPr>
                                <w:color w:val="222222"/>
                                <w:u w:val="dotted"/>
                              </w:rPr>
                              <w:t xml:space="preserve"> </w:t>
                            </w:r>
                            <w:r w:rsidRPr="007D1282">
                              <w:rPr>
                                <w:color w:val="222222"/>
                              </w:rPr>
                              <w:t xml:space="preserve"> </w:t>
                            </w:r>
                            <w:r>
                              <w:rPr>
                                <w:color w:val="222222"/>
                                <w:u w:val="dotted"/>
                              </w:rPr>
                              <w:t xml:space="preserve">     </w:t>
                            </w:r>
                            <w:r w:rsidRPr="003F7816">
                              <w:rPr>
                                <w:color w:val="222222"/>
                                <w:u w:val="dotted"/>
                              </w:rPr>
                              <w:t xml:space="preserve">               </w:t>
                            </w:r>
                            <w:hyperlink r:id="rId141" w:history="1">
                              <w:r w:rsidRPr="003F7816">
                                <w:rPr>
                                  <w:rStyle w:val="Hyperlien"/>
                                  <w:rFonts w:ascii="Times New Roman" w:hAnsi="Times New Roman"/>
                                </w:rPr>
                                <w:t>clairebegin7@gmail.com</w:t>
                              </w:r>
                            </w:hyperlink>
                          </w:p>
                        </w:txbxContent>
                      </wps:txbx>
                      <wps:bodyPr rot="0" vert="horz" wrap="square" lIns="91440" tIns="45720" rIns="91440" bIns="45720" anchor="t" anchorCtr="0" upright="1">
                        <a:noAutofit/>
                      </wps:bodyPr>
                    </wps:wsp>
                  </a:graphicData>
                </a:graphic>
              </wp:anchor>
            </w:drawing>
          </mc:Choice>
          <mc:Fallback>
            <w:pict>
              <v:shape w14:anchorId="6C2943B8" id="Text Box 69" o:spid="_x0000_s1072" type="#_x0000_t202" style="position:absolute;margin-left:1.1pt;margin-top:1.9pt;width:538.4pt;height:154.4pt;z-index:25317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">
                <v:path arrowok="t"/>
                <v:textbox>
                  <w:txbxContent>
                    <w:p w14:paraId="59D40DC0" w14:textId="77777777" w:rsidR="00A55A7C" w:rsidRPr="00C76CB4" w:rsidRDefault="00A55A7C" w:rsidP="00512214">
                      <w:pPr>
                        <w:spacing w:before="120" w:after="120"/>
                        <w:jc w:val="center"/>
                        <w:rPr>
                          <w:rFonts w:cstheme="majorHAnsi"/>
                          <w:b/>
                        </w:rPr>
                      </w:pPr>
                      <w:r w:rsidRPr="00C76CB4">
                        <w:rPr>
                          <w:rFonts w:cstheme="majorHAnsi"/>
                          <w:b/>
                        </w:rPr>
                        <w:t>MEMBRES DU CONSEIL SECTORIEL</w:t>
                      </w:r>
                    </w:p>
                    <w:p w14:paraId="372051FF" w14:textId="77777777" w:rsidR="00A55A7C" w:rsidRPr="004F342C" w:rsidRDefault="00A55A7C" w:rsidP="00512214">
                      <w:pPr>
                        <w:tabs>
                          <w:tab w:val="left" w:pos="2694"/>
                          <w:tab w:val="left" w:pos="5220"/>
                          <w:tab w:val="right" w:pos="10260"/>
                        </w:tabs>
                        <w:spacing w:before="60" w:after="60"/>
                        <w:ind w:left="284"/>
                      </w:pPr>
                      <w:r w:rsidRPr="004F342C">
                        <w:t>Présidente : </w:t>
                      </w:r>
                      <w:r w:rsidRPr="004F342C">
                        <w:tab/>
                        <w:t>Nicole Talbot</w:t>
                      </w:r>
                      <w:r w:rsidRPr="004F342C">
                        <w:tab/>
                        <w:t>819 604-700</w:t>
                      </w:r>
                      <w:r>
                        <w:t xml:space="preserve">4 </w:t>
                      </w:r>
                      <w:r>
                        <w:rPr>
                          <w:u w:val="dotted"/>
                        </w:rPr>
                        <w:t xml:space="preserve">                         </w:t>
                      </w:r>
                      <w:hyperlink r:id="rId142" w:history="1">
                        <w:r w:rsidRPr="00856E0A">
                          <w:rPr>
                            <w:rStyle w:val="Hyperlien"/>
                            <w:rFonts w:ascii="Times New Roman" w:hAnsi="Times New Roman"/>
                          </w:rPr>
                          <w:t>n-talbot@videotron.ca</w:t>
                        </w:r>
                      </w:hyperlink>
                    </w:p>
                    <w:p w14:paraId="6DF675E8" w14:textId="77777777" w:rsidR="00A55A7C" w:rsidRDefault="00A55A7C" w:rsidP="00512214">
                      <w:pPr>
                        <w:tabs>
                          <w:tab w:val="left" w:pos="2694"/>
                          <w:tab w:val="left" w:pos="5220"/>
                          <w:tab w:val="right" w:pos="10260"/>
                        </w:tabs>
                        <w:spacing w:before="60" w:after="60"/>
                        <w:ind w:left="284"/>
                        <w:rPr>
                          <w:rStyle w:val="Hyperlien"/>
                          <w:rFonts w:ascii="Times New Roman" w:hAnsi="Times New Roman"/>
                        </w:rPr>
                      </w:pPr>
                      <w:r>
                        <w:t>1</w:t>
                      </w:r>
                      <w:r>
                        <w:rPr>
                          <w:vertAlign w:val="superscript"/>
                        </w:rPr>
                        <w:t xml:space="preserve">ère </w:t>
                      </w:r>
                      <w:r>
                        <w:t>vice-présidente :</w:t>
                      </w:r>
                      <w:r>
                        <w:tab/>
                      </w:r>
                      <w:r w:rsidRPr="004F342C">
                        <w:t>Lise Patoine</w:t>
                      </w:r>
                      <w:r w:rsidRPr="004F342C">
                        <w:tab/>
                        <w:t>418 479-2900</w:t>
                      </w:r>
                      <w:r>
                        <w:t xml:space="preserve"> </w:t>
                      </w:r>
                      <w:r>
                        <w:rPr>
                          <w:u w:val="dotted"/>
                        </w:rPr>
                        <w:t xml:space="preserve">                          </w:t>
                      </w:r>
                      <w:hyperlink r:id="rId143" w:history="1">
                        <w:r w:rsidRPr="00856E0A">
                          <w:rPr>
                            <w:rStyle w:val="Hyperlien"/>
                            <w:rFonts w:ascii="Times New Roman" w:hAnsi="Times New Roman"/>
                          </w:rPr>
                          <w:t>lisepatoine@telus.net</w:t>
                        </w:r>
                      </w:hyperlink>
                    </w:p>
                    <w:p w14:paraId="2316300E" w14:textId="77777777" w:rsidR="008F5067" w:rsidRDefault="00A55A7C" w:rsidP="00512214">
                      <w:pPr>
                        <w:tabs>
                          <w:tab w:val="left" w:pos="2694"/>
                          <w:tab w:val="left" w:pos="5220"/>
                          <w:tab w:val="right" w:pos="10260"/>
                        </w:tabs>
                        <w:spacing w:before="60" w:after="60"/>
                        <w:ind w:left="284"/>
                        <w:rPr>
                          <w:rStyle w:val="Hyperlien"/>
                          <w:rFonts w:ascii="Times New Roman" w:hAnsi="Times New Roman"/>
                        </w:rPr>
                      </w:pPr>
                      <w:r w:rsidRPr="004F342C">
                        <w:t>2</w:t>
                      </w:r>
                      <w:r w:rsidRPr="004F342C">
                        <w:rPr>
                          <w:vertAlign w:val="superscript"/>
                        </w:rPr>
                        <w:t>e</w:t>
                      </w:r>
                      <w:r w:rsidRPr="004F342C">
                        <w:t xml:space="preserve"> vice-président : </w:t>
                      </w:r>
                      <w:r w:rsidRPr="004F342C">
                        <w:tab/>
                        <w:t>Claude Couture</w:t>
                      </w:r>
                      <w:r>
                        <w:tab/>
                      </w:r>
                      <w:r w:rsidRPr="004F342C">
                        <w:t>418 831-7181</w:t>
                      </w:r>
                      <w:r>
                        <w:t xml:space="preserve"> </w:t>
                      </w:r>
                      <w:r>
                        <w:rPr>
                          <w:u w:val="dotted"/>
                        </w:rPr>
                        <w:t xml:space="preserve">            </w:t>
                      </w:r>
                      <w:hyperlink r:id="rId144" w:history="1">
                        <w:r w:rsidRPr="00856E0A">
                          <w:rPr>
                            <w:rStyle w:val="Hyperlien"/>
                            <w:rFonts w:ascii="Times New Roman" w:hAnsi="Times New Roman"/>
                          </w:rPr>
                          <w:t>coutureclaude848@gmail.com</w:t>
                        </w:r>
                      </w:hyperlink>
                    </w:p>
                    <w:p w14:paraId="253E5CC8" w14:textId="77777777" w:rsidR="00A55A7C" w:rsidRPr="004F342C" w:rsidRDefault="00A55A7C" w:rsidP="00512214">
                      <w:pPr>
                        <w:tabs>
                          <w:tab w:val="left" w:pos="2694"/>
                          <w:tab w:val="left" w:pos="5220"/>
                          <w:tab w:val="right" w:pos="10260"/>
                        </w:tabs>
                        <w:spacing w:before="60" w:after="60"/>
                        <w:ind w:left="284"/>
                      </w:pPr>
                      <w:r>
                        <w:t>Secrétaire</w:t>
                      </w:r>
                      <w:r w:rsidRPr="004F342C">
                        <w:t xml:space="preserve"> :  </w:t>
                      </w:r>
                      <w:r w:rsidRPr="004F342C">
                        <w:tab/>
                        <w:t>Robert Hins</w:t>
                      </w:r>
                      <w:r w:rsidRPr="004F342C">
                        <w:tab/>
                        <w:t>418 885-469</w:t>
                      </w:r>
                      <w:r>
                        <w:t>4</w:t>
                      </w:r>
                      <w:r w:rsidRPr="00E857FB">
                        <w:t xml:space="preserve"> </w:t>
                      </w:r>
                      <w:r>
                        <w:rPr>
                          <w:u w:val="dotted"/>
                        </w:rPr>
                        <w:t xml:space="preserve">                             </w:t>
                      </w:r>
                      <w:hyperlink r:id="rId145" w:history="1">
                        <w:r w:rsidRPr="00E75624">
                          <w:rPr>
                            <w:rStyle w:val="Hyperlien"/>
                            <w:rFonts w:ascii="Times New Roman" w:hAnsi="Times New Roman"/>
                          </w:rPr>
                          <w:t>rhins@videotron.ca</w:t>
                        </w:r>
                      </w:hyperlink>
                    </w:p>
                    <w:p w14:paraId="647A3A5F" w14:textId="77777777" w:rsidR="00A55A7C" w:rsidRPr="004F342C" w:rsidRDefault="00A55A7C" w:rsidP="00512214">
                      <w:pPr>
                        <w:tabs>
                          <w:tab w:val="left" w:pos="2694"/>
                          <w:tab w:val="left" w:pos="5220"/>
                          <w:tab w:val="right" w:pos="10260"/>
                        </w:tabs>
                        <w:spacing w:before="60" w:after="60"/>
                        <w:ind w:left="284"/>
                      </w:pPr>
                      <w:r w:rsidRPr="004F342C">
                        <w:t>T</w:t>
                      </w:r>
                      <w:r>
                        <w:t>résorier</w:t>
                      </w:r>
                      <w:r w:rsidRPr="004F342C">
                        <w:t xml:space="preserve"> : </w:t>
                      </w:r>
                      <w:r w:rsidRPr="004F342C">
                        <w:tab/>
                      </w:r>
                      <w:r>
                        <w:rPr>
                          <w:color w:val="222222"/>
                        </w:rPr>
                        <w:t>J</w:t>
                      </w:r>
                      <w:r w:rsidRPr="004F342C">
                        <w:rPr>
                          <w:color w:val="222222"/>
                        </w:rPr>
                        <w:t xml:space="preserve">acques Olivier     </w:t>
                      </w:r>
                      <w:r>
                        <w:rPr>
                          <w:color w:val="222222"/>
                        </w:rPr>
                        <w:t xml:space="preserve">        </w:t>
                      </w:r>
                      <w:r>
                        <w:rPr>
                          <w:color w:val="222222"/>
                        </w:rPr>
                        <w:tab/>
                      </w:r>
                      <w:r w:rsidRPr="004F342C">
                        <w:rPr>
                          <w:color w:val="222222"/>
                        </w:rPr>
                        <w:t>819 604-70</w:t>
                      </w:r>
                      <w:r>
                        <w:rPr>
                          <w:color w:val="222222"/>
                        </w:rPr>
                        <w:t xml:space="preserve">04 </w:t>
                      </w:r>
                      <w:r>
                        <w:rPr>
                          <w:color w:val="222222"/>
                          <w:u w:val="dotted"/>
                        </w:rPr>
                        <w:t xml:space="preserve">                         </w:t>
                      </w:r>
                      <w:hyperlink r:id="rId146" w:history="1">
                        <w:r w:rsidRPr="00856E0A">
                          <w:rPr>
                            <w:rStyle w:val="Hyperlien"/>
                            <w:rFonts w:ascii="Times New Roman" w:hAnsi="Times New Roman"/>
                          </w:rPr>
                          <w:t>n-talbot@videotron.ca</w:t>
                        </w:r>
                      </w:hyperlink>
                    </w:p>
                    <w:p w14:paraId="401E46EC" w14:textId="77777777" w:rsidR="00A55A7C" w:rsidRPr="004F342C" w:rsidRDefault="00A55A7C" w:rsidP="00512214">
                      <w:pPr>
                        <w:tabs>
                          <w:tab w:val="left" w:pos="2694"/>
                          <w:tab w:val="left" w:pos="5220"/>
                          <w:tab w:val="right" w:pos="10260"/>
                        </w:tabs>
                        <w:spacing w:before="60" w:after="60"/>
                        <w:ind w:left="284"/>
                      </w:pPr>
                      <w:r w:rsidRPr="004F342C">
                        <w:t>1</w:t>
                      </w:r>
                      <w:r w:rsidRPr="004F342C">
                        <w:rPr>
                          <w:vertAlign w:val="superscript"/>
                        </w:rPr>
                        <w:t>ère</w:t>
                      </w:r>
                      <w:r w:rsidRPr="004F342C">
                        <w:t xml:space="preserve"> </w:t>
                      </w:r>
                      <w:r>
                        <w:t>conseillère</w:t>
                      </w:r>
                      <w:r w:rsidRPr="004F342C">
                        <w:t xml:space="preserve"> :</w:t>
                      </w:r>
                      <w:r w:rsidRPr="004F342C">
                        <w:tab/>
                        <w:t>Louise Guay</w:t>
                      </w:r>
                      <w:r>
                        <w:tab/>
                      </w:r>
                      <w:r w:rsidRPr="004F342C">
                        <w:t>418 833-9809</w:t>
                      </w:r>
                      <w:r>
                        <w:t xml:space="preserve"> </w:t>
                      </w:r>
                      <w:r>
                        <w:rPr>
                          <w:u w:val="dotted"/>
                        </w:rPr>
                        <w:t xml:space="preserve">                       </w:t>
                      </w:r>
                      <w:hyperlink r:id="rId147" w:history="1">
                        <w:r w:rsidRPr="00E75624">
                          <w:rPr>
                            <w:rStyle w:val="Hyperlien"/>
                            <w:rFonts w:ascii="Times New Roman" w:hAnsi="Times New Roman"/>
                          </w:rPr>
                          <w:t>camarine@videotron.ca</w:t>
                        </w:r>
                      </w:hyperlink>
                    </w:p>
                    <w:p w14:paraId="6493A19A" w14:textId="77777777" w:rsidR="00A55A7C" w:rsidRPr="00596CA1" w:rsidRDefault="00A55A7C" w:rsidP="00512214">
                      <w:pPr>
                        <w:shd w:val="clear" w:color="auto" w:fill="FFFFFF"/>
                        <w:tabs>
                          <w:tab w:val="left" w:pos="2694"/>
                          <w:tab w:val="left" w:pos="5220"/>
                          <w:tab w:val="right" w:pos="10260"/>
                        </w:tabs>
                        <w:spacing w:before="60" w:after="60"/>
                        <w:ind w:left="284"/>
                        <w:rPr>
                          <w:color w:val="222222"/>
                        </w:rPr>
                      </w:pPr>
                      <w:r w:rsidRPr="004F342C">
                        <w:rPr>
                          <w:color w:val="222222"/>
                        </w:rPr>
                        <w:t>2</w:t>
                      </w:r>
                      <w:r w:rsidRPr="004F342C">
                        <w:rPr>
                          <w:color w:val="222222"/>
                          <w:vertAlign w:val="superscript"/>
                        </w:rPr>
                        <w:t>e</w:t>
                      </w:r>
                      <w:r w:rsidRPr="004F342C">
                        <w:rPr>
                          <w:color w:val="222222"/>
                        </w:rPr>
                        <w:t xml:space="preserve"> </w:t>
                      </w:r>
                      <w:r>
                        <w:rPr>
                          <w:color w:val="222222"/>
                        </w:rPr>
                        <w:t>conseillère</w:t>
                      </w:r>
                      <w:r w:rsidRPr="004F342C">
                        <w:rPr>
                          <w:color w:val="222222"/>
                        </w:rPr>
                        <w:t xml:space="preserve"> :   </w:t>
                      </w:r>
                      <w:r>
                        <w:rPr>
                          <w:color w:val="222222"/>
                        </w:rPr>
                        <w:tab/>
                        <w:t>Claire Bégin</w:t>
                      </w:r>
                      <w:r>
                        <w:rPr>
                          <w:color w:val="222222"/>
                        </w:rPr>
                        <w:tab/>
                      </w:r>
                      <w:r>
                        <w:rPr>
                          <w:color w:val="222222"/>
                        </w:rPr>
                        <w:tab/>
                      </w:r>
                      <w:r w:rsidRPr="00CD740F">
                        <w:rPr>
                          <w:color w:val="222222"/>
                        </w:rPr>
                        <w:t>581 999-3183</w:t>
                      </w:r>
                      <w:r>
                        <w:rPr>
                          <w:color w:val="222222"/>
                          <w:u w:val="dotted"/>
                        </w:rPr>
                        <w:t xml:space="preserve"> </w:t>
                      </w:r>
                      <w:r w:rsidRPr="007D1282">
                        <w:rPr>
                          <w:color w:val="222222"/>
                        </w:rPr>
                        <w:t xml:space="preserve"> </w:t>
                      </w:r>
                      <w:r>
                        <w:rPr>
                          <w:color w:val="222222"/>
                          <w:u w:val="dotted"/>
                        </w:rPr>
                        <w:t xml:space="preserve">     </w:t>
                      </w:r>
                      <w:r w:rsidRPr="003F7816">
                        <w:rPr>
                          <w:color w:val="222222"/>
                          <w:u w:val="dotted"/>
                        </w:rPr>
                        <w:t xml:space="preserve">               </w:t>
                      </w:r>
                      <w:hyperlink r:id="rId148" w:history="1">
                        <w:r w:rsidRPr="003F7816">
                          <w:rPr>
                            <w:rStyle w:val="Hyperlien"/>
                            <w:rFonts w:ascii="Times New Roman" w:hAnsi="Times New Roman"/>
                          </w:rPr>
                          <w:t>clairebegin7@gmail.com</w:t>
                        </w:r>
                      </w:hyperlink>
                    </w:p>
                  </w:txbxContent>
                </v:textbox>
              </v:shape>
            </w:pict>
          </mc:Fallback>
        </mc:AlternateContent>
      </w:r>
    </w:p>
    <w:p w14:paraId="30B142E3" w14:textId="77777777" w:rsidR="00A55A7C" w:rsidRDefault="00A55A7C"/>
    <w:p w14:paraId="1B5FC859" w14:textId="77777777" w:rsidR="00A55A7C" w:rsidRDefault="00A55A7C"/>
    <w:p w14:paraId="4495B58E" w14:textId="77777777" w:rsidR="00A55A7C" w:rsidRDefault="00A55A7C"/>
    <w:p w14:paraId="3E62DD68" w14:textId="77777777" w:rsidR="00A55A7C" w:rsidRDefault="00A55A7C"/>
    <w:p w14:paraId="71D4A9EE" w14:textId="77777777" w:rsidR="00A55A7C" w:rsidRDefault="00A55A7C"/>
    <w:p w14:paraId="068816C9" w14:textId="77777777" w:rsidR="00A55A7C" w:rsidRDefault="00A55A7C"/>
    <w:p w14:paraId="2DDED24C" w14:textId="77777777" w:rsidR="00A55A7C" w:rsidRDefault="00A55A7C"/>
    <w:p w14:paraId="583666B4" w14:textId="77777777" w:rsidR="00A55A7C" w:rsidRDefault="00A55A7C"/>
    <w:p w14:paraId="3A0EF0F7" w14:textId="77777777" w:rsidR="00A55A7C" w:rsidRDefault="00A55A7C"/>
    <w:p w14:paraId="6A3F0AF2" w14:textId="77777777" w:rsidR="00A55A7C" w:rsidRDefault="00A55A7C"/>
    <w:p w14:paraId="0F93D03E" w14:textId="77777777" w:rsidR="00A55A7C" w:rsidRDefault="00A55A7C"/>
    <w:p w14:paraId="34A88456" w14:textId="77777777" w:rsidR="00A55A7C" w:rsidRDefault="008539D6">
      <w:r>
        <w:rPr>
          <w:noProof/>
        </w:rPr>
        <mc:AlternateContent>
          <mc:Choice Requires="wps">
            <w:drawing>
              <wp:anchor distT="0" distB="0" distL="114300" distR="114300" simplePos="0" relativeHeight="253172736" behindDoc="0" locked="0" layoutInCell="1" allowOverlap="1" wp14:anchorId="5BE57DDA" wp14:editId="0E19E951">
                <wp:simplePos x="0" y="0"/>
                <wp:positionH relativeFrom="column">
                  <wp:posOffset>12399</wp:posOffset>
                </wp:positionH>
                <wp:positionV relativeFrom="paragraph">
                  <wp:posOffset>6517</wp:posOffset>
                </wp:positionV>
                <wp:extent cx="6851650" cy="1826260"/>
                <wp:effectExtent l="0" t="0" r="19050" b="15240"/>
                <wp:wrapNone/>
                <wp:docPr id="58230720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1650" cy="1826260"/>
                        </a:xfrm>
                        <a:prstGeom prst="rect">
                          <a:avLst/>
                        </a:prstGeom>
                        <a:solidFill>
                          <a:srgbClr val="FFFFFF"/>
                        </a:solidFill>
                        <a:ln w="9525">
                          <a:solidFill>
                            <a:srgbClr val="000000"/>
                          </a:solidFill>
                          <a:miter lim="800000"/>
                          <a:headEnd/>
                          <a:tailEnd/>
                        </a:ln>
                      </wps:spPr>
                      <wps:txbx>
                        <w:txbxContent>
                          <w:p w14:paraId="62182816" w14:textId="77777777" w:rsidR="00E86830" w:rsidRDefault="00A80EA5" w:rsidP="00512214">
                            <w:pPr>
                              <w:spacing w:before="120" w:after="120"/>
                              <w:jc w:val="center"/>
                              <w:rPr>
                                <w:b/>
                              </w:rPr>
                            </w:pPr>
                            <w:r>
                              <w:rPr>
                                <w:b/>
                              </w:rPr>
                              <w:t>RESPONSABLES DÉLÉGUÉS AUX COMITÉS RÉGIONAUX</w:t>
                            </w:r>
                          </w:p>
                          <w:p w14:paraId="53C6B4B9" w14:textId="77777777" w:rsidR="00A80EA5" w:rsidRPr="00E86830" w:rsidRDefault="00A80EA5" w:rsidP="00C168AD">
                            <w:pPr>
                              <w:tabs>
                                <w:tab w:val="left" w:pos="2835"/>
                                <w:tab w:val="left" w:pos="5245"/>
                              </w:tabs>
                              <w:spacing w:before="60" w:after="60"/>
                              <w:ind w:left="284"/>
                              <w:rPr>
                                <w:b/>
                              </w:rPr>
                            </w:pPr>
                            <w:r w:rsidRPr="004F342C">
                              <w:t>Assurances : </w:t>
                            </w:r>
                            <w:r w:rsidR="00E86830">
                              <w:tab/>
                            </w:r>
                            <w:r w:rsidRPr="004F342C">
                              <w:t>Nicole Talbot</w:t>
                            </w:r>
                            <w:r w:rsidRPr="004F342C">
                              <w:tab/>
                              <w:t>819-604-7004</w:t>
                            </w:r>
                            <w:r w:rsidR="00C65957">
                              <w:t xml:space="preserve"> </w:t>
                            </w:r>
                            <w:r w:rsidR="00B014A4">
                              <w:rPr>
                                <w:u w:val="dotted"/>
                              </w:rPr>
                              <w:t xml:space="preserve">            </w:t>
                            </w:r>
                            <w:r w:rsidR="0014239C">
                              <w:rPr>
                                <w:u w:val="dotted"/>
                              </w:rPr>
                              <w:t xml:space="preserve"> </w:t>
                            </w:r>
                            <w:r w:rsidR="00B014A4">
                              <w:rPr>
                                <w:u w:val="dotted"/>
                              </w:rPr>
                              <w:t xml:space="preserve">           </w:t>
                            </w:r>
                            <w:hyperlink r:id="rId149" w:history="1">
                              <w:r w:rsidRPr="004F342C">
                                <w:rPr>
                                  <w:rStyle w:val="Hyperlien"/>
                                  <w:rFonts w:ascii="Times New Roman" w:hAnsi="Times New Roman"/>
                                </w:rPr>
                                <w:t>n-talbot@videotron.ca</w:t>
                              </w:r>
                            </w:hyperlink>
                          </w:p>
                          <w:p w14:paraId="09100A28" w14:textId="77777777" w:rsidR="00E86830" w:rsidRPr="004F342C" w:rsidRDefault="00E86830" w:rsidP="00C168AD">
                            <w:pPr>
                              <w:tabs>
                                <w:tab w:val="left" w:pos="2552"/>
                                <w:tab w:val="left" w:pos="2835"/>
                                <w:tab w:val="right" w:pos="4536"/>
                                <w:tab w:val="left" w:pos="5103"/>
                                <w:tab w:val="left" w:pos="5245"/>
                                <w:tab w:val="right" w:leader="dot" w:pos="10065"/>
                              </w:tabs>
                              <w:spacing w:before="60" w:after="60"/>
                              <w:ind w:left="284"/>
                            </w:pPr>
                            <w:r>
                              <w:t>Condition masculine</w:t>
                            </w:r>
                            <w:r w:rsidRPr="004F342C">
                              <w:t> :</w:t>
                            </w:r>
                            <w:r w:rsidRPr="004F342C">
                              <w:tab/>
                            </w:r>
                            <w:r>
                              <w:t xml:space="preserve"> </w:t>
                            </w:r>
                            <w:r>
                              <w:tab/>
                            </w:r>
                            <w:r w:rsidRPr="004F342C">
                              <w:t>Richard Arcand</w:t>
                            </w:r>
                            <w:r w:rsidRPr="004F342C">
                              <w:tab/>
                              <w:t xml:space="preserve">    </w:t>
                            </w:r>
                            <w:r w:rsidRPr="004F342C">
                              <w:tab/>
                            </w:r>
                            <w:r>
                              <w:tab/>
                            </w:r>
                            <w:r w:rsidRPr="004F342C">
                              <w:t>418 903-2673</w:t>
                            </w:r>
                            <w:r>
                              <w:t xml:space="preserve"> </w:t>
                            </w:r>
                            <w:r>
                              <w:rPr>
                                <w:u w:val="dotted"/>
                              </w:rPr>
                              <w:t xml:space="preserve">              </w:t>
                            </w:r>
                            <w:r w:rsidR="0014239C">
                              <w:rPr>
                                <w:u w:val="dotted"/>
                              </w:rPr>
                              <w:t xml:space="preserve"> </w:t>
                            </w:r>
                            <w:r>
                              <w:rPr>
                                <w:u w:val="dotted"/>
                              </w:rPr>
                              <w:t xml:space="preserve">  </w:t>
                            </w:r>
                            <w:hyperlink r:id="rId150" w:history="1">
                              <w:r w:rsidR="000B472C" w:rsidRPr="002C342E">
                                <w:rPr>
                                  <w:rStyle w:val="Hyperlien"/>
                                  <w:rFonts w:ascii="Times New Roman" w:hAnsi="Times New Roman"/>
                                </w:rPr>
                                <w:t>richardarc47@hotmail.com</w:t>
                              </w:r>
                            </w:hyperlink>
                          </w:p>
                          <w:p w14:paraId="4762580E" w14:textId="77777777" w:rsidR="00E86830" w:rsidRDefault="00E86830" w:rsidP="00C168AD">
                            <w:pPr>
                              <w:tabs>
                                <w:tab w:val="left" w:pos="2552"/>
                                <w:tab w:val="left" w:pos="2835"/>
                                <w:tab w:val="right" w:pos="4536"/>
                                <w:tab w:val="left" w:pos="5103"/>
                                <w:tab w:val="left" w:pos="5245"/>
                                <w:tab w:val="right" w:leader="dot" w:pos="10065"/>
                              </w:tabs>
                              <w:spacing w:before="60" w:after="60"/>
                              <w:ind w:left="284"/>
                              <w:rPr>
                                <w:rStyle w:val="Hyperlien"/>
                                <w:rFonts w:ascii="Times New Roman" w:hAnsi="Times New Roman"/>
                              </w:rPr>
                            </w:pPr>
                            <w:r w:rsidRPr="00742437">
                              <w:rPr>
                                <w:rStyle w:val="Hyperlien"/>
                                <w:rFonts w:ascii="Times New Roman" w:hAnsi="Times New Roman"/>
                                <w:color w:val="000000" w:themeColor="text1"/>
                                <w:u w:val="none"/>
                              </w:rPr>
                              <w:t>Environnement</w:t>
                            </w:r>
                            <w:r>
                              <w:rPr>
                                <w:rStyle w:val="Hyperlien"/>
                                <w:rFonts w:ascii="Times New Roman" w:hAnsi="Times New Roman"/>
                                <w:color w:val="000000" w:themeColor="text1"/>
                                <w:u w:val="none"/>
                              </w:rPr>
                              <w:t> :</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Claire Morency</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418-903-2673</w:t>
                            </w:r>
                            <w:r w:rsidRPr="00B014A4">
                              <w:rPr>
                                <w:rStyle w:val="Hyperlien"/>
                                <w:rFonts w:ascii="Times New Roman" w:hAnsi="Times New Roman"/>
                                <w:color w:val="000000" w:themeColor="text1"/>
                                <w:u w:val="none"/>
                              </w:rPr>
                              <w:t xml:space="preserve"> </w:t>
                            </w:r>
                            <w:r>
                              <w:rPr>
                                <w:rStyle w:val="Hyperlien"/>
                                <w:rFonts w:ascii="Times New Roman" w:hAnsi="Times New Roman"/>
                                <w:color w:val="000000" w:themeColor="text1"/>
                                <w:u w:val="dotted"/>
                              </w:rPr>
                              <w:t xml:space="preserve">             </w:t>
                            </w:r>
                            <w:r w:rsidR="0014239C">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none"/>
                              </w:rPr>
                              <w:t xml:space="preserve"> </w:t>
                            </w:r>
                            <w:hyperlink r:id="rId151" w:history="1">
                              <w:r w:rsidRPr="00514880">
                                <w:rPr>
                                  <w:rStyle w:val="Hyperlien"/>
                                  <w:rFonts w:ascii="Times New Roman" w:hAnsi="Times New Roman"/>
                                </w:rPr>
                                <w:t>clairemo52@hotmail.com</w:t>
                              </w:r>
                            </w:hyperlink>
                          </w:p>
                          <w:p w14:paraId="22D8DB6B" w14:textId="77777777" w:rsidR="00A80EA5" w:rsidRPr="00A66C2D" w:rsidRDefault="00C10169" w:rsidP="00C168AD">
                            <w:pPr>
                              <w:tabs>
                                <w:tab w:val="left" w:pos="2694"/>
                                <w:tab w:val="left" w:pos="2835"/>
                                <w:tab w:val="right" w:pos="4820"/>
                                <w:tab w:val="left" w:pos="5245"/>
                              </w:tabs>
                              <w:spacing w:before="60" w:after="60"/>
                              <w:ind w:left="284"/>
                              <w:rPr>
                                <w:lang w:val="en-US"/>
                              </w:rPr>
                            </w:pPr>
                            <w:r w:rsidRPr="00A66C2D">
                              <w:rPr>
                                <w:lang w:val="en-US"/>
                              </w:rPr>
                              <w:t>F</w:t>
                            </w:r>
                            <w:r w:rsidR="00A66C2D" w:rsidRPr="00A66C2D">
                              <w:rPr>
                                <w:lang w:val="en-US"/>
                              </w:rPr>
                              <w:t>LG</w:t>
                            </w:r>
                            <w:r w:rsidRPr="00A66C2D">
                              <w:rPr>
                                <w:lang w:val="en-US"/>
                              </w:rPr>
                              <w:t xml:space="preserve"> :</w:t>
                            </w:r>
                            <w:r w:rsidR="00A66C2D">
                              <w:rPr>
                                <w:lang w:val="en-US"/>
                              </w:rPr>
                              <w:tab/>
                              <w:t xml:space="preserve"> </w:t>
                            </w:r>
                            <w:r w:rsidR="00E86830">
                              <w:rPr>
                                <w:lang w:val="en-US"/>
                              </w:rPr>
                              <w:tab/>
                            </w:r>
                            <w:r w:rsidRPr="00A66C2D">
                              <w:rPr>
                                <w:lang w:val="en-US"/>
                              </w:rPr>
                              <w:t>Robert Hins</w:t>
                            </w:r>
                            <w:r w:rsidRPr="00A66C2D">
                              <w:rPr>
                                <w:lang w:val="en-US"/>
                              </w:rPr>
                              <w:tab/>
                            </w:r>
                            <w:r w:rsidR="00A66C2D">
                              <w:rPr>
                                <w:lang w:val="en-US"/>
                              </w:rPr>
                              <w:tab/>
                            </w:r>
                            <w:r w:rsidRPr="00A66C2D">
                              <w:rPr>
                                <w:lang w:val="en-US"/>
                              </w:rPr>
                              <w:t>418-885-4694</w:t>
                            </w:r>
                            <w:r w:rsidR="00A66C2D">
                              <w:rPr>
                                <w:lang w:val="en-US"/>
                              </w:rPr>
                              <w:t xml:space="preserve"> </w:t>
                            </w:r>
                            <w:r w:rsidR="00B014A4">
                              <w:rPr>
                                <w:u w:val="dotted"/>
                                <w:lang w:val="en-US"/>
                              </w:rPr>
                              <w:t xml:space="preserve">            </w:t>
                            </w:r>
                            <w:r w:rsidR="00E86830">
                              <w:rPr>
                                <w:u w:val="dotted"/>
                                <w:lang w:val="en-US"/>
                              </w:rPr>
                              <w:t xml:space="preserve"> </w:t>
                            </w:r>
                            <w:r w:rsidR="00B014A4">
                              <w:rPr>
                                <w:u w:val="dotted"/>
                                <w:lang w:val="en-US"/>
                              </w:rPr>
                              <w:t xml:space="preserve"> </w:t>
                            </w:r>
                            <w:r w:rsidR="0014239C">
                              <w:rPr>
                                <w:u w:val="dotted"/>
                                <w:lang w:val="en-US"/>
                              </w:rPr>
                              <w:t xml:space="preserve"> </w:t>
                            </w:r>
                            <w:r w:rsidR="00B014A4">
                              <w:rPr>
                                <w:u w:val="dotted"/>
                                <w:lang w:val="en-US"/>
                              </w:rPr>
                              <w:t xml:space="preserve">              </w:t>
                            </w:r>
                            <w:r w:rsidR="00A66C2D">
                              <w:fldChar w:fldCharType="begin"/>
                            </w:r>
                            <w:r w:rsidR="00A66C2D" w:rsidRPr="002430F4">
                              <w:rPr>
                                <w:lang w:val="en-US"/>
                              </w:rPr>
                              <w:instrText>HYPERLINK "mailto:rhins@videotron.ca"</w:instrText>
                            </w:r>
                            <w:r w:rsidR="00A66C2D">
                              <w:fldChar w:fldCharType="separate"/>
                            </w:r>
                            <w:r w:rsidR="00A66C2D" w:rsidRPr="00673283">
                              <w:rPr>
                                <w:rStyle w:val="Hyperlien"/>
                                <w:rFonts w:ascii="Times New Roman" w:hAnsi="Times New Roman"/>
                                <w:lang w:val="en-US"/>
                              </w:rPr>
                              <w:t>rhins@videotron.ca</w:t>
                            </w:r>
                            <w:r w:rsidR="00A66C2D">
                              <w:fldChar w:fldCharType="end"/>
                            </w:r>
                          </w:p>
                          <w:p w14:paraId="74665289" w14:textId="77777777" w:rsidR="00A80EA5" w:rsidRPr="004F342C" w:rsidRDefault="00EE739F" w:rsidP="00C168AD">
                            <w:pPr>
                              <w:tabs>
                                <w:tab w:val="left" w:pos="2552"/>
                                <w:tab w:val="left" w:pos="2835"/>
                                <w:tab w:val="right" w:pos="4536"/>
                                <w:tab w:val="left" w:pos="5245"/>
                                <w:tab w:val="right" w:leader="dot" w:pos="10065"/>
                              </w:tabs>
                              <w:spacing w:before="60" w:after="60"/>
                              <w:ind w:left="284"/>
                            </w:pPr>
                            <w:r>
                              <w:t>Retraite</w:t>
                            </w:r>
                            <w:r w:rsidR="00A80EA5" w:rsidRPr="004F342C">
                              <w:t> : </w:t>
                            </w:r>
                            <w:r w:rsidR="00A80EA5" w:rsidRPr="004F342C">
                              <w:rPr>
                                <w:b/>
                              </w:rPr>
                              <w:t xml:space="preserve">   </w:t>
                            </w:r>
                            <w:r w:rsidR="00A80EA5" w:rsidRPr="004F342C">
                              <w:t xml:space="preserve"> </w:t>
                            </w:r>
                            <w:r w:rsidR="00A80EA5" w:rsidRPr="004F342C">
                              <w:tab/>
                            </w:r>
                            <w:r w:rsidR="00E86830">
                              <w:tab/>
                            </w:r>
                            <w:r w:rsidR="00A80EA5" w:rsidRPr="004F342C">
                              <w:t>Nicole Talbot</w:t>
                            </w:r>
                            <w:r w:rsidR="00A80EA5" w:rsidRPr="004F342C">
                              <w:tab/>
                              <w:t xml:space="preserve">    </w:t>
                            </w:r>
                            <w:r w:rsidR="00A80EA5" w:rsidRPr="004F342C">
                              <w:tab/>
                              <w:t xml:space="preserve">819 604-7004 </w:t>
                            </w:r>
                            <w:r w:rsidR="00B014A4">
                              <w:rPr>
                                <w:u w:val="dotted"/>
                              </w:rPr>
                              <w:t xml:space="preserve">               </w:t>
                            </w:r>
                            <w:r w:rsidR="0014239C">
                              <w:rPr>
                                <w:u w:val="dotted"/>
                              </w:rPr>
                              <w:t xml:space="preserve"> </w:t>
                            </w:r>
                            <w:r w:rsidR="00B014A4">
                              <w:rPr>
                                <w:u w:val="dotted"/>
                              </w:rPr>
                              <w:t xml:space="preserve">         </w:t>
                            </w:r>
                            <w:hyperlink r:id="rId152" w:history="1">
                              <w:r w:rsidR="00A80EA5" w:rsidRPr="004F342C">
                                <w:rPr>
                                  <w:rStyle w:val="Hyperlien"/>
                                  <w:rFonts w:ascii="Times New Roman" w:hAnsi="Times New Roman"/>
                                </w:rPr>
                                <w:t>n-talbot@videotron.ca</w:t>
                              </w:r>
                            </w:hyperlink>
                          </w:p>
                          <w:p w14:paraId="14795A97" w14:textId="77777777" w:rsidR="00742437" w:rsidRDefault="00A80EA5" w:rsidP="00C168AD">
                            <w:pPr>
                              <w:tabs>
                                <w:tab w:val="left" w:pos="2552"/>
                                <w:tab w:val="left" w:pos="2835"/>
                                <w:tab w:val="right" w:pos="4536"/>
                                <w:tab w:val="left" w:pos="5245"/>
                                <w:tab w:val="right" w:leader="dot" w:pos="10065"/>
                              </w:tabs>
                              <w:spacing w:before="60" w:after="60"/>
                              <w:ind w:left="284"/>
                              <w:rPr>
                                <w:rStyle w:val="Hyperlien"/>
                                <w:rFonts w:ascii="Times New Roman" w:hAnsi="Times New Roman"/>
                              </w:rPr>
                            </w:pPr>
                            <w:r w:rsidRPr="004F342C">
                              <w:t xml:space="preserve">Sociopolitique :  </w:t>
                            </w:r>
                            <w:r w:rsidRPr="004F342C">
                              <w:tab/>
                            </w:r>
                            <w:r w:rsidR="00E86830">
                              <w:tab/>
                            </w:r>
                            <w:r w:rsidRPr="004F342C">
                              <w:t>Jacques Olivier</w:t>
                            </w:r>
                            <w:r w:rsidRPr="004F342C">
                              <w:tab/>
                              <w:t xml:space="preserve">    </w:t>
                            </w:r>
                            <w:r w:rsidRPr="004F342C">
                              <w:tab/>
                              <w:t>819 604-7004</w:t>
                            </w:r>
                            <w:r w:rsidR="00C65957">
                              <w:t xml:space="preserve"> </w:t>
                            </w:r>
                            <w:r w:rsidR="00B014A4">
                              <w:rPr>
                                <w:u w:val="dotted"/>
                              </w:rPr>
                              <w:t xml:space="preserve">               </w:t>
                            </w:r>
                            <w:r w:rsidR="0014239C">
                              <w:rPr>
                                <w:u w:val="dotted"/>
                              </w:rPr>
                              <w:t xml:space="preserve"> </w:t>
                            </w:r>
                            <w:r w:rsidR="00B014A4">
                              <w:rPr>
                                <w:u w:val="dotted"/>
                              </w:rPr>
                              <w:t xml:space="preserve">         </w:t>
                            </w:r>
                            <w:hyperlink r:id="rId153" w:history="1">
                              <w:r w:rsidRPr="004F342C">
                                <w:rPr>
                                  <w:rStyle w:val="Hyperlien"/>
                                  <w:rFonts w:ascii="Times New Roman" w:hAnsi="Times New Roman"/>
                                </w:rPr>
                                <w:t>n-talbot@videotron.ca</w:t>
                              </w:r>
                            </w:hyperlink>
                            <w:r w:rsidR="00F62308">
                              <w:rPr>
                                <w:rStyle w:val="Hyperlien"/>
                                <w:rFonts w:ascii="Times New Roman" w:hAnsi="Times New Roman"/>
                              </w:rPr>
                              <w:t xml:space="preserve">  </w:t>
                            </w:r>
                          </w:p>
                          <w:p w14:paraId="0E952069" w14:textId="77777777" w:rsidR="00A80EA5" w:rsidRDefault="00A80EA5" w:rsidP="00E93BF5">
                            <w:pPr>
                              <w:tabs>
                                <w:tab w:val="left" w:pos="2552"/>
                                <w:tab w:val="right" w:pos="4536"/>
                                <w:tab w:val="left" w:pos="5103"/>
                                <w:tab w:val="right" w:leader="dot" w:pos="10065"/>
                              </w:tabs>
                              <w:jc w:val="center"/>
                            </w:pPr>
                          </w:p>
                          <w:p w14:paraId="0A090F8D" w14:textId="77777777" w:rsidR="00A55A7C" w:rsidRDefault="00A55A7C" w:rsidP="00E93BF5">
                            <w:pPr>
                              <w:tabs>
                                <w:tab w:val="left" w:pos="2552"/>
                                <w:tab w:val="right" w:pos="4536"/>
                                <w:tab w:val="left" w:pos="5103"/>
                                <w:tab w:val="right" w:leader="dot" w:pos="10065"/>
                              </w:tabs>
                              <w:jc w:val="center"/>
                            </w:pPr>
                          </w:p>
                          <w:p w14:paraId="18A63891" w14:textId="77777777" w:rsidR="00A55A7C" w:rsidRDefault="00A55A7C" w:rsidP="00E93BF5">
                            <w:pPr>
                              <w:tabs>
                                <w:tab w:val="left" w:pos="2552"/>
                                <w:tab w:val="right" w:pos="4536"/>
                                <w:tab w:val="left" w:pos="5103"/>
                                <w:tab w:val="right" w:leader="dot" w:pos="10065"/>
                              </w:tabs>
                              <w:jc w:val="center"/>
                            </w:pPr>
                          </w:p>
                          <w:p w14:paraId="3BD4C9D3" w14:textId="77777777" w:rsidR="00A55A7C" w:rsidRDefault="00A55A7C" w:rsidP="00E93BF5">
                            <w:pPr>
                              <w:tabs>
                                <w:tab w:val="left" w:pos="2552"/>
                                <w:tab w:val="right" w:pos="4536"/>
                                <w:tab w:val="left" w:pos="5103"/>
                                <w:tab w:val="right" w:leader="dot" w:pos="10065"/>
                              </w:tabs>
                              <w:jc w:val="center"/>
                            </w:pPr>
                          </w:p>
                          <w:p w14:paraId="6D4F7180" w14:textId="77777777" w:rsidR="00A55A7C" w:rsidRDefault="00A55A7C" w:rsidP="00E93BF5">
                            <w:pPr>
                              <w:tabs>
                                <w:tab w:val="left" w:pos="2552"/>
                                <w:tab w:val="right" w:pos="4536"/>
                                <w:tab w:val="left" w:pos="5103"/>
                                <w:tab w:val="right" w:leader="dot" w:pos="10065"/>
                              </w:tabs>
                              <w:jc w:val="center"/>
                            </w:pPr>
                          </w:p>
                          <w:p w14:paraId="1BC23124" w14:textId="77777777" w:rsidR="00A55A7C" w:rsidRDefault="00A55A7C" w:rsidP="00E93BF5">
                            <w:pPr>
                              <w:tabs>
                                <w:tab w:val="left" w:pos="2552"/>
                                <w:tab w:val="right" w:pos="4536"/>
                                <w:tab w:val="left" w:pos="5103"/>
                                <w:tab w:val="right" w:leader="dot" w:pos="10065"/>
                              </w:tabs>
                              <w:jc w:val="center"/>
                            </w:pPr>
                          </w:p>
                          <w:p w14:paraId="03E3EC74" w14:textId="77777777" w:rsidR="00A55A7C" w:rsidRDefault="00A55A7C" w:rsidP="00E93BF5">
                            <w:pPr>
                              <w:tabs>
                                <w:tab w:val="left" w:pos="2552"/>
                                <w:tab w:val="right" w:pos="4536"/>
                                <w:tab w:val="left" w:pos="5103"/>
                                <w:tab w:val="right" w:leader="dot" w:pos="10065"/>
                              </w:tabs>
                              <w:jc w:val="center"/>
                            </w:pPr>
                          </w:p>
                          <w:p w14:paraId="59F2BE5C" w14:textId="77777777" w:rsidR="00A55A7C" w:rsidRDefault="00A55A7C" w:rsidP="00E93BF5">
                            <w:pPr>
                              <w:tabs>
                                <w:tab w:val="left" w:pos="2552"/>
                                <w:tab w:val="right" w:pos="4536"/>
                                <w:tab w:val="left" w:pos="5103"/>
                                <w:tab w:val="right" w:leader="dot" w:pos="10065"/>
                              </w:tabs>
                              <w:jc w:val="center"/>
                            </w:pPr>
                          </w:p>
                          <w:p w14:paraId="507DAD4E" w14:textId="77777777" w:rsidR="00A55A7C" w:rsidRDefault="00A55A7C" w:rsidP="00E93BF5">
                            <w:pPr>
                              <w:tabs>
                                <w:tab w:val="left" w:pos="2552"/>
                                <w:tab w:val="right" w:pos="4536"/>
                                <w:tab w:val="left" w:pos="5103"/>
                                <w:tab w:val="right" w:leader="dot" w:pos="10065"/>
                              </w:tabs>
                              <w:jc w:val="center"/>
                            </w:pPr>
                          </w:p>
                          <w:p w14:paraId="006E7A08" w14:textId="77777777" w:rsidR="00A55A7C" w:rsidRPr="00742437" w:rsidRDefault="00A55A7C" w:rsidP="00E93BF5">
                            <w:pPr>
                              <w:tabs>
                                <w:tab w:val="left" w:pos="2552"/>
                                <w:tab w:val="right" w:pos="4536"/>
                                <w:tab w:val="left" w:pos="5103"/>
                                <w:tab w:val="right" w:leader="dot" w:pos="10065"/>
                              </w:tabs>
                              <w:jc w:val="center"/>
                            </w:pPr>
                          </w:p>
                        </w:txbxContent>
                      </wps:txbx>
                      <wps:bodyPr rot="0" vert="horz" wrap="square" lIns="91440" tIns="45720" rIns="91440" bIns="45720" anchor="t" anchorCtr="0" upright="1">
                        <a:noAutofit/>
                      </wps:bodyPr>
                    </wps:wsp>
                  </a:graphicData>
                </a:graphic>
              </wp:anchor>
            </w:drawing>
          </mc:Choice>
          <mc:Fallback>
            <w:pict>
              <v:shape w14:anchorId="5BE57DDA" id="Text Box 68" o:spid="_x0000_s1074" type="#_x0000_t202" style="position:absolute;margin-left:1pt;margin-top:.5pt;width:539.5pt;height:143.8pt;z-index:25317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">
                <v:path arrowok="t"/>
                <v:textbox>
                  <w:txbxContent>
                    <w:p w14:paraId="62182816" w14:textId="77777777" w:rsidR="00E86830" w:rsidRDefault="00A80EA5" w:rsidP="00512214">
                      <w:pPr>
                        <w:spacing w:before="120" w:after="120"/>
                        <w:jc w:val="center"/>
                        <w:rPr>
                          <w:b/>
                        </w:rPr>
                      </w:pPr>
                      <w:r>
                        <w:rPr>
                          <w:b/>
                        </w:rPr>
                        <w:t>RESPONSABLES DÉLÉGUÉS AUX COMITÉS RÉGIONAUX</w:t>
                      </w:r>
                    </w:p>
                    <w:p w14:paraId="53C6B4B9" w14:textId="77777777" w:rsidR="00A80EA5" w:rsidRPr="00E86830" w:rsidRDefault="00A80EA5" w:rsidP="00C168AD">
                      <w:pPr>
                        <w:tabs>
                          <w:tab w:val="left" w:pos="2835"/>
                          <w:tab w:val="left" w:pos="5245"/>
                        </w:tabs>
                        <w:spacing w:before="60" w:after="60"/>
                        <w:ind w:left="284"/>
                        <w:rPr>
                          <w:b/>
                        </w:rPr>
                      </w:pPr>
                      <w:r w:rsidRPr="004F342C">
                        <w:t>Assurances : </w:t>
                      </w:r>
                      <w:r w:rsidR="00E86830">
                        <w:tab/>
                      </w:r>
                      <w:r w:rsidRPr="004F342C">
                        <w:t>Nicole Talbot</w:t>
                      </w:r>
                      <w:r w:rsidRPr="004F342C">
                        <w:tab/>
                        <w:t>819-604-7004</w:t>
                      </w:r>
                      <w:r w:rsidR="00C65957">
                        <w:t xml:space="preserve"> </w:t>
                      </w:r>
                      <w:r w:rsidR="00B014A4">
                        <w:rPr>
                          <w:u w:val="dotted"/>
                        </w:rPr>
                        <w:t xml:space="preserve">            </w:t>
                      </w:r>
                      <w:r w:rsidR="0014239C">
                        <w:rPr>
                          <w:u w:val="dotted"/>
                        </w:rPr>
                        <w:t xml:space="preserve"> </w:t>
                      </w:r>
                      <w:r w:rsidR="00B014A4">
                        <w:rPr>
                          <w:u w:val="dotted"/>
                        </w:rPr>
                        <w:t xml:space="preserve">           </w:t>
                      </w:r>
                      <w:hyperlink r:id="rId154" w:history="1">
                        <w:r w:rsidRPr="004F342C">
                          <w:rPr>
                            <w:rStyle w:val="Hyperlien"/>
                            <w:rFonts w:ascii="Times New Roman" w:hAnsi="Times New Roman"/>
                          </w:rPr>
                          <w:t>n-talbot@videotron.ca</w:t>
                        </w:r>
                      </w:hyperlink>
                    </w:p>
                    <w:p w14:paraId="09100A28" w14:textId="77777777" w:rsidR="00E86830" w:rsidRPr="004F342C" w:rsidRDefault="00E86830" w:rsidP="00C168AD">
                      <w:pPr>
                        <w:tabs>
                          <w:tab w:val="left" w:pos="2552"/>
                          <w:tab w:val="left" w:pos="2835"/>
                          <w:tab w:val="right" w:pos="4536"/>
                          <w:tab w:val="left" w:pos="5103"/>
                          <w:tab w:val="left" w:pos="5245"/>
                          <w:tab w:val="right" w:leader="dot" w:pos="10065"/>
                        </w:tabs>
                        <w:spacing w:before="60" w:after="60"/>
                        <w:ind w:left="284"/>
                      </w:pPr>
                      <w:r>
                        <w:t>Condition masculine</w:t>
                      </w:r>
                      <w:r w:rsidRPr="004F342C">
                        <w:t> :</w:t>
                      </w:r>
                      <w:r w:rsidRPr="004F342C">
                        <w:tab/>
                      </w:r>
                      <w:r>
                        <w:t xml:space="preserve"> </w:t>
                      </w:r>
                      <w:r>
                        <w:tab/>
                      </w:r>
                      <w:r w:rsidRPr="004F342C">
                        <w:t>Richard Arcand</w:t>
                      </w:r>
                      <w:r w:rsidRPr="004F342C">
                        <w:tab/>
                        <w:t xml:space="preserve">    </w:t>
                      </w:r>
                      <w:r w:rsidRPr="004F342C">
                        <w:tab/>
                      </w:r>
                      <w:r>
                        <w:tab/>
                      </w:r>
                      <w:r w:rsidRPr="004F342C">
                        <w:t>418 903-2673</w:t>
                      </w:r>
                      <w:r>
                        <w:t xml:space="preserve"> </w:t>
                      </w:r>
                      <w:r>
                        <w:rPr>
                          <w:u w:val="dotted"/>
                        </w:rPr>
                        <w:t xml:space="preserve">              </w:t>
                      </w:r>
                      <w:r w:rsidR="0014239C">
                        <w:rPr>
                          <w:u w:val="dotted"/>
                        </w:rPr>
                        <w:t xml:space="preserve"> </w:t>
                      </w:r>
                      <w:r>
                        <w:rPr>
                          <w:u w:val="dotted"/>
                        </w:rPr>
                        <w:t xml:space="preserve">  </w:t>
                      </w:r>
                      <w:hyperlink r:id="rId155" w:history="1">
                        <w:r w:rsidR="000B472C" w:rsidRPr="002C342E">
                          <w:rPr>
                            <w:rStyle w:val="Hyperlien"/>
                            <w:rFonts w:ascii="Times New Roman" w:hAnsi="Times New Roman"/>
                          </w:rPr>
                          <w:t>richardarc47@hotmail.com</w:t>
                        </w:r>
                      </w:hyperlink>
                    </w:p>
                    <w:p w14:paraId="4762580E" w14:textId="77777777" w:rsidR="00E86830" w:rsidRDefault="00E86830" w:rsidP="00C168AD">
                      <w:pPr>
                        <w:tabs>
                          <w:tab w:val="left" w:pos="2552"/>
                          <w:tab w:val="left" w:pos="2835"/>
                          <w:tab w:val="right" w:pos="4536"/>
                          <w:tab w:val="left" w:pos="5103"/>
                          <w:tab w:val="left" w:pos="5245"/>
                          <w:tab w:val="right" w:leader="dot" w:pos="10065"/>
                        </w:tabs>
                        <w:spacing w:before="60" w:after="60"/>
                        <w:ind w:left="284"/>
                        <w:rPr>
                          <w:rStyle w:val="Hyperlien"/>
                          <w:rFonts w:ascii="Times New Roman" w:hAnsi="Times New Roman"/>
                        </w:rPr>
                      </w:pPr>
                      <w:r w:rsidRPr="00742437">
                        <w:rPr>
                          <w:rStyle w:val="Hyperlien"/>
                          <w:rFonts w:ascii="Times New Roman" w:hAnsi="Times New Roman"/>
                          <w:color w:val="000000" w:themeColor="text1"/>
                          <w:u w:val="none"/>
                        </w:rPr>
                        <w:t>Environnement</w:t>
                      </w:r>
                      <w:r>
                        <w:rPr>
                          <w:rStyle w:val="Hyperlien"/>
                          <w:rFonts w:ascii="Times New Roman" w:hAnsi="Times New Roman"/>
                          <w:color w:val="000000" w:themeColor="text1"/>
                          <w:u w:val="none"/>
                        </w:rPr>
                        <w:t> :</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Claire Morency</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418-903-2673</w:t>
                      </w:r>
                      <w:r w:rsidRPr="00B014A4">
                        <w:rPr>
                          <w:rStyle w:val="Hyperlien"/>
                          <w:rFonts w:ascii="Times New Roman" w:hAnsi="Times New Roman"/>
                          <w:color w:val="000000" w:themeColor="text1"/>
                          <w:u w:val="none"/>
                        </w:rPr>
                        <w:t xml:space="preserve"> </w:t>
                      </w:r>
                      <w:r>
                        <w:rPr>
                          <w:rStyle w:val="Hyperlien"/>
                          <w:rFonts w:ascii="Times New Roman" w:hAnsi="Times New Roman"/>
                          <w:color w:val="000000" w:themeColor="text1"/>
                          <w:u w:val="dotted"/>
                        </w:rPr>
                        <w:t xml:space="preserve">             </w:t>
                      </w:r>
                      <w:r w:rsidR="0014239C">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none"/>
                        </w:rPr>
                        <w:t xml:space="preserve"> </w:t>
                      </w:r>
                      <w:hyperlink r:id="rId156" w:history="1">
                        <w:r w:rsidRPr="00514880">
                          <w:rPr>
                            <w:rStyle w:val="Hyperlien"/>
                            <w:rFonts w:ascii="Times New Roman" w:hAnsi="Times New Roman"/>
                          </w:rPr>
                          <w:t>clairemo52@hotmail.com</w:t>
                        </w:r>
                      </w:hyperlink>
                    </w:p>
                    <w:p w14:paraId="22D8DB6B" w14:textId="77777777" w:rsidR="00A80EA5" w:rsidRPr="00A66C2D" w:rsidRDefault="00C10169" w:rsidP="00C168AD">
                      <w:pPr>
                        <w:tabs>
                          <w:tab w:val="left" w:pos="2694"/>
                          <w:tab w:val="left" w:pos="2835"/>
                          <w:tab w:val="right" w:pos="4820"/>
                          <w:tab w:val="left" w:pos="5245"/>
                        </w:tabs>
                        <w:spacing w:before="60" w:after="60"/>
                        <w:ind w:left="284"/>
                        <w:rPr>
                          <w:lang w:val="en-US"/>
                        </w:rPr>
                      </w:pPr>
                      <w:r w:rsidRPr="00A66C2D">
                        <w:rPr>
                          <w:lang w:val="en-US"/>
                        </w:rPr>
                        <w:t>F</w:t>
                      </w:r>
                      <w:r w:rsidR="00A66C2D" w:rsidRPr="00A66C2D">
                        <w:rPr>
                          <w:lang w:val="en-US"/>
                        </w:rPr>
                        <w:t>LG</w:t>
                      </w:r>
                      <w:r w:rsidRPr="00A66C2D">
                        <w:rPr>
                          <w:lang w:val="en-US"/>
                        </w:rPr>
                        <w:t xml:space="preserve"> :</w:t>
                      </w:r>
                      <w:r w:rsidR="00A66C2D">
                        <w:rPr>
                          <w:lang w:val="en-US"/>
                        </w:rPr>
                        <w:tab/>
                        <w:t xml:space="preserve"> </w:t>
                      </w:r>
                      <w:r w:rsidR="00E86830">
                        <w:rPr>
                          <w:lang w:val="en-US"/>
                        </w:rPr>
                        <w:tab/>
                      </w:r>
                      <w:r w:rsidRPr="00A66C2D">
                        <w:rPr>
                          <w:lang w:val="en-US"/>
                        </w:rPr>
                        <w:t>Robert Hins</w:t>
                      </w:r>
                      <w:r w:rsidRPr="00A66C2D">
                        <w:rPr>
                          <w:lang w:val="en-US"/>
                        </w:rPr>
                        <w:tab/>
                      </w:r>
                      <w:r w:rsidR="00A66C2D">
                        <w:rPr>
                          <w:lang w:val="en-US"/>
                        </w:rPr>
                        <w:tab/>
                      </w:r>
                      <w:r w:rsidRPr="00A66C2D">
                        <w:rPr>
                          <w:lang w:val="en-US"/>
                        </w:rPr>
                        <w:t>418-885-4694</w:t>
                      </w:r>
                      <w:r w:rsidR="00A66C2D">
                        <w:rPr>
                          <w:lang w:val="en-US"/>
                        </w:rPr>
                        <w:t xml:space="preserve"> </w:t>
                      </w:r>
                      <w:r w:rsidR="00B014A4">
                        <w:rPr>
                          <w:u w:val="dotted"/>
                          <w:lang w:val="en-US"/>
                        </w:rPr>
                        <w:t xml:space="preserve">            </w:t>
                      </w:r>
                      <w:r w:rsidR="00E86830">
                        <w:rPr>
                          <w:u w:val="dotted"/>
                          <w:lang w:val="en-US"/>
                        </w:rPr>
                        <w:t xml:space="preserve"> </w:t>
                      </w:r>
                      <w:r w:rsidR="00B014A4">
                        <w:rPr>
                          <w:u w:val="dotted"/>
                          <w:lang w:val="en-US"/>
                        </w:rPr>
                        <w:t xml:space="preserve"> </w:t>
                      </w:r>
                      <w:r w:rsidR="0014239C">
                        <w:rPr>
                          <w:u w:val="dotted"/>
                          <w:lang w:val="en-US"/>
                        </w:rPr>
                        <w:t xml:space="preserve"> </w:t>
                      </w:r>
                      <w:r w:rsidR="00B014A4">
                        <w:rPr>
                          <w:u w:val="dotted"/>
                          <w:lang w:val="en-US"/>
                        </w:rPr>
                        <w:t xml:space="preserve">              </w:t>
                      </w:r>
                      <w:r w:rsidR="00A66C2D">
                        <w:fldChar w:fldCharType="begin"/>
                      </w:r>
                      <w:r w:rsidR="00A66C2D" w:rsidRPr="002430F4">
                        <w:rPr>
                          <w:lang w:val="en-US"/>
                        </w:rPr>
                        <w:instrText>HYPERLINK "mailto:rhins@videotron.ca"</w:instrText>
                      </w:r>
                      <w:r w:rsidR="00A66C2D">
                        <w:fldChar w:fldCharType="separate"/>
                      </w:r>
                      <w:r w:rsidR="00A66C2D" w:rsidRPr="00673283">
                        <w:rPr>
                          <w:rStyle w:val="Hyperlien"/>
                          <w:rFonts w:ascii="Times New Roman" w:hAnsi="Times New Roman"/>
                          <w:lang w:val="en-US"/>
                        </w:rPr>
                        <w:t>rhins@videotron.ca</w:t>
                      </w:r>
                      <w:r w:rsidR="00A66C2D">
                        <w:fldChar w:fldCharType="end"/>
                      </w:r>
                    </w:p>
                    <w:p w14:paraId="74665289" w14:textId="77777777" w:rsidR="00A80EA5" w:rsidRPr="004F342C" w:rsidRDefault="00EE739F" w:rsidP="00C168AD">
                      <w:pPr>
                        <w:tabs>
                          <w:tab w:val="left" w:pos="2552"/>
                          <w:tab w:val="left" w:pos="2835"/>
                          <w:tab w:val="right" w:pos="4536"/>
                          <w:tab w:val="left" w:pos="5245"/>
                          <w:tab w:val="right" w:leader="dot" w:pos="10065"/>
                        </w:tabs>
                        <w:spacing w:before="60" w:after="60"/>
                        <w:ind w:left="284"/>
                      </w:pPr>
                      <w:r>
                        <w:t>Retraite</w:t>
                      </w:r>
                      <w:r w:rsidR="00A80EA5" w:rsidRPr="004F342C">
                        <w:t> : </w:t>
                      </w:r>
                      <w:r w:rsidR="00A80EA5" w:rsidRPr="004F342C">
                        <w:rPr>
                          <w:b/>
                        </w:rPr>
                        <w:t xml:space="preserve">   </w:t>
                      </w:r>
                      <w:r w:rsidR="00A80EA5" w:rsidRPr="004F342C">
                        <w:t xml:space="preserve"> </w:t>
                      </w:r>
                      <w:r w:rsidR="00A80EA5" w:rsidRPr="004F342C">
                        <w:tab/>
                      </w:r>
                      <w:r w:rsidR="00E86830">
                        <w:tab/>
                      </w:r>
                      <w:r w:rsidR="00A80EA5" w:rsidRPr="004F342C">
                        <w:t>Nicole Talbot</w:t>
                      </w:r>
                      <w:r w:rsidR="00A80EA5" w:rsidRPr="004F342C">
                        <w:tab/>
                        <w:t xml:space="preserve">    </w:t>
                      </w:r>
                      <w:r w:rsidR="00A80EA5" w:rsidRPr="004F342C">
                        <w:tab/>
                        <w:t xml:space="preserve">819 604-7004 </w:t>
                      </w:r>
                      <w:r w:rsidR="00B014A4">
                        <w:rPr>
                          <w:u w:val="dotted"/>
                        </w:rPr>
                        <w:t xml:space="preserve">               </w:t>
                      </w:r>
                      <w:r w:rsidR="0014239C">
                        <w:rPr>
                          <w:u w:val="dotted"/>
                        </w:rPr>
                        <w:t xml:space="preserve"> </w:t>
                      </w:r>
                      <w:r w:rsidR="00B014A4">
                        <w:rPr>
                          <w:u w:val="dotted"/>
                        </w:rPr>
                        <w:t xml:space="preserve">         </w:t>
                      </w:r>
                      <w:hyperlink r:id="rId157" w:history="1">
                        <w:r w:rsidR="00A80EA5" w:rsidRPr="004F342C">
                          <w:rPr>
                            <w:rStyle w:val="Hyperlien"/>
                            <w:rFonts w:ascii="Times New Roman" w:hAnsi="Times New Roman"/>
                          </w:rPr>
                          <w:t>n-talbot@videotron.ca</w:t>
                        </w:r>
                      </w:hyperlink>
                    </w:p>
                    <w:p w14:paraId="14795A97" w14:textId="77777777" w:rsidR="00742437" w:rsidRDefault="00A80EA5" w:rsidP="00C168AD">
                      <w:pPr>
                        <w:tabs>
                          <w:tab w:val="left" w:pos="2552"/>
                          <w:tab w:val="left" w:pos="2835"/>
                          <w:tab w:val="right" w:pos="4536"/>
                          <w:tab w:val="left" w:pos="5245"/>
                          <w:tab w:val="right" w:leader="dot" w:pos="10065"/>
                        </w:tabs>
                        <w:spacing w:before="60" w:after="60"/>
                        <w:ind w:left="284"/>
                        <w:rPr>
                          <w:rStyle w:val="Hyperlien"/>
                          <w:rFonts w:ascii="Times New Roman" w:hAnsi="Times New Roman"/>
                        </w:rPr>
                      </w:pPr>
                      <w:r w:rsidRPr="004F342C">
                        <w:t xml:space="preserve">Sociopolitique :  </w:t>
                      </w:r>
                      <w:r w:rsidRPr="004F342C">
                        <w:tab/>
                      </w:r>
                      <w:r w:rsidR="00E86830">
                        <w:tab/>
                      </w:r>
                      <w:r w:rsidRPr="004F342C">
                        <w:t>Jacques Olivier</w:t>
                      </w:r>
                      <w:r w:rsidRPr="004F342C">
                        <w:tab/>
                        <w:t xml:space="preserve">    </w:t>
                      </w:r>
                      <w:r w:rsidRPr="004F342C">
                        <w:tab/>
                        <w:t>819 604-7004</w:t>
                      </w:r>
                      <w:r w:rsidR="00C65957">
                        <w:t xml:space="preserve"> </w:t>
                      </w:r>
                      <w:r w:rsidR="00B014A4">
                        <w:rPr>
                          <w:u w:val="dotted"/>
                        </w:rPr>
                        <w:t xml:space="preserve">               </w:t>
                      </w:r>
                      <w:r w:rsidR="0014239C">
                        <w:rPr>
                          <w:u w:val="dotted"/>
                        </w:rPr>
                        <w:t xml:space="preserve"> </w:t>
                      </w:r>
                      <w:r w:rsidR="00B014A4">
                        <w:rPr>
                          <w:u w:val="dotted"/>
                        </w:rPr>
                        <w:t xml:space="preserve">         </w:t>
                      </w:r>
                      <w:hyperlink r:id="rId158" w:history="1">
                        <w:r w:rsidRPr="004F342C">
                          <w:rPr>
                            <w:rStyle w:val="Hyperlien"/>
                            <w:rFonts w:ascii="Times New Roman" w:hAnsi="Times New Roman"/>
                          </w:rPr>
                          <w:t>n-talbot@videotron.ca</w:t>
                        </w:r>
                      </w:hyperlink>
                      <w:r w:rsidR="00F62308">
                        <w:rPr>
                          <w:rStyle w:val="Hyperlien"/>
                          <w:rFonts w:ascii="Times New Roman" w:hAnsi="Times New Roman"/>
                        </w:rPr>
                        <w:t xml:space="preserve">  </w:t>
                      </w:r>
                    </w:p>
                    <w:p w14:paraId="0E952069" w14:textId="77777777" w:rsidR="00A80EA5" w:rsidRDefault="00A80EA5" w:rsidP="00E93BF5">
                      <w:pPr>
                        <w:tabs>
                          <w:tab w:val="left" w:pos="2552"/>
                          <w:tab w:val="right" w:pos="4536"/>
                          <w:tab w:val="left" w:pos="5103"/>
                          <w:tab w:val="right" w:leader="dot" w:pos="10065"/>
                        </w:tabs>
                        <w:jc w:val="center"/>
                      </w:pPr>
                    </w:p>
                    <w:p w14:paraId="0A090F8D" w14:textId="77777777" w:rsidR="00A55A7C" w:rsidRDefault="00A55A7C" w:rsidP="00E93BF5">
                      <w:pPr>
                        <w:tabs>
                          <w:tab w:val="left" w:pos="2552"/>
                          <w:tab w:val="right" w:pos="4536"/>
                          <w:tab w:val="left" w:pos="5103"/>
                          <w:tab w:val="right" w:leader="dot" w:pos="10065"/>
                        </w:tabs>
                        <w:jc w:val="center"/>
                      </w:pPr>
                    </w:p>
                    <w:p w14:paraId="18A63891" w14:textId="77777777" w:rsidR="00A55A7C" w:rsidRDefault="00A55A7C" w:rsidP="00E93BF5">
                      <w:pPr>
                        <w:tabs>
                          <w:tab w:val="left" w:pos="2552"/>
                          <w:tab w:val="right" w:pos="4536"/>
                          <w:tab w:val="left" w:pos="5103"/>
                          <w:tab w:val="right" w:leader="dot" w:pos="10065"/>
                        </w:tabs>
                        <w:jc w:val="center"/>
                      </w:pPr>
                    </w:p>
                    <w:p w14:paraId="3BD4C9D3" w14:textId="77777777" w:rsidR="00A55A7C" w:rsidRDefault="00A55A7C" w:rsidP="00E93BF5">
                      <w:pPr>
                        <w:tabs>
                          <w:tab w:val="left" w:pos="2552"/>
                          <w:tab w:val="right" w:pos="4536"/>
                          <w:tab w:val="left" w:pos="5103"/>
                          <w:tab w:val="right" w:leader="dot" w:pos="10065"/>
                        </w:tabs>
                        <w:jc w:val="center"/>
                      </w:pPr>
                    </w:p>
                    <w:p w14:paraId="6D4F7180" w14:textId="77777777" w:rsidR="00A55A7C" w:rsidRDefault="00A55A7C" w:rsidP="00E93BF5">
                      <w:pPr>
                        <w:tabs>
                          <w:tab w:val="left" w:pos="2552"/>
                          <w:tab w:val="right" w:pos="4536"/>
                          <w:tab w:val="left" w:pos="5103"/>
                          <w:tab w:val="right" w:leader="dot" w:pos="10065"/>
                        </w:tabs>
                        <w:jc w:val="center"/>
                      </w:pPr>
                    </w:p>
                    <w:p w14:paraId="1BC23124" w14:textId="77777777" w:rsidR="00A55A7C" w:rsidRDefault="00A55A7C" w:rsidP="00E93BF5">
                      <w:pPr>
                        <w:tabs>
                          <w:tab w:val="left" w:pos="2552"/>
                          <w:tab w:val="right" w:pos="4536"/>
                          <w:tab w:val="left" w:pos="5103"/>
                          <w:tab w:val="right" w:leader="dot" w:pos="10065"/>
                        </w:tabs>
                        <w:jc w:val="center"/>
                      </w:pPr>
                    </w:p>
                    <w:p w14:paraId="03E3EC74" w14:textId="77777777" w:rsidR="00A55A7C" w:rsidRDefault="00A55A7C" w:rsidP="00E93BF5">
                      <w:pPr>
                        <w:tabs>
                          <w:tab w:val="left" w:pos="2552"/>
                          <w:tab w:val="right" w:pos="4536"/>
                          <w:tab w:val="left" w:pos="5103"/>
                          <w:tab w:val="right" w:leader="dot" w:pos="10065"/>
                        </w:tabs>
                        <w:jc w:val="center"/>
                      </w:pPr>
                    </w:p>
                    <w:p w14:paraId="59F2BE5C" w14:textId="77777777" w:rsidR="00A55A7C" w:rsidRDefault="00A55A7C" w:rsidP="00E93BF5">
                      <w:pPr>
                        <w:tabs>
                          <w:tab w:val="left" w:pos="2552"/>
                          <w:tab w:val="right" w:pos="4536"/>
                          <w:tab w:val="left" w:pos="5103"/>
                          <w:tab w:val="right" w:leader="dot" w:pos="10065"/>
                        </w:tabs>
                        <w:jc w:val="center"/>
                      </w:pPr>
                    </w:p>
                    <w:p w14:paraId="507DAD4E" w14:textId="77777777" w:rsidR="00A55A7C" w:rsidRDefault="00A55A7C" w:rsidP="00E93BF5">
                      <w:pPr>
                        <w:tabs>
                          <w:tab w:val="left" w:pos="2552"/>
                          <w:tab w:val="right" w:pos="4536"/>
                          <w:tab w:val="left" w:pos="5103"/>
                          <w:tab w:val="right" w:leader="dot" w:pos="10065"/>
                        </w:tabs>
                        <w:jc w:val="center"/>
                      </w:pPr>
                    </w:p>
                    <w:p w14:paraId="006E7A08" w14:textId="77777777" w:rsidR="00A55A7C" w:rsidRPr="00742437" w:rsidRDefault="00A55A7C" w:rsidP="00E93BF5">
                      <w:pPr>
                        <w:tabs>
                          <w:tab w:val="left" w:pos="2552"/>
                          <w:tab w:val="right" w:pos="4536"/>
                          <w:tab w:val="left" w:pos="5103"/>
                          <w:tab w:val="right" w:leader="dot" w:pos="10065"/>
                        </w:tabs>
                        <w:jc w:val="center"/>
                      </w:pPr>
                    </w:p>
                  </w:txbxContent>
                </v:textbox>
              </v:shape>
            </w:pict>
          </mc:Fallback>
        </mc:AlternateContent>
      </w:r>
    </w:p>
    <w:p w14:paraId="3FE9985B" w14:textId="77777777" w:rsidR="00A55A7C" w:rsidRDefault="00A55A7C"/>
    <w:p w14:paraId="7F86AEFA" w14:textId="77777777" w:rsidR="00A55A7C" w:rsidRDefault="00A55A7C"/>
    <w:p w14:paraId="6CF39771" w14:textId="77777777" w:rsidR="000C0098" w:rsidRDefault="000C0098"/>
    <w:p w14:paraId="5805B62C" w14:textId="77777777" w:rsidR="00A55A7C" w:rsidRDefault="00A55A7C"/>
    <w:p w14:paraId="6E2A9404" w14:textId="77777777" w:rsidR="00A55A7C" w:rsidRDefault="00A55A7C"/>
    <w:p w14:paraId="727D5C14" w14:textId="77777777" w:rsidR="00A55A7C" w:rsidRDefault="003F4110">
      <w:pPr>
        <w:sectPr w:rsidR="00A55A7C" w:rsidSect="0099687C">
          <w:footerReference w:type="even" r:id="rId159"/>
          <w:footerReference w:type="default" r:id="rId160"/>
          <w:headerReference w:type="first" r:id="rId161"/>
          <w:footerReference w:type="first" r:id="rId162"/>
          <w:pgSz w:w="12240" w:h="15840"/>
          <w:pgMar w:top="1418" w:right="709" w:bottom="1418" w:left="709" w:header="709" w:footer="709" w:gutter="0"/>
          <w:cols w:space="708"/>
          <w:docGrid w:linePitch="360"/>
        </w:sectPr>
      </w:pPr>
      <w:r>
        <w:rPr>
          <w:noProof/>
        </w:rPr>
        <mc:AlternateContent>
          <mc:Choice Requires="wps">
            <w:drawing>
              <wp:anchor distT="0" distB="0" distL="114300" distR="114300" simplePos="0" relativeHeight="253176832" behindDoc="0" locked="0" layoutInCell="1" allowOverlap="1" wp14:anchorId="13188918" wp14:editId="2F5007D4">
                <wp:simplePos x="0" y="0"/>
                <wp:positionH relativeFrom="column">
                  <wp:posOffset>3014880</wp:posOffset>
                </wp:positionH>
                <wp:positionV relativeFrom="paragraph">
                  <wp:posOffset>3284554</wp:posOffset>
                </wp:positionV>
                <wp:extent cx="3840480" cy="1582086"/>
                <wp:effectExtent l="0" t="0" r="7620" b="18415"/>
                <wp:wrapNone/>
                <wp:docPr id="1889110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40480" cy="1582086"/>
                        </a:xfrm>
                        <a:prstGeom prst="rect">
                          <a:avLst/>
                        </a:prstGeom>
                        <a:solidFill>
                          <a:srgbClr val="FFFFFF"/>
                        </a:solidFill>
                        <a:ln w="9525">
                          <a:solidFill>
                            <a:srgbClr val="000000"/>
                          </a:solidFill>
                          <a:miter lim="800000"/>
                          <a:headEnd/>
                          <a:tailEnd/>
                        </a:ln>
                      </wps:spPr>
                      <wps:txbx>
                        <w:txbxContent>
                          <w:p w14:paraId="6D2FCCDB" w14:textId="77777777" w:rsidR="00FF61B3" w:rsidRDefault="00B420B9" w:rsidP="003F4110">
                            <w:pPr>
                              <w:spacing w:before="160" w:after="120"/>
                              <w:jc w:val="both"/>
                            </w:pPr>
                            <w:hyperlink r:id="rId163" w:history="1">
                              <w:r w:rsidRPr="00B420B9">
                                <w:rPr>
                                  <w:rStyle w:val="Hyperlien"/>
                                  <w:rFonts w:ascii="Times New Roman" w:hAnsi="Times New Roman"/>
                                </w:rPr>
                                <w:t>NOVUM</w:t>
                              </w:r>
                            </w:hyperlink>
                            <w:r w:rsidRPr="00B420B9">
                              <w:t xml:space="preserve"> : L’AREQ est fière de s’allier à </w:t>
                            </w:r>
                            <w:r w:rsidR="004A408C">
                              <w:rPr>
                                <w:b/>
                                <w:bCs/>
                              </w:rPr>
                              <w:t>NOVUM</w:t>
                            </w:r>
                            <w:r w:rsidRPr="00B420B9">
                              <w:t xml:space="preserve"> afin d’offrir un service de consultations juridiques gratuites et illimitées à ses membres</w:t>
                            </w:r>
                            <w:r w:rsidR="005F2DF7">
                              <w:t>.</w:t>
                            </w:r>
                          </w:p>
                          <w:p w14:paraId="5DD2ECD3" w14:textId="77777777" w:rsidR="005F2DF7" w:rsidRPr="005F2DF7" w:rsidRDefault="005F2DF7" w:rsidP="00DE401D">
                            <w:pPr>
                              <w:spacing w:after="60"/>
                              <w:jc w:val="both"/>
                            </w:pPr>
                            <w:r w:rsidRPr="005F2DF7">
                              <w:rPr>
                                <w:b/>
                                <w:bCs/>
                              </w:rPr>
                              <w:t>Ligne téléphonique</w:t>
                            </w:r>
                            <w:r w:rsidRPr="005F2DF7">
                              <w:t xml:space="preserve"> </w:t>
                            </w:r>
                            <w:r w:rsidRPr="00462C74">
                              <w:rPr>
                                <w:b/>
                                <w:bCs/>
                              </w:rPr>
                              <w:t>sans frais</w:t>
                            </w:r>
                            <w:r w:rsidRPr="005F2DF7">
                              <w:t xml:space="preserve"> accessible partout au Canada pour les membres de l’AREQ :</w:t>
                            </w:r>
                            <w:r>
                              <w:t xml:space="preserve"> </w:t>
                            </w:r>
                            <w:r w:rsidRPr="005F2DF7">
                              <w:rPr>
                                <w:b/>
                                <w:bCs/>
                              </w:rPr>
                              <w:t>1 844 745-4714</w:t>
                            </w:r>
                          </w:p>
                          <w:p w14:paraId="7FD4353D" w14:textId="77777777" w:rsidR="00B420B9" w:rsidRPr="00B420B9" w:rsidRDefault="005F2DF7" w:rsidP="00B420B9">
                            <w:pPr>
                              <w:jc w:val="both"/>
                            </w:pPr>
                            <w:r>
                              <w:t xml:space="preserve">Site Internet : </w:t>
                            </w:r>
                            <w:hyperlink r:id="rId164" w:history="1">
                              <w:r w:rsidR="00B420B9" w:rsidRPr="005F2DF7">
                                <w:rPr>
                                  <w:rStyle w:val="Hyperlien"/>
                                  <w:rFonts w:ascii="Times New Roman" w:hAnsi="Times New Roman"/>
                                </w:rPr>
                                <w:t>https://novumlegal.ca/</w:t>
                              </w:r>
                            </w:hyperlink>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3188918" id="Text Box 86" o:spid="_x0000_s1074" type="#_x0000_t202" style="position:absolute;margin-left:237.4pt;margin-top:258.65pt;width:302.4pt;height:124.55pt;z-index:25317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">
                <v:path arrowok="t"/>
                <v:textbox>
                  <w:txbxContent>
                    <w:p w14:paraId="6D2FCCDB" w14:textId="77777777" w:rsidR="00FF61B3" w:rsidRDefault="00B420B9" w:rsidP="003F4110">
                      <w:pPr>
                        <w:spacing w:before="160" w:after="120"/>
                        <w:jc w:val="both"/>
                      </w:pPr>
                      <w:hyperlink r:id="rId167" w:history="1">
                        <w:r w:rsidRPr="00B420B9">
                          <w:rPr>
                            <w:rStyle w:val="Hyperlien"/>
                            <w:rFonts w:ascii="Times New Roman" w:hAnsi="Times New Roman"/>
                          </w:rPr>
                          <w:t>NOVUM</w:t>
                        </w:r>
                      </w:hyperlink>
                      <w:r w:rsidRPr="00B420B9">
                        <w:t xml:space="preserve"> : L’AREQ est fière de s’allier à </w:t>
                      </w:r>
                      <w:r w:rsidR="004A408C">
                        <w:rPr>
                          <w:b/>
                          <w:bCs/>
                        </w:rPr>
                        <w:t>NOVUM</w:t>
                      </w:r>
                      <w:r w:rsidRPr="00B420B9">
                        <w:t xml:space="preserve"> afin d’offrir un service de consultations juridiques gratuites et illimitées à ses membres</w:t>
                      </w:r>
                      <w:r w:rsidR="005F2DF7">
                        <w:t>.</w:t>
                      </w:r>
                    </w:p>
                    <w:p w14:paraId="5DD2ECD3" w14:textId="77777777" w:rsidR="005F2DF7" w:rsidRPr="005F2DF7" w:rsidRDefault="005F2DF7" w:rsidP="00DE401D">
                      <w:pPr>
                        <w:spacing w:after="60"/>
                        <w:jc w:val="both"/>
                      </w:pPr>
                      <w:r w:rsidRPr="005F2DF7">
                        <w:rPr>
                          <w:b/>
                          <w:bCs/>
                        </w:rPr>
                        <w:t>Ligne téléphonique</w:t>
                      </w:r>
                      <w:r w:rsidRPr="005F2DF7">
                        <w:t xml:space="preserve"> </w:t>
                      </w:r>
                      <w:r w:rsidRPr="00462C74">
                        <w:rPr>
                          <w:b/>
                          <w:bCs/>
                        </w:rPr>
                        <w:t>sans frais</w:t>
                      </w:r>
                      <w:r w:rsidRPr="005F2DF7">
                        <w:t xml:space="preserve"> accessible partout au Canada pour les membres de l’AREQ :</w:t>
                      </w:r>
                      <w:r>
                        <w:t xml:space="preserve"> </w:t>
                      </w:r>
                      <w:r w:rsidRPr="005F2DF7">
                        <w:rPr>
                          <w:b/>
                          <w:bCs/>
                        </w:rPr>
                        <w:t>1 844 745-4714</w:t>
                      </w:r>
                    </w:p>
                    <w:p w14:paraId="7FD4353D" w14:textId="77777777" w:rsidR="00B420B9" w:rsidRPr="00B420B9" w:rsidRDefault="005F2DF7" w:rsidP="00B420B9">
                      <w:pPr>
                        <w:jc w:val="both"/>
                      </w:pPr>
                      <w:r>
                        <w:t xml:space="preserve">Site Internet : </w:t>
                      </w:r>
                      <w:hyperlink r:id="rId168" w:history="1">
                        <w:r w:rsidR="00B420B9" w:rsidRPr="005F2DF7">
                          <w:rPr>
                            <w:rStyle w:val="Hyperlien"/>
                            <w:rFonts w:ascii="Times New Roman" w:hAnsi="Times New Roman"/>
                          </w:rPr>
                          <w:t>https://novumlegal.ca/</w:t>
                        </w:r>
                      </w:hyperlink>
                    </w:p>
                  </w:txbxContent>
                </v:textbox>
              </v:shape>
            </w:pict>
          </mc:Fallback>
        </mc:AlternateContent>
      </w:r>
      <w:r w:rsidR="005F27E8">
        <w:rPr>
          <w:noProof/>
        </w:rPr>
        <mc:AlternateContent>
          <mc:Choice Requires="wps">
            <w:drawing>
              <wp:anchor distT="0" distB="0" distL="114300" distR="114300" simplePos="0" relativeHeight="253189120" behindDoc="0" locked="0" layoutInCell="1" allowOverlap="1" wp14:anchorId="2C492D01" wp14:editId="0E5042CD">
                <wp:simplePos x="0" y="0"/>
                <wp:positionH relativeFrom="margin">
                  <wp:posOffset>18415</wp:posOffset>
                </wp:positionH>
                <wp:positionV relativeFrom="margin">
                  <wp:posOffset>6871970</wp:posOffset>
                </wp:positionV>
                <wp:extent cx="2832735" cy="1576070"/>
                <wp:effectExtent l="0" t="0" r="12065" b="11430"/>
                <wp:wrapSquare wrapText="bothSides"/>
                <wp:docPr id="121553660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735" cy="1576070"/>
                        </a:xfrm>
                        <a:prstGeom prst="rect">
                          <a:avLst/>
                        </a:prstGeom>
                        <a:solidFill>
                          <a:srgbClr val="FFFFFF"/>
                        </a:solidFill>
                        <a:ln w="12700" cap="rnd">
                          <a:solidFill>
                            <a:schemeClr val="tx1"/>
                          </a:solidFill>
                          <a:prstDash val="lgDashDotDot"/>
                          <a:miter lim="800000"/>
                          <a:headEnd/>
                          <a:tailEnd/>
                        </a:ln>
                      </wps:spPr>
                      <wps:txbx>
                        <w:txbxContent>
                          <w:p w14:paraId="4CF4ECB6" w14:textId="77777777" w:rsidR="00DF6686" w:rsidRPr="00D64DC4" w:rsidRDefault="00DF6686" w:rsidP="003F4110">
                            <w:pPr>
                              <w:spacing w:after="60"/>
                              <w:jc w:val="center"/>
                            </w:pPr>
                            <w:r w:rsidRPr="00D64DC4">
                              <w:t>ÉQUIPE DU JOURNAL</w:t>
                            </w:r>
                          </w:p>
                          <w:p w14:paraId="6B29D416" w14:textId="77777777" w:rsidR="00DF6686" w:rsidRDefault="00DF6686" w:rsidP="005A75A3">
                            <w:pPr>
                              <w:spacing w:before="20" w:after="20"/>
                            </w:pPr>
                            <w:r w:rsidRPr="00211AB7">
                              <w:rPr>
                                <w:b/>
                                <w:bCs/>
                              </w:rPr>
                              <w:t>Responsable</w:t>
                            </w:r>
                            <w:r w:rsidRPr="00703746">
                              <w:t> :</w:t>
                            </w:r>
                            <w:r w:rsidRPr="00F13350">
                              <w:t xml:space="preserve"> Lise Patoine</w:t>
                            </w:r>
                          </w:p>
                          <w:p w14:paraId="3EBA4541" w14:textId="77777777" w:rsidR="00DF6686" w:rsidRDefault="00DF6686" w:rsidP="005A75A3">
                            <w:pPr>
                              <w:spacing w:before="20" w:after="20"/>
                            </w:pPr>
                            <w:r w:rsidRPr="00211AB7">
                              <w:rPr>
                                <w:b/>
                                <w:bCs/>
                              </w:rPr>
                              <w:t>Mise en page</w:t>
                            </w:r>
                            <w:r w:rsidRPr="00703746">
                              <w:t> :</w:t>
                            </w:r>
                            <w:r w:rsidRPr="00F13350">
                              <w:t xml:space="preserve"> Martine Lagacé</w:t>
                            </w:r>
                          </w:p>
                          <w:p w14:paraId="0AFFB2CC" w14:textId="77777777" w:rsidR="00DF6686" w:rsidRDefault="00DF6686" w:rsidP="005A75A3">
                            <w:pPr>
                              <w:spacing w:before="20" w:after="20"/>
                            </w:pPr>
                            <w:r w:rsidRPr="00211AB7">
                              <w:rPr>
                                <w:b/>
                                <w:bCs/>
                              </w:rPr>
                              <w:t>Photos</w:t>
                            </w:r>
                            <w:r w:rsidRPr="00275D3D">
                              <w:t xml:space="preserve"> : Yvan Gravel, </w:t>
                            </w:r>
                            <w:r w:rsidR="001E25EE">
                              <w:t>Claude Couture</w:t>
                            </w:r>
                            <w:r w:rsidR="003F4110">
                              <w:t>, Marthe Lamontagne, Robert Hins</w:t>
                            </w:r>
                            <w:r w:rsidRPr="00275D3D">
                              <w:t xml:space="preserve"> </w:t>
                            </w:r>
                          </w:p>
                          <w:p w14:paraId="0E7AE9F8" w14:textId="77777777" w:rsidR="001C3F48" w:rsidRDefault="001C3F48" w:rsidP="001C3F48">
                            <w:pPr>
                              <w:autoSpaceDE w:val="0"/>
                              <w:autoSpaceDN w:val="0"/>
                              <w:adjustRightInd w:val="0"/>
                              <w:spacing w:before="60" w:after="60"/>
                              <w:rPr>
                                <w:b/>
                                <w:color w:val="000000" w:themeColor="text1"/>
                              </w:rPr>
                            </w:pPr>
                            <w:r w:rsidRPr="00211AB7">
                              <w:rPr>
                                <w:bCs/>
                                <w:color w:val="000000" w:themeColor="text1"/>
                                <w:u w:val="single"/>
                              </w:rPr>
                              <w:t>Faire parvenir vos articles à</w:t>
                            </w:r>
                            <w:r w:rsidRPr="00AD69C8">
                              <w:rPr>
                                <w:bCs/>
                                <w:color w:val="000000" w:themeColor="text1"/>
                              </w:rPr>
                              <w:t> :</w:t>
                            </w:r>
                            <w:r w:rsidRPr="00824FF7">
                              <w:rPr>
                                <w:b/>
                                <w:color w:val="000000" w:themeColor="text1"/>
                              </w:rPr>
                              <w:t xml:space="preserve"> </w:t>
                            </w:r>
                          </w:p>
                          <w:p w14:paraId="1C6E88DE" w14:textId="77777777" w:rsidR="001C3F48" w:rsidRPr="00C230D8" w:rsidRDefault="001C3F48" w:rsidP="001C3F48">
                            <w:pPr>
                              <w:spacing w:before="60" w:after="60"/>
                            </w:pPr>
                            <w:r w:rsidRPr="005A75A3">
                              <w:rPr>
                                <w:b/>
                                <w:color w:val="000000" w:themeColor="text1"/>
                              </w:rPr>
                              <w:t>Lise Patoine</w:t>
                            </w:r>
                            <w:r>
                              <w:rPr>
                                <w:bCs/>
                                <w:color w:val="000000" w:themeColor="text1"/>
                              </w:rPr>
                              <w:t> :</w:t>
                            </w:r>
                            <w:r w:rsidRPr="00824FF7">
                              <w:rPr>
                                <w:color w:val="000000" w:themeColor="text1"/>
                              </w:rPr>
                              <w:t xml:space="preserve"> </w:t>
                            </w:r>
                            <w:hyperlink r:id="rId169" w:history="1">
                              <w:r w:rsidRPr="009946C4">
                                <w:rPr>
                                  <w:rStyle w:val="Hyperlien"/>
                                  <w:rFonts w:ascii="Times New Roman" w:hAnsi="Times New Roman"/>
                                </w:rPr>
                                <w:t>lisepatoine@telus.net</w:t>
                              </w:r>
                            </w:hyperlink>
                          </w:p>
                          <w:p w14:paraId="578561D9" w14:textId="77777777" w:rsidR="00DF6686" w:rsidRPr="00275D3D" w:rsidRDefault="00DF6686" w:rsidP="00DF66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92D01" id="Text Box 82" o:spid="_x0000_s1075" type="#_x0000_t202" style="position:absolute;margin-left:1.45pt;margin-top:541.1pt;width:223.05pt;height:124.1pt;z-index:253189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" strokecolor="black [3213]" strokeweight="1pt">
                <v:stroke dashstyle="longDashDotDot" endcap="round"/>
                <v:path arrowok="t"/>
                <v:textbox>
                  <w:txbxContent>
                    <w:p w14:paraId="4CF4ECB6" w14:textId="77777777" w:rsidR="00DF6686" w:rsidRPr="00D64DC4" w:rsidRDefault="00DF6686" w:rsidP="003F4110">
                      <w:pPr>
                        <w:spacing w:after="60"/>
                        <w:jc w:val="center"/>
                      </w:pPr>
                      <w:r w:rsidRPr="00D64DC4">
                        <w:t>ÉQUIPE DU JOURNAL</w:t>
                      </w:r>
                    </w:p>
                    <w:p w14:paraId="6B29D416" w14:textId="77777777" w:rsidR="00DF6686" w:rsidRDefault="00DF6686" w:rsidP="005A75A3">
                      <w:pPr>
                        <w:spacing w:before="20" w:after="20"/>
                      </w:pPr>
                      <w:r w:rsidRPr="00211AB7">
                        <w:rPr>
                          <w:b/>
                          <w:bCs/>
                        </w:rPr>
                        <w:t>Responsable</w:t>
                      </w:r>
                      <w:r w:rsidRPr="00703746">
                        <w:t> :</w:t>
                      </w:r>
                      <w:r w:rsidRPr="00F13350">
                        <w:t xml:space="preserve"> Lise Patoine</w:t>
                      </w:r>
                    </w:p>
                    <w:p w14:paraId="3EBA4541" w14:textId="77777777" w:rsidR="00DF6686" w:rsidRDefault="00DF6686" w:rsidP="005A75A3">
                      <w:pPr>
                        <w:spacing w:before="20" w:after="20"/>
                      </w:pPr>
                      <w:r w:rsidRPr="00211AB7">
                        <w:rPr>
                          <w:b/>
                          <w:bCs/>
                        </w:rPr>
                        <w:t>Mise en page</w:t>
                      </w:r>
                      <w:r w:rsidRPr="00703746">
                        <w:t> :</w:t>
                      </w:r>
                      <w:r w:rsidRPr="00F13350">
                        <w:t xml:space="preserve"> Martine Lagacé</w:t>
                      </w:r>
                    </w:p>
                    <w:p w14:paraId="0AFFB2CC" w14:textId="77777777" w:rsidR="00DF6686" w:rsidRDefault="00DF6686" w:rsidP="005A75A3">
                      <w:pPr>
                        <w:spacing w:before="20" w:after="20"/>
                      </w:pPr>
                      <w:r w:rsidRPr="00211AB7">
                        <w:rPr>
                          <w:b/>
                          <w:bCs/>
                        </w:rPr>
                        <w:t>Photos</w:t>
                      </w:r>
                      <w:r w:rsidRPr="00275D3D">
                        <w:t xml:space="preserve"> : Yvan Gravel, </w:t>
                      </w:r>
                      <w:r w:rsidR="001E25EE">
                        <w:t>Claude Couture</w:t>
                      </w:r>
                      <w:r w:rsidR="003F4110">
                        <w:t>, Marthe Lamontagne, Robert Hins</w:t>
                      </w:r>
                      <w:r w:rsidRPr="00275D3D">
                        <w:t xml:space="preserve"> </w:t>
                      </w:r>
                    </w:p>
                    <w:p w14:paraId="0E7AE9F8" w14:textId="77777777" w:rsidR="001C3F48" w:rsidRDefault="001C3F48" w:rsidP="001C3F48">
                      <w:pPr>
                        <w:autoSpaceDE w:val="0"/>
                        <w:autoSpaceDN w:val="0"/>
                        <w:adjustRightInd w:val="0"/>
                        <w:spacing w:before="60" w:after="60"/>
                        <w:rPr>
                          <w:b/>
                          <w:color w:val="000000" w:themeColor="text1"/>
                        </w:rPr>
                      </w:pPr>
                      <w:r w:rsidRPr="00211AB7">
                        <w:rPr>
                          <w:bCs/>
                          <w:color w:val="000000" w:themeColor="text1"/>
                          <w:u w:val="single"/>
                        </w:rPr>
                        <w:t>Faire parvenir vos articles à</w:t>
                      </w:r>
                      <w:r w:rsidRPr="00AD69C8">
                        <w:rPr>
                          <w:bCs/>
                          <w:color w:val="000000" w:themeColor="text1"/>
                        </w:rPr>
                        <w:t> :</w:t>
                      </w:r>
                      <w:r w:rsidRPr="00824FF7">
                        <w:rPr>
                          <w:b/>
                          <w:color w:val="000000" w:themeColor="text1"/>
                        </w:rPr>
                        <w:t xml:space="preserve"> </w:t>
                      </w:r>
                    </w:p>
                    <w:p w14:paraId="1C6E88DE" w14:textId="77777777" w:rsidR="001C3F48" w:rsidRPr="00C230D8" w:rsidRDefault="001C3F48" w:rsidP="001C3F48">
                      <w:pPr>
                        <w:spacing w:before="60" w:after="60"/>
                      </w:pPr>
                      <w:r w:rsidRPr="005A75A3">
                        <w:rPr>
                          <w:b/>
                          <w:color w:val="000000" w:themeColor="text1"/>
                        </w:rPr>
                        <w:t>Lise Patoine</w:t>
                      </w:r>
                      <w:r>
                        <w:rPr>
                          <w:bCs/>
                          <w:color w:val="000000" w:themeColor="text1"/>
                        </w:rPr>
                        <w:t> :</w:t>
                      </w:r>
                      <w:r w:rsidRPr="00824FF7">
                        <w:rPr>
                          <w:color w:val="000000" w:themeColor="text1"/>
                        </w:rPr>
                        <w:t xml:space="preserve"> </w:t>
                      </w:r>
                      <w:hyperlink r:id="rId170" w:history="1">
                        <w:r w:rsidRPr="009946C4">
                          <w:rPr>
                            <w:rStyle w:val="Hyperlien"/>
                            <w:rFonts w:ascii="Times New Roman" w:hAnsi="Times New Roman"/>
                          </w:rPr>
                          <w:t>lisepatoine@telus.net</w:t>
                        </w:r>
                      </w:hyperlink>
                    </w:p>
                    <w:p w14:paraId="578561D9" w14:textId="77777777" w:rsidR="00DF6686" w:rsidRPr="00275D3D" w:rsidRDefault="00DF6686" w:rsidP="00DF6686"/>
                  </w:txbxContent>
                </v:textbox>
                <w10:wrap type="square" anchorx="margin" anchory="margin"/>
              </v:shape>
            </w:pict>
          </mc:Fallback>
        </mc:AlternateContent>
      </w:r>
      <w:r w:rsidR="0066676D">
        <w:rPr>
          <w:noProof/>
        </w:rPr>
        <mc:AlternateContent>
          <mc:Choice Requires="wps">
            <w:drawing>
              <wp:anchor distT="0" distB="0" distL="114300" distR="114300" simplePos="0" relativeHeight="253174784" behindDoc="0" locked="0" layoutInCell="1" allowOverlap="1" wp14:anchorId="381F783B" wp14:editId="2A544D65">
                <wp:simplePos x="0" y="0"/>
                <wp:positionH relativeFrom="column">
                  <wp:posOffset>969</wp:posOffset>
                </wp:positionH>
                <wp:positionV relativeFrom="paragraph">
                  <wp:posOffset>2043296</wp:posOffset>
                </wp:positionV>
                <wp:extent cx="2851150" cy="1112487"/>
                <wp:effectExtent l="0" t="0" r="19050" b="18415"/>
                <wp:wrapNone/>
                <wp:docPr id="47000173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1150" cy="1112487"/>
                        </a:xfrm>
                        <a:prstGeom prst="rect">
                          <a:avLst/>
                        </a:prstGeom>
                        <a:solidFill>
                          <a:srgbClr val="FFFFFF"/>
                        </a:solidFill>
                        <a:ln w="9525">
                          <a:solidFill>
                            <a:srgbClr val="000000"/>
                          </a:solidFill>
                          <a:miter lim="800000"/>
                          <a:headEnd/>
                          <a:tailEnd/>
                        </a:ln>
                      </wps:spPr>
                      <wps:txbx>
                        <w:txbxContent>
                          <w:p w14:paraId="45B8297C" w14:textId="77777777" w:rsidR="001C3F48" w:rsidRPr="0066676D" w:rsidRDefault="004827AC" w:rsidP="00490568">
                            <w:pPr>
                              <w:spacing w:before="60"/>
                              <w:rPr>
                                <w:b/>
                                <w:bCs/>
                              </w:rPr>
                            </w:pPr>
                            <w:r w:rsidRP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w:t>
                            </w:r>
                            <w:r w:rsidR="00872050" w:rsidRP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I</w:t>
                            </w:r>
                            <w:r w:rsidRP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TE INTERNET</w:t>
                            </w:r>
                            <w:r w:rsid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 </w:t>
                            </w:r>
                            <w:r w:rsidR="0066676D" w:rsidRPr="0066676D">
                              <w:t>AREQ Louis-Fréchette</w:t>
                            </w:r>
                          </w:p>
                          <w:p w14:paraId="451C50E4" w14:textId="77777777" w:rsidR="00F84DB0" w:rsidRPr="00824FF7" w:rsidRDefault="0066676D" w:rsidP="0066676D">
                            <w:pPr>
                              <w:spacing w:after="60"/>
                            </w:pPr>
                            <w:hyperlink r:id="rId171" w:history="1">
                              <w:r w:rsidRPr="005E6093">
                                <w:rPr>
                                  <w:rStyle w:val="Hyperlien"/>
                                  <w:rFonts w:ascii="Times New Roman" w:hAnsi="Times New Roman"/>
                                </w:rPr>
                                <w:t>https://louisfrechette.areq.lacsq.org/</w:t>
                              </w:r>
                            </w:hyperlink>
                          </w:p>
                          <w:p w14:paraId="6A58024F" w14:textId="77777777" w:rsidR="007F32E3" w:rsidRPr="00C50AE3" w:rsidRDefault="0066676D" w:rsidP="001C3F48">
                            <w:pPr>
                              <w:spacing w:after="60"/>
                              <w:rPr>
                                <w:rFonts w:asciiTheme="majorHAnsi" w:hAnsiTheme="majorHAnsi" w:cstheme="majorHAnsi"/>
                                <w:sz w:val="20"/>
                                <w:szCs w:val="20"/>
                              </w:rPr>
                            </w:pPr>
                            <w:r w:rsidRPr="006475A6">
                              <w:rPr>
                                <w:b/>
                                <w:bCs/>
                              </w:rPr>
                              <w:t>Responsables</w:t>
                            </w:r>
                            <w:r>
                              <w:t xml:space="preserve"> : </w:t>
                            </w:r>
                            <w:r>
                              <w:br/>
                              <w:t>Martine Lagacé, Jacques Brochu</w:t>
                            </w:r>
                            <w:r>
                              <w:br/>
                            </w:r>
                            <w:r w:rsidR="00F84DB0">
                              <w:t xml:space="preserve">Nous joindre : </w:t>
                            </w:r>
                            <w:hyperlink r:id="rId172" w:history="1">
                              <w:r w:rsidR="00F84DB0" w:rsidRPr="00D6247B">
                                <w:rPr>
                                  <w:rStyle w:val="Hyperlien"/>
                                  <w:rFonts w:ascii="Times New Roman" w:hAnsi="Times New Roman"/>
                                </w:rPr>
                                <w:t>louis.areq03g@gmail.com</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1F783B" id="Text Box 73" o:spid="_x0000_s1076" type="#_x0000_t202" style="position:absolute;margin-left:.1pt;margin-top:160.9pt;width:224.5pt;height:87.6pt;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">
                <v:path arrowok="t"/>
                <v:textbox>
                  <w:txbxContent>
                    <w:p w14:paraId="45B8297C" w14:textId="77777777" w:rsidR="001C3F48" w:rsidRPr="0066676D" w:rsidRDefault="004827AC" w:rsidP="00490568">
                      <w:pPr>
                        <w:spacing w:before="60"/>
                        <w:rPr>
                          <w:b/>
                          <w:bCs/>
                        </w:rPr>
                      </w:pPr>
                      <w:r w:rsidRP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w:t>
                      </w:r>
                      <w:r w:rsidR="00872050" w:rsidRP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I</w:t>
                      </w:r>
                      <w:r w:rsidRP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TE INTERNET</w:t>
                      </w:r>
                      <w:r w:rsidR="00872050">
                        <w:rPr>
                          <w:bCs/>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 </w:t>
                      </w:r>
                      <w:r w:rsidR="0066676D" w:rsidRPr="0066676D">
                        <w:t>AREQ Louis-Fréchette</w:t>
                      </w:r>
                    </w:p>
                    <w:p w14:paraId="451C50E4" w14:textId="77777777" w:rsidR="00F84DB0" w:rsidRPr="00824FF7" w:rsidRDefault="0066676D" w:rsidP="0066676D">
                      <w:pPr>
                        <w:spacing w:after="60"/>
                      </w:pPr>
                      <w:hyperlink r:id="rId173" w:history="1">
                        <w:r w:rsidRPr="005E6093">
                          <w:rPr>
                            <w:rStyle w:val="Hyperlien"/>
                            <w:rFonts w:ascii="Times New Roman" w:hAnsi="Times New Roman"/>
                          </w:rPr>
                          <w:t>https://louisfrechette.areq.lacsq.org/</w:t>
                        </w:r>
                      </w:hyperlink>
                    </w:p>
                    <w:p w14:paraId="6A58024F" w14:textId="77777777" w:rsidR="007F32E3" w:rsidRPr="00C50AE3" w:rsidRDefault="0066676D" w:rsidP="001C3F48">
                      <w:pPr>
                        <w:spacing w:after="60"/>
                        <w:rPr>
                          <w:rFonts w:asciiTheme="majorHAnsi" w:hAnsiTheme="majorHAnsi" w:cstheme="majorHAnsi"/>
                          <w:sz w:val="20"/>
                          <w:szCs w:val="20"/>
                        </w:rPr>
                      </w:pPr>
                      <w:r w:rsidRPr="006475A6">
                        <w:rPr>
                          <w:b/>
                          <w:bCs/>
                        </w:rPr>
                        <w:t>Responsables</w:t>
                      </w:r>
                      <w:r>
                        <w:t xml:space="preserve"> : </w:t>
                      </w:r>
                      <w:r>
                        <w:br/>
                        <w:t>Martine Lagacé, Jacques Brochu</w:t>
                      </w:r>
                      <w:r>
                        <w:br/>
                      </w:r>
                      <w:r w:rsidR="00F84DB0">
                        <w:t xml:space="preserve">Nous joindre : </w:t>
                      </w:r>
                      <w:hyperlink r:id="rId174" w:history="1">
                        <w:r w:rsidR="00F84DB0" w:rsidRPr="00D6247B">
                          <w:rPr>
                            <w:rStyle w:val="Hyperlien"/>
                            <w:rFonts w:ascii="Times New Roman" w:hAnsi="Times New Roman"/>
                          </w:rPr>
                          <w:t>louis.areq03g@gmail.com</w:t>
                        </w:r>
                      </w:hyperlink>
                    </w:p>
                  </w:txbxContent>
                </v:textbox>
              </v:shape>
            </w:pict>
          </mc:Fallback>
        </mc:AlternateContent>
      </w:r>
      <w:r w:rsidR="0066676D">
        <w:rPr>
          <w:noProof/>
        </w:rPr>
        <mc:AlternateContent>
          <mc:Choice Requires="wps">
            <w:drawing>
              <wp:anchor distT="0" distB="0" distL="114300" distR="114300" simplePos="0" relativeHeight="253175808" behindDoc="0" locked="0" layoutInCell="1" allowOverlap="1" wp14:anchorId="7F29ECFC" wp14:editId="067582D3">
                <wp:simplePos x="0" y="0"/>
                <wp:positionH relativeFrom="column">
                  <wp:posOffset>13001</wp:posOffset>
                </wp:positionH>
                <wp:positionV relativeFrom="paragraph">
                  <wp:posOffset>912329</wp:posOffset>
                </wp:positionV>
                <wp:extent cx="2839085" cy="1068872"/>
                <wp:effectExtent l="0" t="0" r="18415" b="10795"/>
                <wp:wrapNone/>
                <wp:docPr id="161267818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9085" cy="1068872"/>
                        </a:xfrm>
                        <a:prstGeom prst="rect">
                          <a:avLst/>
                        </a:prstGeom>
                        <a:solidFill>
                          <a:srgbClr val="FFFFFF"/>
                        </a:solidFill>
                        <a:ln w="9525">
                          <a:solidFill>
                            <a:srgbClr val="000000"/>
                          </a:solidFill>
                          <a:miter lim="800000"/>
                          <a:headEnd/>
                          <a:tailEnd/>
                        </a:ln>
                      </wps:spPr>
                      <wps:txbx>
                        <w:txbxContent>
                          <w:p w14:paraId="1570AEED" w14:textId="77777777" w:rsidR="007F32E3" w:rsidRPr="00824FF7" w:rsidRDefault="007F32E3" w:rsidP="0066676D">
                            <w:pPr>
                              <w:spacing w:after="60"/>
                              <w:jc w:val="center"/>
                            </w:pPr>
                            <w:r w:rsidRPr="00824FF7">
                              <w:t>AREQ LOUIS-FRÉCHETTE</w:t>
                            </w:r>
                          </w:p>
                          <w:p w14:paraId="1EF37944" w14:textId="77777777" w:rsidR="007F32E3" w:rsidRPr="00824FF7" w:rsidRDefault="007F32E3" w:rsidP="007F32E3">
                            <w:pPr>
                              <w:spacing w:after="60"/>
                            </w:pPr>
                            <w:r>
                              <w:t>Louise Guay</w:t>
                            </w:r>
                            <w:r w:rsidRPr="00824FF7">
                              <w:t xml:space="preserve">, </w:t>
                            </w:r>
                            <w:r>
                              <w:t xml:space="preserve">3899, </w:t>
                            </w:r>
                            <w:r w:rsidR="00DF09A8">
                              <w:t xml:space="preserve">rue </w:t>
                            </w:r>
                            <w:r>
                              <w:t>des Opales, Lévis</w:t>
                            </w:r>
                            <w:r w:rsidRPr="00824FF7">
                              <w:t xml:space="preserve"> </w:t>
                            </w:r>
                            <w:r>
                              <w:t>G</w:t>
                            </w:r>
                            <w:r w:rsidRPr="00824FF7">
                              <w:t>6</w:t>
                            </w:r>
                            <w:r>
                              <w:t>W</w:t>
                            </w:r>
                            <w:r w:rsidRPr="00824FF7">
                              <w:t xml:space="preserve"> </w:t>
                            </w:r>
                            <w:r>
                              <w:t>7M2</w:t>
                            </w:r>
                          </w:p>
                          <w:p w14:paraId="7D7FDDE5" w14:textId="77777777" w:rsidR="007F32E3" w:rsidRPr="00824FF7" w:rsidRDefault="007F32E3" w:rsidP="0066676D">
                            <w:pPr>
                              <w:spacing w:before="60"/>
                            </w:pPr>
                            <w:r w:rsidRPr="00824FF7">
                              <w:t>Téléphone</w:t>
                            </w:r>
                            <w:r w:rsidRPr="00824FF7">
                              <w:rPr>
                                <w:b/>
                              </w:rPr>
                              <w:t xml:space="preserve"> </w:t>
                            </w:r>
                            <w:r w:rsidRPr="00824FF7">
                              <w:t>: </w:t>
                            </w:r>
                            <w:r>
                              <w:t>418-833-9809</w:t>
                            </w:r>
                          </w:p>
                          <w:p w14:paraId="2D70A33D" w14:textId="77777777" w:rsidR="007F32E3" w:rsidRPr="00824FF7" w:rsidRDefault="007F32E3" w:rsidP="00AB58ED">
                            <w:r w:rsidRPr="00824FF7">
                              <w:t>Messagerie</w:t>
                            </w:r>
                            <w:r w:rsidRPr="00824FF7">
                              <w:rPr>
                                <w:b/>
                              </w:rPr>
                              <w:t xml:space="preserve"> </w:t>
                            </w:r>
                            <w:r w:rsidRPr="00824FF7">
                              <w:t>: </w:t>
                            </w:r>
                            <w:hyperlink r:id="rId175" w:history="1">
                              <w:r w:rsidRPr="00A10EA8">
                                <w:rPr>
                                  <w:rStyle w:val="Hyperlien"/>
                                  <w:rFonts w:ascii="Times New Roman" w:hAnsi="Times New Roman"/>
                                </w:rPr>
                                <w:t>camarine@videotron.ca</w:t>
                              </w:r>
                            </w:hyperlink>
                            <w:r w:rsidRPr="00824FF7">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29ECFC" id="Text Box 79" o:spid="_x0000_s1077" type="#_x0000_t202" style="position:absolute;margin-left:1pt;margin-top:71.85pt;width:223.55pt;height:84.15pt;z-index:2531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">
                <v:path arrowok="t"/>
                <v:textbox>
                  <w:txbxContent>
                    <w:p w14:paraId="1570AEED" w14:textId="77777777" w:rsidR="007F32E3" w:rsidRPr="00824FF7" w:rsidRDefault="007F32E3" w:rsidP="0066676D">
                      <w:pPr>
                        <w:spacing w:after="60"/>
                        <w:jc w:val="center"/>
                      </w:pPr>
                      <w:r w:rsidRPr="00824FF7">
                        <w:t>AREQ LOUIS-FRÉCHETTE</w:t>
                      </w:r>
                    </w:p>
                    <w:p w14:paraId="1EF37944" w14:textId="77777777" w:rsidR="007F32E3" w:rsidRPr="00824FF7" w:rsidRDefault="007F32E3" w:rsidP="007F32E3">
                      <w:pPr>
                        <w:spacing w:after="60"/>
                      </w:pPr>
                      <w:r>
                        <w:t>Louise Guay</w:t>
                      </w:r>
                      <w:r w:rsidRPr="00824FF7">
                        <w:t xml:space="preserve">, </w:t>
                      </w:r>
                      <w:r>
                        <w:t xml:space="preserve">3899, </w:t>
                      </w:r>
                      <w:r w:rsidR="00DF09A8">
                        <w:t xml:space="preserve">rue </w:t>
                      </w:r>
                      <w:r>
                        <w:t>des Opales, Lévis</w:t>
                      </w:r>
                      <w:r w:rsidRPr="00824FF7">
                        <w:t xml:space="preserve"> </w:t>
                      </w:r>
                      <w:r>
                        <w:t>G</w:t>
                      </w:r>
                      <w:r w:rsidRPr="00824FF7">
                        <w:t>6</w:t>
                      </w:r>
                      <w:r>
                        <w:t>W</w:t>
                      </w:r>
                      <w:r w:rsidRPr="00824FF7">
                        <w:t xml:space="preserve"> </w:t>
                      </w:r>
                      <w:r>
                        <w:t>7M2</w:t>
                      </w:r>
                    </w:p>
                    <w:p w14:paraId="7D7FDDE5" w14:textId="77777777" w:rsidR="007F32E3" w:rsidRPr="00824FF7" w:rsidRDefault="007F32E3" w:rsidP="0066676D">
                      <w:pPr>
                        <w:spacing w:before="60"/>
                      </w:pPr>
                      <w:r w:rsidRPr="00824FF7">
                        <w:t>Téléphone</w:t>
                      </w:r>
                      <w:r w:rsidRPr="00824FF7">
                        <w:rPr>
                          <w:b/>
                        </w:rPr>
                        <w:t xml:space="preserve"> </w:t>
                      </w:r>
                      <w:r w:rsidRPr="00824FF7">
                        <w:t>: </w:t>
                      </w:r>
                      <w:r>
                        <w:t>418-833-9809</w:t>
                      </w:r>
                    </w:p>
                    <w:p w14:paraId="2D70A33D" w14:textId="77777777" w:rsidR="007F32E3" w:rsidRPr="00824FF7" w:rsidRDefault="007F32E3" w:rsidP="00AB58ED">
                      <w:r w:rsidRPr="00824FF7">
                        <w:t>Messagerie</w:t>
                      </w:r>
                      <w:r w:rsidRPr="00824FF7">
                        <w:rPr>
                          <w:b/>
                        </w:rPr>
                        <w:t xml:space="preserve"> </w:t>
                      </w:r>
                      <w:r w:rsidRPr="00824FF7">
                        <w:t>: </w:t>
                      </w:r>
                      <w:hyperlink r:id="rId176" w:history="1">
                        <w:r w:rsidRPr="00A10EA8">
                          <w:rPr>
                            <w:rStyle w:val="Hyperlien"/>
                            <w:rFonts w:ascii="Times New Roman" w:hAnsi="Times New Roman"/>
                          </w:rPr>
                          <w:t>camarine@videotron.ca</w:t>
                        </w:r>
                      </w:hyperlink>
                      <w:r w:rsidRPr="00824FF7">
                        <w:t xml:space="preserve"> </w:t>
                      </w:r>
                    </w:p>
                  </w:txbxContent>
                </v:textbox>
              </v:shape>
            </w:pict>
          </mc:Fallback>
        </mc:AlternateContent>
      </w:r>
      <w:r w:rsidR="002B38C1">
        <w:rPr>
          <w:noProof/>
        </w:rPr>
        <mc:AlternateContent>
          <mc:Choice Requires="wps">
            <w:drawing>
              <wp:anchor distT="0" distB="0" distL="114300" distR="114300" simplePos="0" relativeHeight="253177856" behindDoc="0" locked="0" layoutInCell="1" allowOverlap="1" wp14:anchorId="6528951E" wp14:editId="60ED9024">
                <wp:simplePos x="0" y="0"/>
                <wp:positionH relativeFrom="column">
                  <wp:posOffset>3026410</wp:posOffset>
                </wp:positionH>
                <wp:positionV relativeFrom="paragraph">
                  <wp:posOffset>912294</wp:posOffset>
                </wp:positionV>
                <wp:extent cx="3840480" cy="2243689"/>
                <wp:effectExtent l="0" t="0" r="7620" b="17145"/>
                <wp:wrapNone/>
                <wp:docPr id="160310007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40480" cy="2243689"/>
                        </a:xfrm>
                        <a:prstGeom prst="rect">
                          <a:avLst/>
                        </a:prstGeom>
                        <a:solidFill>
                          <a:schemeClr val="bg1"/>
                        </a:solidFill>
                        <a:ln w="12700">
                          <a:solidFill>
                            <a:srgbClr val="000000"/>
                          </a:solidFill>
                          <a:miter lim="800000"/>
                          <a:headEnd/>
                          <a:tailEnd/>
                        </a:ln>
                      </wps:spPr>
                      <wps:txbx>
                        <w:txbxContent>
                          <w:p w14:paraId="240D0625" w14:textId="77777777" w:rsidR="00FF61B3" w:rsidRPr="00F13350" w:rsidRDefault="00FF61B3" w:rsidP="00FF61B3">
                            <w:pPr>
                              <w:spacing w:before="120" w:after="120"/>
                              <w:jc w:val="center"/>
                              <w:rPr>
                                <w:b/>
                              </w:rPr>
                            </w:pPr>
                            <w:r w:rsidRPr="00F13350">
                              <w:rPr>
                                <w:b/>
                              </w:rPr>
                              <w:t>NUMÉROS UTILES</w:t>
                            </w:r>
                          </w:p>
                          <w:p w14:paraId="22B18964"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77" w:history="1">
                              <w:r>
                                <w:rPr>
                                  <w:rStyle w:val="Hyperlien"/>
                                  <w:rFonts w:ascii="Times New Roman" w:hAnsi="Times New Roman"/>
                                </w:rPr>
                                <w:t>AREQ</w:t>
                              </w:r>
                              <w:r w:rsidRPr="00C15383">
                                <w:rPr>
                                  <w:rStyle w:val="Hyperlien"/>
                                  <w:rFonts w:ascii="Times New Roman" w:hAnsi="Times New Roman"/>
                                  <w:sz w:val="20"/>
                                  <w:szCs w:val="20"/>
                                </w:rPr>
                                <w:t>CSQ</w:t>
                              </w:r>
                            </w:hyperlink>
                            <w:r w:rsidRPr="00F13350">
                              <w:t xml:space="preserve"> :  </w:t>
                            </w:r>
                            <w:r w:rsidRPr="00F13350">
                              <w:tab/>
                              <w:t xml:space="preserve">418-525-0611 </w:t>
                            </w:r>
                            <w:r w:rsidRPr="00F13350">
                              <w:tab/>
                            </w:r>
                            <w:r>
                              <w:t xml:space="preserve"> </w:t>
                            </w:r>
                            <w:r w:rsidRPr="00F13350">
                              <w:rPr>
                                <w:sz w:val="22"/>
                                <w:szCs w:val="22"/>
                              </w:rPr>
                              <w:t xml:space="preserve">ou </w:t>
                            </w:r>
                            <w:r w:rsidRPr="00F13350">
                              <w:tab/>
                              <w:t>1 800 663-2408</w:t>
                            </w:r>
                          </w:p>
                          <w:p w14:paraId="0FF093E7" w14:textId="77777777" w:rsidR="00FF61B3" w:rsidRPr="00F13350" w:rsidRDefault="00FF61B3" w:rsidP="00512214">
                            <w:pPr>
                              <w:tabs>
                                <w:tab w:val="left" w:pos="2127"/>
                                <w:tab w:val="decimal" w:pos="2410"/>
                                <w:tab w:val="left" w:pos="3600"/>
                                <w:tab w:val="left" w:pos="3828"/>
                                <w:tab w:val="left" w:pos="4111"/>
                                <w:tab w:val="right" w:pos="4962"/>
                              </w:tabs>
                              <w:spacing w:before="60" w:after="60"/>
                            </w:pPr>
                            <w:hyperlink r:id="rId178" w:history="1">
                              <w:r w:rsidRPr="00F13350">
                                <w:rPr>
                                  <w:rStyle w:val="Hyperlien"/>
                                  <w:rFonts w:ascii="Times New Roman" w:hAnsi="Times New Roman"/>
                                </w:rPr>
                                <w:t>Assurances RésAut</w:t>
                              </w:r>
                            </w:hyperlink>
                            <w:r w:rsidRPr="009F2B4A">
                              <w:rPr>
                                <w:rStyle w:val="Hyperlien"/>
                                <w:rFonts w:ascii="Times New Roman" w:hAnsi="Times New Roman"/>
                                <w:u w:val="none"/>
                              </w:rPr>
                              <w:t> </w:t>
                            </w:r>
                            <w:r w:rsidRPr="0053135A">
                              <w:rPr>
                                <w:rStyle w:val="Hyperlien"/>
                                <w:rFonts w:ascii="Times New Roman" w:hAnsi="Times New Roman"/>
                                <w:color w:val="000000" w:themeColor="text1"/>
                                <w:u w:val="none"/>
                              </w:rPr>
                              <w:t>:</w:t>
                            </w:r>
                            <w:r w:rsidRPr="00F13350">
                              <w:t xml:space="preserve"> </w:t>
                            </w:r>
                            <w:r w:rsidRPr="00F13350">
                              <w:tab/>
                            </w:r>
                            <w:r w:rsidRPr="00F13350">
                              <w:rPr>
                                <w:sz w:val="22"/>
                              </w:rPr>
                              <w:t>(La Personnelle) </w:t>
                            </w:r>
                            <w:r w:rsidRPr="00F13350">
                              <w:t xml:space="preserve">:    </w:t>
                            </w:r>
                            <w:r w:rsidRPr="00F13350">
                              <w:tab/>
                            </w:r>
                            <w:r w:rsidRPr="00F13350">
                              <w:tab/>
                              <w:t>1 888-476-8737</w:t>
                            </w:r>
                          </w:p>
                          <w:p w14:paraId="1B66BED7"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79" w:history="1">
                              <w:r w:rsidRPr="00F13350">
                                <w:rPr>
                                  <w:rStyle w:val="Hyperlien"/>
                                  <w:rFonts w:ascii="Times New Roman" w:hAnsi="Times New Roman"/>
                                </w:rPr>
                                <w:t>Retraite Québec</w:t>
                              </w:r>
                            </w:hyperlink>
                            <w:r w:rsidRPr="00F13350">
                              <w:t> : </w:t>
                            </w:r>
                            <w:r w:rsidRPr="00F13350">
                              <w:tab/>
                              <w:t>418-643-</w:t>
                            </w:r>
                            <w:r w:rsidR="00411542">
                              <w:t>4881</w:t>
                            </w:r>
                            <w:r w:rsidRPr="00F13350">
                              <w:tab/>
                              <w:t xml:space="preserve"> </w:t>
                            </w:r>
                            <w:r w:rsidRPr="00F13350">
                              <w:rPr>
                                <w:sz w:val="22"/>
                                <w:szCs w:val="22"/>
                              </w:rPr>
                              <w:t>ou</w:t>
                            </w:r>
                            <w:r w:rsidRPr="00F13350">
                              <w:rPr>
                                <w:b/>
                                <w:bCs/>
                                <w:sz w:val="20"/>
                                <w:szCs w:val="20"/>
                              </w:rPr>
                              <w:t xml:space="preserve"> </w:t>
                            </w:r>
                            <w:r w:rsidRPr="00F13350">
                              <w:tab/>
                              <w:t>1 800 463-</w:t>
                            </w:r>
                            <w:r w:rsidR="00132DCC">
                              <w:t>5</w:t>
                            </w:r>
                            <w:r w:rsidR="00411542">
                              <w:t>533</w:t>
                            </w:r>
                          </w:p>
                          <w:p w14:paraId="4FB4013E"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0" w:history="1">
                              <w:r w:rsidRPr="00F13350">
                                <w:rPr>
                                  <w:rStyle w:val="Hyperlien"/>
                                  <w:rFonts w:ascii="Times New Roman" w:hAnsi="Times New Roman"/>
                                </w:rPr>
                                <w:t>RAMQ</w:t>
                              </w:r>
                            </w:hyperlink>
                            <w:r w:rsidRPr="00F13350">
                              <w:t> : </w:t>
                            </w:r>
                            <w:r w:rsidRPr="00F13350">
                              <w:tab/>
                              <w:t>418-646-4636</w:t>
                            </w:r>
                            <w:r w:rsidRPr="00F13350">
                              <w:tab/>
                              <w:t xml:space="preserve"> </w:t>
                            </w:r>
                            <w:r w:rsidRPr="00F13350">
                              <w:rPr>
                                <w:sz w:val="22"/>
                                <w:szCs w:val="22"/>
                              </w:rPr>
                              <w:t xml:space="preserve">ou </w:t>
                            </w:r>
                            <w:r w:rsidRPr="00F13350">
                              <w:tab/>
                              <w:t>1 800 561-9749</w:t>
                            </w:r>
                          </w:p>
                          <w:p w14:paraId="47A077C6"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1" w:history="1">
                              <w:r w:rsidRPr="00F13350">
                                <w:rPr>
                                  <w:rStyle w:val="Hyperlien"/>
                                  <w:rFonts w:ascii="Times New Roman" w:hAnsi="Times New Roman"/>
                                </w:rPr>
                                <w:t>RRQ</w:t>
                              </w:r>
                            </w:hyperlink>
                            <w:r w:rsidRPr="00F13350">
                              <w:t> : </w:t>
                            </w:r>
                            <w:r w:rsidRPr="00F13350">
                              <w:tab/>
                              <w:t>418-643-5185</w:t>
                            </w:r>
                            <w:r w:rsidRPr="00F13350">
                              <w:tab/>
                              <w:t xml:space="preserve"> </w:t>
                            </w:r>
                            <w:r w:rsidRPr="00F13350">
                              <w:rPr>
                                <w:sz w:val="22"/>
                                <w:szCs w:val="22"/>
                              </w:rPr>
                              <w:t>ou</w:t>
                            </w:r>
                            <w:r w:rsidRPr="00F13350">
                              <w:tab/>
                              <w:t>1 800 463-5185</w:t>
                            </w:r>
                          </w:p>
                          <w:p w14:paraId="721FAF02"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2" w:history="1">
                              <w:r>
                                <w:rPr>
                                  <w:rStyle w:val="Hyperlien"/>
                                  <w:rFonts w:ascii="Times New Roman" w:hAnsi="Times New Roman"/>
                                </w:rPr>
                                <w:t>BENEVA</w:t>
                              </w:r>
                            </w:hyperlink>
                            <w:r w:rsidRPr="00F13350">
                              <w:t> : </w:t>
                            </w:r>
                            <w:r w:rsidRPr="00F13350">
                              <w:tab/>
                            </w:r>
                            <w:r w:rsidRPr="00F13350">
                              <w:tab/>
                            </w:r>
                            <w:r w:rsidRPr="00F13350">
                              <w:tab/>
                            </w:r>
                            <w:r w:rsidRPr="00F13350">
                              <w:tab/>
                            </w:r>
                            <w:r w:rsidRPr="00F13350">
                              <w:tab/>
                              <w:t>1</w:t>
                            </w:r>
                            <w:r>
                              <w:t> 855-747-2233</w:t>
                            </w:r>
                          </w:p>
                          <w:p w14:paraId="4489D5E3" w14:textId="77777777" w:rsidR="00FF61B3" w:rsidRPr="00F13350" w:rsidRDefault="00FF61B3" w:rsidP="00512214">
                            <w:pPr>
                              <w:tabs>
                                <w:tab w:val="left" w:pos="2127"/>
                                <w:tab w:val="decimal" w:pos="2410"/>
                                <w:tab w:val="left" w:pos="3600"/>
                                <w:tab w:val="left" w:pos="3828"/>
                                <w:tab w:val="left" w:pos="4111"/>
                                <w:tab w:val="center" w:pos="4253"/>
                                <w:tab w:val="right" w:pos="4962"/>
                              </w:tabs>
                              <w:spacing w:before="60" w:after="60"/>
                            </w:pPr>
                            <w:hyperlink r:id="rId183" w:history="1">
                              <w:r w:rsidRPr="00F13350">
                                <w:rPr>
                                  <w:rStyle w:val="Hyperlien"/>
                                  <w:rFonts w:ascii="Times New Roman" w:hAnsi="Times New Roman"/>
                                </w:rPr>
                                <w:t>Sécurité de la vieillesse</w:t>
                              </w:r>
                            </w:hyperlink>
                            <w:r w:rsidRPr="00F13350">
                              <w:t> : </w:t>
                            </w:r>
                            <w:r w:rsidRPr="00F13350">
                              <w:tab/>
                            </w:r>
                            <w:r w:rsidRPr="00F13350">
                              <w:tab/>
                            </w:r>
                            <w:r w:rsidRPr="00F13350">
                              <w:tab/>
                              <w:t>1 800 277-9915</w:t>
                            </w:r>
                          </w:p>
                          <w:p w14:paraId="76DF5089"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4" w:history="1">
                              <w:r w:rsidRPr="00F13350">
                                <w:rPr>
                                  <w:rStyle w:val="Hyperlien"/>
                                  <w:rFonts w:ascii="Times New Roman" w:hAnsi="Times New Roman"/>
                                </w:rPr>
                                <w:t>SAAQ</w:t>
                              </w:r>
                            </w:hyperlink>
                            <w:r w:rsidRPr="00F13350">
                              <w:t> : </w:t>
                            </w:r>
                            <w:r w:rsidRPr="00F13350">
                              <w:tab/>
                              <w:t>418-643-7620</w:t>
                            </w:r>
                            <w:r w:rsidRPr="00F13350">
                              <w:tab/>
                              <w:t xml:space="preserve"> </w:t>
                            </w:r>
                            <w:r w:rsidRPr="00F13350">
                              <w:rPr>
                                <w:sz w:val="22"/>
                                <w:szCs w:val="22"/>
                              </w:rPr>
                              <w:t>ou</w:t>
                            </w:r>
                            <w:r w:rsidRPr="00F13350">
                              <w:t xml:space="preserve">  </w:t>
                            </w:r>
                            <w:r w:rsidRPr="00F13350">
                              <w:tab/>
                              <w:t>1 800 361-7620</w:t>
                            </w:r>
                          </w:p>
                          <w:p w14:paraId="70218743" w14:textId="77777777" w:rsidR="00FF61B3" w:rsidRPr="00F13350" w:rsidRDefault="00FF61B3" w:rsidP="00FF61B3">
                            <w:pPr>
                              <w:tabs>
                                <w:tab w:val="decimal" w:pos="1560"/>
                                <w:tab w:val="left" w:pos="2268"/>
                                <w:tab w:val="left" w:pos="3402"/>
                                <w:tab w:val="left" w:pos="3828"/>
                                <w:tab w:val="center" w:pos="4536"/>
                                <w:tab w:val="right" w:pos="4962"/>
                              </w:tabs>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528951E" id="Text Box 84" o:spid="_x0000_s1078" type="#_x0000_t202" style="position:absolute;margin-left:238.3pt;margin-top:71.85pt;width:302.4pt;height:176.65pt;z-index:253177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" fillcolor="white [3212]" strokeweight="1pt">
                <v:path arrowok="t"/>
                <v:textbox>
                  <w:txbxContent>
                    <w:p w14:paraId="240D0625" w14:textId="77777777" w:rsidR="00FF61B3" w:rsidRPr="00F13350" w:rsidRDefault="00FF61B3" w:rsidP="00FF61B3">
                      <w:pPr>
                        <w:spacing w:before="120" w:after="120"/>
                        <w:jc w:val="center"/>
                        <w:rPr>
                          <w:b/>
                        </w:rPr>
                      </w:pPr>
                      <w:r w:rsidRPr="00F13350">
                        <w:rPr>
                          <w:b/>
                        </w:rPr>
                        <w:t>NUMÉROS UTILES</w:t>
                      </w:r>
                    </w:p>
                    <w:p w14:paraId="22B18964"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5" w:history="1">
                        <w:r>
                          <w:rPr>
                            <w:rStyle w:val="Hyperlien"/>
                            <w:rFonts w:ascii="Times New Roman" w:hAnsi="Times New Roman"/>
                          </w:rPr>
                          <w:t>AREQ</w:t>
                        </w:r>
                        <w:r w:rsidRPr="00C15383">
                          <w:rPr>
                            <w:rStyle w:val="Hyperlien"/>
                            <w:rFonts w:ascii="Times New Roman" w:hAnsi="Times New Roman"/>
                            <w:sz w:val="20"/>
                            <w:szCs w:val="20"/>
                          </w:rPr>
                          <w:t>CSQ</w:t>
                        </w:r>
                      </w:hyperlink>
                      <w:r w:rsidRPr="00F13350">
                        <w:t xml:space="preserve"> :  </w:t>
                      </w:r>
                      <w:r w:rsidRPr="00F13350">
                        <w:tab/>
                        <w:t xml:space="preserve">418-525-0611 </w:t>
                      </w:r>
                      <w:r w:rsidRPr="00F13350">
                        <w:tab/>
                      </w:r>
                      <w:r>
                        <w:t xml:space="preserve"> </w:t>
                      </w:r>
                      <w:r w:rsidRPr="00F13350">
                        <w:rPr>
                          <w:sz w:val="22"/>
                          <w:szCs w:val="22"/>
                        </w:rPr>
                        <w:t xml:space="preserve">ou </w:t>
                      </w:r>
                      <w:r w:rsidRPr="00F13350">
                        <w:tab/>
                        <w:t>1 800 663-2408</w:t>
                      </w:r>
                    </w:p>
                    <w:p w14:paraId="0FF093E7" w14:textId="77777777" w:rsidR="00FF61B3" w:rsidRPr="00F13350" w:rsidRDefault="00FF61B3" w:rsidP="00512214">
                      <w:pPr>
                        <w:tabs>
                          <w:tab w:val="left" w:pos="2127"/>
                          <w:tab w:val="decimal" w:pos="2410"/>
                          <w:tab w:val="left" w:pos="3600"/>
                          <w:tab w:val="left" w:pos="3828"/>
                          <w:tab w:val="left" w:pos="4111"/>
                          <w:tab w:val="right" w:pos="4962"/>
                        </w:tabs>
                        <w:spacing w:before="60" w:after="60"/>
                      </w:pPr>
                      <w:hyperlink r:id="rId186" w:history="1">
                        <w:r w:rsidRPr="00F13350">
                          <w:rPr>
                            <w:rStyle w:val="Hyperlien"/>
                            <w:rFonts w:ascii="Times New Roman" w:hAnsi="Times New Roman"/>
                          </w:rPr>
                          <w:t>Assurances RésAut</w:t>
                        </w:r>
                      </w:hyperlink>
                      <w:r w:rsidRPr="009F2B4A">
                        <w:rPr>
                          <w:rStyle w:val="Hyperlien"/>
                          <w:rFonts w:ascii="Times New Roman" w:hAnsi="Times New Roman"/>
                          <w:u w:val="none"/>
                        </w:rPr>
                        <w:t> </w:t>
                      </w:r>
                      <w:r w:rsidRPr="0053135A">
                        <w:rPr>
                          <w:rStyle w:val="Hyperlien"/>
                          <w:rFonts w:ascii="Times New Roman" w:hAnsi="Times New Roman"/>
                          <w:color w:val="000000" w:themeColor="text1"/>
                          <w:u w:val="none"/>
                        </w:rPr>
                        <w:t>:</w:t>
                      </w:r>
                      <w:r w:rsidRPr="00F13350">
                        <w:t xml:space="preserve"> </w:t>
                      </w:r>
                      <w:r w:rsidRPr="00F13350">
                        <w:tab/>
                      </w:r>
                      <w:r w:rsidRPr="00F13350">
                        <w:rPr>
                          <w:sz w:val="22"/>
                        </w:rPr>
                        <w:t>(La Personnelle) </w:t>
                      </w:r>
                      <w:r w:rsidRPr="00F13350">
                        <w:t xml:space="preserve">:    </w:t>
                      </w:r>
                      <w:r w:rsidRPr="00F13350">
                        <w:tab/>
                      </w:r>
                      <w:r w:rsidRPr="00F13350">
                        <w:tab/>
                        <w:t>1 888-476-8737</w:t>
                      </w:r>
                    </w:p>
                    <w:p w14:paraId="1B66BED7"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7" w:history="1">
                        <w:r w:rsidRPr="00F13350">
                          <w:rPr>
                            <w:rStyle w:val="Hyperlien"/>
                            <w:rFonts w:ascii="Times New Roman" w:hAnsi="Times New Roman"/>
                          </w:rPr>
                          <w:t>Retraite Québec</w:t>
                        </w:r>
                      </w:hyperlink>
                      <w:r w:rsidRPr="00F13350">
                        <w:t> : </w:t>
                      </w:r>
                      <w:r w:rsidRPr="00F13350">
                        <w:tab/>
                        <w:t>418-643-</w:t>
                      </w:r>
                      <w:r w:rsidR="00411542">
                        <w:t>4881</w:t>
                      </w:r>
                      <w:r w:rsidRPr="00F13350">
                        <w:tab/>
                        <w:t xml:space="preserve"> </w:t>
                      </w:r>
                      <w:r w:rsidRPr="00F13350">
                        <w:rPr>
                          <w:sz w:val="22"/>
                          <w:szCs w:val="22"/>
                        </w:rPr>
                        <w:t>ou</w:t>
                      </w:r>
                      <w:r w:rsidRPr="00F13350">
                        <w:rPr>
                          <w:b/>
                          <w:bCs/>
                          <w:sz w:val="20"/>
                          <w:szCs w:val="20"/>
                        </w:rPr>
                        <w:t xml:space="preserve"> </w:t>
                      </w:r>
                      <w:r w:rsidRPr="00F13350">
                        <w:tab/>
                        <w:t>1 800 463-</w:t>
                      </w:r>
                      <w:r w:rsidR="00132DCC">
                        <w:t>5</w:t>
                      </w:r>
                      <w:r w:rsidR="00411542">
                        <w:t>533</w:t>
                      </w:r>
                    </w:p>
                    <w:p w14:paraId="4FB4013E"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8" w:history="1">
                        <w:r w:rsidRPr="00F13350">
                          <w:rPr>
                            <w:rStyle w:val="Hyperlien"/>
                            <w:rFonts w:ascii="Times New Roman" w:hAnsi="Times New Roman"/>
                          </w:rPr>
                          <w:t>RAMQ</w:t>
                        </w:r>
                      </w:hyperlink>
                      <w:r w:rsidRPr="00F13350">
                        <w:t> : </w:t>
                      </w:r>
                      <w:r w:rsidRPr="00F13350">
                        <w:tab/>
                        <w:t>418-646-4636</w:t>
                      </w:r>
                      <w:r w:rsidRPr="00F13350">
                        <w:tab/>
                        <w:t xml:space="preserve"> </w:t>
                      </w:r>
                      <w:r w:rsidRPr="00F13350">
                        <w:rPr>
                          <w:sz w:val="22"/>
                          <w:szCs w:val="22"/>
                        </w:rPr>
                        <w:t xml:space="preserve">ou </w:t>
                      </w:r>
                      <w:r w:rsidRPr="00F13350">
                        <w:tab/>
                        <w:t>1 800 561-9749</w:t>
                      </w:r>
                    </w:p>
                    <w:p w14:paraId="47A077C6"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89" w:history="1">
                        <w:r w:rsidRPr="00F13350">
                          <w:rPr>
                            <w:rStyle w:val="Hyperlien"/>
                            <w:rFonts w:ascii="Times New Roman" w:hAnsi="Times New Roman"/>
                          </w:rPr>
                          <w:t>RRQ</w:t>
                        </w:r>
                      </w:hyperlink>
                      <w:r w:rsidRPr="00F13350">
                        <w:t> : </w:t>
                      </w:r>
                      <w:r w:rsidRPr="00F13350">
                        <w:tab/>
                        <w:t>418-643-5185</w:t>
                      </w:r>
                      <w:r w:rsidRPr="00F13350">
                        <w:tab/>
                        <w:t xml:space="preserve"> </w:t>
                      </w:r>
                      <w:r w:rsidRPr="00F13350">
                        <w:rPr>
                          <w:sz w:val="22"/>
                          <w:szCs w:val="22"/>
                        </w:rPr>
                        <w:t>ou</w:t>
                      </w:r>
                      <w:r w:rsidRPr="00F13350">
                        <w:tab/>
                        <w:t>1 800 463-5185</w:t>
                      </w:r>
                    </w:p>
                    <w:p w14:paraId="721FAF02"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90" w:history="1">
                        <w:r>
                          <w:rPr>
                            <w:rStyle w:val="Hyperlien"/>
                            <w:rFonts w:ascii="Times New Roman" w:hAnsi="Times New Roman"/>
                          </w:rPr>
                          <w:t>BENEVA</w:t>
                        </w:r>
                      </w:hyperlink>
                      <w:r w:rsidRPr="00F13350">
                        <w:t> : </w:t>
                      </w:r>
                      <w:r w:rsidRPr="00F13350">
                        <w:tab/>
                      </w:r>
                      <w:r w:rsidRPr="00F13350">
                        <w:tab/>
                      </w:r>
                      <w:r w:rsidRPr="00F13350">
                        <w:tab/>
                      </w:r>
                      <w:r w:rsidRPr="00F13350">
                        <w:tab/>
                      </w:r>
                      <w:r w:rsidRPr="00F13350">
                        <w:tab/>
                        <w:t>1</w:t>
                      </w:r>
                      <w:r>
                        <w:t> 855-747-2233</w:t>
                      </w:r>
                    </w:p>
                    <w:p w14:paraId="4489D5E3" w14:textId="77777777" w:rsidR="00FF61B3" w:rsidRPr="00F13350" w:rsidRDefault="00FF61B3" w:rsidP="00512214">
                      <w:pPr>
                        <w:tabs>
                          <w:tab w:val="left" w:pos="2127"/>
                          <w:tab w:val="decimal" w:pos="2410"/>
                          <w:tab w:val="left" w:pos="3600"/>
                          <w:tab w:val="left" w:pos="3828"/>
                          <w:tab w:val="left" w:pos="4111"/>
                          <w:tab w:val="center" w:pos="4253"/>
                          <w:tab w:val="right" w:pos="4962"/>
                        </w:tabs>
                        <w:spacing w:before="60" w:after="60"/>
                      </w:pPr>
                      <w:hyperlink r:id="rId191" w:history="1">
                        <w:r w:rsidRPr="00F13350">
                          <w:rPr>
                            <w:rStyle w:val="Hyperlien"/>
                            <w:rFonts w:ascii="Times New Roman" w:hAnsi="Times New Roman"/>
                          </w:rPr>
                          <w:t>Sécurité de la vieillesse</w:t>
                        </w:r>
                      </w:hyperlink>
                      <w:r w:rsidRPr="00F13350">
                        <w:t> : </w:t>
                      </w:r>
                      <w:r w:rsidRPr="00F13350">
                        <w:tab/>
                      </w:r>
                      <w:r w:rsidRPr="00F13350">
                        <w:tab/>
                      </w:r>
                      <w:r w:rsidRPr="00F13350">
                        <w:tab/>
                        <w:t>1 800 277-9915</w:t>
                      </w:r>
                    </w:p>
                    <w:p w14:paraId="76DF5089" w14:textId="77777777" w:rsidR="00FF61B3" w:rsidRPr="00F13350" w:rsidRDefault="00FF61B3" w:rsidP="00512214">
                      <w:pPr>
                        <w:tabs>
                          <w:tab w:val="left" w:pos="2127"/>
                          <w:tab w:val="decimal" w:pos="2410"/>
                          <w:tab w:val="left" w:pos="3600"/>
                          <w:tab w:val="left" w:pos="3828"/>
                          <w:tab w:val="left" w:pos="4111"/>
                          <w:tab w:val="center" w:pos="4253"/>
                        </w:tabs>
                        <w:spacing w:before="60" w:after="60"/>
                      </w:pPr>
                      <w:hyperlink r:id="rId192" w:history="1">
                        <w:r w:rsidRPr="00F13350">
                          <w:rPr>
                            <w:rStyle w:val="Hyperlien"/>
                            <w:rFonts w:ascii="Times New Roman" w:hAnsi="Times New Roman"/>
                          </w:rPr>
                          <w:t>SAAQ</w:t>
                        </w:r>
                      </w:hyperlink>
                      <w:r w:rsidRPr="00F13350">
                        <w:t> : </w:t>
                      </w:r>
                      <w:r w:rsidRPr="00F13350">
                        <w:tab/>
                        <w:t>418-643-7620</w:t>
                      </w:r>
                      <w:r w:rsidRPr="00F13350">
                        <w:tab/>
                        <w:t xml:space="preserve"> </w:t>
                      </w:r>
                      <w:r w:rsidRPr="00F13350">
                        <w:rPr>
                          <w:sz w:val="22"/>
                          <w:szCs w:val="22"/>
                        </w:rPr>
                        <w:t>ou</w:t>
                      </w:r>
                      <w:r w:rsidRPr="00F13350">
                        <w:t xml:space="preserve">  </w:t>
                      </w:r>
                      <w:r w:rsidRPr="00F13350">
                        <w:tab/>
                        <w:t>1 800 361-7620</w:t>
                      </w:r>
                    </w:p>
                    <w:p w14:paraId="70218743" w14:textId="77777777" w:rsidR="00FF61B3" w:rsidRPr="00F13350" w:rsidRDefault="00FF61B3" w:rsidP="00FF61B3">
                      <w:pPr>
                        <w:tabs>
                          <w:tab w:val="decimal" w:pos="1560"/>
                          <w:tab w:val="left" w:pos="2268"/>
                          <w:tab w:val="left" w:pos="3402"/>
                          <w:tab w:val="left" w:pos="3828"/>
                          <w:tab w:val="center" w:pos="4536"/>
                          <w:tab w:val="right" w:pos="4962"/>
                        </w:tabs>
                      </w:pPr>
                    </w:p>
                  </w:txbxContent>
                </v:textbox>
              </v:shape>
            </w:pict>
          </mc:Fallback>
        </mc:AlternateContent>
      </w:r>
    </w:p>
    <w:p w14:paraId="4E426A91" w14:textId="77777777" w:rsidR="00197A7C" w:rsidRDefault="00087F7D" w:rsidP="00197A7C">
      <w:pPr>
        <w:ind w:left="567" w:right="616"/>
      </w:pPr>
      <w:r>
        <w:rPr>
          <w:noProof/>
        </w:rPr>
        <w:lastRenderedPageBreak/>
        <mc:AlternateContent>
          <mc:Choice Requires="wpg">
            <w:drawing>
              <wp:anchor distT="0" distB="0" distL="114300" distR="114300" simplePos="0" relativeHeight="253413376" behindDoc="0" locked="0" layoutInCell="1" allowOverlap="1" wp14:anchorId="14BF92AB" wp14:editId="146A5894">
                <wp:simplePos x="0" y="0"/>
                <wp:positionH relativeFrom="column">
                  <wp:posOffset>373948</wp:posOffset>
                </wp:positionH>
                <wp:positionV relativeFrom="paragraph">
                  <wp:posOffset>-298851</wp:posOffset>
                </wp:positionV>
                <wp:extent cx="6250606" cy="7807208"/>
                <wp:effectExtent l="0" t="0" r="0" b="16510"/>
                <wp:wrapNone/>
                <wp:docPr id="988440891" name="Groupe 87"/>
                <wp:cNvGraphicFramePr/>
                <a:graphic xmlns:a="http://schemas.openxmlformats.org/drawingml/2006/main">
                  <a:graphicData uri="http://schemas.microsoft.com/office/word/2010/wordprocessingGroup">
                    <wpg:wgp>
                      <wpg:cNvGrpSpPr/>
                      <wpg:grpSpPr>
                        <a:xfrm>
                          <a:off x="0" y="0"/>
                          <a:ext cx="6250606" cy="7807208"/>
                          <a:chOff x="0" y="0"/>
                          <a:chExt cx="6250606" cy="7807208"/>
                        </a:xfrm>
                      </wpg:grpSpPr>
                      <wpg:grpSp>
                        <wpg:cNvPr id="1640985318" name="Groupe 86"/>
                        <wpg:cNvGrpSpPr/>
                        <wpg:grpSpPr>
                          <a:xfrm>
                            <a:off x="6016" y="0"/>
                            <a:ext cx="6244590" cy="2271395"/>
                            <a:chOff x="0" y="0"/>
                            <a:chExt cx="6244590" cy="2271395"/>
                          </a:xfrm>
                        </wpg:grpSpPr>
                        <wpg:grpSp>
                          <wpg:cNvPr id="1301694490" name="Groupe 93"/>
                          <wpg:cNvGrpSpPr/>
                          <wpg:grpSpPr>
                            <a:xfrm>
                              <a:off x="2788920" y="0"/>
                              <a:ext cx="3455670" cy="2267385"/>
                              <a:chOff x="0" y="216245"/>
                              <a:chExt cx="3636010" cy="2550787"/>
                            </a:xfrm>
                          </wpg:grpSpPr>
                          <wpg:grpSp>
                            <wpg:cNvPr id="1461778157" name="Group 75"/>
                            <wpg:cNvGrpSpPr>
                              <a:grpSpLocks/>
                            </wpg:cNvGrpSpPr>
                            <wpg:grpSpPr bwMode="auto">
                              <a:xfrm>
                                <a:off x="0" y="1148195"/>
                                <a:ext cx="3636010" cy="1618837"/>
                                <a:chOff x="7256" y="3474"/>
                                <a:chExt cx="4500" cy="2441"/>
                              </a:xfrm>
                            </wpg:grpSpPr>
                            <pic:pic xmlns:pic="http://schemas.openxmlformats.org/drawingml/2006/picture">
                              <pic:nvPicPr>
                                <pic:cNvPr id="900880127" name="Picture 76"/>
                                <pic:cNvPicPr>
                                  <a:picLocks/>
                                </pic:cNvPicPr>
                              </pic:nvPicPr>
                              <pic:blipFill>
                                <a:blip r:embed="rId193">
                                  <a:lum contrast="60000"/>
                                  <a:extLst>
                                    <a:ext uri="{28A0092B-C50C-407E-A947-70E740481C1C}">
                                      <a14:useLocalDpi xmlns:a14="http://schemas.microsoft.com/office/drawing/2010/main" val="0"/>
                                    </a:ext>
                                  </a:extLst>
                                </a:blip>
                                <a:srcRect l="13185" t="76997" r="25752" b="7108"/>
                                <a:stretch>
                                  <a:fillRect/>
                                </a:stretch>
                              </pic:blipFill>
                              <pic:spPr bwMode="auto">
                                <a:xfrm>
                                  <a:off x="7356" y="5162"/>
                                  <a:ext cx="4277" cy="753"/>
                                </a:xfrm>
                                <a:prstGeom prst="rect">
                                  <a:avLst/>
                                </a:prstGeom>
                                <a:noFill/>
                                <a:ln w="12700">
                                  <a:solidFill>
                                    <a:schemeClr val="tx1"/>
                                  </a:solidFill>
                                </a:ln>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0926558" name="Picture 77"/>
                                <pic:cNvPicPr>
                                  <a:picLocks/>
                                </pic:cNvPicPr>
                              </pic:nvPicPr>
                              <pic:blipFill>
                                <a:blip r:embed="rId193">
                                  <a:lum contrast="60000"/>
                                  <a:extLst>
                                    <a:ext uri="{28A0092B-C50C-407E-A947-70E740481C1C}">
                                      <a14:useLocalDpi xmlns:a14="http://schemas.microsoft.com/office/drawing/2010/main" val="0"/>
                                    </a:ext>
                                  </a:extLst>
                                </a:blip>
                                <a:srcRect r="9735" b="42252"/>
                                <a:stretch>
                                  <a:fillRect/>
                                </a:stretch>
                              </pic:blipFill>
                              <pic:spPr bwMode="auto">
                                <a:xfrm>
                                  <a:off x="7256" y="3474"/>
                                  <a:ext cx="4500" cy="1970"/>
                                </a:xfrm>
                                <a:prstGeom prst="rect">
                                  <a:avLst/>
                                </a:prstGeom>
                                <a:noFill/>
                                <a:extLst>
                                  <a:ext uri="{909E8E84-426E-40DD-AFC4-6F175D3DCCD1}">
                                    <a14:hiddenFill xmlns:a14="http://schemas.microsoft.com/office/drawing/2010/main">
                                      <a:solidFill>
                                        <a:srgbClr val="FFFFFF"/>
                                      </a:solidFill>
                                    </a14:hiddenFill>
                                  </a:ext>
                                </a:extLst>
                              </pic:spPr>
                            </pic:pic>
                          </wpg:grpSp>
                          <wps:wsp>
                            <wps:cNvPr id="27212878" name="Text Box 80"/>
                            <wps:cNvSpPr txBox="1">
                              <a:spLocks/>
                            </wps:cNvSpPr>
                            <wps:spPr bwMode="auto">
                              <a:xfrm>
                                <a:off x="83127" y="216245"/>
                                <a:ext cx="3470275" cy="993834"/>
                              </a:xfrm>
                              <a:prstGeom prst="rect">
                                <a:avLst/>
                              </a:prstGeom>
                              <a:solidFill>
                                <a:srgbClr val="FFFFFF"/>
                              </a:solidFill>
                              <a:ln w="9525">
                                <a:solidFill>
                                  <a:srgbClr val="000000"/>
                                </a:solidFill>
                                <a:miter lim="800000"/>
                                <a:headEnd/>
                                <a:tailEnd/>
                              </a:ln>
                            </wps:spPr>
                            <wps:txbx>
                              <w:txbxContent>
                                <w:p w14:paraId="5DD876D5" w14:textId="77777777" w:rsidR="00197A7C" w:rsidRDefault="00197A7C" w:rsidP="00197A7C">
                                  <w:pPr>
                                    <w:rPr>
                                      <w:lang w:val="fr-FR"/>
                                    </w:rPr>
                                  </w:pPr>
                                </w:p>
                              </w:txbxContent>
                            </wps:txbx>
                            <wps:bodyPr rot="0" vert="horz" wrap="square" lIns="91440" tIns="45720" rIns="91440" bIns="45720" anchor="t" anchorCtr="0" upright="1">
                              <a:noAutofit/>
                            </wps:bodyPr>
                          </wps:wsp>
                        </wpg:grpSp>
                        <wps:wsp>
                          <wps:cNvPr id="655821259" name="Text Box 85"/>
                          <wps:cNvSpPr txBox="1">
                            <a:spLocks/>
                          </wps:cNvSpPr>
                          <wps:spPr bwMode="auto">
                            <a:xfrm>
                              <a:off x="0" y="990600"/>
                              <a:ext cx="2651760" cy="1280795"/>
                            </a:xfrm>
                            <a:prstGeom prst="rect">
                              <a:avLst/>
                            </a:prstGeom>
                            <a:solidFill>
                              <a:srgbClr val="FFFFFF"/>
                            </a:solidFill>
                            <a:ln w="9525">
                              <a:solidFill>
                                <a:srgbClr val="000000"/>
                              </a:solidFill>
                              <a:miter lim="800000"/>
                              <a:headEnd/>
                              <a:tailEnd/>
                            </a:ln>
                          </wps:spPr>
                          <wps:txbx>
                            <w:txbxContent>
                              <w:p w14:paraId="2BB15E97" w14:textId="77777777" w:rsidR="00197A7C" w:rsidRPr="00686CB0" w:rsidRDefault="00197A7C" w:rsidP="00197A7C">
                                <w:pPr>
                                  <w:jc w:val="center"/>
                                  <w:rPr>
                                    <w:sz w:val="16"/>
                                    <w:szCs w:val="16"/>
                                  </w:rPr>
                                </w:pPr>
                              </w:p>
                              <w:p w14:paraId="4E868A97" w14:textId="77777777" w:rsidR="00197A7C" w:rsidRDefault="00197A7C" w:rsidP="00197A7C">
                                <w:pPr>
                                  <w:spacing w:after="60"/>
                                  <w:jc w:val="center"/>
                                </w:pPr>
                                <w:r>
                                  <w:t>Pour tout changement</w:t>
                                </w:r>
                                <w:r w:rsidRPr="00F13350">
                                  <w:t xml:space="preserve"> d’adresse, nous vous prions de communiquer avec</w:t>
                                </w:r>
                                <w:r>
                                  <w:t> :</w:t>
                                </w:r>
                              </w:p>
                              <w:p w14:paraId="1A7FA47D" w14:textId="77777777" w:rsidR="00197A7C" w:rsidRDefault="00197A7C" w:rsidP="00197A7C">
                                <w:pPr>
                                  <w:spacing w:before="60" w:after="60"/>
                                  <w:jc w:val="center"/>
                                </w:pPr>
                                <w:r w:rsidRPr="00F13350">
                                  <w:t>l’AREQ provincial</w:t>
                                </w:r>
                                <w:r>
                                  <w:t> </w:t>
                                </w:r>
                              </w:p>
                              <w:p w14:paraId="2DD61CE3" w14:textId="77777777" w:rsidR="00197A7C" w:rsidRPr="00F13350" w:rsidRDefault="00197A7C" w:rsidP="00197A7C">
                                <w:pPr>
                                  <w:spacing w:before="60" w:after="60"/>
                                  <w:jc w:val="center"/>
                                </w:pPr>
                                <w:r w:rsidRPr="00F13350">
                                  <w:t>418 525-0611</w:t>
                                </w:r>
                                <w:r>
                                  <w:br/>
                                </w:r>
                                <w:r w:rsidRPr="00F13350">
                                  <w:t>ou 1 800 663-2408</w:t>
                                </w:r>
                              </w:p>
                            </w:txbxContent>
                          </wps:txbx>
                          <wps:bodyPr rot="0" vert="horz" wrap="square" lIns="91440" tIns="45720" rIns="91440" bIns="45720" anchor="t" anchorCtr="0" upright="1">
                            <a:noAutofit/>
                          </wps:bodyPr>
                        </wps:wsp>
                        <wps:wsp>
                          <wps:cNvPr id="387402511" name="Text Box 81"/>
                          <wps:cNvSpPr txBox="1">
                            <a:spLocks/>
                          </wps:cNvSpPr>
                          <wps:spPr bwMode="auto">
                            <a:xfrm>
                              <a:off x="0" y="15240"/>
                              <a:ext cx="2633345" cy="866140"/>
                            </a:xfrm>
                            <a:prstGeom prst="rect">
                              <a:avLst/>
                            </a:prstGeom>
                            <a:solidFill>
                              <a:srgbClr val="FFFFFF"/>
                            </a:solidFill>
                            <a:ln w="12700">
                              <a:solidFill>
                                <a:srgbClr val="000000"/>
                              </a:solidFill>
                              <a:prstDash val="dashDot"/>
                              <a:miter lim="800000"/>
                              <a:headEnd/>
                              <a:tailEnd/>
                            </a:ln>
                          </wps:spPr>
                          <wps:txbx>
                            <w:txbxContent>
                              <w:p w14:paraId="62CCF02A" w14:textId="77777777" w:rsidR="00197A7C" w:rsidRDefault="00197A7C" w:rsidP="00197A7C">
                                <w:pPr>
                                  <w:autoSpaceDE w:val="0"/>
                                  <w:autoSpaceDN w:val="0"/>
                                  <w:adjustRightInd w:val="0"/>
                                  <w:spacing w:before="120" w:after="60"/>
                                  <w:jc w:val="center"/>
                                </w:pPr>
                                <w:r w:rsidRPr="00824FF7">
                                  <w:t xml:space="preserve">Date de tombée </w:t>
                                </w:r>
                                <w:r>
                                  <w:t>pour</w:t>
                                </w:r>
                                <w:r w:rsidRPr="00824FF7">
                                  <w:t xml:space="preserve"> la prochaine édition </w:t>
                                </w:r>
                                <w:r>
                                  <w:t xml:space="preserve">de notre bulletin sectoriel </w:t>
                                </w:r>
                                <w:r w:rsidRPr="00824FF7">
                                  <w:t>: </w:t>
                                </w:r>
                              </w:p>
                              <w:p w14:paraId="6B265864" w14:textId="77777777" w:rsidR="00197A7C" w:rsidRPr="00824FF7" w:rsidRDefault="00197A7C" w:rsidP="00197A7C">
                                <w:pPr>
                                  <w:autoSpaceDE w:val="0"/>
                                  <w:autoSpaceDN w:val="0"/>
                                  <w:adjustRightInd w:val="0"/>
                                  <w:spacing w:before="120" w:after="60"/>
                                  <w:jc w:val="center"/>
                                  <w:rPr>
                                    <w:color w:val="000000" w:themeColor="text1"/>
                                  </w:rPr>
                                </w:pPr>
                                <w:r w:rsidRPr="00824FF7">
                                  <w:rPr>
                                    <w:b/>
                                    <w:color w:val="000000" w:themeColor="text1"/>
                                  </w:rPr>
                                  <w:t>1</w:t>
                                </w:r>
                                <w:r w:rsidRPr="00824FF7">
                                  <w:rPr>
                                    <w:b/>
                                    <w:color w:val="000000" w:themeColor="text1"/>
                                    <w:vertAlign w:val="superscript"/>
                                  </w:rPr>
                                  <w:t>er</w:t>
                                </w:r>
                                <w:r w:rsidRPr="00824FF7">
                                  <w:rPr>
                                    <w:b/>
                                    <w:color w:val="000000" w:themeColor="text1"/>
                                  </w:rPr>
                                  <w:t xml:space="preserve"> </w:t>
                                </w:r>
                                <w:r>
                                  <w:rPr>
                                    <w:b/>
                                    <w:color w:val="000000" w:themeColor="text1"/>
                                  </w:rPr>
                                  <w:t>juin 2025</w:t>
                                </w:r>
                              </w:p>
                              <w:p w14:paraId="3919EC10" w14:textId="77777777" w:rsidR="00197A7C" w:rsidRPr="00AB58ED" w:rsidRDefault="00197A7C" w:rsidP="00197A7C">
                                <w:pPr>
                                  <w:autoSpaceDE w:val="0"/>
                                  <w:autoSpaceDN w:val="0"/>
                                  <w:adjustRightInd w:val="0"/>
                                  <w:spacing w:before="60" w:after="60"/>
                                  <w:rPr>
                                    <w:b/>
                                    <w:color w:val="000000" w:themeColor="text1"/>
                                  </w:rPr>
                                </w:pPr>
                                <w:r w:rsidRPr="00824FF7">
                                  <w:rPr>
                                    <w:b/>
                                  </w:rPr>
                                  <w:t xml:space="preserve"> </w:t>
                                </w:r>
                              </w:p>
                            </w:txbxContent>
                          </wps:txbx>
                          <wps:bodyPr rot="0" vert="horz" wrap="square" lIns="91440" tIns="45720" rIns="91440" bIns="45720" anchor="t" anchorCtr="0" upright="1">
                            <a:noAutofit/>
                          </wps:bodyPr>
                        </wps:wsp>
                      </wpg:grpSp>
                      <wpg:grpSp>
                        <wpg:cNvPr id="1116067685" name="Groupe 1"/>
                        <wpg:cNvGrpSpPr/>
                        <wpg:grpSpPr>
                          <a:xfrm>
                            <a:off x="0" y="2454442"/>
                            <a:ext cx="6179284" cy="5352766"/>
                            <a:chOff x="0" y="0"/>
                            <a:chExt cx="6179284" cy="5352766"/>
                          </a:xfrm>
                        </wpg:grpSpPr>
                        <wps:wsp>
                          <wps:cNvPr id="1877491690" name="Text Box 91"/>
                          <wps:cNvSpPr txBox="1">
                            <a:spLocks/>
                          </wps:cNvSpPr>
                          <wps:spPr bwMode="auto">
                            <a:xfrm>
                              <a:off x="0" y="0"/>
                              <a:ext cx="6179284" cy="733877"/>
                            </a:xfrm>
                            <a:prstGeom prst="rect">
                              <a:avLst/>
                            </a:prstGeom>
                            <a:solidFill>
                              <a:srgbClr val="FFFFFF"/>
                            </a:solidFill>
                            <a:ln w="9525">
                              <a:solidFill>
                                <a:schemeClr val="tx1"/>
                              </a:solidFill>
                              <a:miter lim="800000"/>
                              <a:headEnd/>
                              <a:tailEnd/>
                            </a:ln>
                          </wps:spPr>
                          <wps:txbx>
                            <w:txbxContent>
                              <w:p w14:paraId="4126F5C0" w14:textId="77777777" w:rsidR="00197A7C" w:rsidRDefault="00197A7C" w:rsidP="00197A7C">
                                <w:pPr>
                                  <w:spacing w:before="60"/>
                                  <w:jc w:val="center"/>
                                </w:pPr>
                                <w:r w:rsidRPr="00F13350">
                                  <w:rPr>
                                    <w:b/>
                                  </w:rPr>
                                  <w:t xml:space="preserve">Maison </w:t>
                                </w:r>
                                <w:r>
                                  <w:rPr>
                                    <w:b/>
                                  </w:rPr>
                                  <w:t>du loisir 50</w:t>
                                </w:r>
                                <w:r w:rsidRPr="00900C11">
                                  <w:rPr>
                                    <w:b/>
                                    <w:sz w:val="20"/>
                                    <w:szCs w:val="20"/>
                                  </w:rPr>
                                  <w:t>+</w:t>
                                </w:r>
                                <w:r w:rsidRPr="00900C11">
                                  <w:rPr>
                                    <w:bCs/>
                                  </w:rPr>
                                  <w:t>,</w:t>
                                </w:r>
                                <w:r>
                                  <w:t> 10 rue Giguère, Lévis</w:t>
                                </w:r>
                                <w:r w:rsidRPr="00F13350">
                                  <w:t xml:space="preserve"> </w:t>
                                </w:r>
                              </w:p>
                              <w:p w14:paraId="0EAEAF21" w14:textId="77777777" w:rsidR="00197A7C" w:rsidRDefault="00197A7C" w:rsidP="00197A7C">
                                <w:pPr>
                                  <w:jc w:val="center"/>
                                </w:pPr>
                                <w:r w:rsidRPr="00F13350">
                                  <w:t>Information</w:t>
                                </w:r>
                                <w:r>
                                  <w:t> :</w:t>
                                </w:r>
                                <w:r w:rsidRPr="00F13350">
                                  <w:t xml:space="preserve"> 418 838-4100</w:t>
                                </w:r>
                                <w:r>
                                  <w:br/>
                                </w:r>
                                <w:hyperlink r:id="rId194" w:history="1">
                                  <w:r w:rsidRPr="00856F47">
                                    <w:rPr>
                                      <w:rStyle w:val="Hyperlien"/>
                                      <w:rFonts w:ascii="Times New Roman" w:hAnsi="Times New Roman"/>
                                    </w:rPr>
                                    <w:t>https://www.maisonduloisir50.ca/</w:t>
                                  </w:r>
                                </w:hyperlink>
                              </w:p>
                              <w:p w14:paraId="5E813970" w14:textId="77777777" w:rsidR="00197A7C" w:rsidRDefault="00197A7C" w:rsidP="00197A7C">
                                <w:pPr>
                                  <w:spacing w:before="60" w:after="60"/>
                                  <w:jc w:val="center"/>
                                </w:pPr>
                              </w:p>
                              <w:p w14:paraId="1E855D39" w14:textId="77777777" w:rsidR="00197A7C" w:rsidRPr="00F13350" w:rsidRDefault="00197A7C" w:rsidP="00197A7C">
                                <w:pPr>
                                  <w:spacing w:before="60" w:after="60"/>
                                  <w:jc w:val="center"/>
                                </w:pPr>
                              </w:p>
                              <w:p w14:paraId="7D561DE2" w14:textId="77777777" w:rsidR="00197A7C" w:rsidRDefault="00197A7C" w:rsidP="00197A7C">
                                <w:pPr>
                                  <w:rPr>
                                    <w:sz w:val="32"/>
                                    <w:szCs w:val="32"/>
                                  </w:rPr>
                                </w:pPr>
                              </w:p>
                            </w:txbxContent>
                          </wps:txbx>
                          <wps:bodyPr rot="0" vert="horz" wrap="square" lIns="91440" tIns="45720" rIns="91440" bIns="45720" anchor="t" anchorCtr="0" upright="1">
                            <a:noAutofit/>
                          </wps:bodyPr>
                        </wps:wsp>
                        <wps:wsp>
                          <wps:cNvPr id="2074439523" name="Text Box 90"/>
                          <wps:cNvSpPr txBox="1">
                            <a:spLocks/>
                          </wps:cNvSpPr>
                          <wps:spPr bwMode="auto">
                            <a:xfrm>
                              <a:off x="7749" y="2464230"/>
                              <a:ext cx="6167488" cy="953447"/>
                            </a:xfrm>
                            <a:prstGeom prst="rect">
                              <a:avLst/>
                            </a:prstGeom>
                            <a:solidFill>
                              <a:srgbClr val="FFFFFF"/>
                            </a:solidFill>
                            <a:ln w="9525">
                              <a:solidFill>
                                <a:schemeClr val="tx1"/>
                              </a:solidFill>
                              <a:miter lim="800000"/>
                              <a:headEnd/>
                              <a:tailEnd/>
                            </a:ln>
                          </wps:spPr>
                          <wps:txbx>
                            <w:txbxContent>
                              <w:p w14:paraId="0E1638BA" w14:textId="77777777" w:rsidR="00197A7C" w:rsidRPr="00916567" w:rsidRDefault="00197A7C" w:rsidP="00197A7C">
                                <w:pPr>
                                  <w:shd w:val="clear" w:color="auto" w:fill="FFFFFF"/>
                                  <w:spacing w:before="60" w:after="60"/>
                                  <w:jc w:val="center"/>
                                  <w:rPr>
                                    <w:bCs/>
                                  </w:rPr>
                                </w:pPr>
                                <w:r w:rsidRPr="00F13350">
                                  <w:rPr>
                                    <w:b/>
                                    <w:bCs/>
                                  </w:rPr>
                                  <w:t>Patro de Lévis</w:t>
                                </w:r>
                                <w:r>
                                  <w:rPr>
                                    <w:bCs/>
                                  </w:rPr>
                                  <w:t> :  Que ce soit pour le sport, l’art, la cuisine ou le bien-être,</w:t>
                                </w:r>
                                <w:r>
                                  <w:rPr>
                                    <w:bCs/>
                                  </w:rPr>
                                  <w:br/>
                                  <w:t>notre programme a quelque chose pour vous.</w:t>
                                </w:r>
                                <w:r w:rsidRPr="00F13350">
                                  <w:rPr>
                                    <w:bCs/>
                                  </w:rPr>
                                  <w:t xml:space="preserve"> </w:t>
                                </w:r>
                              </w:p>
                              <w:p w14:paraId="058AE4E8" w14:textId="77777777" w:rsidR="00197A7C" w:rsidRPr="00A85B7A" w:rsidRDefault="00197A7C" w:rsidP="00197A7C">
                                <w:pPr>
                                  <w:shd w:val="clear" w:color="auto" w:fill="FFFFFF"/>
                                  <w:spacing w:before="60" w:after="60"/>
                                  <w:jc w:val="center"/>
                                  <w:rPr>
                                    <w:bCs/>
                                    <w:sz w:val="20"/>
                                    <w:szCs w:val="20"/>
                                  </w:rPr>
                                </w:pPr>
                                <w:r w:rsidRPr="00822F4D">
                                  <w:t>Information</w:t>
                                </w:r>
                                <w:r>
                                  <w:rPr>
                                    <w:b/>
                                    <w:bCs/>
                                  </w:rPr>
                                  <w:t> </w:t>
                                </w:r>
                                <w:r w:rsidRPr="00822F4D">
                                  <w:t>:</w:t>
                                </w:r>
                                <w:r w:rsidRPr="00F13350">
                                  <w:rPr>
                                    <w:b/>
                                    <w:bCs/>
                                  </w:rPr>
                                  <w:t xml:space="preserve"> </w:t>
                                </w:r>
                                <w:r w:rsidRPr="00784C1F">
                                  <w:t>418 833-447</w:t>
                                </w:r>
                                <w:r>
                                  <w:t>7</w:t>
                                </w:r>
                                <w:r>
                                  <w:br/>
                                </w:r>
                                <w:hyperlink r:id="rId195" w:history="1">
                                  <w:r w:rsidRPr="00F91FA3">
                                    <w:rPr>
                                      <w:rStyle w:val="Hyperlien"/>
                                      <w:rFonts w:ascii="Times New Roman" w:hAnsi="Times New Roman"/>
                                    </w:rPr>
                                    <w:t>https://www.patrolevis.com/</w:t>
                                  </w:r>
                                </w:hyperlink>
                              </w:p>
                              <w:p w14:paraId="3C7C47A3" w14:textId="77777777" w:rsidR="00197A7C" w:rsidRDefault="00197A7C" w:rsidP="00197A7C">
                                <w:pPr>
                                  <w:jc w:val="center"/>
                                </w:pPr>
                              </w:p>
                            </w:txbxContent>
                          </wps:txbx>
                          <wps:bodyPr rot="0" vert="horz" wrap="square" lIns="91440" tIns="45720" rIns="91440" bIns="45720" anchor="t" anchorCtr="0" upright="1">
                            <a:noAutofit/>
                          </wps:bodyPr>
                        </wps:wsp>
                        <wps:wsp>
                          <wps:cNvPr id="1060970317" name="Text Box 87"/>
                          <wps:cNvSpPr txBox="1">
                            <a:spLocks/>
                          </wps:cNvSpPr>
                          <wps:spPr bwMode="auto">
                            <a:xfrm>
                              <a:off x="7749" y="4424766"/>
                              <a:ext cx="6168491" cy="928000"/>
                            </a:xfrm>
                            <a:prstGeom prst="rect">
                              <a:avLst/>
                            </a:prstGeom>
                            <a:solidFill>
                              <a:srgbClr val="FFFFFF"/>
                            </a:solidFill>
                            <a:ln w="9525">
                              <a:solidFill>
                                <a:schemeClr val="tx1"/>
                              </a:solidFill>
                              <a:miter lim="800000"/>
                              <a:headEnd/>
                              <a:tailEnd/>
                            </a:ln>
                          </wps:spPr>
                          <wps:txbx>
                            <w:txbxContent>
                              <w:p w14:paraId="35F78235" w14:textId="77777777" w:rsidR="00197A7C" w:rsidRPr="00F13350" w:rsidRDefault="00197A7C" w:rsidP="00197A7C">
                                <w:pPr>
                                  <w:shd w:val="clear" w:color="auto" w:fill="FFFFFF"/>
                                  <w:spacing w:before="120"/>
                                  <w:jc w:val="center"/>
                                  <w:rPr>
                                    <w:bCs/>
                                  </w:rPr>
                                </w:pPr>
                                <w:r w:rsidRPr="00F13350">
                                  <w:rPr>
                                    <w:b/>
                                    <w:bCs/>
                                  </w:rPr>
                                  <w:t>Centre de femmes l’Ancrage</w:t>
                                </w:r>
                                <w:r w:rsidRPr="00F13350">
                                  <w:rPr>
                                    <w:bCs/>
                                  </w:rPr>
                                  <w:t>, 4535, boul. Guillaume-Couture, Lévis</w:t>
                                </w:r>
                                <w:r>
                                  <w:rPr>
                                    <w:bCs/>
                                  </w:rPr>
                                  <w:t>.</w:t>
                                </w:r>
                              </w:p>
                              <w:p w14:paraId="734B0B3C" w14:textId="77777777" w:rsidR="00197A7C" w:rsidRDefault="00197A7C" w:rsidP="00197A7C">
                                <w:pPr>
                                  <w:shd w:val="clear" w:color="auto" w:fill="FFFFFF"/>
                                  <w:jc w:val="center"/>
                                  <w:rPr>
                                    <w:bCs/>
                                  </w:rPr>
                                </w:pPr>
                                <w:r>
                                  <w:rPr>
                                    <w:bCs/>
                                  </w:rPr>
                                  <w:t>Un lieu de partage, d’accueil, d’écoute, de soutien.</w:t>
                                </w:r>
                              </w:p>
                              <w:p w14:paraId="20FAF0CA" w14:textId="77777777" w:rsidR="00197A7C" w:rsidRPr="00F13350" w:rsidRDefault="00197A7C" w:rsidP="00197A7C">
                                <w:pPr>
                                  <w:shd w:val="clear" w:color="auto" w:fill="FFFFFF"/>
                                  <w:jc w:val="center"/>
                                  <w:rPr>
                                    <w:bCs/>
                                  </w:rPr>
                                </w:pPr>
                                <w:r w:rsidRPr="00F13350">
                                  <w:rPr>
                                    <w:bCs/>
                                  </w:rPr>
                                  <w:t>Information : 418 838-3733</w:t>
                                </w:r>
                                <w:r>
                                  <w:rPr>
                                    <w:bCs/>
                                  </w:rPr>
                                  <w:br/>
                                  <w:t xml:space="preserve"> </w:t>
                                </w:r>
                                <w:hyperlink r:id="rId196" w:history="1">
                                  <w:r w:rsidRPr="00960B1B">
                                    <w:rPr>
                                      <w:rStyle w:val="Hyperlien"/>
                                      <w:rFonts w:ascii="Times New Roman" w:hAnsi="Times New Roman"/>
                                      <w:bCs/>
                                    </w:rPr>
                                    <w:t>https://centrefemmeslancrage.com/</w:t>
                                  </w:r>
                                </w:hyperlink>
                              </w:p>
                            </w:txbxContent>
                          </wps:txbx>
                          <wps:bodyPr rot="0" vert="horz" wrap="square" lIns="91440" tIns="0" rIns="91440" bIns="0" anchor="t" anchorCtr="0" upright="1">
                            <a:noAutofit/>
                          </wps:bodyPr>
                        </wps:wsp>
                        <wps:wsp>
                          <wps:cNvPr id="9618516" name="Zone de texte 89"/>
                          <wps:cNvSpPr txBox="1"/>
                          <wps:spPr>
                            <a:xfrm>
                              <a:off x="0" y="3494867"/>
                              <a:ext cx="6170026" cy="850049"/>
                            </a:xfrm>
                            <a:prstGeom prst="rect">
                              <a:avLst/>
                            </a:prstGeom>
                            <a:solidFill>
                              <a:schemeClr val="bg1"/>
                            </a:solidFill>
                            <a:ln w="9525">
                              <a:solidFill>
                                <a:schemeClr val="tx1"/>
                              </a:solidFill>
                              <a:extLst>
                                <a:ext uri="{C807C97D-BFC1-408E-A445-0C87EB9F89A2}">
                                  <ask:lineSketchStyleProps xmlns:ask="http://schemas.microsoft.com/office/drawing/2018/sketchyshapes" sd="1219033472">
                                    <a:custGeom>
                                      <a:avLst/>
                                      <a:gdLst>
                                        <a:gd name="connsiteX0" fmla="*/ 0 w 6003925"/>
                                        <a:gd name="connsiteY0" fmla="*/ 0 h 2428240"/>
                                        <a:gd name="connsiteX1" fmla="*/ 605851 w 6003925"/>
                                        <a:gd name="connsiteY1" fmla="*/ 0 h 2428240"/>
                                        <a:gd name="connsiteX2" fmla="*/ 1271740 w 6003925"/>
                                        <a:gd name="connsiteY2" fmla="*/ 0 h 2428240"/>
                                        <a:gd name="connsiteX3" fmla="*/ 1697473 w 6003925"/>
                                        <a:gd name="connsiteY3" fmla="*/ 0 h 2428240"/>
                                        <a:gd name="connsiteX4" fmla="*/ 2303324 w 6003925"/>
                                        <a:gd name="connsiteY4" fmla="*/ 0 h 2428240"/>
                                        <a:gd name="connsiteX5" fmla="*/ 2729057 w 6003925"/>
                                        <a:gd name="connsiteY5" fmla="*/ 0 h 2428240"/>
                                        <a:gd name="connsiteX6" fmla="*/ 3274868 w 6003925"/>
                                        <a:gd name="connsiteY6" fmla="*/ 0 h 2428240"/>
                                        <a:gd name="connsiteX7" fmla="*/ 3880719 w 6003925"/>
                                        <a:gd name="connsiteY7" fmla="*/ 0 h 2428240"/>
                                        <a:gd name="connsiteX8" fmla="*/ 4246412 w 6003925"/>
                                        <a:gd name="connsiteY8" fmla="*/ 0 h 2428240"/>
                                        <a:gd name="connsiteX9" fmla="*/ 4612106 w 6003925"/>
                                        <a:gd name="connsiteY9" fmla="*/ 0 h 2428240"/>
                                        <a:gd name="connsiteX10" fmla="*/ 5277996 w 6003925"/>
                                        <a:gd name="connsiteY10" fmla="*/ 0 h 2428240"/>
                                        <a:gd name="connsiteX11" fmla="*/ 6003925 w 6003925"/>
                                        <a:gd name="connsiteY11" fmla="*/ 0 h 2428240"/>
                                        <a:gd name="connsiteX12" fmla="*/ 6003925 w 6003925"/>
                                        <a:gd name="connsiteY12" fmla="*/ 412801 h 2428240"/>
                                        <a:gd name="connsiteX13" fmla="*/ 6003925 w 6003925"/>
                                        <a:gd name="connsiteY13" fmla="*/ 874166 h 2428240"/>
                                        <a:gd name="connsiteX14" fmla="*/ 6003925 w 6003925"/>
                                        <a:gd name="connsiteY14" fmla="*/ 1384097 h 2428240"/>
                                        <a:gd name="connsiteX15" fmla="*/ 6003925 w 6003925"/>
                                        <a:gd name="connsiteY15" fmla="*/ 1821180 h 2428240"/>
                                        <a:gd name="connsiteX16" fmla="*/ 6003925 w 6003925"/>
                                        <a:gd name="connsiteY16" fmla="*/ 2428240 h 2428240"/>
                                        <a:gd name="connsiteX17" fmla="*/ 5638231 w 6003925"/>
                                        <a:gd name="connsiteY17" fmla="*/ 2428240 h 2428240"/>
                                        <a:gd name="connsiteX18" fmla="*/ 4972342 w 6003925"/>
                                        <a:gd name="connsiteY18" fmla="*/ 2428240 h 2428240"/>
                                        <a:gd name="connsiteX19" fmla="*/ 4366491 w 6003925"/>
                                        <a:gd name="connsiteY19" fmla="*/ 2428240 h 2428240"/>
                                        <a:gd name="connsiteX20" fmla="*/ 3760640 w 6003925"/>
                                        <a:gd name="connsiteY20" fmla="*/ 2428240 h 2428240"/>
                                        <a:gd name="connsiteX21" fmla="*/ 3154790 w 6003925"/>
                                        <a:gd name="connsiteY21" fmla="*/ 2428240 h 2428240"/>
                                        <a:gd name="connsiteX22" fmla="*/ 2729057 w 6003925"/>
                                        <a:gd name="connsiteY22" fmla="*/ 2428240 h 2428240"/>
                                        <a:gd name="connsiteX23" fmla="*/ 2063167 w 6003925"/>
                                        <a:gd name="connsiteY23" fmla="*/ 2428240 h 2428240"/>
                                        <a:gd name="connsiteX24" fmla="*/ 1517356 w 6003925"/>
                                        <a:gd name="connsiteY24" fmla="*/ 2428240 h 2428240"/>
                                        <a:gd name="connsiteX25" fmla="*/ 1151662 w 6003925"/>
                                        <a:gd name="connsiteY25" fmla="*/ 2428240 h 2428240"/>
                                        <a:gd name="connsiteX26" fmla="*/ 605851 w 6003925"/>
                                        <a:gd name="connsiteY26" fmla="*/ 2428240 h 2428240"/>
                                        <a:gd name="connsiteX27" fmla="*/ 0 w 6003925"/>
                                        <a:gd name="connsiteY27" fmla="*/ 2428240 h 2428240"/>
                                        <a:gd name="connsiteX28" fmla="*/ 0 w 6003925"/>
                                        <a:gd name="connsiteY28" fmla="*/ 1966874 h 2428240"/>
                                        <a:gd name="connsiteX29" fmla="*/ 0 w 6003925"/>
                                        <a:gd name="connsiteY29" fmla="*/ 1432662 h 2428240"/>
                                        <a:gd name="connsiteX30" fmla="*/ 0 w 6003925"/>
                                        <a:gd name="connsiteY30" fmla="*/ 898449 h 2428240"/>
                                        <a:gd name="connsiteX31" fmla="*/ 0 w 6003925"/>
                                        <a:gd name="connsiteY31" fmla="*/ 0 h 2428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003925" h="2428240" fill="none" extrusionOk="0">
                                          <a:moveTo>
                                            <a:pt x="0" y="0"/>
                                          </a:moveTo>
                                          <a:cubicBezTo>
                                            <a:pt x="195815" y="-39875"/>
                                            <a:pt x="312618" y="10926"/>
                                            <a:pt x="605851" y="0"/>
                                          </a:cubicBezTo>
                                          <a:cubicBezTo>
                                            <a:pt x="899084" y="-10926"/>
                                            <a:pt x="1067661" y="64779"/>
                                            <a:pt x="1271740" y="0"/>
                                          </a:cubicBezTo>
                                          <a:cubicBezTo>
                                            <a:pt x="1475819" y="-64779"/>
                                            <a:pt x="1549579" y="39296"/>
                                            <a:pt x="1697473" y="0"/>
                                          </a:cubicBezTo>
                                          <a:cubicBezTo>
                                            <a:pt x="1845367" y="-39296"/>
                                            <a:pt x="2133708" y="56106"/>
                                            <a:pt x="2303324" y="0"/>
                                          </a:cubicBezTo>
                                          <a:cubicBezTo>
                                            <a:pt x="2472940" y="-56106"/>
                                            <a:pt x="2584411" y="21740"/>
                                            <a:pt x="2729057" y="0"/>
                                          </a:cubicBezTo>
                                          <a:cubicBezTo>
                                            <a:pt x="2873703" y="-21740"/>
                                            <a:pt x="3051310" y="3807"/>
                                            <a:pt x="3274868" y="0"/>
                                          </a:cubicBezTo>
                                          <a:cubicBezTo>
                                            <a:pt x="3498426" y="-3807"/>
                                            <a:pt x="3624686" y="1319"/>
                                            <a:pt x="3880719" y="0"/>
                                          </a:cubicBezTo>
                                          <a:cubicBezTo>
                                            <a:pt x="4136752" y="-1319"/>
                                            <a:pt x="4104570" y="30232"/>
                                            <a:pt x="4246412" y="0"/>
                                          </a:cubicBezTo>
                                          <a:cubicBezTo>
                                            <a:pt x="4388254" y="-30232"/>
                                            <a:pt x="4439710" y="29562"/>
                                            <a:pt x="4612106" y="0"/>
                                          </a:cubicBezTo>
                                          <a:cubicBezTo>
                                            <a:pt x="4784502" y="-29562"/>
                                            <a:pt x="5050234" y="44330"/>
                                            <a:pt x="5277996" y="0"/>
                                          </a:cubicBezTo>
                                          <a:cubicBezTo>
                                            <a:pt x="5505758" y="-44330"/>
                                            <a:pt x="5743083" y="3675"/>
                                            <a:pt x="6003925" y="0"/>
                                          </a:cubicBezTo>
                                          <a:cubicBezTo>
                                            <a:pt x="6023377" y="193715"/>
                                            <a:pt x="5997115" y="223367"/>
                                            <a:pt x="6003925" y="412801"/>
                                          </a:cubicBezTo>
                                          <a:cubicBezTo>
                                            <a:pt x="6010735" y="602235"/>
                                            <a:pt x="5987006" y="720668"/>
                                            <a:pt x="6003925" y="874166"/>
                                          </a:cubicBezTo>
                                          <a:cubicBezTo>
                                            <a:pt x="6020844" y="1027664"/>
                                            <a:pt x="5987756" y="1217605"/>
                                            <a:pt x="6003925" y="1384097"/>
                                          </a:cubicBezTo>
                                          <a:cubicBezTo>
                                            <a:pt x="6020094" y="1550589"/>
                                            <a:pt x="5983882" y="1682937"/>
                                            <a:pt x="6003925" y="1821180"/>
                                          </a:cubicBezTo>
                                          <a:cubicBezTo>
                                            <a:pt x="6023968" y="1959423"/>
                                            <a:pt x="5998404" y="2245062"/>
                                            <a:pt x="6003925" y="2428240"/>
                                          </a:cubicBezTo>
                                          <a:cubicBezTo>
                                            <a:pt x="5885077" y="2456183"/>
                                            <a:pt x="5719564" y="2427722"/>
                                            <a:pt x="5638231" y="2428240"/>
                                          </a:cubicBezTo>
                                          <a:cubicBezTo>
                                            <a:pt x="5556898" y="2428758"/>
                                            <a:pt x="5230134" y="2401190"/>
                                            <a:pt x="4972342" y="2428240"/>
                                          </a:cubicBezTo>
                                          <a:cubicBezTo>
                                            <a:pt x="4714550" y="2455290"/>
                                            <a:pt x="4510184" y="2362586"/>
                                            <a:pt x="4366491" y="2428240"/>
                                          </a:cubicBezTo>
                                          <a:cubicBezTo>
                                            <a:pt x="4222798" y="2493894"/>
                                            <a:pt x="3929865" y="2385770"/>
                                            <a:pt x="3760640" y="2428240"/>
                                          </a:cubicBezTo>
                                          <a:cubicBezTo>
                                            <a:pt x="3591415" y="2470710"/>
                                            <a:pt x="3341822" y="2355978"/>
                                            <a:pt x="3154790" y="2428240"/>
                                          </a:cubicBezTo>
                                          <a:cubicBezTo>
                                            <a:pt x="2967758" y="2500502"/>
                                            <a:pt x="2852666" y="2418532"/>
                                            <a:pt x="2729057" y="2428240"/>
                                          </a:cubicBezTo>
                                          <a:cubicBezTo>
                                            <a:pt x="2605448" y="2437948"/>
                                            <a:pt x="2253806" y="2389325"/>
                                            <a:pt x="2063167" y="2428240"/>
                                          </a:cubicBezTo>
                                          <a:cubicBezTo>
                                            <a:pt x="1872528" y="2467155"/>
                                            <a:pt x="1747154" y="2410509"/>
                                            <a:pt x="1517356" y="2428240"/>
                                          </a:cubicBezTo>
                                          <a:cubicBezTo>
                                            <a:pt x="1287558" y="2445971"/>
                                            <a:pt x="1262320" y="2403681"/>
                                            <a:pt x="1151662" y="2428240"/>
                                          </a:cubicBezTo>
                                          <a:cubicBezTo>
                                            <a:pt x="1041004" y="2452799"/>
                                            <a:pt x="861475" y="2374032"/>
                                            <a:pt x="605851" y="2428240"/>
                                          </a:cubicBezTo>
                                          <a:cubicBezTo>
                                            <a:pt x="350227" y="2482448"/>
                                            <a:pt x="226189" y="2372063"/>
                                            <a:pt x="0" y="2428240"/>
                                          </a:cubicBezTo>
                                          <a:cubicBezTo>
                                            <a:pt x="-11224" y="2303522"/>
                                            <a:pt x="52376" y="2155163"/>
                                            <a:pt x="0" y="1966874"/>
                                          </a:cubicBezTo>
                                          <a:cubicBezTo>
                                            <a:pt x="-52376" y="1778585"/>
                                            <a:pt x="61248" y="1601657"/>
                                            <a:pt x="0" y="1432662"/>
                                          </a:cubicBezTo>
                                          <a:cubicBezTo>
                                            <a:pt x="-61248" y="1263667"/>
                                            <a:pt x="58172" y="1033277"/>
                                            <a:pt x="0" y="898449"/>
                                          </a:cubicBezTo>
                                          <a:cubicBezTo>
                                            <a:pt x="-58172" y="763621"/>
                                            <a:pt x="32298" y="278504"/>
                                            <a:pt x="0" y="0"/>
                                          </a:cubicBezTo>
                                          <a:close/>
                                        </a:path>
                                        <a:path w="6003925" h="242824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38404" y="199052"/>
                                            <a:pt x="5970274" y="261708"/>
                                            <a:pt x="6003925" y="461366"/>
                                          </a:cubicBezTo>
                                          <a:cubicBezTo>
                                            <a:pt x="6037576" y="661024"/>
                                            <a:pt x="6003308" y="670282"/>
                                            <a:pt x="6003925" y="874166"/>
                                          </a:cubicBezTo>
                                          <a:cubicBezTo>
                                            <a:pt x="6004542" y="1078050"/>
                                            <a:pt x="5976062" y="1259819"/>
                                            <a:pt x="6003925" y="1359814"/>
                                          </a:cubicBezTo>
                                          <a:cubicBezTo>
                                            <a:pt x="6031788" y="1459809"/>
                                            <a:pt x="5962274" y="1664762"/>
                                            <a:pt x="6003925" y="1845462"/>
                                          </a:cubicBezTo>
                                          <a:cubicBezTo>
                                            <a:pt x="6045576" y="2026162"/>
                                            <a:pt x="5970088" y="2288984"/>
                                            <a:pt x="6003925" y="2428240"/>
                                          </a:cubicBezTo>
                                          <a:cubicBezTo>
                                            <a:pt x="5865461" y="2495283"/>
                                            <a:pt x="5533087" y="2359389"/>
                                            <a:pt x="5398074" y="2428240"/>
                                          </a:cubicBezTo>
                                          <a:cubicBezTo>
                                            <a:pt x="5263061" y="2497091"/>
                                            <a:pt x="5064048" y="2422000"/>
                                            <a:pt x="4852263" y="2428240"/>
                                          </a:cubicBezTo>
                                          <a:cubicBezTo>
                                            <a:pt x="4640478" y="2434480"/>
                                            <a:pt x="4645206" y="2410158"/>
                                            <a:pt x="4486569" y="2428240"/>
                                          </a:cubicBezTo>
                                          <a:cubicBezTo>
                                            <a:pt x="4327932" y="2446322"/>
                                            <a:pt x="4209460" y="2381758"/>
                                            <a:pt x="4060837" y="2428240"/>
                                          </a:cubicBezTo>
                                          <a:cubicBezTo>
                                            <a:pt x="3912214" y="2474722"/>
                                            <a:pt x="3664974" y="2367032"/>
                                            <a:pt x="3394947" y="2428240"/>
                                          </a:cubicBezTo>
                                          <a:cubicBezTo>
                                            <a:pt x="3124920" y="2489448"/>
                                            <a:pt x="3007904" y="2383271"/>
                                            <a:pt x="2849135" y="2428240"/>
                                          </a:cubicBezTo>
                                          <a:cubicBezTo>
                                            <a:pt x="2690366" y="2473209"/>
                                            <a:pt x="2589433" y="2407703"/>
                                            <a:pt x="2423402" y="2428240"/>
                                          </a:cubicBezTo>
                                          <a:cubicBezTo>
                                            <a:pt x="2257371" y="2448777"/>
                                            <a:pt x="2062134" y="2368604"/>
                                            <a:pt x="1877591" y="2428240"/>
                                          </a:cubicBezTo>
                                          <a:cubicBezTo>
                                            <a:pt x="1693048" y="2487876"/>
                                            <a:pt x="1627244" y="2392310"/>
                                            <a:pt x="1511897" y="2428240"/>
                                          </a:cubicBezTo>
                                          <a:cubicBezTo>
                                            <a:pt x="1396550" y="2464170"/>
                                            <a:pt x="1310496" y="2420168"/>
                                            <a:pt x="1146204" y="2428240"/>
                                          </a:cubicBezTo>
                                          <a:cubicBezTo>
                                            <a:pt x="981912" y="2436312"/>
                                            <a:pt x="863340" y="2378009"/>
                                            <a:pt x="600392" y="2428240"/>
                                          </a:cubicBezTo>
                                          <a:cubicBezTo>
                                            <a:pt x="337444" y="2478471"/>
                                            <a:pt x="158434" y="2422892"/>
                                            <a:pt x="0" y="2428240"/>
                                          </a:cubicBezTo>
                                          <a:cubicBezTo>
                                            <a:pt x="-41610" y="2178410"/>
                                            <a:pt x="32056" y="2038942"/>
                                            <a:pt x="0" y="1918310"/>
                                          </a:cubicBezTo>
                                          <a:cubicBezTo>
                                            <a:pt x="-32056" y="1797678"/>
                                            <a:pt x="26545" y="1577043"/>
                                            <a:pt x="0" y="1456944"/>
                                          </a:cubicBezTo>
                                          <a:cubicBezTo>
                                            <a:pt x="-26545" y="1336845"/>
                                            <a:pt x="2391" y="1187406"/>
                                            <a:pt x="0" y="1044143"/>
                                          </a:cubicBezTo>
                                          <a:cubicBezTo>
                                            <a:pt x="-2391" y="900880"/>
                                            <a:pt x="4571" y="684690"/>
                                            <a:pt x="0" y="534213"/>
                                          </a:cubicBezTo>
                                          <a:cubicBezTo>
                                            <a:pt x="-4571" y="383736"/>
                                            <a:pt x="50891" y="124605"/>
                                            <a:pt x="0" y="0"/>
                                          </a:cubicBezTo>
                                          <a:close/>
                                        </a:path>
                                      </a:pathLst>
                                    </a:custGeom>
                                    <ask:type>
                                      <ask:lineSketchNone/>
                                    </ask:type>
                                  </ask:lineSketchStyleProps>
                                </a:ext>
                              </a:extLst>
                            </a:ln>
                            <a:effectLst/>
                          </wps:spPr>
                          <wps:txbx>
                            <w:txbxContent>
                              <w:p w14:paraId="13D8C5B3" w14:textId="77777777" w:rsidR="00197A7C" w:rsidRDefault="00197A7C" w:rsidP="00197A7C">
                                <w:pPr>
                                  <w:jc w:val="center"/>
                                </w:pPr>
                                <w:r w:rsidRPr="00916567">
                                  <w:rPr>
                                    <w:b/>
                                    <w:bCs/>
                                  </w:rPr>
                                  <w:t>Table de concertation des aînés de Chaudière-Appalaches</w:t>
                                </w:r>
                                <w:r>
                                  <w:rPr>
                                    <w:b/>
                                    <w:bCs/>
                                  </w:rPr>
                                  <w:br/>
                                </w:r>
                                <w:r>
                                  <w:t>Pour le mieux-être des aînés.  Parce que l’avenir nous appartient.</w:t>
                                </w:r>
                              </w:p>
                              <w:p w14:paraId="7E251B8C" w14:textId="77777777" w:rsidR="00197A7C" w:rsidRDefault="00197A7C" w:rsidP="00197A7C">
                                <w:pPr>
                                  <w:jc w:val="center"/>
                                </w:pPr>
                                <w:r>
                                  <w:t>Information : 418 833-5678, poste 200</w:t>
                                </w:r>
                              </w:p>
                              <w:p w14:paraId="709EBA8D" w14:textId="77777777" w:rsidR="00197A7C" w:rsidRPr="00916567" w:rsidRDefault="00197A7C" w:rsidP="00197A7C">
                                <w:pPr>
                                  <w:jc w:val="center"/>
                                </w:pPr>
                                <w:hyperlink r:id="rId197" w:history="1">
                                  <w:r w:rsidRPr="00960B1B">
                                    <w:rPr>
                                      <w:rStyle w:val="Hyperlien"/>
                                      <w:rFonts w:ascii="Times New Roman" w:hAnsi="Times New Roman"/>
                                    </w:rPr>
                                    <w:t>https://tabledesainesca.com/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2072032" name="Zone de texte 100"/>
                          <wps:cNvSpPr txBox="1"/>
                          <wps:spPr>
                            <a:xfrm>
                              <a:off x="0" y="829159"/>
                              <a:ext cx="6164312" cy="729041"/>
                            </a:xfrm>
                            <a:prstGeom prst="rect">
                              <a:avLst/>
                            </a:prstGeom>
                            <a:solidFill>
                              <a:schemeClr val="bg1"/>
                            </a:solidFill>
                            <a:ln w="9525">
                              <a:solidFill>
                                <a:schemeClr val="tx1"/>
                              </a:solidFill>
                              <a:extLst>
                                <a:ext uri="{C807C97D-BFC1-408E-A445-0C87EB9F89A2}">
                                  <ask:lineSketchStyleProps xmlns:ask="http://schemas.microsoft.com/office/drawing/2018/sketchyshapes" sd="1219033472">
                                    <a:custGeom>
                                      <a:avLst/>
                                      <a:gdLst>
                                        <a:gd name="connsiteX0" fmla="*/ 0 w 6003925"/>
                                        <a:gd name="connsiteY0" fmla="*/ 0 h 2428240"/>
                                        <a:gd name="connsiteX1" fmla="*/ 605851 w 6003925"/>
                                        <a:gd name="connsiteY1" fmla="*/ 0 h 2428240"/>
                                        <a:gd name="connsiteX2" fmla="*/ 1271740 w 6003925"/>
                                        <a:gd name="connsiteY2" fmla="*/ 0 h 2428240"/>
                                        <a:gd name="connsiteX3" fmla="*/ 1697473 w 6003925"/>
                                        <a:gd name="connsiteY3" fmla="*/ 0 h 2428240"/>
                                        <a:gd name="connsiteX4" fmla="*/ 2303324 w 6003925"/>
                                        <a:gd name="connsiteY4" fmla="*/ 0 h 2428240"/>
                                        <a:gd name="connsiteX5" fmla="*/ 2729057 w 6003925"/>
                                        <a:gd name="connsiteY5" fmla="*/ 0 h 2428240"/>
                                        <a:gd name="connsiteX6" fmla="*/ 3274868 w 6003925"/>
                                        <a:gd name="connsiteY6" fmla="*/ 0 h 2428240"/>
                                        <a:gd name="connsiteX7" fmla="*/ 3880719 w 6003925"/>
                                        <a:gd name="connsiteY7" fmla="*/ 0 h 2428240"/>
                                        <a:gd name="connsiteX8" fmla="*/ 4246412 w 6003925"/>
                                        <a:gd name="connsiteY8" fmla="*/ 0 h 2428240"/>
                                        <a:gd name="connsiteX9" fmla="*/ 4612106 w 6003925"/>
                                        <a:gd name="connsiteY9" fmla="*/ 0 h 2428240"/>
                                        <a:gd name="connsiteX10" fmla="*/ 5277996 w 6003925"/>
                                        <a:gd name="connsiteY10" fmla="*/ 0 h 2428240"/>
                                        <a:gd name="connsiteX11" fmla="*/ 6003925 w 6003925"/>
                                        <a:gd name="connsiteY11" fmla="*/ 0 h 2428240"/>
                                        <a:gd name="connsiteX12" fmla="*/ 6003925 w 6003925"/>
                                        <a:gd name="connsiteY12" fmla="*/ 412801 h 2428240"/>
                                        <a:gd name="connsiteX13" fmla="*/ 6003925 w 6003925"/>
                                        <a:gd name="connsiteY13" fmla="*/ 874166 h 2428240"/>
                                        <a:gd name="connsiteX14" fmla="*/ 6003925 w 6003925"/>
                                        <a:gd name="connsiteY14" fmla="*/ 1384097 h 2428240"/>
                                        <a:gd name="connsiteX15" fmla="*/ 6003925 w 6003925"/>
                                        <a:gd name="connsiteY15" fmla="*/ 1821180 h 2428240"/>
                                        <a:gd name="connsiteX16" fmla="*/ 6003925 w 6003925"/>
                                        <a:gd name="connsiteY16" fmla="*/ 2428240 h 2428240"/>
                                        <a:gd name="connsiteX17" fmla="*/ 5638231 w 6003925"/>
                                        <a:gd name="connsiteY17" fmla="*/ 2428240 h 2428240"/>
                                        <a:gd name="connsiteX18" fmla="*/ 4972342 w 6003925"/>
                                        <a:gd name="connsiteY18" fmla="*/ 2428240 h 2428240"/>
                                        <a:gd name="connsiteX19" fmla="*/ 4366491 w 6003925"/>
                                        <a:gd name="connsiteY19" fmla="*/ 2428240 h 2428240"/>
                                        <a:gd name="connsiteX20" fmla="*/ 3760640 w 6003925"/>
                                        <a:gd name="connsiteY20" fmla="*/ 2428240 h 2428240"/>
                                        <a:gd name="connsiteX21" fmla="*/ 3154790 w 6003925"/>
                                        <a:gd name="connsiteY21" fmla="*/ 2428240 h 2428240"/>
                                        <a:gd name="connsiteX22" fmla="*/ 2729057 w 6003925"/>
                                        <a:gd name="connsiteY22" fmla="*/ 2428240 h 2428240"/>
                                        <a:gd name="connsiteX23" fmla="*/ 2063167 w 6003925"/>
                                        <a:gd name="connsiteY23" fmla="*/ 2428240 h 2428240"/>
                                        <a:gd name="connsiteX24" fmla="*/ 1517356 w 6003925"/>
                                        <a:gd name="connsiteY24" fmla="*/ 2428240 h 2428240"/>
                                        <a:gd name="connsiteX25" fmla="*/ 1151662 w 6003925"/>
                                        <a:gd name="connsiteY25" fmla="*/ 2428240 h 2428240"/>
                                        <a:gd name="connsiteX26" fmla="*/ 605851 w 6003925"/>
                                        <a:gd name="connsiteY26" fmla="*/ 2428240 h 2428240"/>
                                        <a:gd name="connsiteX27" fmla="*/ 0 w 6003925"/>
                                        <a:gd name="connsiteY27" fmla="*/ 2428240 h 2428240"/>
                                        <a:gd name="connsiteX28" fmla="*/ 0 w 6003925"/>
                                        <a:gd name="connsiteY28" fmla="*/ 1966874 h 2428240"/>
                                        <a:gd name="connsiteX29" fmla="*/ 0 w 6003925"/>
                                        <a:gd name="connsiteY29" fmla="*/ 1432662 h 2428240"/>
                                        <a:gd name="connsiteX30" fmla="*/ 0 w 6003925"/>
                                        <a:gd name="connsiteY30" fmla="*/ 898449 h 2428240"/>
                                        <a:gd name="connsiteX31" fmla="*/ 0 w 6003925"/>
                                        <a:gd name="connsiteY31" fmla="*/ 0 h 2428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003925" h="2428240" fill="none" extrusionOk="0">
                                          <a:moveTo>
                                            <a:pt x="0" y="0"/>
                                          </a:moveTo>
                                          <a:cubicBezTo>
                                            <a:pt x="195815" y="-39875"/>
                                            <a:pt x="312618" y="10926"/>
                                            <a:pt x="605851" y="0"/>
                                          </a:cubicBezTo>
                                          <a:cubicBezTo>
                                            <a:pt x="899084" y="-10926"/>
                                            <a:pt x="1067661" y="64779"/>
                                            <a:pt x="1271740" y="0"/>
                                          </a:cubicBezTo>
                                          <a:cubicBezTo>
                                            <a:pt x="1475819" y="-64779"/>
                                            <a:pt x="1549579" y="39296"/>
                                            <a:pt x="1697473" y="0"/>
                                          </a:cubicBezTo>
                                          <a:cubicBezTo>
                                            <a:pt x="1845367" y="-39296"/>
                                            <a:pt x="2133708" y="56106"/>
                                            <a:pt x="2303324" y="0"/>
                                          </a:cubicBezTo>
                                          <a:cubicBezTo>
                                            <a:pt x="2472940" y="-56106"/>
                                            <a:pt x="2584411" y="21740"/>
                                            <a:pt x="2729057" y="0"/>
                                          </a:cubicBezTo>
                                          <a:cubicBezTo>
                                            <a:pt x="2873703" y="-21740"/>
                                            <a:pt x="3051310" y="3807"/>
                                            <a:pt x="3274868" y="0"/>
                                          </a:cubicBezTo>
                                          <a:cubicBezTo>
                                            <a:pt x="3498426" y="-3807"/>
                                            <a:pt x="3624686" y="1319"/>
                                            <a:pt x="3880719" y="0"/>
                                          </a:cubicBezTo>
                                          <a:cubicBezTo>
                                            <a:pt x="4136752" y="-1319"/>
                                            <a:pt x="4104570" y="30232"/>
                                            <a:pt x="4246412" y="0"/>
                                          </a:cubicBezTo>
                                          <a:cubicBezTo>
                                            <a:pt x="4388254" y="-30232"/>
                                            <a:pt x="4439710" y="29562"/>
                                            <a:pt x="4612106" y="0"/>
                                          </a:cubicBezTo>
                                          <a:cubicBezTo>
                                            <a:pt x="4784502" y="-29562"/>
                                            <a:pt x="5050234" y="44330"/>
                                            <a:pt x="5277996" y="0"/>
                                          </a:cubicBezTo>
                                          <a:cubicBezTo>
                                            <a:pt x="5505758" y="-44330"/>
                                            <a:pt x="5743083" y="3675"/>
                                            <a:pt x="6003925" y="0"/>
                                          </a:cubicBezTo>
                                          <a:cubicBezTo>
                                            <a:pt x="6023377" y="193715"/>
                                            <a:pt x="5997115" y="223367"/>
                                            <a:pt x="6003925" y="412801"/>
                                          </a:cubicBezTo>
                                          <a:cubicBezTo>
                                            <a:pt x="6010735" y="602235"/>
                                            <a:pt x="5987006" y="720668"/>
                                            <a:pt x="6003925" y="874166"/>
                                          </a:cubicBezTo>
                                          <a:cubicBezTo>
                                            <a:pt x="6020844" y="1027664"/>
                                            <a:pt x="5987756" y="1217605"/>
                                            <a:pt x="6003925" y="1384097"/>
                                          </a:cubicBezTo>
                                          <a:cubicBezTo>
                                            <a:pt x="6020094" y="1550589"/>
                                            <a:pt x="5983882" y="1682937"/>
                                            <a:pt x="6003925" y="1821180"/>
                                          </a:cubicBezTo>
                                          <a:cubicBezTo>
                                            <a:pt x="6023968" y="1959423"/>
                                            <a:pt x="5998404" y="2245062"/>
                                            <a:pt x="6003925" y="2428240"/>
                                          </a:cubicBezTo>
                                          <a:cubicBezTo>
                                            <a:pt x="5885077" y="2456183"/>
                                            <a:pt x="5719564" y="2427722"/>
                                            <a:pt x="5638231" y="2428240"/>
                                          </a:cubicBezTo>
                                          <a:cubicBezTo>
                                            <a:pt x="5556898" y="2428758"/>
                                            <a:pt x="5230134" y="2401190"/>
                                            <a:pt x="4972342" y="2428240"/>
                                          </a:cubicBezTo>
                                          <a:cubicBezTo>
                                            <a:pt x="4714550" y="2455290"/>
                                            <a:pt x="4510184" y="2362586"/>
                                            <a:pt x="4366491" y="2428240"/>
                                          </a:cubicBezTo>
                                          <a:cubicBezTo>
                                            <a:pt x="4222798" y="2493894"/>
                                            <a:pt x="3929865" y="2385770"/>
                                            <a:pt x="3760640" y="2428240"/>
                                          </a:cubicBezTo>
                                          <a:cubicBezTo>
                                            <a:pt x="3591415" y="2470710"/>
                                            <a:pt x="3341822" y="2355978"/>
                                            <a:pt x="3154790" y="2428240"/>
                                          </a:cubicBezTo>
                                          <a:cubicBezTo>
                                            <a:pt x="2967758" y="2500502"/>
                                            <a:pt x="2852666" y="2418532"/>
                                            <a:pt x="2729057" y="2428240"/>
                                          </a:cubicBezTo>
                                          <a:cubicBezTo>
                                            <a:pt x="2605448" y="2437948"/>
                                            <a:pt x="2253806" y="2389325"/>
                                            <a:pt x="2063167" y="2428240"/>
                                          </a:cubicBezTo>
                                          <a:cubicBezTo>
                                            <a:pt x="1872528" y="2467155"/>
                                            <a:pt x="1747154" y="2410509"/>
                                            <a:pt x="1517356" y="2428240"/>
                                          </a:cubicBezTo>
                                          <a:cubicBezTo>
                                            <a:pt x="1287558" y="2445971"/>
                                            <a:pt x="1262320" y="2403681"/>
                                            <a:pt x="1151662" y="2428240"/>
                                          </a:cubicBezTo>
                                          <a:cubicBezTo>
                                            <a:pt x="1041004" y="2452799"/>
                                            <a:pt x="861475" y="2374032"/>
                                            <a:pt x="605851" y="2428240"/>
                                          </a:cubicBezTo>
                                          <a:cubicBezTo>
                                            <a:pt x="350227" y="2482448"/>
                                            <a:pt x="226189" y="2372063"/>
                                            <a:pt x="0" y="2428240"/>
                                          </a:cubicBezTo>
                                          <a:cubicBezTo>
                                            <a:pt x="-11224" y="2303522"/>
                                            <a:pt x="52376" y="2155163"/>
                                            <a:pt x="0" y="1966874"/>
                                          </a:cubicBezTo>
                                          <a:cubicBezTo>
                                            <a:pt x="-52376" y="1778585"/>
                                            <a:pt x="61248" y="1601657"/>
                                            <a:pt x="0" y="1432662"/>
                                          </a:cubicBezTo>
                                          <a:cubicBezTo>
                                            <a:pt x="-61248" y="1263667"/>
                                            <a:pt x="58172" y="1033277"/>
                                            <a:pt x="0" y="898449"/>
                                          </a:cubicBezTo>
                                          <a:cubicBezTo>
                                            <a:pt x="-58172" y="763621"/>
                                            <a:pt x="32298" y="278504"/>
                                            <a:pt x="0" y="0"/>
                                          </a:cubicBezTo>
                                          <a:close/>
                                        </a:path>
                                        <a:path w="6003925" h="242824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38404" y="199052"/>
                                            <a:pt x="5970274" y="261708"/>
                                            <a:pt x="6003925" y="461366"/>
                                          </a:cubicBezTo>
                                          <a:cubicBezTo>
                                            <a:pt x="6037576" y="661024"/>
                                            <a:pt x="6003308" y="670282"/>
                                            <a:pt x="6003925" y="874166"/>
                                          </a:cubicBezTo>
                                          <a:cubicBezTo>
                                            <a:pt x="6004542" y="1078050"/>
                                            <a:pt x="5976062" y="1259819"/>
                                            <a:pt x="6003925" y="1359814"/>
                                          </a:cubicBezTo>
                                          <a:cubicBezTo>
                                            <a:pt x="6031788" y="1459809"/>
                                            <a:pt x="5962274" y="1664762"/>
                                            <a:pt x="6003925" y="1845462"/>
                                          </a:cubicBezTo>
                                          <a:cubicBezTo>
                                            <a:pt x="6045576" y="2026162"/>
                                            <a:pt x="5970088" y="2288984"/>
                                            <a:pt x="6003925" y="2428240"/>
                                          </a:cubicBezTo>
                                          <a:cubicBezTo>
                                            <a:pt x="5865461" y="2495283"/>
                                            <a:pt x="5533087" y="2359389"/>
                                            <a:pt x="5398074" y="2428240"/>
                                          </a:cubicBezTo>
                                          <a:cubicBezTo>
                                            <a:pt x="5263061" y="2497091"/>
                                            <a:pt x="5064048" y="2422000"/>
                                            <a:pt x="4852263" y="2428240"/>
                                          </a:cubicBezTo>
                                          <a:cubicBezTo>
                                            <a:pt x="4640478" y="2434480"/>
                                            <a:pt x="4645206" y="2410158"/>
                                            <a:pt x="4486569" y="2428240"/>
                                          </a:cubicBezTo>
                                          <a:cubicBezTo>
                                            <a:pt x="4327932" y="2446322"/>
                                            <a:pt x="4209460" y="2381758"/>
                                            <a:pt x="4060837" y="2428240"/>
                                          </a:cubicBezTo>
                                          <a:cubicBezTo>
                                            <a:pt x="3912214" y="2474722"/>
                                            <a:pt x="3664974" y="2367032"/>
                                            <a:pt x="3394947" y="2428240"/>
                                          </a:cubicBezTo>
                                          <a:cubicBezTo>
                                            <a:pt x="3124920" y="2489448"/>
                                            <a:pt x="3007904" y="2383271"/>
                                            <a:pt x="2849135" y="2428240"/>
                                          </a:cubicBezTo>
                                          <a:cubicBezTo>
                                            <a:pt x="2690366" y="2473209"/>
                                            <a:pt x="2589433" y="2407703"/>
                                            <a:pt x="2423402" y="2428240"/>
                                          </a:cubicBezTo>
                                          <a:cubicBezTo>
                                            <a:pt x="2257371" y="2448777"/>
                                            <a:pt x="2062134" y="2368604"/>
                                            <a:pt x="1877591" y="2428240"/>
                                          </a:cubicBezTo>
                                          <a:cubicBezTo>
                                            <a:pt x="1693048" y="2487876"/>
                                            <a:pt x="1627244" y="2392310"/>
                                            <a:pt x="1511897" y="2428240"/>
                                          </a:cubicBezTo>
                                          <a:cubicBezTo>
                                            <a:pt x="1396550" y="2464170"/>
                                            <a:pt x="1310496" y="2420168"/>
                                            <a:pt x="1146204" y="2428240"/>
                                          </a:cubicBezTo>
                                          <a:cubicBezTo>
                                            <a:pt x="981912" y="2436312"/>
                                            <a:pt x="863340" y="2378009"/>
                                            <a:pt x="600392" y="2428240"/>
                                          </a:cubicBezTo>
                                          <a:cubicBezTo>
                                            <a:pt x="337444" y="2478471"/>
                                            <a:pt x="158434" y="2422892"/>
                                            <a:pt x="0" y="2428240"/>
                                          </a:cubicBezTo>
                                          <a:cubicBezTo>
                                            <a:pt x="-41610" y="2178410"/>
                                            <a:pt x="32056" y="2038942"/>
                                            <a:pt x="0" y="1918310"/>
                                          </a:cubicBezTo>
                                          <a:cubicBezTo>
                                            <a:pt x="-32056" y="1797678"/>
                                            <a:pt x="26545" y="1577043"/>
                                            <a:pt x="0" y="1456944"/>
                                          </a:cubicBezTo>
                                          <a:cubicBezTo>
                                            <a:pt x="-26545" y="1336845"/>
                                            <a:pt x="2391" y="1187406"/>
                                            <a:pt x="0" y="1044143"/>
                                          </a:cubicBezTo>
                                          <a:cubicBezTo>
                                            <a:pt x="-2391" y="900880"/>
                                            <a:pt x="4571" y="684690"/>
                                            <a:pt x="0" y="534213"/>
                                          </a:cubicBezTo>
                                          <a:cubicBezTo>
                                            <a:pt x="-4571" y="383736"/>
                                            <a:pt x="50891" y="124605"/>
                                            <a:pt x="0" y="0"/>
                                          </a:cubicBezTo>
                                          <a:close/>
                                        </a:path>
                                      </a:pathLst>
                                    </a:custGeom>
                                    <ask:type>
                                      <ask:lineSketchNone/>
                                    </ask:type>
                                  </ask:lineSketchStyleProps>
                                </a:ext>
                              </a:extLst>
                            </a:ln>
                            <a:effectLst/>
                          </wps:spPr>
                          <wps:txbx>
                            <w:txbxContent>
                              <w:p w14:paraId="64AF6424" w14:textId="77777777" w:rsidR="00197A7C" w:rsidRDefault="00197A7C" w:rsidP="00197A7C">
                                <w:pPr>
                                  <w:spacing w:before="60"/>
                                  <w:jc w:val="center"/>
                                </w:pPr>
                                <w:r w:rsidRPr="002A11F7">
                                  <w:rPr>
                                    <w:b/>
                                    <w:bCs/>
                                  </w:rPr>
                                  <w:t>Université du 3</w:t>
                                </w:r>
                                <w:r w:rsidRPr="002A11F7">
                                  <w:rPr>
                                    <w:b/>
                                    <w:bCs/>
                                    <w:vertAlign w:val="superscript"/>
                                  </w:rPr>
                                  <w:t>e</w:t>
                                </w:r>
                                <w:r w:rsidRPr="002A11F7">
                                  <w:rPr>
                                    <w:b/>
                                    <w:bCs/>
                                  </w:rPr>
                                  <w:t xml:space="preserve"> âge</w:t>
                                </w:r>
                                <w:r>
                                  <w:rPr>
                                    <w:b/>
                                    <w:bCs/>
                                  </w:rPr>
                                  <w:t> </w:t>
                                </w:r>
                                <w:r w:rsidRPr="009F2CAA">
                                  <w:t>:</w:t>
                                </w:r>
                                <w:r>
                                  <w:rPr>
                                    <w:b/>
                                    <w:bCs/>
                                  </w:rPr>
                                  <w:t xml:space="preserve"> </w:t>
                                </w:r>
                                <w:r>
                                  <w:t>Cours et ateliers donnés par l’université Laval</w:t>
                                </w:r>
                                <w:r>
                                  <w:rPr>
                                    <w:b/>
                                    <w:bCs/>
                                  </w:rPr>
                                  <w:br/>
                                </w:r>
                                <w:r>
                                  <w:t>Information : 418-656-3010</w:t>
                                </w:r>
                              </w:p>
                              <w:p w14:paraId="37A1B3D0" w14:textId="77777777" w:rsidR="00197A7C" w:rsidRDefault="00197A7C" w:rsidP="00197A7C">
                                <w:pPr>
                                  <w:jc w:val="center"/>
                                  <w:rPr>
                                    <w:b/>
                                    <w:bCs/>
                                  </w:rPr>
                                </w:pPr>
                                <w:hyperlink r:id="rId198" w:history="1">
                                  <w:r w:rsidRPr="0000489A">
                                    <w:rPr>
                                      <w:rStyle w:val="Hyperlien"/>
                                      <w:rFonts w:ascii="Times New Roman" w:hAnsi="Times New Roman"/>
                                    </w:rPr>
                                    <w:t>https://uta.ulaval.ca/</w:t>
                                  </w:r>
                                </w:hyperlink>
                              </w:p>
                              <w:p w14:paraId="517BFA45" w14:textId="77777777" w:rsidR="00197A7C" w:rsidRPr="002A11F7" w:rsidRDefault="00197A7C" w:rsidP="00197A7C">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57748583" name="Zone de texte 100"/>
                          <wps:cNvSpPr txBox="1"/>
                          <wps:spPr>
                            <a:xfrm>
                              <a:off x="0" y="1642820"/>
                              <a:ext cx="6164312" cy="729041"/>
                            </a:xfrm>
                            <a:prstGeom prst="rect">
                              <a:avLst/>
                            </a:prstGeom>
                            <a:solidFill>
                              <a:schemeClr val="bg1"/>
                            </a:solidFill>
                            <a:ln w="9525">
                              <a:solidFill>
                                <a:schemeClr val="tx1"/>
                              </a:solidFill>
                              <a:extLst>
                                <a:ext uri="{C807C97D-BFC1-408E-A445-0C87EB9F89A2}">
                                  <ask:lineSketchStyleProps xmlns:ask="http://schemas.microsoft.com/office/drawing/2018/sketchyshapes" sd="1219033472">
                                    <a:custGeom>
                                      <a:avLst/>
                                      <a:gdLst>
                                        <a:gd name="connsiteX0" fmla="*/ 0 w 6003925"/>
                                        <a:gd name="connsiteY0" fmla="*/ 0 h 2428240"/>
                                        <a:gd name="connsiteX1" fmla="*/ 605851 w 6003925"/>
                                        <a:gd name="connsiteY1" fmla="*/ 0 h 2428240"/>
                                        <a:gd name="connsiteX2" fmla="*/ 1271740 w 6003925"/>
                                        <a:gd name="connsiteY2" fmla="*/ 0 h 2428240"/>
                                        <a:gd name="connsiteX3" fmla="*/ 1697473 w 6003925"/>
                                        <a:gd name="connsiteY3" fmla="*/ 0 h 2428240"/>
                                        <a:gd name="connsiteX4" fmla="*/ 2303324 w 6003925"/>
                                        <a:gd name="connsiteY4" fmla="*/ 0 h 2428240"/>
                                        <a:gd name="connsiteX5" fmla="*/ 2729057 w 6003925"/>
                                        <a:gd name="connsiteY5" fmla="*/ 0 h 2428240"/>
                                        <a:gd name="connsiteX6" fmla="*/ 3274868 w 6003925"/>
                                        <a:gd name="connsiteY6" fmla="*/ 0 h 2428240"/>
                                        <a:gd name="connsiteX7" fmla="*/ 3880719 w 6003925"/>
                                        <a:gd name="connsiteY7" fmla="*/ 0 h 2428240"/>
                                        <a:gd name="connsiteX8" fmla="*/ 4246412 w 6003925"/>
                                        <a:gd name="connsiteY8" fmla="*/ 0 h 2428240"/>
                                        <a:gd name="connsiteX9" fmla="*/ 4612106 w 6003925"/>
                                        <a:gd name="connsiteY9" fmla="*/ 0 h 2428240"/>
                                        <a:gd name="connsiteX10" fmla="*/ 5277996 w 6003925"/>
                                        <a:gd name="connsiteY10" fmla="*/ 0 h 2428240"/>
                                        <a:gd name="connsiteX11" fmla="*/ 6003925 w 6003925"/>
                                        <a:gd name="connsiteY11" fmla="*/ 0 h 2428240"/>
                                        <a:gd name="connsiteX12" fmla="*/ 6003925 w 6003925"/>
                                        <a:gd name="connsiteY12" fmla="*/ 412801 h 2428240"/>
                                        <a:gd name="connsiteX13" fmla="*/ 6003925 w 6003925"/>
                                        <a:gd name="connsiteY13" fmla="*/ 874166 h 2428240"/>
                                        <a:gd name="connsiteX14" fmla="*/ 6003925 w 6003925"/>
                                        <a:gd name="connsiteY14" fmla="*/ 1384097 h 2428240"/>
                                        <a:gd name="connsiteX15" fmla="*/ 6003925 w 6003925"/>
                                        <a:gd name="connsiteY15" fmla="*/ 1821180 h 2428240"/>
                                        <a:gd name="connsiteX16" fmla="*/ 6003925 w 6003925"/>
                                        <a:gd name="connsiteY16" fmla="*/ 2428240 h 2428240"/>
                                        <a:gd name="connsiteX17" fmla="*/ 5638231 w 6003925"/>
                                        <a:gd name="connsiteY17" fmla="*/ 2428240 h 2428240"/>
                                        <a:gd name="connsiteX18" fmla="*/ 4972342 w 6003925"/>
                                        <a:gd name="connsiteY18" fmla="*/ 2428240 h 2428240"/>
                                        <a:gd name="connsiteX19" fmla="*/ 4366491 w 6003925"/>
                                        <a:gd name="connsiteY19" fmla="*/ 2428240 h 2428240"/>
                                        <a:gd name="connsiteX20" fmla="*/ 3760640 w 6003925"/>
                                        <a:gd name="connsiteY20" fmla="*/ 2428240 h 2428240"/>
                                        <a:gd name="connsiteX21" fmla="*/ 3154790 w 6003925"/>
                                        <a:gd name="connsiteY21" fmla="*/ 2428240 h 2428240"/>
                                        <a:gd name="connsiteX22" fmla="*/ 2729057 w 6003925"/>
                                        <a:gd name="connsiteY22" fmla="*/ 2428240 h 2428240"/>
                                        <a:gd name="connsiteX23" fmla="*/ 2063167 w 6003925"/>
                                        <a:gd name="connsiteY23" fmla="*/ 2428240 h 2428240"/>
                                        <a:gd name="connsiteX24" fmla="*/ 1517356 w 6003925"/>
                                        <a:gd name="connsiteY24" fmla="*/ 2428240 h 2428240"/>
                                        <a:gd name="connsiteX25" fmla="*/ 1151662 w 6003925"/>
                                        <a:gd name="connsiteY25" fmla="*/ 2428240 h 2428240"/>
                                        <a:gd name="connsiteX26" fmla="*/ 605851 w 6003925"/>
                                        <a:gd name="connsiteY26" fmla="*/ 2428240 h 2428240"/>
                                        <a:gd name="connsiteX27" fmla="*/ 0 w 6003925"/>
                                        <a:gd name="connsiteY27" fmla="*/ 2428240 h 2428240"/>
                                        <a:gd name="connsiteX28" fmla="*/ 0 w 6003925"/>
                                        <a:gd name="connsiteY28" fmla="*/ 1966874 h 2428240"/>
                                        <a:gd name="connsiteX29" fmla="*/ 0 w 6003925"/>
                                        <a:gd name="connsiteY29" fmla="*/ 1432662 h 2428240"/>
                                        <a:gd name="connsiteX30" fmla="*/ 0 w 6003925"/>
                                        <a:gd name="connsiteY30" fmla="*/ 898449 h 2428240"/>
                                        <a:gd name="connsiteX31" fmla="*/ 0 w 6003925"/>
                                        <a:gd name="connsiteY31" fmla="*/ 0 h 2428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003925" h="2428240" fill="none" extrusionOk="0">
                                          <a:moveTo>
                                            <a:pt x="0" y="0"/>
                                          </a:moveTo>
                                          <a:cubicBezTo>
                                            <a:pt x="195815" y="-39875"/>
                                            <a:pt x="312618" y="10926"/>
                                            <a:pt x="605851" y="0"/>
                                          </a:cubicBezTo>
                                          <a:cubicBezTo>
                                            <a:pt x="899084" y="-10926"/>
                                            <a:pt x="1067661" y="64779"/>
                                            <a:pt x="1271740" y="0"/>
                                          </a:cubicBezTo>
                                          <a:cubicBezTo>
                                            <a:pt x="1475819" y="-64779"/>
                                            <a:pt x="1549579" y="39296"/>
                                            <a:pt x="1697473" y="0"/>
                                          </a:cubicBezTo>
                                          <a:cubicBezTo>
                                            <a:pt x="1845367" y="-39296"/>
                                            <a:pt x="2133708" y="56106"/>
                                            <a:pt x="2303324" y="0"/>
                                          </a:cubicBezTo>
                                          <a:cubicBezTo>
                                            <a:pt x="2472940" y="-56106"/>
                                            <a:pt x="2584411" y="21740"/>
                                            <a:pt x="2729057" y="0"/>
                                          </a:cubicBezTo>
                                          <a:cubicBezTo>
                                            <a:pt x="2873703" y="-21740"/>
                                            <a:pt x="3051310" y="3807"/>
                                            <a:pt x="3274868" y="0"/>
                                          </a:cubicBezTo>
                                          <a:cubicBezTo>
                                            <a:pt x="3498426" y="-3807"/>
                                            <a:pt x="3624686" y="1319"/>
                                            <a:pt x="3880719" y="0"/>
                                          </a:cubicBezTo>
                                          <a:cubicBezTo>
                                            <a:pt x="4136752" y="-1319"/>
                                            <a:pt x="4104570" y="30232"/>
                                            <a:pt x="4246412" y="0"/>
                                          </a:cubicBezTo>
                                          <a:cubicBezTo>
                                            <a:pt x="4388254" y="-30232"/>
                                            <a:pt x="4439710" y="29562"/>
                                            <a:pt x="4612106" y="0"/>
                                          </a:cubicBezTo>
                                          <a:cubicBezTo>
                                            <a:pt x="4784502" y="-29562"/>
                                            <a:pt x="5050234" y="44330"/>
                                            <a:pt x="5277996" y="0"/>
                                          </a:cubicBezTo>
                                          <a:cubicBezTo>
                                            <a:pt x="5505758" y="-44330"/>
                                            <a:pt x="5743083" y="3675"/>
                                            <a:pt x="6003925" y="0"/>
                                          </a:cubicBezTo>
                                          <a:cubicBezTo>
                                            <a:pt x="6023377" y="193715"/>
                                            <a:pt x="5997115" y="223367"/>
                                            <a:pt x="6003925" y="412801"/>
                                          </a:cubicBezTo>
                                          <a:cubicBezTo>
                                            <a:pt x="6010735" y="602235"/>
                                            <a:pt x="5987006" y="720668"/>
                                            <a:pt x="6003925" y="874166"/>
                                          </a:cubicBezTo>
                                          <a:cubicBezTo>
                                            <a:pt x="6020844" y="1027664"/>
                                            <a:pt x="5987756" y="1217605"/>
                                            <a:pt x="6003925" y="1384097"/>
                                          </a:cubicBezTo>
                                          <a:cubicBezTo>
                                            <a:pt x="6020094" y="1550589"/>
                                            <a:pt x="5983882" y="1682937"/>
                                            <a:pt x="6003925" y="1821180"/>
                                          </a:cubicBezTo>
                                          <a:cubicBezTo>
                                            <a:pt x="6023968" y="1959423"/>
                                            <a:pt x="5998404" y="2245062"/>
                                            <a:pt x="6003925" y="2428240"/>
                                          </a:cubicBezTo>
                                          <a:cubicBezTo>
                                            <a:pt x="5885077" y="2456183"/>
                                            <a:pt x="5719564" y="2427722"/>
                                            <a:pt x="5638231" y="2428240"/>
                                          </a:cubicBezTo>
                                          <a:cubicBezTo>
                                            <a:pt x="5556898" y="2428758"/>
                                            <a:pt x="5230134" y="2401190"/>
                                            <a:pt x="4972342" y="2428240"/>
                                          </a:cubicBezTo>
                                          <a:cubicBezTo>
                                            <a:pt x="4714550" y="2455290"/>
                                            <a:pt x="4510184" y="2362586"/>
                                            <a:pt x="4366491" y="2428240"/>
                                          </a:cubicBezTo>
                                          <a:cubicBezTo>
                                            <a:pt x="4222798" y="2493894"/>
                                            <a:pt x="3929865" y="2385770"/>
                                            <a:pt x="3760640" y="2428240"/>
                                          </a:cubicBezTo>
                                          <a:cubicBezTo>
                                            <a:pt x="3591415" y="2470710"/>
                                            <a:pt x="3341822" y="2355978"/>
                                            <a:pt x="3154790" y="2428240"/>
                                          </a:cubicBezTo>
                                          <a:cubicBezTo>
                                            <a:pt x="2967758" y="2500502"/>
                                            <a:pt x="2852666" y="2418532"/>
                                            <a:pt x="2729057" y="2428240"/>
                                          </a:cubicBezTo>
                                          <a:cubicBezTo>
                                            <a:pt x="2605448" y="2437948"/>
                                            <a:pt x="2253806" y="2389325"/>
                                            <a:pt x="2063167" y="2428240"/>
                                          </a:cubicBezTo>
                                          <a:cubicBezTo>
                                            <a:pt x="1872528" y="2467155"/>
                                            <a:pt x="1747154" y="2410509"/>
                                            <a:pt x="1517356" y="2428240"/>
                                          </a:cubicBezTo>
                                          <a:cubicBezTo>
                                            <a:pt x="1287558" y="2445971"/>
                                            <a:pt x="1262320" y="2403681"/>
                                            <a:pt x="1151662" y="2428240"/>
                                          </a:cubicBezTo>
                                          <a:cubicBezTo>
                                            <a:pt x="1041004" y="2452799"/>
                                            <a:pt x="861475" y="2374032"/>
                                            <a:pt x="605851" y="2428240"/>
                                          </a:cubicBezTo>
                                          <a:cubicBezTo>
                                            <a:pt x="350227" y="2482448"/>
                                            <a:pt x="226189" y="2372063"/>
                                            <a:pt x="0" y="2428240"/>
                                          </a:cubicBezTo>
                                          <a:cubicBezTo>
                                            <a:pt x="-11224" y="2303522"/>
                                            <a:pt x="52376" y="2155163"/>
                                            <a:pt x="0" y="1966874"/>
                                          </a:cubicBezTo>
                                          <a:cubicBezTo>
                                            <a:pt x="-52376" y="1778585"/>
                                            <a:pt x="61248" y="1601657"/>
                                            <a:pt x="0" y="1432662"/>
                                          </a:cubicBezTo>
                                          <a:cubicBezTo>
                                            <a:pt x="-61248" y="1263667"/>
                                            <a:pt x="58172" y="1033277"/>
                                            <a:pt x="0" y="898449"/>
                                          </a:cubicBezTo>
                                          <a:cubicBezTo>
                                            <a:pt x="-58172" y="763621"/>
                                            <a:pt x="32298" y="278504"/>
                                            <a:pt x="0" y="0"/>
                                          </a:cubicBezTo>
                                          <a:close/>
                                        </a:path>
                                        <a:path w="6003925" h="242824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38404" y="199052"/>
                                            <a:pt x="5970274" y="261708"/>
                                            <a:pt x="6003925" y="461366"/>
                                          </a:cubicBezTo>
                                          <a:cubicBezTo>
                                            <a:pt x="6037576" y="661024"/>
                                            <a:pt x="6003308" y="670282"/>
                                            <a:pt x="6003925" y="874166"/>
                                          </a:cubicBezTo>
                                          <a:cubicBezTo>
                                            <a:pt x="6004542" y="1078050"/>
                                            <a:pt x="5976062" y="1259819"/>
                                            <a:pt x="6003925" y="1359814"/>
                                          </a:cubicBezTo>
                                          <a:cubicBezTo>
                                            <a:pt x="6031788" y="1459809"/>
                                            <a:pt x="5962274" y="1664762"/>
                                            <a:pt x="6003925" y="1845462"/>
                                          </a:cubicBezTo>
                                          <a:cubicBezTo>
                                            <a:pt x="6045576" y="2026162"/>
                                            <a:pt x="5970088" y="2288984"/>
                                            <a:pt x="6003925" y="2428240"/>
                                          </a:cubicBezTo>
                                          <a:cubicBezTo>
                                            <a:pt x="5865461" y="2495283"/>
                                            <a:pt x="5533087" y="2359389"/>
                                            <a:pt x="5398074" y="2428240"/>
                                          </a:cubicBezTo>
                                          <a:cubicBezTo>
                                            <a:pt x="5263061" y="2497091"/>
                                            <a:pt x="5064048" y="2422000"/>
                                            <a:pt x="4852263" y="2428240"/>
                                          </a:cubicBezTo>
                                          <a:cubicBezTo>
                                            <a:pt x="4640478" y="2434480"/>
                                            <a:pt x="4645206" y="2410158"/>
                                            <a:pt x="4486569" y="2428240"/>
                                          </a:cubicBezTo>
                                          <a:cubicBezTo>
                                            <a:pt x="4327932" y="2446322"/>
                                            <a:pt x="4209460" y="2381758"/>
                                            <a:pt x="4060837" y="2428240"/>
                                          </a:cubicBezTo>
                                          <a:cubicBezTo>
                                            <a:pt x="3912214" y="2474722"/>
                                            <a:pt x="3664974" y="2367032"/>
                                            <a:pt x="3394947" y="2428240"/>
                                          </a:cubicBezTo>
                                          <a:cubicBezTo>
                                            <a:pt x="3124920" y="2489448"/>
                                            <a:pt x="3007904" y="2383271"/>
                                            <a:pt x="2849135" y="2428240"/>
                                          </a:cubicBezTo>
                                          <a:cubicBezTo>
                                            <a:pt x="2690366" y="2473209"/>
                                            <a:pt x="2589433" y="2407703"/>
                                            <a:pt x="2423402" y="2428240"/>
                                          </a:cubicBezTo>
                                          <a:cubicBezTo>
                                            <a:pt x="2257371" y="2448777"/>
                                            <a:pt x="2062134" y="2368604"/>
                                            <a:pt x="1877591" y="2428240"/>
                                          </a:cubicBezTo>
                                          <a:cubicBezTo>
                                            <a:pt x="1693048" y="2487876"/>
                                            <a:pt x="1627244" y="2392310"/>
                                            <a:pt x="1511897" y="2428240"/>
                                          </a:cubicBezTo>
                                          <a:cubicBezTo>
                                            <a:pt x="1396550" y="2464170"/>
                                            <a:pt x="1310496" y="2420168"/>
                                            <a:pt x="1146204" y="2428240"/>
                                          </a:cubicBezTo>
                                          <a:cubicBezTo>
                                            <a:pt x="981912" y="2436312"/>
                                            <a:pt x="863340" y="2378009"/>
                                            <a:pt x="600392" y="2428240"/>
                                          </a:cubicBezTo>
                                          <a:cubicBezTo>
                                            <a:pt x="337444" y="2478471"/>
                                            <a:pt x="158434" y="2422892"/>
                                            <a:pt x="0" y="2428240"/>
                                          </a:cubicBezTo>
                                          <a:cubicBezTo>
                                            <a:pt x="-41610" y="2178410"/>
                                            <a:pt x="32056" y="2038942"/>
                                            <a:pt x="0" y="1918310"/>
                                          </a:cubicBezTo>
                                          <a:cubicBezTo>
                                            <a:pt x="-32056" y="1797678"/>
                                            <a:pt x="26545" y="1577043"/>
                                            <a:pt x="0" y="1456944"/>
                                          </a:cubicBezTo>
                                          <a:cubicBezTo>
                                            <a:pt x="-26545" y="1336845"/>
                                            <a:pt x="2391" y="1187406"/>
                                            <a:pt x="0" y="1044143"/>
                                          </a:cubicBezTo>
                                          <a:cubicBezTo>
                                            <a:pt x="-2391" y="900880"/>
                                            <a:pt x="4571" y="684690"/>
                                            <a:pt x="0" y="534213"/>
                                          </a:cubicBezTo>
                                          <a:cubicBezTo>
                                            <a:pt x="-4571" y="383736"/>
                                            <a:pt x="50891" y="124605"/>
                                            <a:pt x="0" y="0"/>
                                          </a:cubicBezTo>
                                          <a:close/>
                                        </a:path>
                                      </a:pathLst>
                                    </a:custGeom>
                                    <ask:type>
                                      <ask:lineSketchNone/>
                                    </ask:type>
                                  </ask:lineSketchStyleProps>
                                </a:ext>
                              </a:extLst>
                            </a:ln>
                            <a:effectLst/>
                          </wps:spPr>
                          <wps:txbx>
                            <w:txbxContent>
                              <w:p w14:paraId="6AAB3B34" w14:textId="77777777" w:rsidR="00197A7C" w:rsidRDefault="00197A7C" w:rsidP="00197A7C">
                                <w:pPr>
                                  <w:spacing w:before="60"/>
                                  <w:jc w:val="center"/>
                                </w:pPr>
                                <w:r>
                                  <w:rPr>
                                    <w:b/>
                                    <w:bCs/>
                                  </w:rPr>
                                  <w:t>Centre d’éducation des adultes des Navigateurs</w:t>
                                </w:r>
                                <w:r>
                                  <w:rPr>
                                    <w:b/>
                                    <w:bCs/>
                                  </w:rPr>
                                  <w:br/>
                                </w:r>
                                <w:r>
                                  <w:t>Formation 50 ans et plus</w:t>
                                </w:r>
                              </w:p>
                              <w:p w14:paraId="460B208B" w14:textId="77777777" w:rsidR="00197A7C" w:rsidRDefault="00197A7C" w:rsidP="00197A7C">
                                <w:pPr>
                                  <w:jc w:val="center"/>
                                </w:pPr>
                                <w:hyperlink r:id="rId199" w:history="1">
                                  <w:r w:rsidRPr="002D70C0">
                                    <w:rPr>
                                      <w:rStyle w:val="Hyperlien"/>
                                      <w:rFonts w:ascii="Times New Roman" w:hAnsi="Times New Roman"/>
                                    </w:rPr>
                                    <w:t>https://cssdn.gouv.qc.ca/education-des-adultes/formations/formation-grand-public/</w:t>
                                  </w:r>
                                </w:hyperlink>
                              </w:p>
                              <w:p w14:paraId="33EC487E" w14:textId="77777777" w:rsidR="00197A7C" w:rsidRPr="002A11F7" w:rsidRDefault="00197A7C" w:rsidP="00197A7C">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4BF92AB" id="Groupe 87" o:spid="_x0000_s1079" style="position:absolute;left:0;text-align:left;margin-left:29.45pt;margin-top:-23.55pt;width:492.15pt;height:614.75pt;z-index:253413376" coordsize="62506,7807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">
                <v:group id="Groupe 86" o:spid="_x0000_s1080" style="position:absolute;left:60;width:62446;height:22713" coordsize="62445,227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">
                  <v:group id="Groupe 93" o:spid="_x0000_s1081" style="position:absolute;left:27889;width:34556;height:22673" coordorigin=",2162" coordsize="36360,25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">
                    <v:group id="Group 75" o:spid="_x0000_s1082" style="position:absolute;top:11481;width:36360;height:16189" coordorigin="7256,3474" coordsize="4500,24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">
                      <v:shape id="Picture 76" o:spid="_x0000_s1083" type="#_x0000_t75" style="position:absolute;left:7356;top:5162;width:4277;height:7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" stroked="t" strokecolor="black [3213]" strokeweight="1pt">
                        <v:imagedata r:id="rId200" o:title="" croptop="50461f" cropbottom="4658f" cropleft="8641f" cropright="16877f" gain="2.5"/>
                        <v:path arrowok="t"/>
                        <o:lock v:ext="edit" aspectratio="f"/>
                      </v:shape>
                      <v:shape id="Picture 77" o:spid="_x0000_s1084" type="#_x0000_t75" style="position:absolute;left:7256;top:3474;width:4500;height:19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">
                        <v:imagedata r:id="rId200" o:title="" cropbottom="27690f" cropright="6380f" gain="2.5"/>
                        <o:lock v:ext="edit" aspectratio="f"/>
                      </v:shape>
                    </v:group>
                    <v:shape id="Text Box 80" o:spid="_x0000_s1085" type="#_x0000_t202" style="position:absolute;left:831;top:2162;width:34703;height:99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">
                      <v:path arrowok="t"/>
                      <v:textbox>
                        <w:txbxContent>
                          <w:p w14:paraId="5DD876D5" w14:textId="77777777" w:rsidR="00197A7C" w:rsidRDefault="00197A7C" w:rsidP="00197A7C">
                            <w:pPr>
                              <w:rPr>
                                <w:lang w:val="fr-FR"/>
                              </w:rPr>
                            </w:pPr>
                          </w:p>
                        </w:txbxContent>
                      </v:textbox>
                    </v:shape>
                  </v:group>
                  <v:shape id="Text Box 85" o:spid="_x0000_s1086" type="#_x0000_t202" style="position:absolute;top:9906;width:26517;height:128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">
                    <v:path arrowok="t"/>
                    <v:textbox>
                      <w:txbxContent>
                        <w:p w14:paraId="2BB15E97" w14:textId="77777777" w:rsidR="00197A7C" w:rsidRPr="00686CB0" w:rsidRDefault="00197A7C" w:rsidP="00197A7C">
                          <w:pPr>
                            <w:jc w:val="center"/>
                            <w:rPr>
                              <w:sz w:val="16"/>
                              <w:szCs w:val="16"/>
                            </w:rPr>
                          </w:pPr>
                        </w:p>
                        <w:p w14:paraId="4E868A97" w14:textId="77777777" w:rsidR="00197A7C" w:rsidRDefault="00197A7C" w:rsidP="00197A7C">
                          <w:pPr>
                            <w:spacing w:after="60"/>
                            <w:jc w:val="center"/>
                          </w:pPr>
                          <w:r>
                            <w:t>Pour tout changement</w:t>
                          </w:r>
                          <w:r w:rsidRPr="00F13350">
                            <w:t xml:space="preserve"> d’adresse, nous vous prions de communiquer avec</w:t>
                          </w:r>
                          <w:r>
                            <w:t> :</w:t>
                          </w:r>
                        </w:p>
                        <w:p w14:paraId="1A7FA47D" w14:textId="77777777" w:rsidR="00197A7C" w:rsidRDefault="00197A7C" w:rsidP="00197A7C">
                          <w:pPr>
                            <w:spacing w:before="60" w:after="60"/>
                            <w:jc w:val="center"/>
                          </w:pPr>
                          <w:r w:rsidRPr="00F13350">
                            <w:t>l’AREQ provincial</w:t>
                          </w:r>
                          <w:r>
                            <w:t> </w:t>
                          </w:r>
                        </w:p>
                        <w:p w14:paraId="2DD61CE3" w14:textId="77777777" w:rsidR="00197A7C" w:rsidRPr="00F13350" w:rsidRDefault="00197A7C" w:rsidP="00197A7C">
                          <w:pPr>
                            <w:spacing w:before="60" w:after="60"/>
                            <w:jc w:val="center"/>
                          </w:pPr>
                          <w:r w:rsidRPr="00F13350">
                            <w:t>418 525-0611</w:t>
                          </w:r>
                          <w:r>
                            <w:br/>
                          </w:r>
                          <w:r w:rsidRPr="00F13350">
                            <w:t>ou 1 800 663-2408</w:t>
                          </w:r>
                        </w:p>
                      </w:txbxContent>
                    </v:textbox>
                  </v:shape>
                  <v:shape id="Text Box 81" o:spid="_x0000_s1087" type="#_x0000_t202" style="position:absolute;top:152;width:26333;height:8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" strokeweight="1pt">
                    <v:stroke dashstyle="dashDot"/>
                    <v:path arrowok="t"/>
                    <v:textbox>
                      <w:txbxContent>
                        <w:p w14:paraId="62CCF02A" w14:textId="77777777" w:rsidR="00197A7C" w:rsidRDefault="00197A7C" w:rsidP="00197A7C">
                          <w:pPr>
                            <w:autoSpaceDE w:val="0"/>
                            <w:autoSpaceDN w:val="0"/>
                            <w:adjustRightInd w:val="0"/>
                            <w:spacing w:before="120" w:after="60"/>
                            <w:jc w:val="center"/>
                          </w:pPr>
                          <w:r w:rsidRPr="00824FF7">
                            <w:t xml:space="preserve">Date de tombée </w:t>
                          </w:r>
                          <w:r>
                            <w:t>pour</w:t>
                          </w:r>
                          <w:r w:rsidRPr="00824FF7">
                            <w:t xml:space="preserve"> la prochaine édition </w:t>
                          </w:r>
                          <w:r>
                            <w:t xml:space="preserve">de notre bulletin sectoriel </w:t>
                          </w:r>
                          <w:r w:rsidRPr="00824FF7">
                            <w:t>: </w:t>
                          </w:r>
                        </w:p>
                        <w:p w14:paraId="6B265864" w14:textId="77777777" w:rsidR="00197A7C" w:rsidRPr="00824FF7" w:rsidRDefault="00197A7C" w:rsidP="00197A7C">
                          <w:pPr>
                            <w:autoSpaceDE w:val="0"/>
                            <w:autoSpaceDN w:val="0"/>
                            <w:adjustRightInd w:val="0"/>
                            <w:spacing w:before="120" w:after="60"/>
                            <w:jc w:val="center"/>
                            <w:rPr>
                              <w:color w:val="000000" w:themeColor="text1"/>
                            </w:rPr>
                          </w:pPr>
                          <w:r w:rsidRPr="00824FF7">
                            <w:rPr>
                              <w:b/>
                              <w:color w:val="000000" w:themeColor="text1"/>
                            </w:rPr>
                            <w:t>1</w:t>
                          </w:r>
                          <w:r w:rsidRPr="00824FF7">
                            <w:rPr>
                              <w:b/>
                              <w:color w:val="000000" w:themeColor="text1"/>
                              <w:vertAlign w:val="superscript"/>
                            </w:rPr>
                            <w:t>er</w:t>
                          </w:r>
                          <w:r w:rsidRPr="00824FF7">
                            <w:rPr>
                              <w:b/>
                              <w:color w:val="000000" w:themeColor="text1"/>
                            </w:rPr>
                            <w:t xml:space="preserve"> </w:t>
                          </w:r>
                          <w:r>
                            <w:rPr>
                              <w:b/>
                              <w:color w:val="000000" w:themeColor="text1"/>
                            </w:rPr>
                            <w:t>juin 2025</w:t>
                          </w:r>
                        </w:p>
                        <w:p w14:paraId="3919EC10" w14:textId="77777777" w:rsidR="00197A7C" w:rsidRPr="00AB58ED" w:rsidRDefault="00197A7C" w:rsidP="00197A7C">
                          <w:pPr>
                            <w:autoSpaceDE w:val="0"/>
                            <w:autoSpaceDN w:val="0"/>
                            <w:adjustRightInd w:val="0"/>
                            <w:spacing w:before="60" w:after="60"/>
                            <w:rPr>
                              <w:b/>
                              <w:color w:val="000000" w:themeColor="text1"/>
                            </w:rPr>
                          </w:pPr>
                          <w:r w:rsidRPr="00824FF7">
                            <w:rPr>
                              <w:b/>
                            </w:rPr>
                            <w:t xml:space="preserve"> </w:t>
                          </w:r>
                        </w:p>
                      </w:txbxContent>
                    </v:textbox>
                  </v:shape>
                </v:group>
                <v:group id="Groupe 1" o:spid="_x0000_s1088" style="position:absolute;top:24544;width:61792;height:53528" coordsize="61792,535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">
                  <v:shape id="Text Box 91" o:spid="_x0000_s1089" type="#_x0000_t202" style="position:absolute;width:61792;height:73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" strokecolor="black [3213]">
                    <v:path arrowok="t"/>
                    <v:textbox>
                      <w:txbxContent>
                        <w:p w14:paraId="4126F5C0" w14:textId="77777777" w:rsidR="00197A7C" w:rsidRDefault="00197A7C" w:rsidP="00197A7C">
                          <w:pPr>
                            <w:spacing w:before="60"/>
                            <w:jc w:val="center"/>
                          </w:pPr>
                          <w:r w:rsidRPr="00F13350">
                            <w:rPr>
                              <w:b/>
                            </w:rPr>
                            <w:t xml:space="preserve">Maison </w:t>
                          </w:r>
                          <w:r>
                            <w:rPr>
                              <w:b/>
                            </w:rPr>
                            <w:t>du loisir 50</w:t>
                          </w:r>
                          <w:r w:rsidRPr="00900C11">
                            <w:rPr>
                              <w:b/>
                              <w:sz w:val="20"/>
                              <w:szCs w:val="20"/>
                            </w:rPr>
                            <w:t>+</w:t>
                          </w:r>
                          <w:r w:rsidRPr="00900C11">
                            <w:rPr>
                              <w:bCs/>
                            </w:rPr>
                            <w:t>,</w:t>
                          </w:r>
                          <w:r>
                            <w:t> 10 rue Giguère, Lévis</w:t>
                          </w:r>
                          <w:r w:rsidRPr="00F13350">
                            <w:t xml:space="preserve"> </w:t>
                          </w:r>
                        </w:p>
                        <w:p w14:paraId="0EAEAF21" w14:textId="77777777" w:rsidR="00197A7C" w:rsidRDefault="00197A7C" w:rsidP="00197A7C">
                          <w:pPr>
                            <w:jc w:val="center"/>
                          </w:pPr>
                          <w:r w:rsidRPr="00F13350">
                            <w:t>Information</w:t>
                          </w:r>
                          <w:r>
                            <w:t> :</w:t>
                          </w:r>
                          <w:r w:rsidRPr="00F13350">
                            <w:t xml:space="preserve"> 418 838-4100</w:t>
                          </w:r>
                          <w:r>
                            <w:br/>
                          </w:r>
                          <w:hyperlink r:id="rId201" w:history="1">
                            <w:r w:rsidRPr="00856F47">
                              <w:rPr>
                                <w:rStyle w:val="Hyperlien"/>
                                <w:rFonts w:ascii="Times New Roman" w:hAnsi="Times New Roman"/>
                              </w:rPr>
                              <w:t>https://www.maisonduloisir50.ca/</w:t>
                            </w:r>
                          </w:hyperlink>
                        </w:p>
                        <w:p w14:paraId="5E813970" w14:textId="77777777" w:rsidR="00197A7C" w:rsidRDefault="00197A7C" w:rsidP="00197A7C">
                          <w:pPr>
                            <w:spacing w:before="60" w:after="60"/>
                            <w:jc w:val="center"/>
                          </w:pPr>
                        </w:p>
                        <w:p w14:paraId="1E855D39" w14:textId="77777777" w:rsidR="00197A7C" w:rsidRPr="00F13350" w:rsidRDefault="00197A7C" w:rsidP="00197A7C">
                          <w:pPr>
                            <w:spacing w:before="60" w:after="60"/>
                            <w:jc w:val="center"/>
                          </w:pPr>
                        </w:p>
                        <w:p w14:paraId="7D561DE2" w14:textId="77777777" w:rsidR="00197A7C" w:rsidRDefault="00197A7C" w:rsidP="00197A7C">
                          <w:pPr>
                            <w:rPr>
                              <w:sz w:val="32"/>
                              <w:szCs w:val="32"/>
                            </w:rPr>
                          </w:pPr>
                        </w:p>
                      </w:txbxContent>
                    </v:textbox>
                  </v:shape>
                  <v:shape id="Text Box 90" o:spid="_x0000_s1090" type="#_x0000_t202" style="position:absolute;left:77;top:24642;width:61675;height:95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" strokecolor="black [3213]">
                    <v:path arrowok="t"/>
                    <v:textbox>
                      <w:txbxContent>
                        <w:p w14:paraId="0E1638BA" w14:textId="77777777" w:rsidR="00197A7C" w:rsidRPr="00916567" w:rsidRDefault="00197A7C" w:rsidP="00197A7C">
                          <w:pPr>
                            <w:shd w:val="clear" w:color="auto" w:fill="FFFFFF"/>
                            <w:spacing w:before="60" w:after="60"/>
                            <w:jc w:val="center"/>
                            <w:rPr>
                              <w:bCs/>
                            </w:rPr>
                          </w:pPr>
                          <w:r w:rsidRPr="00F13350">
                            <w:rPr>
                              <w:b/>
                              <w:bCs/>
                            </w:rPr>
                            <w:t>Patro de Lévis</w:t>
                          </w:r>
                          <w:r>
                            <w:rPr>
                              <w:bCs/>
                            </w:rPr>
                            <w:t> :  Que ce soit pour le sport, l’art, la cuisine ou le bien-être,</w:t>
                          </w:r>
                          <w:r>
                            <w:rPr>
                              <w:bCs/>
                            </w:rPr>
                            <w:br/>
                            <w:t>notre programme a quelque chose pour vous.</w:t>
                          </w:r>
                          <w:r w:rsidRPr="00F13350">
                            <w:rPr>
                              <w:bCs/>
                            </w:rPr>
                            <w:t xml:space="preserve"> </w:t>
                          </w:r>
                        </w:p>
                        <w:p w14:paraId="058AE4E8" w14:textId="77777777" w:rsidR="00197A7C" w:rsidRPr="00A85B7A" w:rsidRDefault="00197A7C" w:rsidP="00197A7C">
                          <w:pPr>
                            <w:shd w:val="clear" w:color="auto" w:fill="FFFFFF"/>
                            <w:spacing w:before="60" w:after="60"/>
                            <w:jc w:val="center"/>
                            <w:rPr>
                              <w:bCs/>
                              <w:sz w:val="20"/>
                              <w:szCs w:val="20"/>
                            </w:rPr>
                          </w:pPr>
                          <w:r w:rsidRPr="00822F4D">
                            <w:t>Information</w:t>
                          </w:r>
                          <w:r>
                            <w:rPr>
                              <w:b/>
                              <w:bCs/>
                            </w:rPr>
                            <w:t> </w:t>
                          </w:r>
                          <w:r w:rsidRPr="00822F4D">
                            <w:t>:</w:t>
                          </w:r>
                          <w:r w:rsidRPr="00F13350">
                            <w:rPr>
                              <w:b/>
                              <w:bCs/>
                            </w:rPr>
                            <w:t xml:space="preserve"> </w:t>
                          </w:r>
                          <w:r w:rsidRPr="00784C1F">
                            <w:t>418 833-447</w:t>
                          </w:r>
                          <w:r>
                            <w:t>7</w:t>
                          </w:r>
                          <w:r>
                            <w:br/>
                          </w:r>
                          <w:hyperlink r:id="rId202" w:history="1">
                            <w:r w:rsidRPr="00F91FA3">
                              <w:rPr>
                                <w:rStyle w:val="Hyperlien"/>
                                <w:rFonts w:ascii="Times New Roman" w:hAnsi="Times New Roman"/>
                              </w:rPr>
                              <w:t>https://www.patrolevis.com/</w:t>
                            </w:r>
                          </w:hyperlink>
                        </w:p>
                        <w:p w14:paraId="3C7C47A3" w14:textId="77777777" w:rsidR="00197A7C" w:rsidRDefault="00197A7C" w:rsidP="00197A7C">
                          <w:pPr>
                            <w:jc w:val="center"/>
                          </w:pPr>
                        </w:p>
                      </w:txbxContent>
                    </v:textbox>
                  </v:shape>
                  <v:shape id="Text Box 87" o:spid="_x0000_s1091" type="#_x0000_t202" style="position:absolute;left:77;top:44247;width:61685;height:9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" strokecolor="black [3213]">
                    <v:path arrowok="t"/>
                    <v:textbox inset=",0,,0">
                      <w:txbxContent>
                        <w:p w14:paraId="35F78235" w14:textId="77777777" w:rsidR="00197A7C" w:rsidRPr="00F13350" w:rsidRDefault="00197A7C" w:rsidP="00197A7C">
                          <w:pPr>
                            <w:shd w:val="clear" w:color="auto" w:fill="FFFFFF"/>
                            <w:spacing w:before="120"/>
                            <w:jc w:val="center"/>
                            <w:rPr>
                              <w:bCs/>
                            </w:rPr>
                          </w:pPr>
                          <w:r w:rsidRPr="00F13350">
                            <w:rPr>
                              <w:b/>
                              <w:bCs/>
                            </w:rPr>
                            <w:t>Centre de femmes l’Ancrage</w:t>
                          </w:r>
                          <w:r w:rsidRPr="00F13350">
                            <w:rPr>
                              <w:bCs/>
                            </w:rPr>
                            <w:t>, 4535, boul. Guillaume-Couture, Lévis</w:t>
                          </w:r>
                          <w:r>
                            <w:rPr>
                              <w:bCs/>
                            </w:rPr>
                            <w:t>.</w:t>
                          </w:r>
                        </w:p>
                        <w:p w14:paraId="734B0B3C" w14:textId="77777777" w:rsidR="00197A7C" w:rsidRDefault="00197A7C" w:rsidP="00197A7C">
                          <w:pPr>
                            <w:shd w:val="clear" w:color="auto" w:fill="FFFFFF"/>
                            <w:jc w:val="center"/>
                            <w:rPr>
                              <w:bCs/>
                            </w:rPr>
                          </w:pPr>
                          <w:r>
                            <w:rPr>
                              <w:bCs/>
                            </w:rPr>
                            <w:t>Un lieu de partage, d’accueil, d’écoute, de soutien.</w:t>
                          </w:r>
                        </w:p>
                        <w:p w14:paraId="20FAF0CA" w14:textId="77777777" w:rsidR="00197A7C" w:rsidRPr="00F13350" w:rsidRDefault="00197A7C" w:rsidP="00197A7C">
                          <w:pPr>
                            <w:shd w:val="clear" w:color="auto" w:fill="FFFFFF"/>
                            <w:jc w:val="center"/>
                            <w:rPr>
                              <w:bCs/>
                            </w:rPr>
                          </w:pPr>
                          <w:r w:rsidRPr="00F13350">
                            <w:rPr>
                              <w:bCs/>
                            </w:rPr>
                            <w:t>Information : 418 838-3733</w:t>
                          </w:r>
                          <w:r>
                            <w:rPr>
                              <w:bCs/>
                            </w:rPr>
                            <w:br/>
                            <w:t xml:space="preserve"> </w:t>
                          </w:r>
                          <w:hyperlink r:id="rId203" w:history="1">
                            <w:r w:rsidRPr="00960B1B">
                              <w:rPr>
                                <w:rStyle w:val="Hyperlien"/>
                                <w:rFonts w:ascii="Times New Roman" w:hAnsi="Times New Roman"/>
                                <w:bCs/>
                              </w:rPr>
                              <w:t>https://centrefemmeslancrage.com/</w:t>
                            </w:r>
                          </w:hyperlink>
                        </w:p>
                      </w:txbxContent>
                    </v:textbox>
                  </v:shape>
                  <v:shape id="_x0000_s1092" type="#_x0000_t202" style="position:absolute;top:34948;width:61700;height:85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" fillcolor="white [3212]" strokecolor="black [3213]">
                    <v:textbox>
                      <w:txbxContent>
                        <w:p w14:paraId="13D8C5B3" w14:textId="77777777" w:rsidR="00197A7C" w:rsidRDefault="00197A7C" w:rsidP="00197A7C">
                          <w:pPr>
                            <w:jc w:val="center"/>
                          </w:pPr>
                          <w:r w:rsidRPr="00916567">
                            <w:rPr>
                              <w:b/>
                              <w:bCs/>
                            </w:rPr>
                            <w:t>Table de concertation des aînés de Chaudière-Appalaches</w:t>
                          </w:r>
                          <w:r>
                            <w:rPr>
                              <w:b/>
                              <w:bCs/>
                            </w:rPr>
                            <w:br/>
                          </w:r>
                          <w:r>
                            <w:t>Pour le mieux-être des aînés.  Parce que l’avenir nous appartient.</w:t>
                          </w:r>
                        </w:p>
                        <w:p w14:paraId="7E251B8C" w14:textId="77777777" w:rsidR="00197A7C" w:rsidRDefault="00197A7C" w:rsidP="00197A7C">
                          <w:pPr>
                            <w:jc w:val="center"/>
                          </w:pPr>
                          <w:r>
                            <w:t>Information : 418 833-5678, poste 200</w:t>
                          </w:r>
                        </w:p>
                        <w:p w14:paraId="709EBA8D" w14:textId="77777777" w:rsidR="00197A7C" w:rsidRPr="00916567" w:rsidRDefault="00197A7C" w:rsidP="00197A7C">
                          <w:pPr>
                            <w:jc w:val="center"/>
                          </w:pPr>
                          <w:hyperlink r:id="rId204" w:history="1">
                            <w:r w:rsidRPr="00960B1B">
                              <w:rPr>
                                <w:rStyle w:val="Hyperlien"/>
                                <w:rFonts w:ascii="Times New Roman" w:hAnsi="Times New Roman"/>
                              </w:rPr>
                              <w:t>https://tabledesainesca.com/</w:t>
                            </w:r>
                          </w:hyperlink>
                        </w:p>
                      </w:txbxContent>
                    </v:textbox>
                  </v:shape>
                  <v:shape id="_x0000_s1093" type="#_x0000_t202" style="position:absolute;top:8291;width:61643;height:72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" fillcolor="white [3212]" strokecolor="black [3213]">
                    <v:textbox>
                      <w:txbxContent>
                        <w:p w14:paraId="64AF6424" w14:textId="77777777" w:rsidR="00197A7C" w:rsidRDefault="00197A7C" w:rsidP="00197A7C">
                          <w:pPr>
                            <w:spacing w:before="60"/>
                            <w:jc w:val="center"/>
                          </w:pPr>
                          <w:r w:rsidRPr="002A11F7">
                            <w:rPr>
                              <w:b/>
                              <w:bCs/>
                            </w:rPr>
                            <w:t>Université du 3</w:t>
                          </w:r>
                          <w:r w:rsidRPr="002A11F7">
                            <w:rPr>
                              <w:b/>
                              <w:bCs/>
                              <w:vertAlign w:val="superscript"/>
                            </w:rPr>
                            <w:t>e</w:t>
                          </w:r>
                          <w:r w:rsidRPr="002A11F7">
                            <w:rPr>
                              <w:b/>
                              <w:bCs/>
                            </w:rPr>
                            <w:t xml:space="preserve"> âge</w:t>
                          </w:r>
                          <w:r>
                            <w:rPr>
                              <w:b/>
                              <w:bCs/>
                            </w:rPr>
                            <w:t> </w:t>
                          </w:r>
                          <w:r w:rsidRPr="009F2CAA">
                            <w:t>:</w:t>
                          </w:r>
                          <w:r>
                            <w:rPr>
                              <w:b/>
                              <w:bCs/>
                            </w:rPr>
                            <w:t xml:space="preserve"> </w:t>
                          </w:r>
                          <w:r>
                            <w:t>Cours et ateliers donnés par l’université Laval</w:t>
                          </w:r>
                          <w:r>
                            <w:rPr>
                              <w:b/>
                              <w:bCs/>
                            </w:rPr>
                            <w:br/>
                          </w:r>
                          <w:r>
                            <w:t>Information : 418-656-3010</w:t>
                          </w:r>
                        </w:p>
                        <w:p w14:paraId="37A1B3D0" w14:textId="77777777" w:rsidR="00197A7C" w:rsidRDefault="00197A7C" w:rsidP="00197A7C">
                          <w:pPr>
                            <w:jc w:val="center"/>
                            <w:rPr>
                              <w:b/>
                              <w:bCs/>
                            </w:rPr>
                          </w:pPr>
                          <w:hyperlink r:id="rId205" w:history="1">
                            <w:r w:rsidRPr="0000489A">
                              <w:rPr>
                                <w:rStyle w:val="Hyperlien"/>
                                <w:rFonts w:ascii="Times New Roman" w:hAnsi="Times New Roman"/>
                              </w:rPr>
                              <w:t>https://uta.ulaval.ca/</w:t>
                            </w:r>
                          </w:hyperlink>
                        </w:p>
                        <w:p w14:paraId="517BFA45" w14:textId="77777777" w:rsidR="00197A7C" w:rsidRPr="002A11F7" w:rsidRDefault="00197A7C" w:rsidP="00197A7C">
                          <w:pPr>
                            <w:jc w:val="center"/>
                            <w:rPr>
                              <w:b/>
                              <w:bCs/>
                            </w:rPr>
                          </w:pPr>
                        </w:p>
                      </w:txbxContent>
                    </v:textbox>
                  </v:shape>
                  <v:shape id="_x0000_s1094" type="#_x0000_t202" style="position:absolute;top:16428;width:61643;height:72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" fillcolor="white [3212]" strokecolor="black [3213]">
                    <v:textbox>
                      <w:txbxContent>
                        <w:p w14:paraId="6AAB3B34" w14:textId="77777777" w:rsidR="00197A7C" w:rsidRDefault="00197A7C" w:rsidP="00197A7C">
                          <w:pPr>
                            <w:spacing w:before="60"/>
                            <w:jc w:val="center"/>
                          </w:pPr>
                          <w:r>
                            <w:rPr>
                              <w:b/>
                              <w:bCs/>
                            </w:rPr>
                            <w:t>Centre d’éducation des adultes des Navigateurs</w:t>
                          </w:r>
                          <w:r>
                            <w:rPr>
                              <w:b/>
                              <w:bCs/>
                            </w:rPr>
                            <w:br/>
                          </w:r>
                          <w:r>
                            <w:t>Formation 50 ans et plus</w:t>
                          </w:r>
                        </w:p>
                        <w:p w14:paraId="460B208B" w14:textId="77777777" w:rsidR="00197A7C" w:rsidRDefault="00197A7C" w:rsidP="00197A7C">
                          <w:pPr>
                            <w:jc w:val="center"/>
                          </w:pPr>
                          <w:hyperlink r:id="rId206" w:history="1">
                            <w:r w:rsidRPr="002D70C0">
                              <w:rPr>
                                <w:rStyle w:val="Hyperlien"/>
                                <w:rFonts w:ascii="Times New Roman" w:hAnsi="Times New Roman"/>
                              </w:rPr>
                              <w:t>https://cssdn.gouv.qc.ca/education-des-adultes/formations/formation-grand-public/</w:t>
                            </w:r>
                          </w:hyperlink>
                        </w:p>
                        <w:p w14:paraId="33EC487E" w14:textId="77777777" w:rsidR="00197A7C" w:rsidRPr="002A11F7" w:rsidRDefault="00197A7C" w:rsidP="00197A7C">
                          <w:pPr>
                            <w:jc w:val="center"/>
                            <w:rPr>
                              <w:b/>
                              <w:bCs/>
                            </w:rPr>
                          </w:pPr>
                        </w:p>
                      </w:txbxContent>
                    </v:textbox>
                  </v:shape>
                </v:group>
              </v:group>
            </w:pict>
          </mc:Fallback>
        </mc:AlternateContent>
      </w:r>
    </w:p>
    <w:p w14:paraId="64FF2DE4" w14:textId="77777777" w:rsidR="00A55A7C" w:rsidRDefault="001747DD" w:rsidP="00366559">
      <w:pPr>
        <w:ind w:right="616"/>
      </w:pPr>
      <w:r>
        <w:rPr>
          <w:noProof/>
        </w:rPr>
        <mc:AlternateContent>
          <mc:Choice Requires="wps">
            <w:drawing>
              <wp:anchor distT="0" distB="0" distL="114300" distR="114300" simplePos="0" relativeHeight="253407232" behindDoc="0" locked="0" layoutInCell="1" allowOverlap="1" wp14:anchorId="4ED4F0EB" wp14:editId="5A2B4854">
                <wp:simplePos x="0" y="0"/>
                <wp:positionH relativeFrom="margin">
                  <wp:posOffset>285348</wp:posOffset>
                </wp:positionH>
                <wp:positionV relativeFrom="margin">
                  <wp:posOffset>7663815</wp:posOffset>
                </wp:positionV>
                <wp:extent cx="3741420" cy="661670"/>
                <wp:effectExtent l="0" t="0" r="0" b="0"/>
                <wp:wrapSquare wrapText="bothSides"/>
                <wp:docPr id="108313763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41420" cy="661670"/>
                        </a:xfrm>
                        <a:prstGeom prst="rect">
                          <a:avLst/>
                        </a:prstGeom>
                        <a:noFill/>
                        <a:ln w="9525">
                          <a:noFill/>
                          <a:miter lim="800000"/>
                          <a:headEnd/>
                          <a:tailEnd/>
                        </a:ln>
                      </wps:spPr>
                      <wps:txbx>
                        <w:txbxContent>
                          <w:p w14:paraId="16E948EE" w14:textId="77777777" w:rsidR="00197A7C" w:rsidRDefault="00197A7C" w:rsidP="00197A7C">
                            <w:r w:rsidRPr="005D76DC">
                              <w:t xml:space="preserve">Reproduit par : </w:t>
                            </w:r>
                            <w:r>
                              <w:t>Groupe ETR</w:t>
                            </w:r>
                            <w:r w:rsidRPr="005D76DC">
                              <w:t xml:space="preserve"> </w:t>
                            </w:r>
                          </w:p>
                          <w:p w14:paraId="0E9F8378" w14:textId="77777777" w:rsidR="00197A7C" w:rsidRDefault="00197A7C" w:rsidP="00197A7C">
                            <w:r>
                              <w:t xml:space="preserve">1130, Boul. Charest Ouest #110, Québec, QC  G1N </w:t>
                            </w:r>
                            <w:r w:rsidRPr="007A2DE7">
                              <w:t>2</w:t>
                            </w:r>
                            <w:r>
                              <w:t>E</w:t>
                            </w:r>
                            <w:r w:rsidRPr="007A2DE7">
                              <w:t>2</w:t>
                            </w:r>
                          </w:p>
                          <w:p w14:paraId="18833E21" w14:textId="77777777" w:rsidR="00197A7C" w:rsidRPr="005D76DC" w:rsidRDefault="00197A7C" w:rsidP="00197A7C">
                            <w:r w:rsidRPr="005D76DC">
                              <w:t>Tél.</w:t>
                            </w:r>
                            <w:r>
                              <w:t xml:space="preserve"> : </w:t>
                            </w:r>
                            <w:r w:rsidRPr="005D76DC">
                              <w:t>418</w:t>
                            </w:r>
                            <w:r>
                              <w:t> 658-8122</w:t>
                            </w:r>
                            <w:r w:rsidRPr="005D76DC">
                              <w:t xml:space="preserve"> </w:t>
                            </w:r>
                            <w:r>
                              <w:t xml:space="preserve">              </w:t>
                            </w:r>
                            <w:r w:rsidRPr="005D76DC">
                              <w:t>Fax</w:t>
                            </w:r>
                            <w:r>
                              <w:t xml:space="preserve"> : </w:t>
                            </w:r>
                            <w:r w:rsidRPr="005D76DC">
                              <w:t>418</w:t>
                            </w:r>
                            <w:r>
                              <w:t> 658-8171</w:t>
                            </w:r>
                            <w:r w:rsidRPr="005D76DC">
                              <w:t xml:space="preserve"> </w:t>
                            </w:r>
                            <w: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D4F0EB" id="Text Box 67" o:spid="_x0000_s1095" type="#_x0000_t202" style="position:absolute;margin-left:22.45pt;margin-top:603.45pt;width:294.6pt;height:52.1pt;z-index:253407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" filled="f" stroked="f">
                <v:textbox>
                  <w:txbxContent>
                    <w:p w14:paraId="16E948EE" w14:textId="77777777" w:rsidR="00197A7C" w:rsidRDefault="00197A7C" w:rsidP="00197A7C">
                      <w:r w:rsidRPr="005D76DC">
                        <w:t xml:space="preserve">Reproduit par : </w:t>
                      </w:r>
                      <w:r>
                        <w:t>Groupe ETR</w:t>
                      </w:r>
                      <w:r w:rsidRPr="005D76DC">
                        <w:t xml:space="preserve"> </w:t>
                      </w:r>
                    </w:p>
                    <w:p w14:paraId="0E9F8378" w14:textId="77777777" w:rsidR="00197A7C" w:rsidRDefault="00197A7C" w:rsidP="00197A7C">
                      <w:r>
                        <w:t xml:space="preserve">1130, Boul. Charest Ouest #110, Québec, QC  G1N </w:t>
                      </w:r>
                      <w:r w:rsidRPr="007A2DE7">
                        <w:t>2</w:t>
                      </w:r>
                      <w:r>
                        <w:t>E</w:t>
                      </w:r>
                      <w:r w:rsidRPr="007A2DE7">
                        <w:t>2</w:t>
                      </w:r>
                    </w:p>
                    <w:p w14:paraId="18833E21" w14:textId="77777777" w:rsidR="00197A7C" w:rsidRPr="005D76DC" w:rsidRDefault="00197A7C" w:rsidP="00197A7C">
                      <w:r w:rsidRPr="005D76DC">
                        <w:t>Tél.</w:t>
                      </w:r>
                      <w:r>
                        <w:t xml:space="preserve"> : </w:t>
                      </w:r>
                      <w:r w:rsidRPr="005D76DC">
                        <w:t>418</w:t>
                      </w:r>
                      <w:r>
                        <w:t> 658-8122</w:t>
                      </w:r>
                      <w:r w:rsidRPr="005D76DC">
                        <w:t xml:space="preserve"> </w:t>
                      </w:r>
                      <w:r>
                        <w:t xml:space="preserve">              </w:t>
                      </w:r>
                      <w:r w:rsidRPr="005D76DC">
                        <w:t>Fax</w:t>
                      </w:r>
                      <w:r>
                        <w:t xml:space="preserve"> : </w:t>
                      </w:r>
                      <w:r w:rsidRPr="005D76DC">
                        <w:t>418</w:t>
                      </w:r>
                      <w:r>
                        <w:t> 658-8171</w:t>
                      </w:r>
                      <w:r w:rsidRPr="005D76DC">
                        <w:t xml:space="preserve"> </w:t>
                      </w:r>
                      <w:r>
                        <w:br/>
                      </w:r>
                    </w:p>
                  </w:txbxContent>
                </v:textbox>
                <w10:wrap type="square" anchorx="margin" anchory="margin"/>
              </v:shape>
            </w:pict>
          </mc:Fallback>
        </mc:AlternateContent>
      </w:r>
    </w:p>
    <w:sectPr w:rsidR="00A55A7C" w:rsidSect="0099687C">
      <w:headerReference w:type="even" r:id="rId207"/>
      <w:pgSz w:w="12240" w:h="15840"/>
      <w:pgMar w:top="1418" w:right="709" w:bottom="1418"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87712" w14:textId="77777777" w:rsidR="00293480" w:rsidRDefault="00293480" w:rsidP="007D7366">
      <w:r>
        <w:separator/>
      </w:r>
    </w:p>
  </w:endnote>
  <w:endnote w:type="continuationSeparator" w:id="0">
    <w:p w14:paraId="2229BACB" w14:textId="77777777" w:rsidR="00293480" w:rsidRDefault="00293480" w:rsidP="007D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B0604020202020204"/>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erpetua">
    <w:panose1 w:val="02020502060401020303"/>
    <w:charset w:val="4D"/>
    <w:family w:val="roman"/>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Wingdings 2">
    <w:panose1 w:val="05020102010507070707"/>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color w:val="873D3A"/>
      </w:rPr>
      <w:id w:val="1105304162"/>
      <w:docPartObj>
        <w:docPartGallery w:val="Page Numbers (Bottom of Page)"/>
        <w:docPartUnique/>
      </w:docPartObj>
    </w:sdtPr>
    <w:sdtContent>
      <w:p w14:paraId="7318C6BE" w14:textId="77777777" w:rsidR="00A80EA5" w:rsidRPr="00B812ED" w:rsidRDefault="00D57067" w:rsidP="005C056E">
        <w:pPr>
          <w:pStyle w:val="Pieddepage"/>
          <w:framePr w:wrap="none" w:vAnchor="text" w:hAnchor="page" w:x="710" w:y="78"/>
          <w:rPr>
            <w:rStyle w:val="Numrodepage"/>
            <w:color w:val="873D3A"/>
          </w:rPr>
        </w:pPr>
        <w:r w:rsidRPr="00E06E7E">
          <w:rPr>
            <w:rStyle w:val="Numrodepage"/>
            <w:rFonts w:ascii="Times New Roman" w:hAnsi="Times New Roman" w:cs="Times New Roman"/>
            <w:color w:val="873D3A"/>
            <w:sz w:val="20"/>
            <w:szCs w:val="20"/>
          </w:rPr>
          <w:t>Page</w:t>
        </w:r>
        <w:r w:rsidRPr="00F148E9">
          <w:rPr>
            <w:rStyle w:val="Numrodepage"/>
            <w:rFonts w:ascii="Times New Roman" w:hAnsi="Times New Roman" w:cs="Times New Roman"/>
            <w:color w:val="873D3A"/>
            <w:sz w:val="20"/>
            <w:szCs w:val="20"/>
          </w:rPr>
          <w:t xml:space="preserve"> </w:t>
        </w:r>
        <w:r w:rsidR="00A80EA5" w:rsidRPr="00B812ED">
          <w:rPr>
            <w:rStyle w:val="Numrodepage"/>
            <w:rFonts w:ascii="Times New Roman" w:hAnsi="Times New Roman" w:cs="Times New Roman"/>
            <w:color w:val="873D3A"/>
            <w:sz w:val="22"/>
            <w:szCs w:val="22"/>
          </w:rPr>
          <w:fldChar w:fldCharType="begin"/>
        </w:r>
        <w:r w:rsidR="00A80EA5" w:rsidRPr="00B812ED">
          <w:rPr>
            <w:rStyle w:val="Numrodepage"/>
            <w:rFonts w:ascii="Times New Roman" w:hAnsi="Times New Roman" w:cs="Times New Roman"/>
            <w:color w:val="873D3A"/>
            <w:sz w:val="22"/>
            <w:szCs w:val="22"/>
          </w:rPr>
          <w:instrText xml:space="preserve"> PAGE </w:instrText>
        </w:r>
        <w:r w:rsidR="00A80EA5" w:rsidRPr="00B812ED">
          <w:rPr>
            <w:rStyle w:val="Numrodepage"/>
            <w:rFonts w:ascii="Times New Roman" w:hAnsi="Times New Roman" w:cs="Times New Roman"/>
            <w:color w:val="873D3A"/>
            <w:sz w:val="22"/>
            <w:szCs w:val="22"/>
          </w:rPr>
          <w:fldChar w:fldCharType="separate"/>
        </w:r>
        <w:r w:rsidR="00A80EA5" w:rsidRPr="00B812ED">
          <w:rPr>
            <w:rStyle w:val="Numrodepage"/>
            <w:rFonts w:ascii="Times New Roman" w:hAnsi="Times New Roman" w:cs="Times New Roman"/>
            <w:noProof/>
            <w:color w:val="873D3A"/>
            <w:sz w:val="22"/>
            <w:szCs w:val="22"/>
          </w:rPr>
          <w:t>2</w:t>
        </w:r>
        <w:r w:rsidR="00A80EA5" w:rsidRPr="00B812ED">
          <w:rPr>
            <w:rStyle w:val="Numrodepage"/>
            <w:rFonts w:ascii="Times New Roman" w:hAnsi="Times New Roman" w:cs="Times New Roman"/>
            <w:color w:val="873D3A"/>
            <w:sz w:val="22"/>
            <w:szCs w:val="22"/>
          </w:rPr>
          <w:fldChar w:fldCharType="end"/>
        </w:r>
      </w:p>
    </w:sdtContent>
  </w:sdt>
  <w:p w14:paraId="188D6A73" w14:textId="77777777" w:rsidR="00A80EA5" w:rsidRDefault="00A80EA5" w:rsidP="00D57067">
    <w:pPr>
      <w:pStyle w:val="Pieddepage"/>
      <w:ind w:right="360"/>
    </w:pPr>
    <w:r>
      <w:rPr>
        <w:noProof/>
      </w:rPr>
      <mc:AlternateContent>
        <mc:Choice Requires="wps">
          <w:drawing>
            <wp:anchor distT="0" distB="0" distL="114300" distR="114300" simplePos="0" relativeHeight="251658240" behindDoc="0" locked="0" layoutInCell="1" allowOverlap="1" wp14:anchorId="02DB420B" wp14:editId="30815FC3">
              <wp:simplePos x="0" y="0"/>
              <wp:positionH relativeFrom="margin">
                <wp:align>center</wp:align>
              </wp:positionH>
              <wp:positionV relativeFrom="paragraph">
                <wp:posOffset>14605</wp:posOffset>
              </wp:positionV>
              <wp:extent cx="6840000" cy="0"/>
              <wp:effectExtent l="0" t="12700" r="18415" b="12700"/>
              <wp:wrapNone/>
              <wp:docPr id="4" name="Connecteur droit 4"/>
              <wp:cNvGraphicFramePr/>
              <a:graphic xmlns:a="http://schemas.openxmlformats.org/drawingml/2006/main">
                <a:graphicData uri="http://schemas.microsoft.com/office/word/2010/wordprocessingShape">
                  <wps:wsp>
                    <wps:cNvCnPr/>
                    <wps:spPr>
                      <a:xfrm flipV="1">
                        <a:off x="0" y="0"/>
                        <a:ext cx="684000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9694EB" id="Connecteur droit 4" o:spid="_x0000_s1026" style="position:absolute;flip:y;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pt" to="538.6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" strokecolor="#873d3a" strokeweight="1.75pt">
              <v:stroke joinstyle="miter"/>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Times New Roman" w:hAnsi="Times New Roman" w:cs="Times New Roman"/>
        <w:color w:val="873D3A"/>
        <w:sz w:val="20"/>
        <w:szCs w:val="20"/>
      </w:rPr>
      <w:id w:val="975098429"/>
      <w:docPartObj>
        <w:docPartGallery w:val="Page Numbers (Bottom of Page)"/>
        <w:docPartUnique/>
      </w:docPartObj>
    </w:sdtPr>
    <w:sdtContent>
      <w:p w14:paraId="2E2FF474" w14:textId="77777777" w:rsidR="00A80EA5" w:rsidRPr="00E06E7E" w:rsidRDefault="00D57067" w:rsidP="002B23B3">
        <w:pPr>
          <w:pStyle w:val="Pieddepage"/>
          <w:framePr w:wrap="none" w:vAnchor="text" w:hAnchor="page" w:x="10870" w:y="101"/>
          <w:rPr>
            <w:rStyle w:val="Numrodepage"/>
            <w:rFonts w:ascii="Times New Roman" w:hAnsi="Times New Roman" w:cs="Times New Roman"/>
            <w:sz w:val="20"/>
            <w:szCs w:val="20"/>
          </w:rPr>
        </w:pPr>
        <w:r w:rsidRPr="00E06E7E">
          <w:rPr>
            <w:rStyle w:val="Numrodepage"/>
            <w:rFonts w:ascii="Times New Roman" w:hAnsi="Times New Roman" w:cs="Times New Roman"/>
            <w:color w:val="873D3A"/>
            <w:sz w:val="20"/>
            <w:szCs w:val="20"/>
          </w:rPr>
          <w:t xml:space="preserve">Page </w:t>
        </w:r>
        <w:r w:rsidR="00A80EA5" w:rsidRPr="00E06E7E">
          <w:rPr>
            <w:rStyle w:val="Numrodepage"/>
            <w:rFonts w:ascii="Times New Roman" w:hAnsi="Times New Roman" w:cs="Times New Roman"/>
            <w:color w:val="873D3A"/>
            <w:sz w:val="20"/>
            <w:szCs w:val="20"/>
          </w:rPr>
          <w:fldChar w:fldCharType="begin"/>
        </w:r>
        <w:r w:rsidR="00A80EA5" w:rsidRPr="00E06E7E">
          <w:rPr>
            <w:rStyle w:val="Numrodepage"/>
            <w:rFonts w:ascii="Times New Roman" w:hAnsi="Times New Roman" w:cs="Times New Roman"/>
            <w:color w:val="873D3A"/>
            <w:sz w:val="20"/>
            <w:szCs w:val="20"/>
          </w:rPr>
          <w:instrText xml:space="preserve"> PAGE </w:instrText>
        </w:r>
        <w:r w:rsidR="00A80EA5" w:rsidRPr="00E06E7E">
          <w:rPr>
            <w:rStyle w:val="Numrodepage"/>
            <w:rFonts w:ascii="Times New Roman" w:hAnsi="Times New Roman" w:cs="Times New Roman"/>
            <w:color w:val="873D3A"/>
            <w:sz w:val="20"/>
            <w:szCs w:val="20"/>
          </w:rPr>
          <w:fldChar w:fldCharType="separate"/>
        </w:r>
        <w:r w:rsidR="00A80EA5" w:rsidRPr="00E06E7E">
          <w:rPr>
            <w:rStyle w:val="Numrodepage"/>
            <w:rFonts w:ascii="Times New Roman" w:hAnsi="Times New Roman" w:cs="Times New Roman"/>
            <w:noProof/>
            <w:color w:val="873D3A"/>
            <w:sz w:val="20"/>
            <w:szCs w:val="20"/>
          </w:rPr>
          <w:t>3</w:t>
        </w:r>
        <w:r w:rsidR="00A80EA5" w:rsidRPr="00E06E7E">
          <w:rPr>
            <w:rStyle w:val="Numrodepage"/>
            <w:rFonts w:ascii="Times New Roman" w:hAnsi="Times New Roman" w:cs="Times New Roman"/>
            <w:color w:val="873D3A"/>
            <w:sz w:val="20"/>
            <w:szCs w:val="20"/>
          </w:rPr>
          <w:fldChar w:fldCharType="end"/>
        </w:r>
      </w:p>
    </w:sdtContent>
  </w:sdt>
  <w:p w14:paraId="00C1DC3D" w14:textId="77777777" w:rsidR="00A80EA5" w:rsidRPr="005213FE" w:rsidRDefault="00A80EA5" w:rsidP="005213FE">
    <w:pPr>
      <w:pStyle w:val="Pieddepage"/>
      <w:ind w:right="360" w:firstLine="360"/>
      <w:rPr>
        <w:rFonts w:ascii="Times New Roman" w:hAnsi="Times New Roman" w:cs="Times New Roman"/>
        <w:color w:val="C00000"/>
        <w:sz w:val="22"/>
        <w:szCs w:val="22"/>
      </w:rPr>
    </w:pPr>
    <w:r>
      <w:rPr>
        <w:noProof/>
      </w:rPr>
      <mc:AlternateContent>
        <mc:Choice Requires="wps">
          <w:drawing>
            <wp:anchor distT="0" distB="0" distL="114300" distR="114300" simplePos="0" relativeHeight="251660288" behindDoc="0" locked="0" layoutInCell="1" allowOverlap="1" wp14:anchorId="6E43856B" wp14:editId="2F6258F3">
              <wp:simplePos x="0" y="0"/>
              <wp:positionH relativeFrom="margin">
                <wp:align>center</wp:align>
              </wp:positionH>
              <wp:positionV relativeFrom="paragraph">
                <wp:posOffset>14605</wp:posOffset>
              </wp:positionV>
              <wp:extent cx="6840000" cy="0"/>
              <wp:effectExtent l="0" t="12700" r="18415" b="12700"/>
              <wp:wrapNone/>
              <wp:docPr id="9" name="Connecteur droit 9"/>
              <wp:cNvGraphicFramePr/>
              <a:graphic xmlns:a="http://schemas.openxmlformats.org/drawingml/2006/main">
                <a:graphicData uri="http://schemas.microsoft.com/office/word/2010/wordprocessingShape">
                  <wps:wsp>
                    <wps:cNvCnPr/>
                    <wps:spPr>
                      <a:xfrm flipV="1">
                        <a:off x="0" y="0"/>
                        <a:ext cx="684000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CB092F" id="Connecteur droit 9" o:spid="_x0000_s1026" style="position:absolute;flip:y;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pt" to="538.6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" strokecolor="#873d3a" strokeweight="1.75pt">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5350" w14:textId="77777777" w:rsidR="00A80EA5" w:rsidRPr="00DA3E08" w:rsidRDefault="009949EA" w:rsidP="0069077F">
    <w:pPr>
      <w:pStyle w:val="Pieddepage"/>
      <w:spacing w:before="120"/>
      <w:jc w:val="center"/>
      <w:rPr>
        <w:rFonts w:ascii="Apple Chancery" w:hAnsi="Apple Chancery" w:cs="Apple Chancery"/>
        <w:i/>
        <w:iCs/>
        <w:color w:val="404040" w:themeColor="text1" w:themeTint="BF"/>
        <w:sz w:val="36"/>
        <w:szCs w:val="36"/>
      </w:rPr>
    </w:pPr>
    <w:r>
      <w:rPr>
        <w:noProof/>
      </w:rPr>
      <mc:AlternateContent>
        <mc:Choice Requires="wps">
          <w:drawing>
            <wp:anchor distT="0" distB="0" distL="114300" distR="114300" simplePos="0" relativeHeight="251713536" behindDoc="0" locked="0" layoutInCell="1" allowOverlap="1" wp14:anchorId="605DEBCA" wp14:editId="0E2B91B5">
              <wp:simplePos x="0" y="0"/>
              <wp:positionH relativeFrom="margin">
                <wp:posOffset>0</wp:posOffset>
              </wp:positionH>
              <wp:positionV relativeFrom="paragraph">
                <wp:posOffset>183181</wp:posOffset>
              </wp:positionV>
              <wp:extent cx="6840000" cy="0"/>
              <wp:effectExtent l="0" t="12700" r="18415" b="12700"/>
              <wp:wrapNone/>
              <wp:docPr id="1315457893" name="Connecteur droit 1315457893"/>
              <wp:cNvGraphicFramePr/>
              <a:graphic xmlns:a="http://schemas.openxmlformats.org/drawingml/2006/main">
                <a:graphicData uri="http://schemas.microsoft.com/office/word/2010/wordprocessingShape">
                  <wps:wsp>
                    <wps:cNvCnPr/>
                    <wps:spPr>
                      <a:xfrm flipV="1">
                        <a:off x="0" y="0"/>
                        <a:ext cx="684000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736741" id="Connecteur droit 1315457893"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4pt" to="538.6pt,1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" strokecolor="#873d3a" strokeweight="1.75pt">
              <v:stroke joinstyle="miter"/>
              <w10:wrap anchorx="margin"/>
            </v:lin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A2DC" w14:textId="77777777" w:rsidR="00A80EA5" w:rsidRPr="002B23B3" w:rsidRDefault="002B23B3" w:rsidP="002B23B3">
    <w:pPr>
      <w:pStyle w:val="Pieddepage"/>
      <w:framePr w:w="655" w:h="257" w:hRule="exact" w:wrap="none" w:vAnchor="text" w:hAnchor="page" w:x="721" w:y="95"/>
      <w:rPr>
        <w:rFonts w:ascii="Times New Roman" w:hAnsi="Times New Roman" w:cs="Times New Roman"/>
        <w:color w:val="873D3A"/>
        <w:sz w:val="20"/>
        <w:szCs w:val="20"/>
      </w:rPr>
    </w:pPr>
    <w:r w:rsidRPr="002B23B3">
      <w:rPr>
        <w:rStyle w:val="Numrodepage"/>
        <w:rFonts w:ascii="Times New Roman" w:hAnsi="Times New Roman" w:cs="Times New Roman"/>
        <w:color w:val="873D3A"/>
        <w:sz w:val="20"/>
        <w:szCs w:val="20"/>
      </w:rPr>
      <w:t>Page 2</w:t>
    </w:r>
  </w:p>
  <w:p w14:paraId="3C46AD2F" w14:textId="77777777" w:rsidR="00906474" w:rsidRDefault="002B23B3">
    <w:r>
      <w:rPr>
        <w:noProof/>
      </w:rPr>
      <mc:AlternateContent>
        <mc:Choice Requires="wps">
          <w:drawing>
            <wp:anchor distT="0" distB="0" distL="114300" distR="114300" simplePos="0" relativeHeight="251717632" behindDoc="0" locked="0" layoutInCell="1" allowOverlap="1" wp14:anchorId="261FAF6F" wp14:editId="289A062C">
              <wp:simplePos x="0" y="0"/>
              <wp:positionH relativeFrom="column">
                <wp:posOffset>-78205</wp:posOffset>
              </wp:positionH>
              <wp:positionV relativeFrom="paragraph">
                <wp:posOffset>12700</wp:posOffset>
              </wp:positionV>
              <wp:extent cx="6856210" cy="0"/>
              <wp:effectExtent l="0" t="12700" r="14605" b="12700"/>
              <wp:wrapNone/>
              <wp:docPr id="1510530550" name="Connecteur droit 1510530550"/>
              <wp:cNvGraphicFramePr/>
              <a:graphic xmlns:a="http://schemas.openxmlformats.org/drawingml/2006/main">
                <a:graphicData uri="http://schemas.microsoft.com/office/word/2010/wordprocessingShape">
                  <wps:wsp>
                    <wps:cNvCnPr/>
                    <wps:spPr>
                      <a:xfrm flipV="1">
                        <a:off x="0" y="0"/>
                        <a:ext cx="685621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049471" id="Connecteur droit 1510530550"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1pt" to="533.7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" strokecolor="#873d3a" strokeweight="1.75pt">
              <v:stroke joinstyle="miter"/>
            </v:lin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Times New Roman" w:hAnsi="Times New Roman" w:cs="Times New Roman"/>
        <w:color w:val="943435"/>
        <w:sz w:val="22"/>
        <w:szCs w:val="22"/>
      </w:rPr>
      <w:id w:val="-1206721697"/>
      <w:docPartObj>
        <w:docPartGallery w:val="Page Numbers (Bottom of Page)"/>
        <w:docPartUnique/>
      </w:docPartObj>
    </w:sdtPr>
    <w:sdtContent>
      <w:p w14:paraId="58CC657C" w14:textId="77777777" w:rsidR="00CC6814" w:rsidRPr="002B7BBD" w:rsidRDefault="00CC6814" w:rsidP="002B7BBD">
        <w:pPr>
          <w:pStyle w:val="Pieddepage"/>
          <w:framePr w:wrap="none" w:vAnchor="text" w:hAnchor="page" w:x="11150" w:y="215"/>
          <w:rPr>
            <w:rStyle w:val="Numrodepage"/>
            <w:rFonts w:ascii="Times New Roman" w:hAnsi="Times New Roman" w:cs="Times New Roman"/>
            <w:color w:val="943435"/>
            <w:sz w:val="22"/>
            <w:szCs w:val="22"/>
          </w:rPr>
        </w:pPr>
        <w:r w:rsidRPr="002B7BBD">
          <w:rPr>
            <w:rStyle w:val="Numrodepage"/>
            <w:rFonts w:ascii="Times New Roman" w:hAnsi="Times New Roman" w:cs="Times New Roman"/>
            <w:color w:val="943435"/>
            <w:sz w:val="22"/>
            <w:szCs w:val="22"/>
          </w:rPr>
          <w:t xml:space="preserve">p. </w:t>
        </w:r>
        <w:r w:rsidRPr="002B7BBD">
          <w:rPr>
            <w:rStyle w:val="Numrodepage"/>
            <w:rFonts w:ascii="Times New Roman" w:hAnsi="Times New Roman" w:cs="Times New Roman"/>
            <w:color w:val="943435"/>
            <w:sz w:val="22"/>
            <w:szCs w:val="22"/>
          </w:rPr>
          <w:fldChar w:fldCharType="begin"/>
        </w:r>
        <w:r w:rsidRPr="002B7BBD">
          <w:rPr>
            <w:rStyle w:val="Numrodepage"/>
            <w:rFonts w:ascii="Times New Roman" w:hAnsi="Times New Roman" w:cs="Times New Roman"/>
            <w:color w:val="943435"/>
            <w:sz w:val="22"/>
            <w:szCs w:val="22"/>
          </w:rPr>
          <w:instrText xml:space="preserve"> PAGE </w:instrText>
        </w:r>
        <w:r w:rsidRPr="002B7BBD">
          <w:rPr>
            <w:rStyle w:val="Numrodepage"/>
            <w:rFonts w:ascii="Times New Roman" w:hAnsi="Times New Roman" w:cs="Times New Roman"/>
            <w:color w:val="943435"/>
            <w:sz w:val="22"/>
            <w:szCs w:val="22"/>
          </w:rPr>
          <w:fldChar w:fldCharType="separate"/>
        </w:r>
        <w:r w:rsidRPr="002B7BBD">
          <w:rPr>
            <w:rStyle w:val="Numrodepage"/>
            <w:rFonts w:ascii="Times New Roman" w:hAnsi="Times New Roman" w:cs="Times New Roman"/>
            <w:noProof/>
            <w:color w:val="943435"/>
            <w:sz w:val="22"/>
            <w:szCs w:val="22"/>
          </w:rPr>
          <w:t>3</w:t>
        </w:r>
        <w:r w:rsidRPr="002B7BBD">
          <w:rPr>
            <w:rStyle w:val="Numrodepage"/>
            <w:rFonts w:ascii="Times New Roman" w:hAnsi="Times New Roman" w:cs="Times New Roman"/>
            <w:color w:val="943435"/>
            <w:sz w:val="22"/>
            <w:szCs w:val="22"/>
          </w:rPr>
          <w:fldChar w:fldCharType="end"/>
        </w:r>
      </w:p>
    </w:sdtContent>
  </w:sdt>
  <w:p w14:paraId="345E2AAD" w14:textId="77777777" w:rsidR="00CC6814" w:rsidRPr="002B7BBD" w:rsidRDefault="00CC6814" w:rsidP="002B7BBD">
    <w:pPr>
      <w:pStyle w:val="Pieddepage"/>
      <w:ind w:right="360" w:firstLine="360"/>
      <w:rPr>
        <w:rFonts w:ascii="Times New Roman" w:hAnsi="Times New Roman" w:cs="Times New Roman"/>
        <w:color w:val="943435"/>
        <w:sz w:val="22"/>
        <w:szCs w:val="22"/>
      </w:rPr>
    </w:pPr>
    <w:r w:rsidRPr="002B7BBD">
      <w:rPr>
        <w:rFonts w:ascii="Times New Roman" w:hAnsi="Times New Roman" w:cs="Times New Roman"/>
        <w:noProof/>
        <w:color w:val="943435"/>
        <w:sz w:val="22"/>
        <w:szCs w:val="22"/>
      </w:rPr>
      <mc:AlternateContent>
        <mc:Choice Requires="wps">
          <w:drawing>
            <wp:anchor distT="0" distB="0" distL="114300" distR="114300" simplePos="0" relativeHeight="251677696" behindDoc="0" locked="0" layoutInCell="1" allowOverlap="1" wp14:anchorId="37EB9F73" wp14:editId="6550D3F8">
              <wp:simplePos x="0" y="0"/>
              <wp:positionH relativeFrom="column">
                <wp:posOffset>-3175</wp:posOffset>
              </wp:positionH>
              <wp:positionV relativeFrom="paragraph">
                <wp:posOffset>141605</wp:posOffset>
              </wp:positionV>
              <wp:extent cx="6861406" cy="0"/>
              <wp:effectExtent l="0" t="12700" r="22225" b="12700"/>
              <wp:wrapNone/>
              <wp:docPr id="98" name="Connecteur droit 98"/>
              <wp:cNvGraphicFramePr/>
              <a:graphic xmlns:a="http://schemas.openxmlformats.org/drawingml/2006/main">
                <a:graphicData uri="http://schemas.microsoft.com/office/word/2010/wordprocessingShape">
                  <wps:wsp>
                    <wps:cNvCnPr/>
                    <wps:spPr>
                      <a:xfrm flipV="1">
                        <a:off x="0" y="0"/>
                        <a:ext cx="6861406"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7AF689" id="Connecteur droit 98"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1.15pt" to="540pt,1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" strokecolor="#873d3a" strokeweight="1.75pt">
              <v:stroke joinstyle="miter"/>
            </v:line>
          </w:pict>
        </mc:Fallback>
      </mc:AlternateContent>
    </w:r>
  </w:p>
  <w:p w14:paraId="1B980684" w14:textId="77777777" w:rsidR="00CC6814" w:rsidRPr="00E86AAB" w:rsidRDefault="00CC6814" w:rsidP="00BC3686">
    <w:pPr>
      <w:pStyle w:val="Pieddepage"/>
      <w:jc w:val="right"/>
      <w:rPr>
        <w:rFonts w:ascii="Times New Roman" w:hAnsi="Times New Roman" w:cs="Times New Roman"/>
        <w:color w:val="873D3A"/>
        <w:sz w:val="22"/>
        <w:szCs w:val="22"/>
      </w:rPr>
    </w:pPr>
  </w:p>
  <w:p w14:paraId="323EBD5C" w14:textId="77777777" w:rsidR="00CC6814" w:rsidRDefault="00CC6814" w:rsidP="00FD7723">
    <w:pPr>
      <w:pStyle w:val="Pieddepage"/>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D129" w14:textId="77777777" w:rsidR="00A80EA5" w:rsidRDefault="00A80EA5" w:rsidP="00D64008">
    <w:pPr>
      <w:pStyle w:val="Pieddepage"/>
      <w:tabs>
        <w:tab w:val="clear" w:pos="4320"/>
        <w:tab w:val="center" w:pos="5103"/>
      </w:tabs>
      <w:ind w:right="360" w:firstLine="360"/>
      <w:jc w:val="right"/>
    </w:pPr>
    <w:r>
      <w:rPr>
        <w:rFonts w:ascii="Times New Roman" w:hAnsi="Times New Roman" w:cs="Times New Roman"/>
        <w:b/>
        <w:bCs/>
        <w:i/>
        <w:noProof/>
        <w:color w:val="943634"/>
        <w:sz w:val="32"/>
        <w:szCs w:val="32"/>
      </w:rPr>
      <mc:AlternateContent>
        <mc:Choice Requires="wps">
          <w:drawing>
            <wp:anchor distT="0" distB="0" distL="114300" distR="114300" simplePos="0" relativeHeight="251669504" behindDoc="0" locked="0" layoutInCell="1" allowOverlap="1" wp14:anchorId="68E0BF16" wp14:editId="110FA1B6">
              <wp:simplePos x="0" y="0"/>
              <wp:positionH relativeFrom="column">
                <wp:posOffset>0</wp:posOffset>
              </wp:positionH>
              <wp:positionV relativeFrom="paragraph">
                <wp:posOffset>14605</wp:posOffset>
              </wp:positionV>
              <wp:extent cx="6840000" cy="0"/>
              <wp:effectExtent l="0" t="12700" r="18415" b="12700"/>
              <wp:wrapNone/>
              <wp:docPr id="31" name="Connecteur droit 31"/>
              <wp:cNvGraphicFramePr/>
              <a:graphic xmlns:a="http://schemas.openxmlformats.org/drawingml/2006/main">
                <a:graphicData uri="http://schemas.microsoft.com/office/word/2010/wordprocessingShape">
                  <wps:wsp>
                    <wps:cNvCnPr/>
                    <wps:spPr>
                      <a:xfrm>
                        <a:off x="0" y="0"/>
                        <a:ext cx="6840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453881" id="Connecteur droit 3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5pt" to="538.6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" strokecolor="#873d3a" strokeweight="1.5pt">
              <v:stroke joinstyle="miter"/>
            </v:lin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Times New Roman" w:hAnsi="Times New Roman" w:cs="Times New Roman"/>
        <w:color w:val="943534"/>
        <w:sz w:val="22"/>
        <w:szCs w:val="22"/>
      </w:rPr>
      <w:id w:val="2101685208"/>
      <w:docPartObj>
        <w:docPartGallery w:val="Page Numbers (Bottom of Page)"/>
        <w:docPartUnique/>
      </w:docPartObj>
    </w:sdtPr>
    <w:sdtContent>
      <w:p w14:paraId="7387ABA7" w14:textId="77777777" w:rsidR="00D64008" w:rsidRPr="00E87627" w:rsidRDefault="00D64008" w:rsidP="00E87627">
        <w:pPr>
          <w:pStyle w:val="Pieddepage"/>
          <w:framePr w:w="712" w:wrap="none" w:vAnchor="text" w:hAnchor="page" w:x="10810" w:y="44"/>
          <w:rPr>
            <w:rStyle w:val="Numrodepage"/>
            <w:rFonts w:ascii="Times New Roman" w:hAnsi="Times New Roman" w:cs="Times New Roman"/>
            <w:color w:val="943534"/>
            <w:sz w:val="22"/>
            <w:szCs w:val="22"/>
          </w:rPr>
        </w:pPr>
        <w:r w:rsidRPr="00E87627">
          <w:rPr>
            <w:rStyle w:val="Numrodepage"/>
            <w:rFonts w:ascii="Times New Roman" w:hAnsi="Times New Roman" w:cs="Times New Roman"/>
            <w:color w:val="943534"/>
            <w:sz w:val="22"/>
            <w:szCs w:val="22"/>
          </w:rPr>
          <w:t xml:space="preserve">Page </w:t>
        </w:r>
        <w:r w:rsidRPr="00E87627">
          <w:rPr>
            <w:rStyle w:val="Numrodepage"/>
            <w:rFonts w:ascii="Times New Roman" w:hAnsi="Times New Roman" w:cs="Times New Roman"/>
            <w:color w:val="943534"/>
            <w:sz w:val="22"/>
            <w:szCs w:val="22"/>
          </w:rPr>
          <w:fldChar w:fldCharType="begin"/>
        </w:r>
        <w:r w:rsidRPr="00E87627">
          <w:rPr>
            <w:rStyle w:val="Numrodepage"/>
            <w:rFonts w:ascii="Times New Roman" w:hAnsi="Times New Roman" w:cs="Times New Roman"/>
            <w:color w:val="943534"/>
            <w:sz w:val="22"/>
            <w:szCs w:val="22"/>
          </w:rPr>
          <w:instrText xml:space="preserve"> PAGE </w:instrText>
        </w:r>
        <w:r w:rsidRPr="00E87627">
          <w:rPr>
            <w:rStyle w:val="Numrodepage"/>
            <w:rFonts w:ascii="Times New Roman" w:hAnsi="Times New Roman" w:cs="Times New Roman"/>
            <w:color w:val="943534"/>
            <w:sz w:val="22"/>
            <w:szCs w:val="22"/>
          </w:rPr>
          <w:fldChar w:fldCharType="separate"/>
        </w:r>
        <w:r w:rsidRPr="00E87627">
          <w:rPr>
            <w:rStyle w:val="Numrodepage"/>
            <w:rFonts w:ascii="Times New Roman" w:hAnsi="Times New Roman" w:cs="Times New Roman"/>
            <w:noProof/>
            <w:color w:val="943534"/>
            <w:sz w:val="22"/>
            <w:szCs w:val="22"/>
          </w:rPr>
          <w:t>23</w:t>
        </w:r>
        <w:r w:rsidRPr="00E87627">
          <w:rPr>
            <w:rStyle w:val="Numrodepage"/>
            <w:rFonts w:ascii="Times New Roman" w:hAnsi="Times New Roman" w:cs="Times New Roman"/>
            <w:color w:val="943534"/>
            <w:sz w:val="22"/>
            <w:szCs w:val="22"/>
          </w:rPr>
          <w:fldChar w:fldCharType="end"/>
        </w:r>
      </w:p>
    </w:sdtContent>
  </w:sdt>
  <w:p w14:paraId="36D11CF5" w14:textId="77777777" w:rsidR="00A80EA5" w:rsidRPr="005213FE" w:rsidRDefault="00A80EA5" w:rsidP="005213FE">
    <w:pPr>
      <w:pStyle w:val="Pieddepage"/>
      <w:ind w:right="360" w:firstLine="360"/>
      <w:rPr>
        <w:rFonts w:ascii="Times New Roman" w:hAnsi="Times New Roman" w:cs="Times New Roman"/>
        <w:color w:val="C00000"/>
        <w:sz w:val="22"/>
        <w:szCs w:val="22"/>
      </w:rPr>
    </w:pPr>
    <w:r>
      <w:rPr>
        <w:noProof/>
      </w:rPr>
      <mc:AlternateContent>
        <mc:Choice Requires="wps">
          <w:drawing>
            <wp:anchor distT="0" distB="0" distL="114300" distR="114300" simplePos="0" relativeHeight="251662336" behindDoc="0" locked="0" layoutInCell="1" allowOverlap="1" wp14:anchorId="1FBB7A1E" wp14:editId="764890CF">
              <wp:simplePos x="0" y="0"/>
              <wp:positionH relativeFrom="column">
                <wp:posOffset>0</wp:posOffset>
              </wp:positionH>
              <wp:positionV relativeFrom="paragraph">
                <wp:posOffset>12700</wp:posOffset>
              </wp:positionV>
              <wp:extent cx="6856210" cy="0"/>
              <wp:effectExtent l="0" t="12700" r="14605" b="12700"/>
              <wp:wrapNone/>
              <wp:docPr id="10" name="Connecteur droit 10"/>
              <wp:cNvGraphicFramePr/>
              <a:graphic xmlns:a="http://schemas.openxmlformats.org/drawingml/2006/main">
                <a:graphicData uri="http://schemas.microsoft.com/office/word/2010/wordprocessingShape">
                  <wps:wsp>
                    <wps:cNvCnPr/>
                    <wps:spPr>
                      <a:xfrm flipV="1">
                        <a:off x="0" y="0"/>
                        <a:ext cx="685621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AAB538" id="Connecteur droit 10"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pt" to="539.8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" strokecolor="#873d3a" strokeweight="1.75pt">
              <v:stroke joinstyle="miter"/>
            </v:lin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3D69" w14:textId="77777777" w:rsidR="00A80EA5" w:rsidRDefault="00A80EA5" w:rsidP="00986A8C">
    <w:pPr>
      <w:pStyle w:val="Pieddepage"/>
      <w:tabs>
        <w:tab w:val="left" w:pos="388"/>
      </w:tabs>
      <w:ind w:right="360"/>
    </w:pPr>
    <w:r>
      <w:rPr>
        <w:noProof/>
      </w:rPr>
      <mc:AlternateContent>
        <mc:Choice Requires="wps">
          <w:drawing>
            <wp:anchor distT="0" distB="0" distL="114300" distR="114300" simplePos="0" relativeHeight="251649024" behindDoc="0" locked="0" layoutInCell="1" allowOverlap="1" wp14:anchorId="58E85314" wp14:editId="63C80619">
              <wp:simplePos x="0" y="0"/>
              <wp:positionH relativeFrom="column">
                <wp:posOffset>-13335</wp:posOffset>
              </wp:positionH>
              <wp:positionV relativeFrom="paragraph">
                <wp:posOffset>-174625</wp:posOffset>
              </wp:positionV>
              <wp:extent cx="6857712" cy="0"/>
              <wp:effectExtent l="0" t="12700" r="13335" b="12700"/>
              <wp:wrapNone/>
              <wp:docPr id="20" name="Connecteur droit 20"/>
              <wp:cNvGraphicFramePr/>
              <a:graphic xmlns:a="http://schemas.openxmlformats.org/drawingml/2006/main">
                <a:graphicData uri="http://schemas.microsoft.com/office/word/2010/wordprocessingShape">
                  <wps:wsp>
                    <wps:cNvCnPr/>
                    <wps:spPr>
                      <a:xfrm flipV="1">
                        <a:off x="0" y="0"/>
                        <a:ext cx="6857712"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A9C3F" id="Connecteur droit 20"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3.75pt" to="538.95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" strokecolor="#873d3a" strokeweight="1.75pt">
              <v:stroke joinstyle="miter"/>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8B0F" w14:textId="77777777" w:rsidR="00293480" w:rsidRDefault="00293480" w:rsidP="007D7366">
      <w:r>
        <w:separator/>
      </w:r>
    </w:p>
  </w:footnote>
  <w:footnote w:type="continuationSeparator" w:id="0">
    <w:p w14:paraId="4E0D007B" w14:textId="77777777" w:rsidR="00293480" w:rsidRDefault="00293480" w:rsidP="007D7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2760" w14:textId="77777777" w:rsidR="00FA24E9" w:rsidRPr="00FA24E9" w:rsidRDefault="00FA24E9" w:rsidP="00FA24E9">
    <w:pPr>
      <w:pStyle w:val="En-tte"/>
      <w:jc w:val="both"/>
      <w:rPr>
        <w:i/>
        <w:iCs/>
      </w:rPr>
    </w:pPr>
    <w:r w:rsidRPr="00F17D1B">
      <w:rPr>
        <w:rFonts w:ascii="Times New Roman" w:hAnsi="Times New Roman" w:cs="Times New Roman"/>
        <w:b/>
        <w:bCs/>
        <w:i/>
        <w:color w:val="943634"/>
        <w:sz w:val="32"/>
        <w:szCs w:val="32"/>
      </w:rPr>
      <w:t>Nouvel envol</w:t>
    </w:r>
    <w:r>
      <w:rPr>
        <w:b/>
        <w:bCs/>
        <w:i/>
        <w:color w:val="943634"/>
      </w:rPr>
      <w:t xml:space="preserve"> </w:t>
    </w:r>
    <w:r w:rsidRPr="003A3AA3">
      <w:rPr>
        <w:b/>
        <w:bCs/>
        <w:i/>
        <w:color w:val="943634"/>
        <w:sz w:val="28"/>
        <w:szCs w:val="28"/>
      </w:rPr>
      <w:sym w:font="Wingdings" w:char="F026"/>
    </w:r>
    <w:r>
      <w:rPr>
        <w:b/>
        <w:bCs/>
        <w:color w:val="943634"/>
        <w:sz w:val="28"/>
        <w:szCs w:val="28"/>
      </w:rPr>
      <w:t xml:space="preserve">   </w:t>
    </w:r>
    <w:r>
      <w:rPr>
        <w:rFonts w:ascii="Times New Roman" w:hAnsi="Times New Roman" w:cs="Times New Roman"/>
        <w:b/>
        <w:bCs/>
        <w:i/>
        <w:iCs/>
        <w:color w:val="943634"/>
        <w:sz w:val="28"/>
        <w:szCs w:val="28"/>
      </w:rPr>
      <w:t>Avril</w:t>
    </w:r>
    <w:r w:rsidRPr="00FA24E9">
      <w:rPr>
        <w:rFonts w:ascii="Times New Roman" w:hAnsi="Times New Roman" w:cs="Times New Roman"/>
        <w:b/>
        <w:bCs/>
        <w:i/>
        <w:iCs/>
        <w:color w:val="943634"/>
        <w:sz w:val="28"/>
        <w:szCs w:val="28"/>
      </w:rPr>
      <w:t xml:space="preserve"> 2025</w:t>
    </w:r>
  </w:p>
  <w:p w14:paraId="182E4074" w14:textId="77777777" w:rsidR="00FA24E9" w:rsidRDefault="00FA24E9">
    <w:pPr>
      <w:pStyle w:val="En-tte"/>
    </w:pPr>
    <w:r>
      <w:rPr>
        <w:rFonts w:ascii="Times New Roman" w:hAnsi="Times New Roman" w:cs="Times New Roman"/>
        <w:b/>
        <w:bCs/>
        <w:i/>
        <w:noProof/>
        <w:color w:val="943634"/>
        <w:sz w:val="32"/>
        <w:szCs w:val="32"/>
      </w:rPr>
      <mc:AlternateContent>
        <mc:Choice Requires="wps">
          <w:drawing>
            <wp:anchor distT="0" distB="0" distL="114300" distR="114300" simplePos="0" relativeHeight="251715584" behindDoc="0" locked="0" layoutInCell="1" allowOverlap="1" wp14:anchorId="12A55009" wp14:editId="6AFC2E0D">
              <wp:simplePos x="0" y="0"/>
              <wp:positionH relativeFrom="column">
                <wp:posOffset>-85558</wp:posOffset>
              </wp:positionH>
              <wp:positionV relativeFrom="paragraph">
                <wp:posOffset>108585</wp:posOffset>
              </wp:positionV>
              <wp:extent cx="6858000" cy="0"/>
              <wp:effectExtent l="0" t="12700" r="12700" b="12700"/>
              <wp:wrapNone/>
              <wp:docPr id="1785023821" name="Connecteur droit 1785023821"/>
              <wp:cNvGraphicFramePr/>
              <a:graphic xmlns:a="http://schemas.openxmlformats.org/drawingml/2006/main">
                <a:graphicData uri="http://schemas.microsoft.com/office/word/2010/wordprocessingShape">
                  <wps:wsp>
                    <wps:cNvCnPr/>
                    <wps:spPr>
                      <a:xfrm>
                        <a:off x="0" y="0"/>
                        <a:ext cx="6858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33A531" id="Connecteur droit 1785023821"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8.55pt" to="533.25pt,8.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" strokecolor="#873d3a"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E57D9" w14:textId="77777777" w:rsidR="00A80EA5" w:rsidRDefault="00A80EA5" w:rsidP="001F7420">
    <w:pPr>
      <w:pStyle w:val="En-tte"/>
      <w:jc w:val="right"/>
    </w:pPr>
    <w:r>
      <w:rPr>
        <w:rFonts w:ascii="Times New Roman" w:hAnsi="Times New Roman" w:cs="Times New Roman"/>
        <w:b/>
        <w:bCs/>
        <w:i/>
        <w:noProof/>
        <w:color w:val="943634"/>
        <w:sz w:val="32"/>
        <w:szCs w:val="32"/>
      </w:rPr>
      <mc:AlternateContent>
        <mc:Choice Requires="wps">
          <w:drawing>
            <wp:anchor distT="0" distB="0" distL="114300" distR="114300" simplePos="0" relativeHeight="251665408" behindDoc="0" locked="0" layoutInCell="1" allowOverlap="1" wp14:anchorId="677F9F2F" wp14:editId="260AAEA9">
              <wp:simplePos x="0" y="0"/>
              <wp:positionH relativeFrom="margin">
                <wp:align>center</wp:align>
              </wp:positionH>
              <wp:positionV relativeFrom="paragraph">
                <wp:posOffset>341630</wp:posOffset>
              </wp:positionV>
              <wp:extent cx="6840000" cy="0"/>
              <wp:effectExtent l="0" t="12700" r="18415" b="12700"/>
              <wp:wrapNone/>
              <wp:docPr id="29" name="Connecteur droit 29"/>
              <wp:cNvGraphicFramePr/>
              <a:graphic xmlns:a="http://schemas.openxmlformats.org/drawingml/2006/main">
                <a:graphicData uri="http://schemas.microsoft.com/office/word/2010/wordprocessingShape">
                  <wps:wsp>
                    <wps:cNvCnPr/>
                    <wps:spPr>
                      <a:xfrm>
                        <a:off x="0" y="0"/>
                        <a:ext cx="6840000" cy="0"/>
                      </a:xfrm>
                      <a:prstGeom prst="line">
                        <a:avLst/>
                      </a:prstGeom>
                      <a:ln w="2857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7A2427" id="Connecteur droit 29" o:spid="_x0000_s1026" style="position:absolute;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26.9pt" to="538.6pt,2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" strokecolor="#873d3a" strokeweight="2.25pt">
              <v:stroke joinstyle="miter"/>
              <w10:wrap anchorx="margin"/>
            </v:line>
          </w:pict>
        </mc:Fallback>
      </mc:AlternateContent>
    </w:r>
    <w:r w:rsidRPr="00F17D1B">
      <w:rPr>
        <w:rFonts w:ascii="Times New Roman" w:hAnsi="Times New Roman" w:cs="Times New Roman"/>
        <w:b/>
        <w:bCs/>
        <w:i/>
        <w:color w:val="943634"/>
        <w:sz w:val="32"/>
        <w:szCs w:val="32"/>
      </w:rPr>
      <w:t xml:space="preserve">Nouvel </w:t>
    </w:r>
    <w:r w:rsidR="0056561D">
      <w:rPr>
        <w:rFonts w:ascii="Times New Roman" w:hAnsi="Times New Roman" w:cs="Times New Roman"/>
        <w:b/>
        <w:bCs/>
        <w:i/>
        <w:color w:val="943634"/>
        <w:sz w:val="32"/>
        <w:szCs w:val="32"/>
      </w:rPr>
      <w:t>E</w:t>
    </w:r>
    <w:r w:rsidRPr="00F17D1B">
      <w:rPr>
        <w:rFonts w:ascii="Times New Roman" w:hAnsi="Times New Roman" w:cs="Times New Roman"/>
        <w:b/>
        <w:bCs/>
        <w:i/>
        <w:color w:val="943634"/>
        <w:sz w:val="32"/>
        <w:szCs w:val="32"/>
      </w:rPr>
      <w:t>nvol</w:t>
    </w:r>
    <w:r>
      <w:rPr>
        <w:b/>
        <w:bCs/>
        <w:i/>
        <w:color w:val="943634"/>
      </w:rPr>
      <w:t xml:space="preserve"> </w:t>
    </w:r>
    <w:r w:rsidRPr="003A3AA3">
      <w:rPr>
        <w:b/>
        <w:bCs/>
        <w:i/>
        <w:color w:val="943634"/>
        <w:sz w:val="28"/>
        <w:szCs w:val="28"/>
      </w:rPr>
      <w:sym w:font="Wingdings" w:char="F026"/>
    </w:r>
    <w:r>
      <w:rPr>
        <w:b/>
        <w:bCs/>
        <w:color w:val="943634"/>
        <w:sz w:val="28"/>
        <w:szCs w:val="28"/>
      </w:rPr>
      <w:t xml:space="preserve">  </w:t>
    </w:r>
    <w:r w:rsidR="004A21FC">
      <w:rPr>
        <w:rFonts w:ascii="Times New Roman" w:hAnsi="Times New Roman" w:cs="Times New Roman"/>
        <w:b/>
        <w:bCs/>
        <w:i/>
        <w:iCs/>
        <w:color w:val="943634"/>
        <w:sz w:val="28"/>
        <w:szCs w:val="28"/>
      </w:rPr>
      <w:t>Avril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E096B" w14:textId="77777777" w:rsidR="00A80EA5" w:rsidRDefault="00AF1E82">
    <w:pPr>
      <w:pStyle w:val="En-tte"/>
    </w:pPr>
    <w:r>
      <w:rPr>
        <w:noProof/>
        <w:sz w:val="28"/>
        <w:szCs w:val="28"/>
      </w:rPr>
      <w:drawing>
        <wp:anchor distT="0" distB="0" distL="114300" distR="114300" simplePos="0" relativeHeight="251711488" behindDoc="0" locked="0" layoutInCell="1" allowOverlap="1" wp14:anchorId="6AFB3E83" wp14:editId="439A186F">
          <wp:simplePos x="0" y="0"/>
          <wp:positionH relativeFrom="margin">
            <wp:posOffset>-198521</wp:posOffset>
          </wp:positionH>
          <wp:positionV relativeFrom="margin">
            <wp:posOffset>-386548</wp:posOffset>
          </wp:positionV>
          <wp:extent cx="6911340" cy="243840"/>
          <wp:effectExtent l="0" t="0" r="0" b="0"/>
          <wp:wrapSquare wrapText="bothSides"/>
          <wp:docPr id="160020822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09790" name="Image 994609790"/>
                  <pic:cNvPicPr/>
                </pic:nvPicPr>
                <pic:blipFill>
                  <a:blip r:embed="rId1">
                    <a:extLst>
                      <a:ext uri="{28A0092B-C50C-407E-A947-70E740481C1C}">
                        <a14:useLocalDpi xmlns:a14="http://schemas.microsoft.com/office/drawing/2010/main" val="0"/>
                      </a:ext>
                    </a:extLst>
                  </a:blip>
                  <a:stretch>
                    <a:fillRect/>
                  </a:stretch>
                </pic:blipFill>
                <pic:spPr>
                  <a:xfrm>
                    <a:off x="0" y="0"/>
                    <a:ext cx="6911340" cy="243840"/>
                  </a:xfrm>
                  <a:prstGeom prst="rect">
                    <a:avLst/>
                  </a:prstGeom>
                </pic:spPr>
              </pic:pic>
            </a:graphicData>
          </a:graphic>
          <wp14:sizeRelH relativeFrom="margin">
            <wp14:pctWidth>0</wp14:pctWidth>
          </wp14:sizeRelH>
          <wp14:sizeRelV relativeFrom="margin">
            <wp14:pctHeight>0</wp14:pctHeight>
          </wp14:sizeRelV>
        </wp:anchor>
      </w:drawing>
    </w:r>
    <w:r w:rsidR="009E78FC">
      <w:rPr>
        <w:noProof/>
      </w:rPr>
      <mc:AlternateContent>
        <mc:Choice Requires="wps">
          <w:drawing>
            <wp:anchor distT="0" distB="0" distL="114300" distR="114300" simplePos="0" relativeHeight="251707392" behindDoc="0" locked="0" layoutInCell="1" allowOverlap="1" wp14:anchorId="09A82315" wp14:editId="12569E6B">
              <wp:simplePos x="0" y="0"/>
              <wp:positionH relativeFrom="column">
                <wp:posOffset>5814461</wp:posOffset>
              </wp:positionH>
              <wp:positionV relativeFrom="paragraph">
                <wp:posOffset>1385169</wp:posOffset>
              </wp:positionV>
              <wp:extent cx="926398" cy="318770"/>
              <wp:effectExtent l="0" t="0" r="0" b="0"/>
              <wp:wrapNone/>
              <wp:docPr id="129169524" name="Zone de texte 1"/>
              <wp:cNvGraphicFramePr/>
              <a:graphic xmlns:a="http://schemas.openxmlformats.org/drawingml/2006/main">
                <a:graphicData uri="http://schemas.microsoft.com/office/word/2010/wordprocessingShape">
                  <wps:wsp>
                    <wps:cNvSpPr txBox="1"/>
                    <wps:spPr>
                      <a:xfrm>
                        <a:off x="0" y="0"/>
                        <a:ext cx="926398" cy="318770"/>
                      </a:xfrm>
                      <a:prstGeom prst="rect">
                        <a:avLst/>
                      </a:prstGeom>
                      <a:noFill/>
                      <a:ln w="6350">
                        <a:noFill/>
                      </a:ln>
                    </wps:spPr>
                    <wps:txbx>
                      <w:txbxContent>
                        <w:p w14:paraId="1AB87489" w14:textId="77777777" w:rsidR="00D8554E" w:rsidRPr="00767F1B" w:rsidRDefault="00D8554E" w:rsidP="00D8554E">
                          <w:pPr>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Avril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9A82315" id="_x0000_t202" coordsize="21600,21600" o:spt="202" path="m,l,21600r21600,l21600,xe">
              <v:stroke joinstyle="miter"/>
              <v:path gradientshapeok="t" o:connecttype="rect"/>
            </v:shapetype>
            <v:shape id="_x0000_s1096" type="#_x0000_t202" style="position:absolute;margin-left:457.85pt;margin-top:109.05pt;width:72.95pt;height:25.1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" filled="f" stroked="f" strokeweight=".5pt">
              <v:textbox>
                <w:txbxContent>
                  <w:p w14:paraId="1AB87489" w14:textId="77777777" w:rsidR="00D8554E" w:rsidRPr="00767F1B" w:rsidRDefault="00D8554E" w:rsidP="00D8554E">
                    <w:pPr>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Avril 2025</w:t>
                    </w:r>
                  </w:p>
                </w:txbxContent>
              </v:textbox>
            </v:shape>
          </w:pict>
        </mc:Fallback>
      </mc:AlternateContent>
    </w:r>
    <w:r w:rsidR="00BE4C46">
      <w:rPr>
        <w:noProof/>
      </w:rPr>
      <w:drawing>
        <wp:inline distT="0" distB="0" distL="0" distR="0" wp14:anchorId="200834C8" wp14:editId="75DDA230">
          <wp:extent cx="5480384" cy="1337475"/>
          <wp:effectExtent l="0" t="0" r="0" b="0"/>
          <wp:docPr id="1691754835"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54835" name="Image 1691754835"/>
                  <pic:cNvPicPr/>
                </pic:nvPicPr>
                <pic:blipFill>
                  <a:blip r:embed="rId2">
                    <a:extLst>
                      <a:ext uri="{28A0092B-C50C-407E-A947-70E740481C1C}">
                        <a14:useLocalDpi xmlns:a14="http://schemas.microsoft.com/office/drawing/2010/main" val="0"/>
                      </a:ext>
                    </a:extLst>
                  </a:blip>
                  <a:stretch>
                    <a:fillRect/>
                  </a:stretch>
                </pic:blipFill>
                <pic:spPr>
                  <a:xfrm>
                    <a:off x="0" y="0"/>
                    <a:ext cx="5527860" cy="1349061"/>
                  </a:xfrm>
                  <a:prstGeom prst="rect">
                    <a:avLst/>
                  </a:prstGeom>
                </pic:spPr>
              </pic:pic>
            </a:graphicData>
          </a:graphic>
        </wp:inline>
      </w:drawing>
    </w:r>
    <w:r w:rsidR="009E78FC">
      <w:rPr>
        <w:noProof/>
      </w:rPr>
      <mc:AlternateContent>
        <mc:Choice Requires="wps">
          <w:drawing>
            <wp:anchor distT="0" distB="0" distL="114300" distR="114300" simplePos="0" relativeHeight="251705344" behindDoc="0" locked="0" layoutInCell="1" allowOverlap="1" wp14:anchorId="52A3FADB" wp14:editId="77DB814A">
              <wp:simplePos x="0" y="0"/>
              <wp:positionH relativeFrom="column">
                <wp:posOffset>-174625</wp:posOffset>
              </wp:positionH>
              <wp:positionV relativeFrom="paragraph">
                <wp:posOffset>-244475</wp:posOffset>
              </wp:positionV>
              <wp:extent cx="1600200" cy="342900"/>
              <wp:effectExtent l="0" t="0" r="0" b="0"/>
              <wp:wrapNone/>
              <wp:docPr id="1668868580" name="Zone de texte 3"/>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w="6350">
                        <a:noFill/>
                      </a:ln>
                    </wps:spPr>
                    <wps:txbx>
                      <w:txbxContent>
                        <w:p w14:paraId="1C86A15A" w14:textId="77777777" w:rsidR="00D8554E" w:rsidRPr="007B697D" w:rsidRDefault="00D8554E" w:rsidP="00D8554E">
                          <w:pPr>
                            <w:jc w:val="center"/>
                            <w:rPr>
                              <w:rFonts w:asciiTheme="minorHAnsi" w:hAnsiTheme="minorHAnsi" w:cstheme="minorHAnsi"/>
                              <w:i/>
                              <w:iCs/>
                            </w:rPr>
                          </w:pPr>
                          <w:r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2</w:t>
                          </w:r>
                          <w:r>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numéro </w:t>
                          </w:r>
                          <w:r>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A3FADB" id="_x0000_s1097" type="#_x0000_t202" style="position:absolute;margin-left:-13.75pt;margin-top:-19.25pt;width:126pt;height:27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" filled="f" stroked="f" strokeweight=".5pt">
              <v:textbox>
                <w:txbxContent>
                  <w:p w14:paraId="1C86A15A" w14:textId="77777777" w:rsidR="00D8554E" w:rsidRPr="007B697D" w:rsidRDefault="00D8554E" w:rsidP="00D8554E">
                    <w:pPr>
                      <w:jc w:val="center"/>
                      <w:rPr>
                        <w:rFonts w:asciiTheme="minorHAnsi" w:hAnsiTheme="minorHAnsi" w:cstheme="minorHAnsi"/>
                        <w:i/>
                        <w:iCs/>
                      </w:rPr>
                    </w:pPr>
                    <w:r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2</w:t>
                    </w:r>
                    <w:r>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numéro </w:t>
                    </w:r>
                    <w:r>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sidR="009E78FC">
      <w:rPr>
        <w:noProof/>
      </w:rPr>
      <mc:AlternateContent>
        <mc:Choice Requires="wps">
          <w:drawing>
            <wp:anchor distT="0" distB="0" distL="114300" distR="114300" simplePos="0" relativeHeight="251706368" behindDoc="0" locked="0" layoutInCell="1" allowOverlap="1" wp14:anchorId="3AFBFD01" wp14:editId="7025D26C">
              <wp:simplePos x="0" y="0"/>
              <wp:positionH relativeFrom="column">
                <wp:posOffset>-114066</wp:posOffset>
              </wp:positionH>
              <wp:positionV relativeFrom="paragraph">
                <wp:posOffset>1396365</wp:posOffset>
              </wp:positionV>
              <wp:extent cx="4359642" cy="366395"/>
              <wp:effectExtent l="0" t="0" r="0" b="0"/>
              <wp:wrapNone/>
              <wp:docPr id="1693771787"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59642" cy="366395"/>
                      </a:xfrm>
                      <a:prstGeom prst="rect">
                        <a:avLst/>
                      </a:prstGeom>
                      <a:noFill/>
                      <a:ln>
                        <a:noFill/>
                      </a:ln>
                      <a:effectLst/>
                    </wps:spPr>
                    <wps:txbx>
                      <w:txbxContent>
                        <w:p w14:paraId="3FC4089B" w14:textId="77777777" w:rsidR="00D8554E" w:rsidRPr="00C10C06" w:rsidRDefault="00D8554E" w:rsidP="00D8554E">
                          <w:pPr>
                            <w:tabs>
                              <w:tab w:val="left" w:pos="4395"/>
                            </w:tabs>
                            <w:rPr>
                              <w:b/>
                              <w:bCs/>
                              <w:i/>
                              <w:iCs/>
                              <w:color w:val="000000" w:themeColor="text1"/>
                              <w14:textOutline w14:w="0" w14:cap="flat" w14:cmpd="sng" w14:algn="ctr">
                                <w14:noFill/>
                                <w14:prstDash w14:val="solid"/>
                                <w14:round/>
                              </w14:textOutline>
                            </w:rPr>
                          </w:pPr>
                          <w:r w:rsidRPr="00C10C06">
                            <w:rPr>
                              <w:b/>
                              <w:bCs/>
                              <w:i/>
                              <w:iCs/>
                              <w:color w:val="000000" w:themeColor="text1"/>
                              <w14:textOutline w14:w="0" w14:cap="flat" w14:cmpd="sng" w14:algn="ctr">
                                <w14:noFill/>
                                <w14:prstDash w14:val="solid"/>
                                <w14:round/>
                              </w14:textOutline>
                            </w:rPr>
                            <w:t>Secteur Louis-Fréchette - Région Québec-Chaudière-Appalaches</w:t>
                          </w:r>
                        </w:p>
                      </w:txbxContent>
                    </wps:txbx>
                    <wps:bodyPr rot="0" vert="horz" wrap="square" lIns="91440" tIns="45720" rIns="91440" bIns="45720" anchor="t" anchorCtr="0" upright="1">
                      <a:noAutofit/>
                    </wps:bodyPr>
                  </wps:wsp>
                </a:graphicData>
              </a:graphic>
            </wp:anchor>
          </w:drawing>
        </mc:Choice>
        <mc:Fallback>
          <w:pict>
            <v:shape w14:anchorId="3AFBFD01" id="Text Box 265" o:spid="_x0000_s1098" type="#_x0000_t202" style="position:absolute;margin-left:-9pt;margin-top:109.95pt;width:343.3pt;height:28.8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" filled="f" stroked="f">
              <v:textbox>
                <w:txbxContent>
                  <w:p w14:paraId="3FC4089B" w14:textId="77777777" w:rsidR="00D8554E" w:rsidRPr="00C10C06" w:rsidRDefault="00D8554E" w:rsidP="00D8554E">
                    <w:pPr>
                      <w:tabs>
                        <w:tab w:val="left" w:pos="4395"/>
                      </w:tabs>
                      <w:rPr>
                        <w:b/>
                        <w:bCs/>
                        <w:i/>
                        <w:iCs/>
                        <w:color w:val="000000" w:themeColor="text1"/>
                        <w14:textOutline w14:w="0" w14:cap="flat" w14:cmpd="sng" w14:algn="ctr">
                          <w14:noFill/>
                          <w14:prstDash w14:val="solid"/>
                          <w14:round/>
                        </w14:textOutline>
                      </w:rPr>
                    </w:pPr>
                    <w:r w:rsidRPr="00C10C06">
                      <w:rPr>
                        <w:b/>
                        <w:bCs/>
                        <w:i/>
                        <w:iCs/>
                        <w:color w:val="000000" w:themeColor="text1"/>
                        <w14:textOutline w14:w="0" w14:cap="flat" w14:cmpd="sng" w14:algn="ctr">
                          <w14:noFill/>
                          <w14:prstDash w14:val="solid"/>
                          <w14:round/>
                        </w14:textOutline>
                      </w:rPr>
                      <w:t>Secteur Louis-Fréchette - Région Québec-Chaudière-Appalaches</w:t>
                    </w:r>
                  </w:p>
                </w:txbxContent>
              </v:textbox>
            </v:shape>
          </w:pict>
        </mc:Fallback>
      </mc:AlternateContent>
    </w:r>
    <w:r w:rsidR="00D8554E">
      <w:rPr>
        <w:noProof/>
      </w:rPr>
      <mc:AlternateContent>
        <mc:Choice Requires="wpg">
          <w:drawing>
            <wp:anchor distT="0" distB="0" distL="114300" distR="114300" simplePos="0" relativeHeight="251708416" behindDoc="0" locked="0" layoutInCell="1" allowOverlap="1" wp14:anchorId="760668E0" wp14:editId="6EF24C16">
              <wp:simplePos x="0" y="0"/>
              <wp:positionH relativeFrom="column">
                <wp:posOffset>5300946</wp:posOffset>
              </wp:positionH>
              <wp:positionV relativeFrom="paragraph">
                <wp:posOffset>-179137</wp:posOffset>
              </wp:positionV>
              <wp:extent cx="1641141" cy="1100889"/>
              <wp:effectExtent l="0" t="0" r="0" b="4445"/>
              <wp:wrapNone/>
              <wp:docPr id="476620447" name="Groupe 98"/>
              <wp:cNvGraphicFramePr/>
              <a:graphic xmlns:a="http://schemas.openxmlformats.org/drawingml/2006/main">
                <a:graphicData uri="http://schemas.microsoft.com/office/word/2010/wordprocessingGroup">
                  <wpg:wgp>
                    <wpg:cNvGrpSpPr/>
                    <wpg:grpSpPr>
                      <a:xfrm>
                        <a:off x="0" y="0"/>
                        <a:ext cx="1641141" cy="1100889"/>
                        <a:chOff x="0" y="0"/>
                        <a:chExt cx="1978025" cy="1163320"/>
                      </a:xfrm>
                    </wpg:grpSpPr>
                    <pic:pic xmlns:pic="http://schemas.openxmlformats.org/drawingml/2006/picture">
                      <pic:nvPicPr>
                        <pic:cNvPr id="379338194" name="Image 9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978025" cy="1163320"/>
                        </a:xfrm>
                        <a:prstGeom prst="rect">
                          <a:avLst/>
                        </a:prstGeom>
                      </pic:spPr>
                    </pic:pic>
                    <pic:pic xmlns:pic="http://schemas.openxmlformats.org/drawingml/2006/picture">
                      <pic:nvPicPr>
                        <pic:cNvPr id="2043824121" name="Image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180474" y="0"/>
                          <a:ext cx="1619885" cy="1017270"/>
                        </a:xfrm>
                        <a:prstGeom prst="rect">
                          <a:avLst/>
                        </a:prstGeom>
                      </pic:spPr>
                    </pic:pic>
                  </wpg:wgp>
                </a:graphicData>
              </a:graphic>
            </wp:anchor>
          </w:drawing>
        </mc:Choice>
        <mc:Fallback>
          <w:pict>
            <v:group w14:anchorId="546696D7" id="Groupe 98" o:spid="_x0000_s1026" style="position:absolute;margin-left:417.4pt;margin-top:-14.1pt;width:129.2pt;height:86.7pt;z-index:251708416" coordsize="19780,11633"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7" o:spid="_x0000_s1027" type="#_x0000_t75" style="position:absolute;width:19780;height:116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">
                <v:imagedata r:id="rId5" o:title=""/>
              </v:shape>
              <v:shape id="Image 1" o:spid="_x0000_s1028" type="#_x0000_t75" style="position:absolute;left:1804;width:16199;height:101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">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6732" w14:textId="77777777" w:rsidR="00A80EA5" w:rsidRPr="00FA24E9" w:rsidRDefault="00A80EA5" w:rsidP="00FA24E9">
    <w:pPr>
      <w:pStyle w:val="En-tte"/>
      <w:jc w:val="both"/>
      <w:rPr>
        <w:i/>
        <w:iCs/>
      </w:rPr>
    </w:pPr>
    <w:r>
      <w:rPr>
        <w:rFonts w:ascii="Times New Roman" w:hAnsi="Times New Roman" w:cs="Times New Roman"/>
        <w:b/>
        <w:bCs/>
        <w:i/>
        <w:noProof/>
        <w:color w:val="943634"/>
        <w:sz w:val="32"/>
        <w:szCs w:val="32"/>
      </w:rPr>
      <mc:AlternateContent>
        <mc:Choice Requires="wps">
          <w:drawing>
            <wp:anchor distT="0" distB="0" distL="114300" distR="114300" simplePos="0" relativeHeight="251673600" behindDoc="0" locked="0" layoutInCell="1" allowOverlap="1" wp14:anchorId="388180C1" wp14:editId="5B354833">
              <wp:simplePos x="0" y="0"/>
              <wp:positionH relativeFrom="column">
                <wp:posOffset>0</wp:posOffset>
              </wp:positionH>
              <wp:positionV relativeFrom="paragraph">
                <wp:posOffset>341803</wp:posOffset>
              </wp:positionV>
              <wp:extent cx="6858000" cy="0"/>
              <wp:effectExtent l="0" t="12700" r="12700" b="12700"/>
              <wp:wrapNone/>
              <wp:docPr id="43" name="Connecteur droit 43"/>
              <wp:cNvGraphicFramePr/>
              <a:graphic xmlns:a="http://schemas.openxmlformats.org/drawingml/2006/main">
                <a:graphicData uri="http://schemas.microsoft.com/office/word/2010/wordprocessingShape">
                  <wps:wsp>
                    <wps:cNvCnPr/>
                    <wps:spPr>
                      <a:xfrm>
                        <a:off x="0" y="0"/>
                        <a:ext cx="6858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1DA55D" id="Connecteur droit 4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6.9pt" to="540pt,2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" strokecolor="#873d3a" strokeweight="1.5pt">
              <v:stroke joinstyle="miter"/>
            </v:line>
          </w:pict>
        </mc:Fallback>
      </mc:AlternateContent>
    </w:r>
    <w:r w:rsidRPr="00F17D1B">
      <w:rPr>
        <w:rFonts w:ascii="Times New Roman" w:hAnsi="Times New Roman" w:cs="Times New Roman"/>
        <w:b/>
        <w:bCs/>
        <w:i/>
        <w:color w:val="943634"/>
        <w:sz w:val="32"/>
        <w:szCs w:val="32"/>
      </w:rPr>
      <w:t>Nouvel envol</w:t>
    </w:r>
    <w:r>
      <w:rPr>
        <w:b/>
        <w:bCs/>
        <w:i/>
        <w:color w:val="943634"/>
      </w:rPr>
      <w:t xml:space="preserve"> </w:t>
    </w:r>
    <w:r w:rsidRPr="003A3AA3">
      <w:rPr>
        <w:b/>
        <w:bCs/>
        <w:i/>
        <w:color w:val="943634"/>
        <w:sz w:val="28"/>
        <w:szCs w:val="28"/>
      </w:rPr>
      <w:sym w:font="Wingdings" w:char="F026"/>
    </w:r>
    <w:r>
      <w:rPr>
        <w:b/>
        <w:bCs/>
        <w:color w:val="943634"/>
        <w:sz w:val="28"/>
        <w:szCs w:val="28"/>
      </w:rPr>
      <w:t xml:space="preserve">   </w:t>
    </w:r>
    <w:r w:rsidR="00FA24E9">
      <w:rPr>
        <w:rFonts w:ascii="Times New Roman" w:hAnsi="Times New Roman" w:cs="Times New Roman"/>
        <w:b/>
        <w:bCs/>
        <w:i/>
        <w:iCs/>
        <w:color w:val="943634"/>
        <w:sz w:val="28"/>
        <w:szCs w:val="28"/>
      </w:rPr>
      <w:t>Avril</w:t>
    </w:r>
    <w:r w:rsidR="00FA24E9" w:rsidRPr="00FA24E9">
      <w:rPr>
        <w:rFonts w:ascii="Times New Roman" w:hAnsi="Times New Roman" w:cs="Times New Roman"/>
        <w:b/>
        <w:bCs/>
        <w:i/>
        <w:iCs/>
        <w:color w:val="943634"/>
        <w:sz w:val="28"/>
        <w:szCs w:val="28"/>
      </w:rPr>
      <w:t xml:space="preserve"> 2025</w:t>
    </w:r>
  </w:p>
  <w:p w14:paraId="3ED8CEEB" w14:textId="77777777" w:rsidR="00A80EA5" w:rsidRDefault="00A80EA5" w:rsidP="00931CD2">
    <w:pPr>
      <w:pStyle w:val="En-tte"/>
    </w:pPr>
  </w:p>
  <w:p w14:paraId="1E86DA7A" w14:textId="77777777" w:rsidR="00906474" w:rsidRDefault="0090647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3BE6" w14:textId="77777777" w:rsidR="005F0026" w:rsidRPr="00045031" w:rsidRDefault="005F0026" w:rsidP="00AC78B3">
    <w:pPr>
      <w:pStyle w:val="En-tte"/>
      <w:pBdr>
        <w:bottom w:val="threeDEngrave" w:sz="6" w:space="1" w:color="943634"/>
      </w:pBdr>
      <w:jc w:val="right"/>
      <w:rPr>
        <w:b/>
        <w:bCs/>
        <w:color w:val="943634"/>
      </w:rPr>
    </w:pPr>
    <w:r w:rsidRPr="008313D5">
      <w:rPr>
        <w:rFonts w:asciiTheme="majorHAnsi" w:hAnsiTheme="majorHAnsi" w:cstheme="majorHAnsi"/>
        <w:b/>
        <w:bCs/>
        <w:i/>
        <w:color w:val="943634"/>
        <w:sz w:val="32"/>
        <w:szCs w:val="32"/>
      </w:rPr>
      <w:t>Nouvel envol</w:t>
    </w:r>
    <w:r w:rsidRPr="00924FB7">
      <w:rPr>
        <w:b/>
        <w:bCs/>
        <w:i/>
        <w:color w:val="943634"/>
      </w:rPr>
      <w:t xml:space="preserve"> </w:t>
    </w:r>
    <w:r w:rsidRPr="00924FB7">
      <w:rPr>
        <w:b/>
        <w:bCs/>
        <w:i/>
        <w:color w:val="943634"/>
      </w:rPr>
      <w:sym w:font="Wingdings" w:char="F026"/>
    </w:r>
    <w:r w:rsidRPr="00E678B7">
      <w:rPr>
        <w:b/>
        <w:bCs/>
        <w:color w:val="943634"/>
      </w:rPr>
      <w:t xml:space="preserve"> </w:t>
    </w:r>
    <w:r>
      <w:rPr>
        <w:b/>
        <w:bCs/>
        <w:color w:val="943634"/>
      </w:rPr>
      <w:t xml:space="preserve">  </w:t>
    </w:r>
    <w:r w:rsidRPr="00977742">
      <w:rPr>
        <w:b/>
        <w:bCs/>
        <w:color w:val="943634"/>
        <w:sz w:val="28"/>
        <w:szCs w:val="28"/>
      </w:rPr>
      <w:t>Août 2020</w:t>
    </w:r>
  </w:p>
  <w:p w14:paraId="2E21E243" w14:textId="77777777" w:rsidR="005F0026" w:rsidRDefault="005F002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03A0" w14:textId="77777777" w:rsidR="007179A0" w:rsidRPr="00272147" w:rsidRDefault="007179A0" w:rsidP="00977742">
    <w:pPr>
      <w:pStyle w:val="En-tte"/>
      <w:pBdr>
        <w:bottom w:val="threeDEngrave" w:sz="6" w:space="1" w:color="943634"/>
      </w:pBdr>
      <w:jc w:val="right"/>
      <w:rPr>
        <w:b/>
        <w:bCs/>
        <w:color w:val="943634"/>
        <w:sz w:val="28"/>
        <w:szCs w:val="28"/>
      </w:rPr>
    </w:pPr>
    <w:r w:rsidRPr="003D33CB">
      <w:rPr>
        <w:rFonts w:ascii="Times New Roman" w:hAnsi="Times New Roman" w:cs="Times New Roman"/>
        <w:b/>
        <w:bCs/>
        <w:i/>
        <w:color w:val="943634"/>
        <w:sz w:val="32"/>
        <w:szCs w:val="32"/>
      </w:rPr>
      <w:t>Nouvel envol</w:t>
    </w:r>
    <w:r w:rsidRPr="00924FB7">
      <w:rPr>
        <w:b/>
        <w:bCs/>
        <w:i/>
        <w:color w:val="943634"/>
      </w:rPr>
      <w:t xml:space="preserve"> </w:t>
    </w:r>
    <w:r w:rsidRPr="00272147">
      <w:rPr>
        <w:b/>
        <w:bCs/>
        <w:i/>
        <w:color w:val="943634"/>
        <w:sz w:val="28"/>
        <w:szCs w:val="28"/>
      </w:rPr>
      <w:sym w:font="Wingdings" w:char="F026"/>
    </w:r>
    <w:r w:rsidRPr="00272147">
      <w:rPr>
        <w:b/>
        <w:bCs/>
        <w:color w:val="943634"/>
        <w:sz w:val="28"/>
        <w:szCs w:val="28"/>
      </w:rPr>
      <w:t xml:space="preserve">   </w:t>
    </w:r>
    <w:r w:rsidR="003D33CB" w:rsidRPr="003D33CB">
      <w:rPr>
        <w:rFonts w:ascii="Times New Roman" w:hAnsi="Times New Roman" w:cs="Times New Roman"/>
        <w:b/>
        <w:bCs/>
        <w:color w:val="943634"/>
        <w:sz w:val="28"/>
        <w:szCs w:val="28"/>
      </w:rPr>
      <w:t>Septembre 2021</w:t>
    </w:r>
  </w:p>
  <w:p w14:paraId="2B67EB1E" w14:textId="77777777" w:rsidR="007179A0" w:rsidRDefault="007179A0">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3797" w14:textId="77777777" w:rsidR="00CC6814" w:rsidRPr="00045031" w:rsidRDefault="00CC6814" w:rsidP="00986A8C">
    <w:pPr>
      <w:pStyle w:val="En-tte"/>
      <w:pBdr>
        <w:bottom w:val="threeDEngrave" w:sz="6" w:space="1" w:color="943634"/>
      </w:pBdr>
      <w:jc w:val="right"/>
      <w:rPr>
        <w:b/>
        <w:bCs/>
        <w:color w:val="943634"/>
      </w:rPr>
    </w:pPr>
    <w:r w:rsidRPr="008313D5">
      <w:rPr>
        <w:rFonts w:asciiTheme="majorHAnsi" w:hAnsiTheme="majorHAnsi" w:cstheme="majorHAnsi"/>
        <w:b/>
        <w:bCs/>
        <w:i/>
        <w:color w:val="943634"/>
        <w:sz w:val="32"/>
        <w:szCs w:val="32"/>
      </w:rPr>
      <w:t>Nouvel envol</w:t>
    </w:r>
    <w:r w:rsidRPr="00924FB7">
      <w:rPr>
        <w:b/>
        <w:bCs/>
        <w:i/>
        <w:color w:val="943634"/>
      </w:rPr>
      <w:t xml:space="preserve"> </w:t>
    </w:r>
    <w:r w:rsidRPr="00272147">
      <w:rPr>
        <w:b/>
        <w:bCs/>
        <w:i/>
        <w:color w:val="943634"/>
        <w:sz w:val="28"/>
        <w:szCs w:val="28"/>
      </w:rPr>
      <w:sym w:font="Wingdings" w:char="F026"/>
    </w:r>
    <w:r w:rsidRPr="00272147">
      <w:rPr>
        <w:b/>
        <w:bCs/>
        <w:color w:val="943634"/>
        <w:sz w:val="28"/>
        <w:szCs w:val="28"/>
      </w:rPr>
      <w:t xml:space="preserve">   A</w:t>
    </w:r>
    <w:r>
      <w:rPr>
        <w:b/>
        <w:bCs/>
        <w:color w:val="943634"/>
        <w:sz w:val="28"/>
        <w:szCs w:val="28"/>
      </w:rPr>
      <w:t xml:space="preserve">oût </w:t>
    </w:r>
    <w:r w:rsidRPr="00272147">
      <w:rPr>
        <w:b/>
        <w:bCs/>
        <w:color w:val="943634"/>
        <w:sz w:val="28"/>
        <w:szCs w:val="28"/>
      </w:rPr>
      <w:t>2020</w:t>
    </w:r>
  </w:p>
  <w:p w14:paraId="22F36AD5" w14:textId="77777777" w:rsidR="00CC6814" w:rsidRDefault="00CC6814">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5F10" w14:textId="77777777" w:rsidR="00A80EA5" w:rsidRPr="00272147" w:rsidRDefault="00A80EA5" w:rsidP="00986A8C">
    <w:pPr>
      <w:pStyle w:val="En-tte"/>
      <w:pBdr>
        <w:bottom w:val="threeDEngrave" w:sz="6" w:space="1" w:color="943634"/>
      </w:pBdr>
      <w:rPr>
        <w:b/>
        <w:bCs/>
        <w:color w:val="943634"/>
        <w:sz w:val="28"/>
        <w:szCs w:val="28"/>
      </w:rPr>
    </w:pPr>
  </w:p>
  <w:p w14:paraId="46889BFD" w14:textId="77777777" w:rsidR="00A80EA5" w:rsidRDefault="00A80EA5">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66A4" w14:textId="77777777" w:rsidR="00FA24E9" w:rsidRDefault="00FA24E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2E8AE46"/>
    <w:lvl w:ilvl="0">
      <w:start w:val="1"/>
      <w:numFmt w:val="bullet"/>
      <w:pStyle w:val="Listepuce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A8A1DFA"/>
    <w:lvl w:ilvl="0">
      <w:start w:val="1"/>
      <w:numFmt w:val="bullet"/>
      <w:pStyle w:val="Listepuces4"/>
      <w:lvlText w:val=""/>
      <w:lvlJc w:val="left"/>
      <w:pPr>
        <w:ind w:left="1440" w:hanging="360"/>
      </w:pPr>
      <w:rPr>
        <w:rFonts w:ascii="Symbol" w:hAnsi="Symbol" w:hint="default"/>
        <w:color w:val="A28E6A"/>
      </w:rPr>
    </w:lvl>
  </w:abstractNum>
  <w:abstractNum w:abstractNumId="2" w15:restartNumberingAfterBreak="0">
    <w:nsid w:val="137E7BFD"/>
    <w:multiLevelType w:val="hybridMultilevel"/>
    <w:tmpl w:val="55CCD6C6"/>
    <w:lvl w:ilvl="0" w:tplc="918C36CA">
      <w:start w:val="1"/>
      <w:numFmt w:val="decimal"/>
      <w:lvlText w:val="%1."/>
      <w:lvlJc w:val="left"/>
      <w:pPr>
        <w:ind w:left="720" w:hanging="360"/>
      </w:pPr>
    </w:lvl>
    <w:lvl w:ilvl="1" w:tplc="FCC222FE">
      <w:start w:val="1"/>
      <w:numFmt w:val="decimal"/>
      <w:lvlText w:val="6.%2"/>
      <w:lvlJc w:val="left"/>
      <w:pPr>
        <w:ind w:left="1495" w:hanging="360"/>
      </w:pPr>
      <w:rPr>
        <w:rFonts w:hint="default"/>
        <w:strike w:val="0"/>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71E144C"/>
    <w:multiLevelType w:val="hybridMultilevel"/>
    <w:tmpl w:val="53228ECC"/>
    <w:lvl w:ilvl="0" w:tplc="9D0450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F5BFF"/>
    <w:multiLevelType w:val="multilevel"/>
    <w:tmpl w:val="3C3AE80E"/>
    <w:styleLink w:val="Listeactuell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114405"/>
    <w:multiLevelType w:val="hybridMultilevel"/>
    <w:tmpl w:val="CB8AE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1484C38"/>
    <w:multiLevelType w:val="hybridMultilevel"/>
    <w:tmpl w:val="87DA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EE169F"/>
    <w:multiLevelType w:val="hybridMultilevel"/>
    <w:tmpl w:val="7F0A0C9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432C24CA"/>
    <w:multiLevelType w:val="hybridMultilevel"/>
    <w:tmpl w:val="F3E2C5C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4873080"/>
    <w:multiLevelType w:val="hybridMultilevel"/>
    <w:tmpl w:val="C28AA86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52024BEB"/>
    <w:multiLevelType w:val="multilevel"/>
    <w:tmpl w:val="D4B0F674"/>
    <w:styleLink w:val="Listeactuell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F626B58"/>
    <w:multiLevelType w:val="hybridMultilevel"/>
    <w:tmpl w:val="ADDEAE04"/>
    <w:lvl w:ilvl="0" w:tplc="0C0C000F">
      <w:start w:val="1"/>
      <w:numFmt w:val="decimal"/>
      <w:lvlText w:val="%1."/>
      <w:lvlJc w:val="left"/>
      <w:pPr>
        <w:ind w:left="181" w:hanging="360"/>
      </w:pPr>
    </w:lvl>
    <w:lvl w:ilvl="1" w:tplc="0C0C0019" w:tentative="1">
      <w:start w:val="1"/>
      <w:numFmt w:val="lowerLetter"/>
      <w:lvlText w:val="%2."/>
      <w:lvlJc w:val="left"/>
      <w:pPr>
        <w:ind w:left="901" w:hanging="360"/>
      </w:pPr>
    </w:lvl>
    <w:lvl w:ilvl="2" w:tplc="0C0C001B" w:tentative="1">
      <w:start w:val="1"/>
      <w:numFmt w:val="lowerRoman"/>
      <w:lvlText w:val="%3."/>
      <w:lvlJc w:val="right"/>
      <w:pPr>
        <w:ind w:left="1621" w:hanging="180"/>
      </w:pPr>
    </w:lvl>
    <w:lvl w:ilvl="3" w:tplc="0C0C000F" w:tentative="1">
      <w:start w:val="1"/>
      <w:numFmt w:val="decimal"/>
      <w:lvlText w:val="%4."/>
      <w:lvlJc w:val="left"/>
      <w:pPr>
        <w:ind w:left="2341" w:hanging="360"/>
      </w:pPr>
    </w:lvl>
    <w:lvl w:ilvl="4" w:tplc="0C0C0019" w:tentative="1">
      <w:start w:val="1"/>
      <w:numFmt w:val="lowerLetter"/>
      <w:lvlText w:val="%5."/>
      <w:lvlJc w:val="left"/>
      <w:pPr>
        <w:ind w:left="3061" w:hanging="360"/>
      </w:pPr>
    </w:lvl>
    <w:lvl w:ilvl="5" w:tplc="0C0C001B" w:tentative="1">
      <w:start w:val="1"/>
      <w:numFmt w:val="lowerRoman"/>
      <w:lvlText w:val="%6."/>
      <w:lvlJc w:val="right"/>
      <w:pPr>
        <w:ind w:left="3781" w:hanging="180"/>
      </w:pPr>
    </w:lvl>
    <w:lvl w:ilvl="6" w:tplc="0C0C000F" w:tentative="1">
      <w:start w:val="1"/>
      <w:numFmt w:val="decimal"/>
      <w:lvlText w:val="%7."/>
      <w:lvlJc w:val="left"/>
      <w:pPr>
        <w:ind w:left="4501" w:hanging="360"/>
      </w:pPr>
    </w:lvl>
    <w:lvl w:ilvl="7" w:tplc="0C0C0019" w:tentative="1">
      <w:start w:val="1"/>
      <w:numFmt w:val="lowerLetter"/>
      <w:lvlText w:val="%8."/>
      <w:lvlJc w:val="left"/>
      <w:pPr>
        <w:ind w:left="5221" w:hanging="360"/>
      </w:pPr>
    </w:lvl>
    <w:lvl w:ilvl="8" w:tplc="0C0C001B" w:tentative="1">
      <w:start w:val="1"/>
      <w:numFmt w:val="lowerRoman"/>
      <w:lvlText w:val="%9."/>
      <w:lvlJc w:val="right"/>
      <w:pPr>
        <w:ind w:left="5941" w:hanging="180"/>
      </w:pPr>
    </w:lvl>
  </w:abstractNum>
  <w:abstractNum w:abstractNumId="12" w15:restartNumberingAfterBreak="0">
    <w:nsid w:val="6623088C"/>
    <w:multiLevelType w:val="hybridMultilevel"/>
    <w:tmpl w:val="354AC2F6"/>
    <w:lvl w:ilvl="0" w:tplc="353C8AB4">
      <w:start w:val="1"/>
      <w:numFmt w:val="decimal"/>
      <w:lvlText w:val="%1."/>
      <w:lvlJc w:val="left"/>
      <w:pPr>
        <w:ind w:left="1134" w:hanging="414"/>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6C570CEE"/>
    <w:multiLevelType w:val="multilevel"/>
    <w:tmpl w:val="0C0C0021"/>
    <w:styleLink w:val="Listeactuelle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6D97004C"/>
    <w:multiLevelType w:val="multilevel"/>
    <w:tmpl w:val="FE2CA420"/>
    <w:styleLink w:val="Listeactuell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E553F5"/>
    <w:multiLevelType w:val="hybridMultilevel"/>
    <w:tmpl w:val="26469A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559170631">
    <w:abstractNumId w:val="3"/>
  </w:num>
  <w:num w:numId="2" w16cid:durableId="414132425">
    <w:abstractNumId w:val="10"/>
  </w:num>
  <w:num w:numId="3" w16cid:durableId="2055346578">
    <w:abstractNumId w:val="13"/>
  </w:num>
  <w:num w:numId="4" w16cid:durableId="1923294297">
    <w:abstractNumId w:val="6"/>
  </w:num>
  <w:num w:numId="5" w16cid:durableId="227570133">
    <w:abstractNumId w:val="4"/>
  </w:num>
  <w:num w:numId="6" w16cid:durableId="596713167">
    <w:abstractNumId w:val="14"/>
  </w:num>
  <w:num w:numId="7" w16cid:durableId="2000301737">
    <w:abstractNumId w:val="0"/>
  </w:num>
  <w:num w:numId="8" w16cid:durableId="850604108">
    <w:abstractNumId w:val="15"/>
  </w:num>
  <w:num w:numId="9" w16cid:durableId="459342106">
    <w:abstractNumId w:val="12"/>
  </w:num>
  <w:num w:numId="10" w16cid:durableId="1543127311">
    <w:abstractNumId w:val="5"/>
  </w:num>
  <w:num w:numId="11" w16cid:durableId="1927107478">
    <w:abstractNumId w:val="9"/>
  </w:num>
  <w:num w:numId="12" w16cid:durableId="1191455300">
    <w:abstractNumId w:val="1"/>
  </w:num>
  <w:num w:numId="13" w16cid:durableId="1905875699">
    <w:abstractNumId w:val="11"/>
  </w:num>
  <w:num w:numId="14" w16cid:durableId="1042092018">
    <w:abstractNumId w:val="2"/>
  </w:num>
  <w:num w:numId="15" w16cid:durableId="133301909">
    <w:abstractNumId w:val="7"/>
  </w:num>
  <w:num w:numId="16" w16cid:durableId="1140734297">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1"/>
  <w:activeWritingStyle w:appName="MSWord" w:lang="it-IT" w:vendorID="64" w:dllVersion="0" w:nlCheck="1" w:checkStyle="0"/>
  <w:activeWritingStyle w:appName="MSWord" w:lang="fr-FR" w:vendorID="64" w:dllVersion="0" w:nlCheck="1" w:checkStyle="0"/>
  <w:activeWritingStyle w:appName="MSWord" w:lang="fr-CA" w:vendorID="64" w:dllVersion="0" w:nlCheck="1" w:checkStyle="0"/>
  <w:activeWritingStyle w:appName="MSWord" w:lang="pt-PT" w:vendorID="64" w:dllVersion="0" w:nlCheck="1" w:checkStyle="0"/>
  <w:activeWritingStyle w:appName="MSWord" w:lang="nl-NL" w:vendorID="64" w:dllVersion="0" w:nlCheck="1" w:checkStyle="0"/>
  <w:activeWritingStyle w:appName="MSWord" w:lang="en-US" w:vendorID="64" w:dllVersion="0" w:nlCheck="1" w:checkStyle="0"/>
  <w:activeWritingStyle w:appName="MSWord" w:lang="en-CA" w:vendorID="64" w:dllVersion="0" w:nlCheck="1" w:checkStyle="0"/>
  <w:proofState w:spelling="clean" w:grammar="clean"/>
  <w:attachedTemplate r:id="rId1"/>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688"/>
    <w:rsid w:val="00000F70"/>
    <w:rsid w:val="00001252"/>
    <w:rsid w:val="000012C4"/>
    <w:rsid w:val="000012C5"/>
    <w:rsid w:val="000017A7"/>
    <w:rsid w:val="00001803"/>
    <w:rsid w:val="00001962"/>
    <w:rsid w:val="00001CDF"/>
    <w:rsid w:val="0000216F"/>
    <w:rsid w:val="000025C7"/>
    <w:rsid w:val="00003326"/>
    <w:rsid w:val="00003541"/>
    <w:rsid w:val="0000387B"/>
    <w:rsid w:val="00003FE3"/>
    <w:rsid w:val="000056D2"/>
    <w:rsid w:val="00006035"/>
    <w:rsid w:val="0000643A"/>
    <w:rsid w:val="0000649F"/>
    <w:rsid w:val="00006943"/>
    <w:rsid w:val="00006FEA"/>
    <w:rsid w:val="00010C9B"/>
    <w:rsid w:val="00010FC5"/>
    <w:rsid w:val="000115E5"/>
    <w:rsid w:val="000118DE"/>
    <w:rsid w:val="00011BB4"/>
    <w:rsid w:val="00011D72"/>
    <w:rsid w:val="00011FCC"/>
    <w:rsid w:val="000121C9"/>
    <w:rsid w:val="000128FC"/>
    <w:rsid w:val="00013380"/>
    <w:rsid w:val="0001387E"/>
    <w:rsid w:val="00013AEB"/>
    <w:rsid w:val="00014207"/>
    <w:rsid w:val="00014A09"/>
    <w:rsid w:val="00014F7A"/>
    <w:rsid w:val="0001564B"/>
    <w:rsid w:val="00015B71"/>
    <w:rsid w:val="00016A84"/>
    <w:rsid w:val="00016FD1"/>
    <w:rsid w:val="00017D0F"/>
    <w:rsid w:val="000201C5"/>
    <w:rsid w:val="00020511"/>
    <w:rsid w:val="00021331"/>
    <w:rsid w:val="00021987"/>
    <w:rsid w:val="00021C76"/>
    <w:rsid w:val="00021DA6"/>
    <w:rsid w:val="000220B5"/>
    <w:rsid w:val="00022797"/>
    <w:rsid w:val="000227FB"/>
    <w:rsid w:val="00022B7B"/>
    <w:rsid w:val="0002337A"/>
    <w:rsid w:val="00023419"/>
    <w:rsid w:val="0002371A"/>
    <w:rsid w:val="00024541"/>
    <w:rsid w:val="0002532A"/>
    <w:rsid w:val="00025B45"/>
    <w:rsid w:val="00025C25"/>
    <w:rsid w:val="00025D05"/>
    <w:rsid w:val="000262B1"/>
    <w:rsid w:val="000264E4"/>
    <w:rsid w:val="00026638"/>
    <w:rsid w:val="00026CC0"/>
    <w:rsid w:val="00026CEF"/>
    <w:rsid w:val="00026F18"/>
    <w:rsid w:val="00027105"/>
    <w:rsid w:val="00027B68"/>
    <w:rsid w:val="00027EDA"/>
    <w:rsid w:val="000300BF"/>
    <w:rsid w:val="000302C5"/>
    <w:rsid w:val="0003046F"/>
    <w:rsid w:val="000312A7"/>
    <w:rsid w:val="00031960"/>
    <w:rsid w:val="00031B1E"/>
    <w:rsid w:val="00031B4F"/>
    <w:rsid w:val="00031C22"/>
    <w:rsid w:val="00031D88"/>
    <w:rsid w:val="00031DD8"/>
    <w:rsid w:val="00031EB0"/>
    <w:rsid w:val="00032433"/>
    <w:rsid w:val="00032712"/>
    <w:rsid w:val="00032B13"/>
    <w:rsid w:val="00032D77"/>
    <w:rsid w:val="000335CA"/>
    <w:rsid w:val="000336B5"/>
    <w:rsid w:val="00033C8D"/>
    <w:rsid w:val="00034189"/>
    <w:rsid w:val="0003486A"/>
    <w:rsid w:val="000355C8"/>
    <w:rsid w:val="00035C33"/>
    <w:rsid w:val="0003620D"/>
    <w:rsid w:val="00036903"/>
    <w:rsid w:val="00037453"/>
    <w:rsid w:val="000403CB"/>
    <w:rsid w:val="00040651"/>
    <w:rsid w:val="00040894"/>
    <w:rsid w:val="000414E8"/>
    <w:rsid w:val="00042B0A"/>
    <w:rsid w:val="00042B8D"/>
    <w:rsid w:val="00043953"/>
    <w:rsid w:val="000439E0"/>
    <w:rsid w:val="00043DBE"/>
    <w:rsid w:val="000443FA"/>
    <w:rsid w:val="000448FF"/>
    <w:rsid w:val="00044989"/>
    <w:rsid w:val="00044EA1"/>
    <w:rsid w:val="00044F0D"/>
    <w:rsid w:val="00044F6A"/>
    <w:rsid w:val="00045009"/>
    <w:rsid w:val="00045B0E"/>
    <w:rsid w:val="00045D1E"/>
    <w:rsid w:val="00046B4D"/>
    <w:rsid w:val="00046D9E"/>
    <w:rsid w:val="00046DDE"/>
    <w:rsid w:val="00047289"/>
    <w:rsid w:val="00047BF0"/>
    <w:rsid w:val="00050059"/>
    <w:rsid w:val="0005086A"/>
    <w:rsid w:val="00050D1D"/>
    <w:rsid w:val="00050DAF"/>
    <w:rsid w:val="000513DC"/>
    <w:rsid w:val="0005162C"/>
    <w:rsid w:val="000519ED"/>
    <w:rsid w:val="00051A6D"/>
    <w:rsid w:val="00051BDC"/>
    <w:rsid w:val="00052266"/>
    <w:rsid w:val="0005305E"/>
    <w:rsid w:val="00053BAC"/>
    <w:rsid w:val="00053BF4"/>
    <w:rsid w:val="000540CD"/>
    <w:rsid w:val="00055079"/>
    <w:rsid w:val="000554D0"/>
    <w:rsid w:val="000554F0"/>
    <w:rsid w:val="00055548"/>
    <w:rsid w:val="00055712"/>
    <w:rsid w:val="00055C69"/>
    <w:rsid w:val="000562E9"/>
    <w:rsid w:val="00057261"/>
    <w:rsid w:val="00057367"/>
    <w:rsid w:val="00057D6B"/>
    <w:rsid w:val="00060438"/>
    <w:rsid w:val="0006077F"/>
    <w:rsid w:val="0006081E"/>
    <w:rsid w:val="000608CA"/>
    <w:rsid w:val="000608DA"/>
    <w:rsid w:val="0006109A"/>
    <w:rsid w:val="00061F49"/>
    <w:rsid w:val="0006242C"/>
    <w:rsid w:val="00062AD4"/>
    <w:rsid w:val="00063316"/>
    <w:rsid w:val="000636B8"/>
    <w:rsid w:val="00063848"/>
    <w:rsid w:val="00064560"/>
    <w:rsid w:val="0006475E"/>
    <w:rsid w:val="00064B7C"/>
    <w:rsid w:val="00064E83"/>
    <w:rsid w:val="00064ED2"/>
    <w:rsid w:val="00065AA5"/>
    <w:rsid w:val="00065E03"/>
    <w:rsid w:val="0006650F"/>
    <w:rsid w:val="00066586"/>
    <w:rsid w:val="00066783"/>
    <w:rsid w:val="00066BB0"/>
    <w:rsid w:val="00066BBE"/>
    <w:rsid w:val="00066FF3"/>
    <w:rsid w:val="000675EB"/>
    <w:rsid w:val="00067C8B"/>
    <w:rsid w:val="000701C5"/>
    <w:rsid w:val="0007026E"/>
    <w:rsid w:val="00070386"/>
    <w:rsid w:val="0007049C"/>
    <w:rsid w:val="000706FF"/>
    <w:rsid w:val="0007076F"/>
    <w:rsid w:val="000708F8"/>
    <w:rsid w:val="000711A7"/>
    <w:rsid w:val="000715AD"/>
    <w:rsid w:val="00071B48"/>
    <w:rsid w:val="00071CF9"/>
    <w:rsid w:val="00071E4B"/>
    <w:rsid w:val="00072561"/>
    <w:rsid w:val="0007286E"/>
    <w:rsid w:val="00072FA4"/>
    <w:rsid w:val="0007336E"/>
    <w:rsid w:val="0007344D"/>
    <w:rsid w:val="00073559"/>
    <w:rsid w:val="00073E56"/>
    <w:rsid w:val="00074366"/>
    <w:rsid w:val="00074800"/>
    <w:rsid w:val="0007490E"/>
    <w:rsid w:val="00074A84"/>
    <w:rsid w:val="000758E8"/>
    <w:rsid w:val="00075E7E"/>
    <w:rsid w:val="000768B3"/>
    <w:rsid w:val="00076AB9"/>
    <w:rsid w:val="00076C10"/>
    <w:rsid w:val="00076FF5"/>
    <w:rsid w:val="000772D9"/>
    <w:rsid w:val="0007763A"/>
    <w:rsid w:val="000777FE"/>
    <w:rsid w:val="00077C78"/>
    <w:rsid w:val="000802D6"/>
    <w:rsid w:val="000803A4"/>
    <w:rsid w:val="0008083A"/>
    <w:rsid w:val="00081186"/>
    <w:rsid w:val="00081B9E"/>
    <w:rsid w:val="00081BDF"/>
    <w:rsid w:val="00082490"/>
    <w:rsid w:val="000825C7"/>
    <w:rsid w:val="00082CD6"/>
    <w:rsid w:val="00083C84"/>
    <w:rsid w:val="000843BB"/>
    <w:rsid w:val="00084CC8"/>
    <w:rsid w:val="0008515F"/>
    <w:rsid w:val="000852C3"/>
    <w:rsid w:val="0008543A"/>
    <w:rsid w:val="00085C2B"/>
    <w:rsid w:val="00086491"/>
    <w:rsid w:val="000867E5"/>
    <w:rsid w:val="00086F53"/>
    <w:rsid w:val="0008724A"/>
    <w:rsid w:val="000877D5"/>
    <w:rsid w:val="00087C08"/>
    <w:rsid w:val="00087DA5"/>
    <w:rsid w:val="00087F71"/>
    <w:rsid w:val="00087F7D"/>
    <w:rsid w:val="0009012C"/>
    <w:rsid w:val="000901D2"/>
    <w:rsid w:val="00090AA8"/>
    <w:rsid w:val="00090E23"/>
    <w:rsid w:val="000911D2"/>
    <w:rsid w:val="000913EE"/>
    <w:rsid w:val="000918D1"/>
    <w:rsid w:val="00091F25"/>
    <w:rsid w:val="00092883"/>
    <w:rsid w:val="00093051"/>
    <w:rsid w:val="00093122"/>
    <w:rsid w:val="000931C6"/>
    <w:rsid w:val="00093470"/>
    <w:rsid w:val="000938F0"/>
    <w:rsid w:val="00093C91"/>
    <w:rsid w:val="00094437"/>
    <w:rsid w:val="00094610"/>
    <w:rsid w:val="000949A8"/>
    <w:rsid w:val="00094BD5"/>
    <w:rsid w:val="00095B28"/>
    <w:rsid w:val="00095C17"/>
    <w:rsid w:val="00095E01"/>
    <w:rsid w:val="00096099"/>
    <w:rsid w:val="0009695A"/>
    <w:rsid w:val="00096A75"/>
    <w:rsid w:val="00096D23"/>
    <w:rsid w:val="0009710F"/>
    <w:rsid w:val="000976C3"/>
    <w:rsid w:val="00097A2D"/>
    <w:rsid w:val="00097B7B"/>
    <w:rsid w:val="000A08A2"/>
    <w:rsid w:val="000A08FE"/>
    <w:rsid w:val="000A0DA1"/>
    <w:rsid w:val="000A1017"/>
    <w:rsid w:val="000A15C9"/>
    <w:rsid w:val="000A1946"/>
    <w:rsid w:val="000A1E7C"/>
    <w:rsid w:val="000A2021"/>
    <w:rsid w:val="000A25E2"/>
    <w:rsid w:val="000A2C42"/>
    <w:rsid w:val="000A2C60"/>
    <w:rsid w:val="000A2ED3"/>
    <w:rsid w:val="000A3426"/>
    <w:rsid w:val="000A39CA"/>
    <w:rsid w:val="000A3AE8"/>
    <w:rsid w:val="000A3DE3"/>
    <w:rsid w:val="000A3EC6"/>
    <w:rsid w:val="000A3F71"/>
    <w:rsid w:val="000A4217"/>
    <w:rsid w:val="000A4804"/>
    <w:rsid w:val="000A4C26"/>
    <w:rsid w:val="000A4E1D"/>
    <w:rsid w:val="000A4EF0"/>
    <w:rsid w:val="000A5296"/>
    <w:rsid w:val="000A5CE5"/>
    <w:rsid w:val="000A6423"/>
    <w:rsid w:val="000A6ADF"/>
    <w:rsid w:val="000A7970"/>
    <w:rsid w:val="000A7A62"/>
    <w:rsid w:val="000B00F8"/>
    <w:rsid w:val="000B03A6"/>
    <w:rsid w:val="000B0A07"/>
    <w:rsid w:val="000B0CD2"/>
    <w:rsid w:val="000B1411"/>
    <w:rsid w:val="000B1715"/>
    <w:rsid w:val="000B1C97"/>
    <w:rsid w:val="000B2213"/>
    <w:rsid w:val="000B2351"/>
    <w:rsid w:val="000B25D2"/>
    <w:rsid w:val="000B316A"/>
    <w:rsid w:val="000B33A1"/>
    <w:rsid w:val="000B34B1"/>
    <w:rsid w:val="000B3808"/>
    <w:rsid w:val="000B3A16"/>
    <w:rsid w:val="000B3A5B"/>
    <w:rsid w:val="000B3E43"/>
    <w:rsid w:val="000B4068"/>
    <w:rsid w:val="000B472C"/>
    <w:rsid w:val="000B47F9"/>
    <w:rsid w:val="000B5325"/>
    <w:rsid w:val="000B5CC3"/>
    <w:rsid w:val="000B603E"/>
    <w:rsid w:val="000B68A8"/>
    <w:rsid w:val="000B6AF9"/>
    <w:rsid w:val="000B7097"/>
    <w:rsid w:val="000C0098"/>
    <w:rsid w:val="000C0A2A"/>
    <w:rsid w:val="000C0AE7"/>
    <w:rsid w:val="000C0B4D"/>
    <w:rsid w:val="000C0FDE"/>
    <w:rsid w:val="000C0FF5"/>
    <w:rsid w:val="000C1374"/>
    <w:rsid w:val="000C157C"/>
    <w:rsid w:val="000C1BA4"/>
    <w:rsid w:val="000C1F88"/>
    <w:rsid w:val="000C2D1F"/>
    <w:rsid w:val="000C2EC8"/>
    <w:rsid w:val="000C344D"/>
    <w:rsid w:val="000C40FD"/>
    <w:rsid w:val="000C44BE"/>
    <w:rsid w:val="000C495E"/>
    <w:rsid w:val="000C4CCB"/>
    <w:rsid w:val="000C514B"/>
    <w:rsid w:val="000C5220"/>
    <w:rsid w:val="000C6A76"/>
    <w:rsid w:val="000C747A"/>
    <w:rsid w:val="000C7588"/>
    <w:rsid w:val="000D09DE"/>
    <w:rsid w:val="000D0D04"/>
    <w:rsid w:val="000D0ED2"/>
    <w:rsid w:val="000D19DA"/>
    <w:rsid w:val="000D1A19"/>
    <w:rsid w:val="000D22F2"/>
    <w:rsid w:val="000D28A9"/>
    <w:rsid w:val="000D2F72"/>
    <w:rsid w:val="000D351D"/>
    <w:rsid w:val="000D3D3C"/>
    <w:rsid w:val="000D48B3"/>
    <w:rsid w:val="000D4ED7"/>
    <w:rsid w:val="000D5522"/>
    <w:rsid w:val="000D5935"/>
    <w:rsid w:val="000D5E11"/>
    <w:rsid w:val="000D7756"/>
    <w:rsid w:val="000D7F06"/>
    <w:rsid w:val="000E0009"/>
    <w:rsid w:val="000E0087"/>
    <w:rsid w:val="000E0172"/>
    <w:rsid w:val="000E05FF"/>
    <w:rsid w:val="000E0C0E"/>
    <w:rsid w:val="000E0CD3"/>
    <w:rsid w:val="000E0DE7"/>
    <w:rsid w:val="000E18C2"/>
    <w:rsid w:val="000E279E"/>
    <w:rsid w:val="000E286E"/>
    <w:rsid w:val="000E2D8B"/>
    <w:rsid w:val="000E3507"/>
    <w:rsid w:val="000E380B"/>
    <w:rsid w:val="000E3930"/>
    <w:rsid w:val="000E4056"/>
    <w:rsid w:val="000E41AF"/>
    <w:rsid w:val="000E518D"/>
    <w:rsid w:val="000E563A"/>
    <w:rsid w:val="000E5DEC"/>
    <w:rsid w:val="000E6696"/>
    <w:rsid w:val="000E6CE2"/>
    <w:rsid w:val="000E7D85"/>
    <w:rsid w:val="000E7F81"/>
    <w:rsid w:val="000F00AF"/>
    <w:rsid w:val="000F0376"/>
    <w:rsid w:val="000F08D3"/>
    <w:rsid w:val="000F0A21"/>
    <w:rsid w:val="000F0A2E"/>
    <w:rsid w:val="000F1010"/>
    <w:rsid w:val="000F170F"/>
    <w:rsid w:val="000F2F91"/>
    <w:rsid w:val="000F3239"/>
    <w:rsid w:val="000F38F8"/>
    <w:rsid w:val="000F48D0"/>
    <w:rsid w:val="000F4912"/>
    <w:rsid w:val="000F4DBB"/>
    <w:rsid w:val="000F6790"/>
    <w:rsid w:val="000F6AB4"/>
    <w:rsid w:val="000F6B12"/>
    <w:rsid w:val="000F6E4E"/>
    <w:rsid w:val="000F6F6B"/>
    <w:rsid w:val="000F6FAF"/>
    <w:rsid w:val="000F78FF"/>
    <w:rsid w:val="000F7982"/>
    <w:rsid w:val="00100017"/>
    <w:rsid w:val="00100181"/>
    <w:rsid w:val="001001B4"/>
    <w:rsid w:val="001002ED"/>
    <w:rsid w:val="001003AB"/>
    <w:rsid w:val="001003CC"/>
    <w:rsid w:val="00100658"/>
    <w:rsid w:val="001008D1"/>
    <w:rsid w:val="00100B67"/>
    <w:rsid w:val="00100BCC"/>
    <w:rsid w:val="00101248"/>
    <w:rsid w:val="001012E3"/>
    <w:rsid w:val="00101AC3"/>
    <w:rsid w:val="001021EF"/>
    <w:rsid w:val="00104361"/>
    <w:rsid w:val="00104B14"/>
    <w:rsid w:val="00104DD1"/>
    <w:rsid w:val="00105272"/>
    <w:rsid w:val="001054D9"/>
    <w:rsid w:val="00105F50"/>
    <w:rsid w:val="001061E6"/>
    <w:rsid w:val="00106608"/>
    <w:rsid w:val="0010666C"/>
    <w:rsid w:val="00106915"/>
    <w:rsid w:val="001074EC"/>
    <w:rsid w:val="00107B02"/>
    <w:rsid w:val="00107C82"/>
    <w:rsid w:val="00110271"/>
    <w:rsid w:val="00110792"/>
    <w:rsid w:val="00110808"/>
    <w:rsid w:val="00110C58"/>
    <w:rsid w:val="00110C89"/>
    <w:rsid w:val="00110E8A"/>
    <w:rsid w:val="00111352"/>
    <w:rsid w:val="001113E7"/>
    <w:rsid w:val="001119AF"/>
    <w:rsid w:val="00112A30"/>
    <w:rsid w:val="00112A6D"/>
    <w:rsid w:val="00113359"/>
    <w:rsid w:val="00113A6B"/>
    <w:rsid w:val="00113B1B"/>
    <w:rsid w:val="00113E6F"/>
    <w:rsid w:val="0011463E"/>
    <w:rsid w:val="00114643"/>
    <w:rsid w:val="00114EA4"/>
    <w:rsid w:val="001151B5"/>
    <w:rsid w:val="0011598A"/>
    <w:rsid w:val="00115D75"/>
    <w:rsid w:val="001160C4"/>
    <w:rsid w:val="0011611B"/>
    <w:rsid w:val="0011621C"/>
    <w:rsid w:val="00116B81"/>
    <w:rsid w:val="00116B85"/>
    <w:rsid w:val="001172E1"/>
    <w:rsid w:val="00117854"/>
    <w:rsid w:val="00117DA4"/>
    <w:rsid w:val="00120BC7"/>
    <w:rsid w:val="001212CD"/>
    <w:rsid w:val="00122403"/>
    <w:rsid w:val="0012240A"/>
    <w:rsid w:val="00122CA9"/>
    <w:rsid w:val="00123857"/>
    <w:rsid w:val="00123898"/>
    <w:rsid w:val="00123B40"/>
    <w:rsid w:val="001248EE"/>
    <w:rsid w:val="001254DB"/>
    <w:rsid w:val="00125FC3"/>
    <w:rsid w:val="0012607C"/>
    <w:rsid w:val="001268CA"/>
    <w:rsid w:val="00127818"/>
    <w:rsid w:val="00130439"/>
    <w:rsid w:val="0013046B"/>
    <w:rsid w:val="00131048"/>
    <w:rsid w:val="0013104A"/>
    <w:rsid w:val="00131635"/>
    <w:rsid w:val="001319BA"/>
    <w:rsid w:val="00131D85"/>
    <w:rsid w:val="00132138"/>
    <w:rsid w:val="00132377"/>
    <w:rsid w:val="0013253E"/>
    <w:rsid w:val="001325F2"/>
    <w:rsid w:val="001328B2"/>
    <w:rsid w:val="00132DCC"/>
    <w:rsid w:val="0013380A"/>
    <w:rsid w:val="00133858"/>
    <w:rsid w:val="00133956"/>
    <w:rsid w:val="00133AE7"/>
    <w:rsid w:val="00133C2C"/>
    <w:rsid w:val="00134B3D"/>
    <w:rsid w:val="001352F0"/>
    <w:rsid w:val="001358B1"/>
    <w:rsid w:val="001358F9"/>
    <w:rsid w:val="00135A44"/>
    <w:rsid w:val="00135A81"/>
    <w:rsid w:val="001369B5"/>
    <w:rsid w:val="00136DE5"/>
    <w:rsid w:val="00137230"/>
    <w:rsid w:val="0013750E"/>
    <w:rsid w:val="001376F6"/>
    <w:rsid w:val="0013777E"/>
    <w:rsid w:val="001378A4"/>
    <w:rsid w:val="00137AB3"/>
    <w:rsid w:val="00137B95"/>
    <w:rsid w:val="00137BCB"/>
    <w:rsid w:val="0014063A"/>
    <w:rsid w:val="001406C5"/>
    <w:rsid w:val="00140847"/>
    <w:rsid w:val="00140AC2"/>
    <w:rsid w:val="00140FDA"/>
    <w:rsid w:val="00141183"/>
    <w:rsid w:val="001414CA"/>
    <w:rsid w:val="00141F82"/>
    <w:rsid w:val="00142345"/>
    <w:rsid w:val="0014239C"/>
    <w:rsid w:val="00142927"/>
    <w:rsid w:val="00142A37"/>
    <w:rsid w:val="00142C59"/>
    <w:rsid w:val="00142EBE"/>
    <w:rsid w:val="00142F36"/>
    <w:rsid w:val="00143374"/>
    <w:rsid w:val="00143B03"/>
    <w:rsid w:val="00143D84"/>
    <w:rsid w:val="00144209"/>
    <w:rsid w:val="0014424F"/>
    <w:rsid w:val="001442AD"/>
    <w:rsid w:val="00144681"/>
    <w:rsid w:val="001446F5"/>
    <w:rsid w:val="0014485D"/>
    <w:rsid w:val="00144E46"/>
    <w:rsid w:val="00144F62"/>
    <w:rsid w:val="001450E9"/>
    <w:rsid w:val="0014557D"/>
    <w:rsid w:val="00145783"/>
    <w:rsid w:val="0014593D"/>
    <w:rsid w:val="00145C53"/>
    <w:rsid w:val="00145CB5"/>
    <w:rsid w:val="00145FE7"/>
    <w:rsid w:val="00145FFC"/>
    <w:rsid w:val="0014610B"/>
    <w:rsid w:val="001464B1"/>
    <w:rsid w:val="00146A33"/>
    <w:rsid w:val="00146E08"/>
    <w:rsid w:val="00146FA7"/>
    <w:rsid w:val="0014716C"/>
    <w:rsid w:val="00147681"/>
    <w:rsid w:val="00150381"/>
    <w:rsid w:val="001504BA"/>
    <w:rsid w:val="00150D2D"/>
    <w:rsid w:val="00150E28"/>
    <w:rsid w:val="0015166D"/>
    <w:rsid w:val="0015256F"/>
    <w:rsid w:val="0015282A"/>
    <w:rsid w:val="00152C9E"/>
    <w:rsid w:val="00154126"/>
    <w:rsid w:val="0015423D"/>
    <w:rsid w:val="00155592"/>
    <w:rsid w:val="00155854"/>
    <w:rsid w:val="00155D32"/>
    <w:rsid w:val="00156003"/>
    <w:rsid w:val="001560BB"/>
    <w:rsid w:val="00156236"/>
    <w:rsid w:val="001563BF"/>
    <w:rsid w:val="001567C3"/>
    <w:rsid w:val="001568B1"/>
    <w:rsid w:val="00156A3C"/>
    <w:rsid w:val="00157618"/>
    <w:rsid w:val="00157935"/>
    <w:rsid w:val="001579AD"/>
    <w:rsid w:val="00157CE4"/>
    <w:rsid w:val="001605A6"/>
    <w:rsid w:val="001606E8"/>
    <w:rsid w:val="00162531"/>
    <w:rsid w:val="001635D7"/>
    <w:rsid w:val="001637EC"/>
    <w:rsid w:val="0016381E"/>
    <w:rsid w:val="0016419D"/>
    <w:rsid w:val="00164332"/>
    <w:rsid w:val="00164547"/>
    <w:rsid w:val="001645D7"/>
    <w:rsid w:val="00164D3C"/>
    <w:rsid w:val="001659BA"/>
    <w:rsid w:val="00165C66"/>
    <w:rsid w:val="00165E1B"/>
    <w:rsid w:val="00166D1C"/>
    <w:rsid w:val="00167169"/>
    <w:rsid w:val="00167306"/>
    <w:rsid w:val="00167473"/>
    <w:rsid w:val="001677AA"/>
    <w:rsid w:val="0016794E"/>
    <w:rsid w:val="00167EF9"/>
    <w:rsid w:val="001702D8"/>
    <w:rsid w:val="00170462"/>
    <w:rsid w:val="0017088C"/>
    <w:rsid w:val="00171317"/>
    <w:rsid w:val="0017162E"/>
    <w:rsid w:val="00172F61"/>
    <w:rsid w:val="00172FCB"/>
    <w:rsid w:val="00173390"/>
    <w:rsid w:val="001738F2"/>
    <w:rsid w:val="00173BF4"/>
    <w:rsid w:val="00173D43"/>
    <w:rsid w:val="001743C4"/>
    <w:rsid w:val="0017460D"/>
    <w:rsid w:val="00174711"/>
    <w:rsid w:val="0017475D"/>
    <w:rsid w:val="001747DD"/>
    <w:rsid w:val="00174A99"/>
    <w:rsid w:val="00174D12"/>
    <w:rsid w:val="00174D7B"/>
    <w:rsid w:val="00174E02"/>
    <w:rsid w:val="00175160"/>
    <w:rsid w:val="001751A7"/>
    <w:rsid w:val="0017622F"/>
    <w:rsid w:val="0017648E"/>
    <w:rsid w:val="001764B6"/>
    <w:rsid w:val="00176645"/>
    <w:rsid w:val="00176AF1"/>
    <w:rsid w:val="00176E1A"/>
    <w:rsid w:val="00177128"/>
    <w:rsid w:val="001772C8"/>
    <w:rsid w:val="001777FC"/>
    <w:rsid w:val="001809D8"/>
    <w:rsid w:val="00180AFD"/>
    <w:rsid w:val="00180D67"/>
    <w:rsid w:val="00181006"/>
    <w:rsid w:val="001811D3"/>
    <w:rsid w:val="001812F5"/>
    <w:rsid w:val="001814DA"/>
    <w:rsid w:val="0018189A"/>
    <w:rsid w:val="00181C36"/>
    <w:rsid w:val="00182228"/>
    <w:rsid w:val="00182A7D"/>
    <w:rsid w:val="00182BCE"/>
    <w:rsid w:val="00182C44"/>
    <w:rsid w:val="00182DA6"/>
    <w:rsid w:val="00183B25"/>
    <w:rsid w:val="0018412D"/>
    <w:rsid w:val="001841C5"/>
    <w:rsid w:val="00184655"/>
    <w:rsid w:val="00184AF8"/>
    <w:rsid w:val="00184C68"/>
    <w:rsid w:val="001857F9"/>
    <w:rsid w:val="00185B22"/>
    <w:rsid w:val="001868BD"/>
    <w:rsid w:val="00186B65"/>
    <w:rsid w:val="0018726F"/>
    <w:rsid w:val="001873C3"/>
    <w:rsid w:val="00187708"/>
    <w:rsid w:val="00187BD8"/>
    <w:rsid w:val="00190601"/>
    <w:rsid w:val="001906E9"/>
    <w:rsid w:val="00190919"/>
    <w:rsid w:val="00190981"/>
    <w:rsid w:val="00191793"/>
    <w:rsid w:val="00191BA5"/>
    <w:rsid w:val="001936C8"/>
    <w:rsid w:val="00193DEC"/>
    <w:rsid w:val="0019439D"/>
    <w:rsid w:val="00194A9E"/>
    <w:rsid w:val="00194C99"/>
    <w:rsid w:val="001959EE"/>
    <w:rsid w:val="00195CCB"/>
    <w:rsid w:val="00195D71"/>
    <w:rsid w:val="00196250"/>
    <w:rsid w:val="00196E96"/>
    <w:rsid w:val="00197613"/>
    <w:rsid w:val="00197702"/>
    <w:rsid w:val="00197A7C"/>
    <w:rsid w:val="001A05A1"/>
    <w:rsid w:val="001A077F"/>
    <w:rsid w:val="001A094D"/>
    <w:rsid w:val="001A12DE"/>
    <w:rsid w:val="001A1FBA"/>
    <w:rsid w:val="001A2565"/>
    <w:rsid w:val="001A25F3"/>
    <w:rsid w:val="001A30DC"/>
    <w:rsid w:val="001A3720"/>
    <w:rsid w:val="001A38CE"/>
    <w:rsid w:val="001A3ADE"/>
    <w:rsid w:val="001A418C"/>
    <w:rsid w:val="001A4814"/>
    <w:rsid w:val="001A4EA8"/>
    <w:rsid w:val="001A5267"/>
    <w:rsid w:val="001A5E82"/>
    <w:rsid w:val="001A61CB"/>
    <w:rsid w:val="001A68D5"/>
    <w:rsid w:val="001A6A95"/>
    <w:rsid w:val="001A7A9C"/>
    <w:rsid w:val="001B05EF"/>
    <w:rsid w:val="001B121B"/>
    <w:rsid w:val="001B144B"/>
    <w:rsid w:val="001B1E32"/>
    <w:rsid w:val="001B210A"/>
    <w:rsid w:val="001B2400"/>
    <w:rsid w:val="001B376E"/>
    <w:rsid w:val="001B3C85"/>
    <w:rsid w:val="001B4179"/>
    <w:rsid w:val="001B459F"/>
    <w:rsid w:val="001B47D5"/>
    <w:rsid w:val="001B4C40"/>
    <w:rsid w:val="001B508B"/>
    <w:rsid w:val="001B5138"/>
    <w:rsid w:val="001B528E"/>
    <w:rsid w:val="001B545E"/>
    <w:rsid w:val="001B54AE"/>
    <w:rsid w:val="001B54C4"/>
    <w:rsid w:val="001B5992"/>
    <w:rsid w:val="001B5B57"/>
    <w:rsid w:val="001B5E6F"/>
    <w:rsid w:val="001B66DC"/>
    <w:rsid w:val="001B6A64"/>
    <w:rsid w:val="001B73B4"/>
    <w:rsid w:val="001B797B"/>
    <w:rsid w:val="001C10E5"/>
    <w:rsid w:val="001C11C4"/>
    <w:rsid w:val="001C1993"/>
    <w:rsid w:val="001C226A"/>
    <w:rsid w:val="001C27D1"/>
    <w:rsid w:val="001C2AB8"/>
    <w:rsid w:val="001C32AE"/>
    <w:rsid w:val="001C3428"/>
    <w:rsid w:val="001C3904"/>
    <w:rsid w:val="001C3BA4"/>
    <w:rsid w:val="001C3C10"/>
    <w:rsid w:val="001C3F48"/>
    <w:rsid w:val="001C4464"/>
    <w:rsid w:val="001C459C"/>
    <w:rsid w:val="001C4B78"/>
    <w:rsid w:val="001C5189"/>
    <w:rsid w:val="001C559C"/>
    <w:rsid w:val="001C5D32"/>
    <w:rsid w:val="001C6148"/>
    <w:rsid w:val="001C6A47"/>
    <w:rsid w:val="001C718A"/>
    <w:rsid w:val="001C7867"/>
    <w:rsid w:val="001C7894"/>
    <w:rsid w:val="001D0076"/>
    <w:rsid w:val="001D0715"/>
    <w:rsid w:val="001D15A7"/>
    <w:rsid w:val="001D1F2C"/>
    <w:rsid w:val="001D2109"/>
    <w:rsid w:val="001D2CCC"/>
    <w:rsid w:val="001D2E41"/>
    <w:rsid w:val="001D3BBF"/>
    <w:rsid w:val="001D3DCD"/>
    <w:rsid w:val="001D3DF8"/>
    <w:rsid w:val="001D4A7C"/>
    <w:rsid w:val="001D4AC7"/>
    <w:rsid w:val="001D4B7C"/>
    <w:rsid w:val="001D4F73"/>
    <w:rsid w:val="001D5221"/>
    <w:rsid w:val="001D5247"/>
    <w:rsid w:val="001D53A7"/>
    <w:rsid w:val="001D55FF"/>
    <w:rsid w:val="001D61E4"/>
    <w:rsid w:val="001D6B0B"/>
    <w:rsid w:val="001D72CA"/>
    <w:rsid w:val="001D7478"/>
    <w:rsid w:val="001D7612"/>
    <w:rsid w:val="001D7D9A"/>
    <w:rsid w:val="001E078F"/>
    <w:rsid w:val="001E07C8"/>
    <w:rsid w:val="001E0946"/>
    <w:rsid w:val="001E0B08"/>
    <w:rsid w:val="001E25EE"/>
    <w:rsid w:val="001E35A2"/>
    <w:rsid w:val="001E39CF"/>
    <w:rsid w:val="001E3F56"/>
    <w:rsid w:val="001E41B5"/>
    <w:rsid w:val="001E43A7"/>
    <w:rsid w:val="001E44F1"/>
    <w:rsid w:val="001E4A48"/>
    <w:rsid w:val="001E5279"/>
    <w:rsid w:val="001E52D8"/>
    <w:rsid w:val="001E5E4C"/>
    <w:rsid w:val="001E5FFF"/>
    <w:rsid w:val="001E6B45"/>
    <w:rsid w:val="001E6CD5"/>
    <w:rsid w:val="001E6D78"/>
    <w:rsid w:val="001E732B"/>
    <w:rsid w:val="001E74D7"/>
    <w:rsid w:val="001E7882"/>
    <w:rsid w:val="001E78CB"/>
    <w:rsid w:val="001E7C13"/>
    <w:rsid w:val="001E7D9B"/>
    <w:rsid w:val="001F04D6"/>
    <w:rsid w:val="001F0621"/>
    <w:rsid w:val="001F0BA5"/>
    <w:rsid w:val="001F0CA4"/>
    <w:rsid w:val="001F18B9"/>
    <w:rsid w:val="001F1F42"/>
    <w:rsid w:val="001F278E"/>
    <w:rsid w:val="001F29DB"/>
    <w:rsid w:val="001F2D14"/>
    <w:rsid w:val="001F3250"/>
    <w:rsid w:val="001F3387"/>
    <w:rsid w:val="001F3870"/>
    <w:rsid w:val="001F388F"/>
    <w:rsid w:val="001F3904"/>
    <w:rsid w:val="001F400C"/>
    <w:rsid w:val="001F4F59"/>
    <w:rsid w:val="001F610B"/>
    <w:rsid w:val="001F63C3"/>
    <w:rsid w:val="001F6BA2"/>
    <w:rsid w:val="001F7420"/>
    <w:rsid w:val="001F79ED"/>
    <w:rsid w:val="001F7CC5"/>
    <w:rsid w:val="0020025D"/>
    <w:rsid w:val="002004FC"/>
    <w:rsid w:val="00200BE0"/>
    <w:rsid w:val="002012C1"/>
    <w:rsid w:val="00201A4F"/>
    <w:rsid w:val="00201BEA"/>
    <w:rsid w:val="00201CDF"/>
    <w:rsid w:val="0020233D"/>
    <w:rsid w:val="0020247E"/>
    <w:rsid w:val="00202B3E"/>
    <w:rsid w:val="00202BE9"/>
    <w:rsid w:val="002031D0"/>
    <w:rsid w:val="00203908"/>
    <w:rsid w:val="00203AFE"/>
    <w:rsid w:val="00203C70"/>
    <w:rsid w:val="00204217"/>
    <w:rsid w:val="002047C3"/>
    <w:rsid w:val="00204875"/>
    <w:rsid w:val="00205071"/>
    <w:rsid w:val="00205183"/>
    <w:rsid w:val="00205498"/>
    <w:rsid w:val="002054B2"/>
    <w:rsid w:val="0020587E"/>
    <w:rsid w:val="00205EB9"/>
    <w:rsid w:val="002063AE"/>
    <w:rsid w:val="00206C22"/>
    <w:rsid w:val="00206F3A"/>
    <w:rsid w:val="00206FC4"/>
    <w:rsid w:val="00207943"/>
    <w:rsid w:val="002079C0"/>
    <w:rsid w:val="00207F58"/>
    <w:rsid w:val="002100E8"/>
    <w:rsid w:val="00210496"/>
    <w:rsid w:val="00210743"/>
    <w:rsid w:val="00210E51"/>
    <w:rsid w:val="00210F93"/>
    <w:rsid w:val="002110DD"/>
    <w:rsid w:val="00211341"/>
    <w:rsid w:val="00211AB7"/>
    <w:rsid w:val="00211C70"/>
    <w:rsid w:val="00211D2E"/>
    <w:rsid w:val="00211DDE"/>
    <w:rsid w:val="00212032"/>
    <w:rsid w:val="00212072"/>
    <w:rsid w:val="0021218C"/>
    <w:rsid w:val="002124EE"/>
    <w:rsid w:val="002129CE"/>
    <w:rsid w:val="00212D7C"/>
    <w:rsid w:val="00213008"/>
    <w:rsid w:val="0021339E"/>
    <w:rsid w:val="002143C5"/>
    <w:rsid w:val="002148B0"/>
    <w:rsid w:val="00214EDD"/>
    <w:rsid w:val="00215233"/>
    <w:rsid w:val="0021542A"/>
    <w:rsid w:val="00216C69"/>
    <w:rsid w:val="00216D8B"/>
    <w:rsid w:val="00216E00"/>
    <w:rsid w:val="00217BF9"/>
    <w:rsid w:val="00217F5E"/>
    <w:rsid w:val="00220216"/>
    <w:rsid w:val="002203B0"/>
    <w:rsid w:val="002209BD"/>
    <w:rsid w:val="00220EF6"/>
    <w:rsid w:val="002211B7"/>
    <w:rsid w:val="00221A95"/>
    <w:rsid w:val="00222196"/>
    <w:rsid w:val="00222417"/>
    <w:rsid w:val="002230FE"/>
    <w:rsid w:val="0022361D"/>
    <w:rsid w:val="002238D2"/>
    <w:rsid w:val="00223B5B"/>
    <w:rsid w:val="00223F8E"/>
    <w:rsid w:val="00223FD2"/>
    <w:rsid w:val="002241C5"/>
    <w:rsid w:val="00224804"/>
    <w:rsid w:val="00224AA6"/>
    <w:rsid w:val="00224EA7"/>
    <w:rsid w:val="00225D9B"/>
    <w:rsid w:val="00226797"/>
    <w:rsid w:val="0022758B"/>
    <w:rsid w:val="0022781D"/>
    <w:rsid w:val="00227AB9"/>
    <w:rsid w:val="00230C88"/>
    <w:rsid w:val="002313CA"/>
    <w:rsid w:val="00231EDF"/>
    <w:rsid w:val="00231F31"/>
    <w:rsid w:val="00232CDA"/>
    <w:rsid w:val="002331E9"/>
    <w:rsid w:val="002341EC"/>
    <w:rsid w:val="0023464A"/>
    <w:rsid w:val="00234805"/>
    <w:rsid w:val="0023544E"/>
    <w:rsid w:val="00235598"/>
    <w:rsid w:val="002357B5"/>
    <w:rsid w:val="002357C6"/>
    <w:rsid w:val="00235C5C"/>
    <w:rsid w:val="00236100"/>
    <w:rsid w:val="002365D1"/>
    <w:rsid w:val="002366AE"/>
    <w:rsid w:val="00236978"/>
    <w:rsid w:val="00236B74"/>
    <w:rsid w:val="00236BDB"/>
    <w:rsid w:val="00237A1D"/>
    <w:rsid w:val="00237B92"/>
    <w:rsid w:val="00237DBE"/>
    <w:rsid w:val="002401AA"/>
    <w:rsid w:val="002403DE"/>
    <w:rsid w:val="002404AC"/>
    <w:rsid w:val="002406F4"/>
    <w:rsid w:val="002407B6"/>
    <w:rsid w:val="00240B8B"/>
    <w:rsid w:val="00240D30"/>
    <w:rsid w:val="002423FA"/>
    <w:rsid w:val="002430F4"/>
    <w:rsid w:val="002431A3"/>
    <w:rsid w:val="0024371F"/>
    <w:rsid w:val="002438A6"/>
    <w:rsid w:val="002438AD"/>
    <w:rsid w:val="00243DAD"/>
    <w:rsid w:val="002451D8"/>
    <w:rsid w:val="002458B8"/>
    <w:rsid w:val="002461C8"/>
    <w:rsid w:val="0024641F"/>
    <w:rsid w:val="00246C1E"/>
    <w:rsid w:val="00246C23"/>
    <w:rsid w:val="00246E07"/>
    <w:rsid w:val="002470BA"/>
    <w:rsid w:val="002477B7"/>
    <w:rsid w:val="002477CC"/>
    <w:rsid w:val="00247C2B"/>
    <w:rsid w:val="00251641"/>
    <w:rsid w:val="002516B4"/>
    <w:rsid w:val="00251C05"/>
    <w:rsid w:val="0025256F"/>
    <w:rsid w:val="00253CAC"/>
    <w:rsid w:val="002546CD"/>
    <w:rsid w:val="00254722"/>
    <w:rsid w:val="00254D72"/>
    <w:rsid w:val="00254F4C"/>
    <w:rsid w:val="00255734"/>
    <w:rsid w:val="0025620A"/>
    <w:rsid w:val="00256292"/>
    <w:rsid w:val="00256727"/>
    <w:rsid w:val="00256857"/>
    <w:rsid w:val="002568E1"/>
    <w:rsid w:val="00256A07"/>
    <w:rsid w:val="002578D0"/>
    <w:rsid w:val="00257E72"/>
    <w:rsid w:val="0026078C"/>
    <w:rsid w:val="00260A84"/>
    <w:rsid w:val="00261115"/>
    <w:rsid w:val="00261454"/>
    <w:rsid w:val="00261893"/>
    <w:rsid w:val="00261E7A"/>
    <w:rsid w:val="00261F32"/>
    <w:rsid w:val="0026213C"/>
    <w:rsid w:val="002625C1"/>
    <w:rsid w:val="00262ABA"/>
    <w:rsid w:val="00262B7A"/>
    <w:rsid w:val="00262E60"/>
    <w:rsid w:val="00263359"/>
    <w:rsid w:val="002635C7"/>
    <w:rsid w:val="002644F9"/>
    <w:rsid w:val="0026469E"/>
    <w:rsid w:val="0026493B"/>
    <w:rsid w:val="00264A9D"/>
    <w:rsid w:val="00264ECA"/>
    <w:rsid w:val="002650A1"/>
    <w:rsid w:val="00265228"/>
    <w:rsid w:val="0026550D"/>
    <w:rsid w:val="00265E64"/>
    <w:rsid w:val="00265FCD"/>
    <w:rsid w:val="0026662C"/>
    <w:rsid w:val="00266A90"/>
    <w:rsid w:val="00266E4B"/>
    <w:rsid w:val="0026729D"/>
    <w:rsid w:val="002676F5"/>
    <w:rsid w:val="002676F6"/>
    <w:rsid w:val="00270660"/>
    <w:rsid w:val="002714EB"/>
    <w:rsid w:val="0027194E"/>
    <w:rsid w:val="00271B1A"/>
    <w:rsid w:val="00271B77"/>
    <w:rsid w:val="00271BEC"/>
    <w:rsid w:val="0027283B"/>
    <w:rsid w:val="00272EDF"/>
    <w:rsid w:val="00273390"/>
    <w:rsid w:val="002733A4"/>
    <w:rsid w:val="002734D9"/>
    <w:rsid w:val="00273681"/>
    <w:rsid w:val="002738FE"/>
    <w:rsid w:val="00273D96"/>
    <w:rsid w:val="00274233"/>
    <w:rsid w:val="00275259"/>
    <w:rsid w:val="00275D3D"/>
    <w:rsid w:val="00275EC7"/>
    <w:rsid w:val="00275FA7"/>
    <w:rsid w:val="00277380"/>
    <w:rsid w:val="0027790E"/>
    <w:rsid w:val="002801AF"/>
    <w:rsid w:val="002823AA"/>
    <w:rsid w:val="00282985"/>
    <w:rsid w:val="00282991"/>
    <w:rsid w:val="00283175"/>
    <w:rsid w:val="00283EE8"/>
    <w:rsid w:val="0028400E"/>
    <w:rsid w:val="0028472E"/>
    <w:rsid w:val="00284E39"/>
    <w:rsid w:val="0028540B"/>
    <w:rsid w:val="00285529"/>
    <w:rsid w:val="0028566C"/>
    <w:rsid w:val="002857E6"/>
    <w:rsid w:val="002862A5"/>
    <w:rsid w:val="00286387"/>
    <w:rsid w:val="002863B2"/>
    <w:rsid w:val="002865EE"/>
    <w:rsid w:val="0028676A"/>
    <w:rsid w:val="00286B3E"/>
    <w:rsid w:val="00286C38"/>
    <w:rsid w:val="00287093"/>
    <w:rsid w:val="00287C57"/>
    <w:rsid w:val="00287C9D"/>
    <w:rsid w:val="00287F4F"/>
    <w:rsid w:val="00287FE1"/>
    <w:rsid w:val="002914DE"/>
    <w:rsid w:val="002915EE"/>
    <w:rsid w:val="002916D3"/>
    <w:rsid w:val="002918E3"/>
    <w:rsid w:val="00291E73"/>
    <w:rsid w:val="00292681"/>
    <w:rsid w:val="00292754"/>
    <w:rsid w:val="00292E67"/>
    <w:rsid w:val="00293480"/>
    <w:rsid w:val="00293578"/>
    <w:rsid w:val="00293AAB"/>
    <w:rsid w:val="0029429C"/>
    <w:rsid w:val="0029445F"/>
    <w:rsid w:val="00294798"/>
    <w:rsid w:val="00294A7F"/>
    <w:rsid w:val="00295752"/>
    <w:rsid w:val="00295982"/>
    <w:rsid w:val="00295B52"/>
    <w:rsid w:val="00295DB4"/>
    <w:rsid w:val="00296E85"/>
    <w:rsid w:val="00297028"/>
    <w:rsid w:val="002973E1"/>
    <w:rsid w:val="00297605"/>
    <w:rsid w:val="0029780E"/>
    <w:rsid w:val="00297A95"/>
    <w:rsid w:val="00297E79"/>
    <w:rsid w:val="002A0BAB"/>
    <w:rsid w:val="002A13EC"/>
    <w:rsid w:val="002A1B25"/>
    <w:rsid w:val="002A238C"/>
    <w:rsid w:val="002A2695"/>
    <w:rsid w:val="002A2C86"/>
    <w:rsid w:val="002A2D64"/>
    <w:rsid w:val="002A31F6"/>
    <w:rsid w:val="002A3704"/>
    <w:rsid w:val="002A3770"/>
    <w:rsid w:val="002A4392"/>
    <w:rsid w:val="002A45C8"/>
    <w:rsid w:val="002A4AFD"/>
    <w:rsid w:val="002A4D89"/>
    <w:rsid w:val="002A504A"/>
    <w:rsid w:val="002A5903"/>
    <w:rsid w:val="002A61A9"/>
    <w:rsid w:val="002A62D3"/>
    <w:rsid w:val="002A637D"/>
    <w:rsid w:val="002A6590"/>
    <w:rsid w:val="002A6829"/>
    <w:rsid w:val="002A6DD1"/>
    <w:rsid w:val="002A724C"/>
    <w:rsid w:val="002A79D2"/>
    <w:rsid w:val="002B009B"/>
    <w:rsid w:val="002B0456"/>
    <w:rsid w:val="002B206C"/>
    <w:rsid w:val="002B23B3"/>
    <w:rsid w:val="002B2AB0"/>
    <w:rsid w:val="002B2B2D"/>
    <w:rsid w:val="002B2CF2"/>
    <w:rsid w:val="002B2F19"/>
    <w:rsid w:val="002B38C1"/>
    <w:rsid w:val="002B39D4"/>
    <w:rsid w:val="002B3EAB"/>
    <w:rsid w:val="002B4007"/>
    <w:rsid w:val="002B41E9"/>
    <w:rsid w:val="002B4519"/>
    <w:rsid w:val="002B454B"/>
    <w:rsid w:val="002B49FA"/>
    <w:rsid w:val="002B5187"/>
    <w:rsid w:val="002B537C"/>
    <w:rsid w:val="002B5668"/>
    <w:rsid w:val="002B60D4"/>
    <w:rsid w:val="002B6838"/>
    <w:rsid w:val="002B7118"/>
    <w:rsid w:val="002B74FA"/>
    <w:rsid w:val="002B7629"/>
    <w:rsid w:val="002B7BBD"/>
    <w:rsid w:val="002C00F9"/>
    <w:rsid w:val="002C0525"/>
    <w:rsid w:val="002C0E2F"/>
    <w:rsid w:val="002C1101"/>
    <w:rsid w:val="002C1754"/>
    <w:rsid w:val="002C1836"/>
    <w:rsid w:val="002C2BDE"/>
    <w:rsid w:val="002C33AF"/>
    <w:rsid w:val="002C3667"/>
    <w:rsid w:val="002C3E18"/>
    <w:rsid w:val="002C3F6A"/>
    <w:rsid w:val="002C507F"/>
    <w:rsid w:val="002C5200"/>
    <w:rsid w:val="002C5624"/>
    <w:rsid w:val="002C574F"/>
    <w:rsid w:val="002C5C1C"/>
    <w:rsid w:val="002C5EDE"/>
    <w:rsid w:val="002C60E0"/>
    <w:rsid w:val="002C69EF"/>
    <w:rsid w:val="002C6C33"/>
    <w:rsid w:val="002C74CA"/>
    <w:rsid w:val="002C7B69"/>
    <w:rsid w:val="002C7CF3"/>
    <w:rsid w:val="002C7D21"/>
    <w:rsid w:val="002D0F8D"/>
    <w:rsid w:val="002D1B9D"/>
    <w:rsid w:val="002D22E6"/>
    <w:rsid w:val="002D273F"/>
    <w:rsid w:val="002D34F7"/>
    <w:rsid w:val="002D36AB"/>
    <w:rsid w:val="002D391C"/>
    <w:rsid w:val="002D4957"/>
    <w:rsid w:val="002D4A28"/>
    <w:rsid w:val="002D4BE8"/>
    <w:rsid w:val="002D4CCC"/>
    <w:rsid w:val="002D4E73"/>
    <w:rsid w:val="002D4F53"/>
    <w:rsid w:val="002D55BB"/>
    <w:rsid w:val="002D55CC"/>
    <w:rsid w:val="002D57FE"/>
    <w:rsid w:val="002D5EA1"/>
    <w:rsid w:val="002D5F7E"/>
    <w:rsid w:val="002D6009"/>
    <w:rsid w:val="002D6121"/>
    <w:rsid w:val="002D6C51"/>
    <w:rsid w:val="002D6DDF"/>
    <w:rsid w:val="002D74B1"/>
    <w:rsid w:val="002D767F"/>
    <w:rsid w:val="002D76D3"/>
    <w:rsid w:val="002D7ABB"/>
    <w:rsid w:val="002D7B4D"/>
    <w:rsid w:val="002D7E79"/>
    <w:rsid w:val="002E060B"/>
    <w:rsid w:val="002E0767"/>
    <w:rsid w:val="002E0EAA"/>
    <w:rsid w:val="002E1D5C"/>
    <w:rsid w:val="002E1DC5"/>
    <w:rsid w:val="002E2780"/>
    <w:rsid w:val="002E3F11"/>
    <w:rsid w:val="002E3FD9"/>
    <w:rsid w:val="002E4416"/>
    <w:rsid w:val="002E461B"/>
    <w:rsid w:val="002E4781"/>
    <w:rsid w:val="002E496A"/>
    <w:rsid w:val="002E4B1E"/>
    <w:rsid w:val="002E4B93"/>
    <w:rsid w:val="002E4BDD"/>
    <w:rsid w:val="002E516D"/>
    <w:rsid w:val="002E540A"/>
    <w:rsid w:val="002E5663"/>
    <w:rsid w:val="002E5739"/>
    <w:rsid w:val="002E57E4"/>
    <w:rsid w:val="002E591E"/>
    <w:rsid w:val="002E5A10"/>
    <w:rsid w:val="002E5F32"/>
    <w:rsid w:val="002E63A8"/>
    <w:rsid w:val="002E6C00"/>
    <w:rsid w:val="002E6DCA"/>
    <w:rsid w:val="002E6E7D"/>
    <w:rsid w:val="002E6F93"/>
    <w:rsid w:val="002E702A"/>
    <w:rsid w:val="002E74AA"/>
    <w:rsid w:val="002E7549"/>
    <w:rsid w:val="002E7731"/>
    <w:rsid w:val="002E7C0D"/>
    <w:rsid w:val="002F037C"/>
    <w:rsid w:val="002F060A"/>
    <w:rsid w:val="002F08E0"/>
    <w:rsid w:val="002F1325"/>
    <w:rsid w:val="002F1A28"/>
    <w:rsid w:val="002F1D15"/>
    <w:rsid w:val="002F1D32"/>
    <w:rsid w:val="002F1FC4"/>
    <w:rsid w:val="002F2061"/>
    <w:rsid w:val="002F2250"/>
    <w:rsid w:val="002F255E"/>
    <w:rsid w:val="002F2AA3"/>
    <w:rsid w:val="002F2EB5"/>
    <w:rsid w:val="002F2ED7"/>
    <w:rsid w:val="002F37D6"/>
    <w:rsid w:val="002F3E2B"/>
    <w:rsid w:val="002F4170"/>
    <w:rsid w:val="002F4336"/>
    <w:rsid w:val="002F4C4D"/>
    <w:rsid w:val="002F509F"/>
    <w:rsid w:val="002F54C1"/>
    <w:rsid w:val="002F58EE"/>
    <w:rsid w:val="002F5BF7"/>
    <w:rsid w:val="002F5D53"/>
    <w:rsid w:val="002F5DAD"/>
    <w:rsid w:val="002F5FD3"/>
    <w:rsid w:val="002F63E9"/>
    <w:rsid w:val="002F6669"/>
    <w:rsid w:val="002F685B"/>
    <w:rsid w:val="002F725D"/>
    <w:rsid w:val="002F7576"/>
    <w:rsid w:val="002F75CF"/>
    <w:rsid w:val="002F7917"/>
    <w:rsid w:val="003005B1"/>
    <w:rsid w:val="00300DDD"/>
    <w:rsid w:val="0030175A"/>
    <w:rsid w:val="00301C5B"/>
    <w:rsid w:val="00301D65"/>
    <w:rsid w:val="003025F7"/>
    <w:rsid w:val="003029B2"/>
    <w:rsid w:val="0030378B"/>
    <w:rsid w:val="00303A5B"/>
    <w:rsid w:val="00303E50"/>
    <w:rsid w:val="00303F3C"/>
    <w:rsid w:val="003041DB"/>
    <w:rsid w:val="0030440F"/>
    <w:rsid w:val="003046FC"/>
    <w:rsid w:val="0030479B"/>
    <w:rsid w:val="00305462"/>
    <w:rsid w:val="00305563"/>
    <w:rsid w:val="003055D1"/>
    <w:rsid w:val="0030673F"/>
    <w:rsid w:val="00306AEF"/>
    <w:rsid w:val="00307A25"/>
    <w:rsid w:val="00307F69"/>
    <w:rsid w:val="0031015C"/>
    <w:rsid w:val="003102E7"/>
    <w:rsid w:val="00310747"/>
    <w:rsid w:val="00310CDB"/>
    <w:rsid w:val="00310F27"/>
    <w:rsid w:val="003111B4"/>
    <w:rsid w:val="003112B2"/>
    <w:rsid w:val="0031151B"/>
    <w:rsid w:val="00311B79"/>
    <w:rsid w:val="00311D1A"/>
    <w:rsid w:val="00312BAC"/>
    <w:rsid w:val="00312E50"/>
    <w:rsid w:val="00312F0E"/>
    <w:rsid w:val="00314264"/>
    <w:rsid w:val="003142B4"/>
    <w:rsid w:val="00314817"/>
    <w:rsid w:val="00314A73"/>
    <w:rsid w:val="00314AF1"/>
    <w:rsid w:val="003150F5"/>
    <w:rsid w:val="0031564B"/>
    <w:rsid w:val="003157D6"/>
    <w:rsid w:val="00317557"/>
    <w:rsid w:val="003179CB"/>
    <w:rsid w:val="00317D1E"/>
    <w:rsid w:val="003209C4"/>
    <w:rsid w:val="003209DF"/>
    <w:rsid w:val="00320AE4"/>
    <w:rsid w:val="00321CEF"/>
    <w:rsid w:val="003220DA"/>
    <w:rsid w:val="00322632"/>
    <w:rsid w:val="00322912"/>
    <w:rsid w:val="00322B99"/>
    <w:rsid w:val="00322F3A"/>
    <w:rsid w:val="00323049"/>
    <w:rsid w:val="00323B78"/>
    <w:rsid w:val="00323B80"/>
    <w:rsid w:val="00323F44"/>
    <w:rsid w:val="00324118"/>
    <w:rsid w:val="003245B5"/>
    <w:rsid w:val="00324B07"/>
    <w:rsid w:val="00324E37"/>
    <w:rsid w:val="003252F1"/>
    <w:rsid w:val="003256DE"/>
    <w:rsid w:val="00325E72"/>
    <w:rsid w:val="00325FB8"/>
    <w:rsid w:val="0032657E"/>
    <w:rsid w:val="00326F41"/>
    <w:rsid w:val="00327094"/>
    <w:rsid w:val="00327854"/>
    <w:rsid w:val="00327CA7"/>
    <w:rsid w:val="00330438"/>
    <w:rsid w:val="00330818"/>
    <w:rsid w:val="00330AE8"/>
    <w:rsid w:val="003318E3"/>
    <w:rsid w:val="00331C94"/>
    <w:rsid w:val="0033245E"/>
    <w:rsid w:val="00332A38"/>
    <w:rsid w:val="0033305C"/>
    <w:rsid w:val="0033315B"/>
    <w:rsid w:val="003333AD"/>
    <w:rsid w:val="003337AF"/>
    <w:rsid w:val="00334773"/>
    <w:rsid w:val="00334BAF"/>
    <w:rsid w:val="0033533A"/>
    <w:rsid w:val="00335801"/>
    <w:rsid w:val="00335DA5"/>
    <w:rsid w:val="0033757B"/>
    <w:rsid w:val="00337A2C"/>
    <w:rsid w:val="003404B3"/>
    <w:rsid w:val="00340545"/>
    <w:rsid w:val="003405A0"/>
    <w:rsid w:val="00340871"/>
    <w:rsid w:val="003409D7"/>
    <w:rsid w:val="0034173B"/>
    <w:rsid w:val="00341848"/>
    <w:rsid w:val="00341854"/>
    <w:rsid w:val="00341B69"/>
    <w:rsid w:val="003427D1"/>
    <w:rsid w:val="00344213"/>
    <w:rsid w:val="00344F5B"/>
    <w:rsid w:val="00345F93"/>
    <w:rsid w:val="00346BB1"/>
    <w:rsid w:val="00346D55"/>
    <w:rsid w:val="00346E76"/>
    <w:rsid w:val="00346EB9"/>
    <w:rsid w:val="00347824"/>
    <w:rsid w:val="003478A5"/>
    <w:rsid w:val="00347A32"/>
    <w:rsid w:val="00347A48"/>
    <w:rsid w:val="00347ED6"/>
    <w:rsid w:val="003500B4"/>
    <w:rsid w:val="003502C4"/>
    <w:rsid w:val="003504C2"/>
    <w:rsid w:val="003504F3"/>
    <w:rsid w:val="003505CC"/>
    <w:rsid w:val="00350831"/>
    <w:rsid w:val="00350E28"/>
    <w:rsid w:val="0035104A"/>
    <w:rsid w:val="003514CD"/>
    <w:rsid w:val="003529A2"/>
    <w:rsid w:val="00353422"/>
    <w:rsid w:val="00353607"/>
    <w:rsid w:val="00353DED"/>
    <w:rsid w:val="0035427C"/>
    <w:rsid w:val="00354343"/>
    <w:rsid w:val="003545E6"/>
    <w:rsid w:val="00354644"/>
    <w:rsid w:val="00354BE3"/>
    <w:rsid w:val="00354F0D"/>
    <w:rsid w:val="00355580"/>
    <w:rsid w:val="00356038"/>
    <w:rsid w:val="00356273"/>
    <w:rsid w:val="00356349"/>
    <w:rsid w:val="003563D5"/>
    <w:rsid w:val="00356514"/>
    <w:rsid w:val="00357CF1"/>
    <w:rsid w:val="00360BF5"/>
    <w:rsid w:val="00360C4E"/>
    <w:rsid w:val="00360E00"/>
    <w:rsid w:val="00360ED4"/>
    <w:rsid w:val="00360FA8"/>
    <w:rsid w:val="00361227"/>
    <w:rsid w:val="00361433"/>
    <w:rsid w:val="003624FF"/>
    <w:rsid w:val="003631D7"/>
    <w:rsid w:val="00363496"/>
    <w:rsid w:val="00363567"/>
    <w:rsid w:val="0036382F"/>
    <w:rsid w:val="003639A6"/>
    <w:rsid w:val="00363DBA"/>
    <w:rsid w:val="00364803"/>
    <w:rsid w:val="00364BA5"/>
    <w:rsid w:val="00364E27"/>
    <w:rsid w:val="003650A2"/>
    <w:rsid w:val="00365BAD"/>
    <w:rsid w:val="00365C5A"/>
    <w:rsid w:val="00366559"/>
    <w:rsid w:val="003667D5"/>
    <w:rsid w:val="00366AF6"/>
    <w:rsid w:val="00366E91"/>
    <w:rsid w:val="003674A4"/>
    <w:rsid w:val="0036799A"/>
    <w:rsid w:val="00367D16"/>
    <w:rsid w:val="00367D4E"/>
    <w:rsid w:val="00367EAA"/>
    <w:rsid w:val="00371477"/>
    <w:rsid w:val="00371694"/>
    <w:rsid w:val="003717A4"/>
    <w:rsid w:val="00371807"/>
    <w:rsid w:val="00371DC2"/>
    <w:rsid w:val="00371EB3"/>
    <w:rsid w:val="003720F9"/>
    <w:rsid w:val="00372CB3"/>
    <w:rsid w:val="00373782"/>
    <w:rsid w:val="00373FE2"/>
    <w:rsid w:val="003740BE"/>
    <w:rsid w:val="00374740"/>
    <w:rsid w:val="00374930"/>
    <w:rsid w:val="00375912"/>
    <w:rsid w:val="00376381"/>
    <w:rsid w:val="00376499"/>
    <w:rsid w:val="003766B0"/>
    <w:rsid w:val="00376788"/>
    <w:rsid w:val="00376A15"/>
    <w:rsid w:val="00377984"/>
    <w:rsid w:val="00380263"/>
    <w:rsid w:val="003808D9"/>
    <w:rsid w:val="00380990"/>
    <w:rsid w:val="00380C34"/>
    <w:rsid w:val="00380CF3"/>
    <w:rsid w:val="00380EA1"/>
    <w:rsid w:val="00380F46"/>
    <w:rsid w:val="003812B4"/>
    <w:rsid w:val="003814E6"/>
    <w:rsid w:val="0038166C"/>
    <w:rsid w:val="00381B11"/>
    <w:rsid w:val="00381B96"/>
    <w:rsid w:val="00381BAF"/>
    <w:rsid w:val="00382361"/>
    <w:rsid w:val="00382384"/>
    <w:rsid w:val="003830DF"/>
    <w:rsid w:val="003835D5"/>
    <w:rsid w:val="003836EB"/>
    <w:rsid w:val="00383A78"/>
    <w:rsid w:val="0038443E"/>
    <w:rsid w:val="003846BE"/>
    <w:rsid w:val="00384B83"/>
    <w:rsid w:val="0038571B"/>
    <w:rsid w:val="003857DE"/>
    <w:rsid w:val="003860D7"/>
    <w:rsid w:val="003866D7"/>
    <w:rsid w:val="0039053C"/>
    <w:rsid w:val="003907B3"/>
    <w:rsid w:val="0039083D"/>
    <w:rsid w:val="00390D1A"/>
    <w:rsid w:val="003911F8"/>
    <w:rsid w:val="00391381"/>
    <w:rsid w:val="00391494"/>
    <w:rsid w:val="003921C6"/>
    <w:rsid w:val="003939A2"/>
    <w:rsid w:val="003939E8"/>
    <w:rsid w:val="00393B8F"/>
    <w:rsid w:val="00393D95"/>
    <w:rsid w:val="00393FC8"/>
    <w:rsid w:val="0039421B"/>
    <w:rsid w:val="003943C3"/>
    <w:rsid w:val="00394705"/>
    <w:rsid w:val="00394795"/>
    <w:rsid w:val="00395342"/>
    <w:rsid w:val="00395423"/>
    <w:rsid w:val="00395501"/>
    <w:rsid w:val="00395631"/>
    <w:rsid w:val="0039586D"/>
    <w:rsid w:val="003959EB"/>
    <w:rsid w:val="00395A52"/>
    <w:rsid w:val="00395B5E"/>
    <w:rsid w:val="00395DAD"/>
    <w:rsid w:val="003962DE"/>
    <w:rsid w:val="003964B7"/>
    <w:rsid w:val="003A0EC7"/>
    <w:rsid w:val="003A182C"/>
    <w:rsid w:val="003A1AFB"/>
    <w:rsid w:val="003A2914"/>
    <w:rsid w:val="003A2C6A"/>
    <w:rsid w:val="003A2DE3"/>
    <w:rsid w:val="003A2F3B"/>
    <w:rsid w:val="003A3412"/>
    <w:rsid w:val="003A34ED"/>
    <w:rsid w:val="003A465F"/>
    <w:rsid w:val="003A4BF3"/>
    <w:rsid w:val="003A571C"/>
    <w:rsid w:val="003A5800"/>
    <w:rsid w:val="003A5AD5"/>
    <w:rsid w:val="003A5AD9"/>
    <w:rsid w:val="003A6910"/>
    <w:rsid w:val="003A6A7A"/>
    <w:rsid w:val="003A7455"/>
    <w:rsid w:val="003A79E4"/>
    <w:rsid w:val="003B053E"/>
    <w:rsid w:val="003B0718"/>
    <w:rsid w:val="003B0B25"/>
    <w:rsid w:val="003B0F39"/>
    <w:rsid w:val="003B1437"/>
    <w:rsid w:val="003B1914"/>
    <w:rsid w:val="003B22F6"/>
    <w:rsid w:val="003B2380"/>
    <w:rsid w:val="003B27E1"/>
    <w:rsid w:val="003B2D7F"/>
    <w:rsid w:val="003B3649"/>
    <w:rsid w:val="003B3E23"/>
    <w:rsid w:val="003B436D"/>
    <w:rsid w:val="003B4767"/>
    <w:rsid w:val="003B4F7C"/>
    <w:rsid w:val="003B5309"/>
    <w:rsid w:val="003B5506"/>
    <w:rsid w:val="003B5A2D"/>
    <w:rsid w:val="003B5A9C"/>
    <w:rsid w:val="003B5CF3"/>
    <w:rsid w:val="003B626F"/>
    <w:rsid w:val="003B67F1"/>
    <w:rsid w:val="003B6CEC"/>
    <w:rsid w:val="003B6D80"/>
    <w:rsid w:val="003B6F3D"/>
    <w:rsid w:val="003C0165"/>
    <w:rsid w:val="003C0611"/>
    <w:rsid w:val="003C10F2"/>
    <w:rsid w:val="003C20D5"/>
    <w:rsid w:val="003C21AC"/>
    <w:rsid w:val="003C24A0"/>
    <w:rsid w:val="003C2DC7"/>
    <w:rsid w:val="003C32CF"/>
    <w:rsid w:val="003C3CA1"/>
    <w:rsid w:val="003C479A"/>
    <w:rsid w:val="003C47F0"/>
    <w:rsid w:val="003C4982"/>
    <w:rsid w:val="003C4C03"/>
    <w:rsid w:val="003C51AA"/>
    <w:rsid w:val="003C52AA"/>
    <w:rsid w:val="003C5C90"/>
    <w:rsid w:val="003C668F"/>
    <w:rsid w:val="003C6BDA"/>
    <w:rsid w:val="003C6DE2"/>
    <w:rsid w:val="003C73E5"/>
    <w:rsid w:val="003C76ED"/>
    <w:rsid w:val="003C7D45"/>
    <w:rsid w:val="003D046D"/>
    <w:rsid w:val="003D0600"/>
    <w:rsid w:val="003D1423"/>
    <w:rsid w:val="003D16A2"/>
    <w:rsid w:val="003D17C1"/>
    <w:rsid w:val="003D22F9"/>
    <w:rsid w:val="003D239B"/>
    <w:rsid w:val="003D2776"/>
    <w:rsid w:val="003D33CB"/>
    <w:rsid w:val="003D3845"/>
    <w:rsid w:val="003D390C"/>
    <w:rsid w:val="003D422B"/>
    <w:rsid w:val="003D449A"/>
    <w:rsid w:val="003D497C"/>
    <w:rsid w:val="003D4A31"/>
    <w:rsid w:val="003D4E30"/>
    <w:rsid w:val="003D4F88"/>
    <w:rsid w:val="003D5EA0"/>
    <w:rsid w:val="003D6318"/>
    <w:rsid w:val="003D6355"/>
    <w:rsid w:val="003D6A56"/>
    <w:rsid w:val="003D75D8"/>
    <w:rsid w:val="003D777C"/>
    <w:rsid w:val="003E0486"/>
    <w:rsid w:val="003E0E89"/>
    <w:rsid w:val="003E132B"/>
    <w:rsid w:val="003E171B"/>
    <w:rsid w:val="003E1D39"/>
    <w:rsid w:val="003E22D4"/>
    <w:rsid w:val="003E3063"/>
    <w:rsid w:val="003E30AC"/>
    <w:rsid w:val="003E3143"/>
    <w:rsid w:val="003E39AE"/>
    <w:rsid w:val="003E3BF2"/>
    <w:rsid w:val="003E4061"/>
    <w:rsid w:val="003E40D3"/>
    <w:rsid w:val="003E41CD"/>
    <w:rsid w:val="003E43A2"/>
    <w:rsid w:val="003E5002"/>
    <w:rsid w:val="003E50B1"/>
    <w:rsid w:val="003E519E"/>
    <w:rsid w:val="003E5818"/>
    <w:rsid w:val="003E58B3"/>
    <w:rsid w:val="003E5A2E"/>
    <w:rsid w:val="003E5D3B"/>
    <w:rsid w:val="003E6993"/>
    <w:rsid w:val="003E6B8A"/>
    <w:rsid w:val="003E6C9F"/>
    <w:rsid w:val="003E6FB7"/>
    <w:rsid w:val="003E6FF4"/>
    <w:rsid w:val="003E7091"/>
    <w:rsid w:val="003E70D9"/>
    <w:rsid w:val="003E7785"/>
    <w:rsid w:val="003E7DF0"/>
    <w:rsid w:val="003E7F9E"/>
    <w:rsid w:val="003F05B6"/>
    <w:rsid w:val="003F096A"/>
    <w:rsid w:val="003F0AE9"/>
    <w:rsid w:val="003F11D8"/>
    <w:rsid w:val="003F14D1"/>
    <w:rsid w:val="003F17E3"/>
    <w:rsid w:val="003F18C9"/>
    <w:rsid w:val="003F1C2C"/>
    <w:rsid w:val="003F2090"/>
    <w:rsid w:val="003F2149"/>
    <w:rsid w:val="003F2C93"/>
    <w:rsid w:val="003F3838"/>
    <w:rsid w:val="003F3CFD"/>
    <w:rsid w:val="003F3EDF"/>
    <w:rsid w:val="003F4110"/>
    <w:rsid w:val="003F48D9"/>
    <w:rsid w:val="003F4C26"/>
    <w:rsid w:val="003F5D49"/>
    <w:rsid w:val="003F5D5E"/>
    <w:rsid w:val="003F6226"/>
    <w:rsid w:val="003F7816"/>
    <w:rsid w:val="003F78B4"/>
    <w:rsid w:val="003F7D94"/>
    <w:rsid w:val="003F7E66"/>
    <w:rsid w:val="003F7FE0"/>
    <w:rsid w:val="00400552"/>
    <w:rsid w:val="00400905"/>
    <w:rsid w:val="00401578"/>
    <w:rsid w:val="00401999"/>
    <w:rsid w:val="00401E25"/>
    <w:rsid w:val="00402954"/>
    <w:rsid w:val="004029A4"/>
    <w:rsid w:val="00402CA3"/>
    <w:rsid w:val="00402E70"/>
    <w:rsid w:val="004035F7"/>
    <w:rsid w:val="0040368D"/>
    <w:rsid w:val="00403DDB"/>
    <w:rsid w:val="00403DF5"/>
    <w:rsid w:val="00403FF1"/>
    <w:rsid w:val="00404A99"/>
    <w:rsid w:val="00404B27"/>
    <w:rsid w:val="00404D7A"/>
    <w:rsid w:val="0040514C"/>
    <w:rsid w:val="00406413"/>
    <w:rsid w:val="00406565"/>
    <w:rsid w:val="004066F7"/>
    <w:rsid w:val="00406B55"/>
    <w:rsid w:val="00406CCD"/>
    <w:rsid w:val="00406D7A"/>
    <w:rsid w:val="0040754A"/>
    <w:rsid w:val="00407D4A"/>
    <w:rsid w:val="00410608"/>
    <w:rsid w:val="0041071C"/>
    <w:rsid w:val="00410960"/>
    <w:rsid w:val="00410AFF"/>
    <w:rsid w:val="00411542"/>
    <w:rsid w:val="00412632"/>
    <w:rsid w:val="00412758"/>
    <w:rsid w:val="00412AB9"/>
    <w:rsid w:val="00412F0A"/>
    <w:rsid w:val="0041325F"/>
    <w:rsid w:val="0041333E"/>
    <w:rsid w:val="00413CF4"/>
    <w:rsid w:val="0041408F"/>
    <w:rsid w:val="00414364"/>
    <w:rsid w:val="0041442C"/>
    <w:rsid w:val="004148B5"/>
    <w:rsid w:val="00414E4D"/>
    <w:rsid w:val="0041522F"/>
    <w:rsid w:val="004163AF"/>
    <w:rsid w:val="00416C82"/>
    <w:rsid w:val="00417296"/>
    <w:rsid w:val="00420D35"/>
    <w:rsid w:val="0042106B"/>
    <w:rsid w:val="00421974"/>
    <w:rsid w:val="00421A6C"/>
    <w:rsid w:val="004228D4"/>
    <w:rsid w:val="00422A75"/>
    <w:rsid w:val="00422F04"/>
    <w:rsid w:val="00422F4F"/>
    <w:rsid w:val="00423014"/>
    <w:rsid w:val="00423068"/>
    <w:rsid w:val="00423256"/>
    <w:rsid w:val="004233B2"/>
    <w:rsid w:val="00423489"/>
    <w:rsid w:val="0042416B"/>
    <w:rsid w:val="004241A5"/>
    <w:rsid w:val="004241E8"/>
    <w:rsid w:val="004244C3"/>
    <w:rsid w:val="004252F6"/>
    <w:rsid w:val="00425998"/>
    <w:rsid w:val="004262DF"/>
    <w:rsid w:val="0042643A"/>
    <w:rsid w:val="004265E4"/>
    <w:rsid w:val="00426BBC"/>
    <w:rsid w:val="00426C1F"/>
    <w:rsid w:val="00427317"/>
    <w:rsid w:val="004274D4"/>
    <w:rsid w:val="00427669"/>
    <w:rsid w:val="004276B9"/>
    <w:rsid w:val="00427955"/>
    <w:rsid w:val="0042796A"/>
    <w:rsid w:val="00427FC8"/>
    <w:rsid w:val="00430030"/>
    <w:rsid w:val="00430758"/>
    <w:rsid w:val="00430EBB"/>
    <w:rsid w:val="00431092"/>
    <w:rsid w:val="004311DA"/>
    <w:rsid w:val="00431506"/>
    <w:rsid w:val="00431873"/>
    <w:rsid w:val="0043279A"/>
    <w:rsid w:val="00432CAF"/>
    <w:rsid w:val="004330B3"/>
    <w:rsid w:val="004339CC"/>
    <w:rsid w:val="00433BB6"/>
    <w:rsid w:val="00433CA7"/>
    <w:rsid w:val="0043440E"/>
    <w:rsid w:val="00434719"/>
    <w:rsid w:val="0043472E"/>
    <w:rsid w:val="00434A6C"/>
    <w:rsid w:val="00434BC3"/>
    <w:rsid w:val="00434FB0"/>
    <w:rsid w:val="00435205"/>
    <w:rsid w:val="0043551C"/>
    <w:rsid w:val="004356C9"/>
    <w:rsid w:val="00435742"/>
    <w:rsid w:val="0043583B"/>
    <w:rsid w:val="00435B5E"/>
    <w:rsid w:val="004368D1"/>
    <w:rsid w:val="00436D20"/>
    <w:rsid w:val="00436EBD"/>
    <w:rsid w:val="0043742F"/>
    <w:rsid w:val="00437E8D"/>
    <w:rsid w:val="00440144"/>
    <w:rsid w:val="00440184"/>
    <w:rsid w:val="004401A8"/>
    <w:rsid w:val="004402F1"/>
    <w:rsid w:val="0044043B"/>
    <w:rsid w:val="004406AF"/>
    <w:rsid w:val="00440BD6"/>
    <w:rsid w:val="00440C0E"/>
    <w:rsid w:val="00440CE5"/>
    <w:rsid w:val="00440DCB"/>
    <w:rsid w:val="00441268"/>
    <w:rsid w:val="0044177F"/>
    <w:rsid w:val="0044227D"/>
    <w:rsid w:val="00442A88"/>
    <w:rsid w:val="00442AA5"/>
    <w:rsid w:val="00442BE1"/>
    <w:rsid w:val="00443130"/>
    <w:rsid w:val="00443439"/>
    <w:rsid w:val="00443494"/>
    <w:rsid w:val="00443674"/>
    <w:rsid w:val="00443D71"/>
    <w:rsid w:val="00443D84"/>
    <w:rsid w:val="00444151"/>
    <w:rsid w:val="0044499A"/>
    <w:rsid w:val="00445626"/>
    <w:rsid w:val="00445A14"/>
    <w:rsid w:val="00445DEC"/>
    <w:rsid w:val="00445F8B"/>
    <w:rsid w:val="0044630E"/>
    <w:rsid w:val="00446623"/>
    <w:rsid w:val="004466D4"/>
    <w:rsid w:val="00446FEF"/>
    <w:rsid w:val="004474F0"/>
    <w:rsid w:val="00447528"/>
    <w:rsid w:val="00447710"/>
    <w:rsid w:val="00447714"/>
    <w:rsid w:val="004477D9"/>
    <w:rsid w:val="004479B2"/>
    <w:rsid w:val="00447DA7"/>
    <w:rsid w:val="00447DEC"/>
    <w:rsid w:val="00450187"/>
    <w:rsid w:val="004506D7"/>
    <w:rsid w:val="00450A1D"/>
    <w:rsid w:val="00450EBE"/>
    <w:rsid w:val="004513D0"/>
    <w:rsid w:val="00451C2B"/>
    <w:rsid w:val="00451DC8"/>
    <w:rsid w:val="00451DF1"/>
    <w:rsid w:val="004522BF"/>
    <w:rsid w:val="00452797"/>
    <w:rsid w:val="004529F3"/>
    <w:rsid w:val="00452B28"/>
    <w:rsid w:val="00453146"/>
    <w:rsid w:val="004532DE"/>
    <w:rsid w:val="004537D0"/>
    <w:rsid w:val="004538C6"/>
    <w:rsid w:val="00454843"/>
    <w:rsid w:val="00454A8C"/>
    <w:rsid w:val="0045562C"/>
    <w:rsid w:val="004559CC"/>
    <w:rsid w:val="004560CF"/>
    <w:rsid w:val="0045619A"/>
    <w:rsid w:val="004561B5"/>
    <w:rsid w:val="00456AD3"/>
    <w:rsid w:val="00457111"/>
    <w:rsid w:val="00457599"/>
    <w:rsid w:val="00457ECB"/>
    <w:rsid w:val="00460554"/>
    <w:rsid w:val="0046084E"/>
    <w:rsid w:val="00460D36"/>
    <w:rsid w:val="00460E00"/>
    <w:rsid w:val="00461155"/>
    <w:rsid w:val="004615FD"/>
    <w:rsid w:val="004617A6"/>
    <w:rsid w:val="00461BF7"/>
    <w:rsid w:val="0046234C"/>
    <w:rsid w:val="00462439"/>
    <w:rsid w:val="004624CF"/>
    <w:rsid w:val="004627FA"/>
    <w:rsid w:val="00462BEF"/>
    <w:rsid w:val="00462C74"/>
    <w:rsid w:val="00462D5A"/>
    <w:rsid w:val="00462DD2"/>
    <w:rsid w:val="004634F1"/>
    <w:rsid w:val="00463649"/>
    <w:rsid w:val="0046365F"/>
    <w:rsid w:val="00463B32"/>
    <w:rsid w:val="00463C3B"/>
    <w:rsid w:val="00463C7E"/>
    <w:rsid w:val="00463F2F"/>
    <w:rsid w:val="0046432F"/>
    <w:rsid w:val="004646DD"/>
    <w:rsid w:val="00465076"/>
    <w:rsid w:val="00465183"/>
    <w:rsid w:val="004659BB"/>
    <w:rsid w:val="00465A01"/>
    <w:rsid w:val="00465F8E"/>
    <w:rsid w:val="0046603B"/>
    <w:rsid w:val="0046650D"/>
    <w:rsid w:val="0046670E"/>
    <w:rsid w:val="004669AB"/>
    <w:rsid w:val="00466AFD"/>
    <w:rsid w:val="00466CC8"/>
    <w:rsid w:val="004671F4"/>
    <w:rsid w:val="00467A2F"/>
    <w:rsid w:val="00467DBA"/>
    <w:rsid w:val="004706FF"/>
    <w:rsid w:val="00470B38"/>
    <w:rsid w:val="00470D43"/>
    <w:rsid w:val="00471FB5"/>
    <w:rsid w:val="00472A94"/>
    <w:rsid w:val="00473C3F"/>
    <w:rsid w:val="0047403C"/>
    <w:rsid w:val="00474288"/>
    <w:rsid w:val="00474DF0"/>
    <w:rsid w:val="004757DE"/>
    <w:rsid w:val="00475EC2"/>
    <w:rsid w:val="00476F8B"/>
    <w:rsid w:val="00477308"/>
    <w:rsid w:val="00477A15"/>
    <w:rsid w:val="00477B8C"/>
    <w:rsid w:val="00480456"/>
    <w:rsid w:val="004809FA"/>
    <w:rsid w:val="00480F43"/>
    <w:rsid w:val="0048112C"/>
    <w:rsid w:val="004815C9"/>
    <w:rsid w:val="0048220E"/>
    <w:rsid w:val="004827AC"/>
    <w:rsid w:val="00482A9F"/>
    <w:rsid w:val="00482CF6"/>
    <w:rsid w:val="00482EB6"/>
    <w:rsid w:val="00483CAC"/>
    <w:rsid w:val="004840B1"/>
    <w:rsid w:val="004841BC"/>
    <w:rsid w:val="00484227"/>
    <w:rsid w:val="00484232"/>
    <w:rsid w:val="0048437E"/>
    <w:rsid w:val="004847A2"/>
    <w:rsid w:val="004848C7"/>
    <w:rsid w:val="00486789"/>
    <w:rsid w:val="004869E5"/>
    <w:rsid w:val="004870BB"/>
    <w:rsid w:val="00487539"/>
    <w:rsid w:val="004877BA"/>
    <w:rsid w:val="00487933"/>
    <w:rsid w:val="00487C24"/>
    <w:rsid w:val="00490568"/>
    <w:rsid w:val="00490B0A"/>
    <w:rsid w:val="00491517"/>
    <w:rsid w:val="00491B63"/>
    <w:rsid w:val="00491E5C"/>
    <w:rsid w:val="00491E71"/>
    <w:rsid w:val="004926CE"/>
    <w:rsid w:val="00492A48"/>
    <w:rsid w:val="00493B8B"/>
    <w:rsid w:val="00493EE6"/>
    <w:rsid w:val="0049402D"/>
    <w:rsid w:val="004940AD"/>
    <w:rsid w:val="004941E6"/>
    <w:rsid w:val="0049434F"/>
    <w:rsid w:val="0049450B"/>
    <w:rsid w:val="00494C3E"/>
    <w:rsid w:val="00494D6A"/>
    <w:rsid w:val="00494FB5"/>
    <w:rsid w:val="00495416"/>
    <w:rsid w:val="004956FB"/>
    <w:rsid w:val="004959CE"/>
    <w:rsid w:val="00495E34"/>
    <w:rsid w:val="0049626A"/>
    <w:rsid w:val="0049645C"/>
    <w:rsid w:val="00496B36"/>
    <w:rsid w:val="00496E8E"/>
    <w:rsid w:val="00497356"/>
    <w:rsid w:val="00497491"/>
    <w:rsid w:val="00497E5F"/>
    <w:rsid w:val="004A0458"/>
    <w:rsid w:val="004A183F"/>
    <w:rsid w:val="004A199D"/>
    <w:rsid w:val="004A21FC"/>
    <w:rsid w:val="004A2718"/>
    <w:rsid w:val="004A343E"/>
    <w:rsid w:val="004A3972"/>
    <w:rsid w:val="004A3EC7"/>
    <w:rsid w:val="004A408C"/>
    <w:rsid w:val="004A446D"/>
    <w:rsid w:val="004A44C9"/>
    <w:rsid w:val="004A46E9"/>
    <w:rsid w:val="004A4757"/>
    <w:rsid w:val="004A4C23"/>
    <w:rsid w:val="004A4E62"/>
    <w:rsid w:val="004A536B"/>
    <w:rsid w:val="004A5753"/>
    <w:rsid w:val="004A6517"/>
    <w:rsid w:val="004A6ECA"/>
    <w:rsid w:val="004A6F44"/>
    <w:rsid w:val="004A714C"/>
    <w:rsid w:val="004A71C5"/>
    <w:rsid w:val="004B060E"/>
    <w:rsid w:val="004B0830"/>
    <w:rsid w:val="004B0CED"/>
    <w:rsid w:val="004B0E4F"/>
    <w:rsid w:val="004B1737"/>
    <w:rsid w:val="004B186C"/>
    <w:rsid w:val="004B2622"/>
    <w:rsid w:val="004B2DDF"/>
    <w:rsid w:val="004B3303"/>
    <w:rsid w:val="004B3AE2"/>
    <w:rsid w:val="004B3D5B"/>
    <w:rsid w:val="004B4006"/>
    <w:rsid w:val="004B4223"/>
    <w:rsid w:val="004B47A4"/>
    <w:rsid w:val="004B5566"/>
    <w:rsid w:val="004B5B9D"/>
    <w:rsid w:val="004B5BB3"/>
    <w:rsid w:val="004B5CB9"/>
    <w:rsid w:val="004B5D86"/>
    <w:rsid w:val="004B5DD2"/>
    <w:rsid w:val="004B5E98"/>
    <w:rsid w:val="004B6388"/>
    <w:rsid w:val="004B63C1"/>
    <w:rsid w:val="004B655B"/>
    <w:rsid w:val="004B66FA"/>
    <w:rsid w:val="004B6BE1"/>
    <w:rsid w:val="004B6DEB"/>
    <w:rsid w:val="004C0722"/>
    <w:rsid w:val="004C0F44"/>
    <w:rsid w:val="004C15A0"/>
    <w:rsid w:val="004C17AB"/>
    <w:rsid w:val="004C1A54"/>
    <w:rsid w:val="004C26FE"/>
    <w:rsid w:val="004C2E02"/>
    <w:rsid w:val="004C2FAA"/>
    <w:rsid w:val="004C33F8"/>
    <w:rsid w:val="004C3428"/>
    <w:rsid w:val="004C3609"/>
    <w:rsid w:val="004C3614"/>
    <w:rsid w:val="004C37D7"/>
    <w:rsid w:val="004C3BBE"/>
    <w:rsid w:val="004C3CAF"/>
    <w:rsid w:val="004C3D5E"/>
    <w:rsid w:val="004C3F4B"/>
    <w:rsid w:val="004C4894"/>
    <w:rsid w:val="004C4B55"/>
    <w:rsid w:val="004C4CCB"/>
    <w:rsid w:val="004C517A"/>
    <w:rsid w:val="004C53E9"/>
    <w:rsid w:val="004C5A13"/>
    <w:rsid w:val="004C63DF"/>
    <w:rsid w:val="004C69EB"/>
    <w:rsid w:val="004C6B3E"/>
    <w:rsid w:val="004C6CBA"/>
    <w:rsid w:val="004C7182"/>
    <w:rsid w:val="004C71F8"/>
    <w:rsid w:val="004C7CA8"/>
    <w:rsid w:val="004C7DAE"/>
    <w:rsid w:val="004D007A"/>
    <w:rsid w:val="004D025F"/>
    <w:rsid w:val="004D09A0"/>
    <w:rsid w:val="004D0D93"/>
    <w:rsid w:val="004D183E"/>
    <w:rsid w:val="004D2FE8"/>
    <w:rsid w:val="004D499E"/>
    <w:rsid w:val="004D4DD7"/>
    <w:rsid w:val="004D4FE5"/>
    <w:rsid w:val="004D564D"/>
    <w:rsid w:val="004D5651"/>
    <w:rsid w:val="004D5F46"/>
    <w:rsid w:val="004D68C9"/>
    <w:rsid w:val="004D68EA"/>
    <w:rsid w:val="004D72F7"/>
    <w:rsid w:val="004D737D"/>
    <w:rsid w:val="004D7405"/>
    <w:rsid w:val="004D76DD"/>
    <w:rsid w:val="004D77B0"/>
    <w:rsid w:val="004D77FD"/>
    <w:rsid w:val="004D7F1D"/>
    <w:rsid w:val="004E0030"/>
    <w:rsid w:val="004E0211"/>
    <w:rsid w:val="004E053F"/>
    <w:rsid w:val="004E0745"/>
    <w:rsid w:val="004E08C8"/>
    <w:rsid w:val="004E1037"/>
    <w:rsid w:val="004E109E"/>
    <w:rsid w:val="004E14C9"/>
    <w:rsid w:val="004E14D4"/>
    <w:rsid w:val="004E169D"/>
    <w:rsid w:val="004E208E"/>
    <w:rsid w:val="004E2347"/>
    <w:rsid w:val="004E291C"/>
    <w:rsid w:val="004E2CD9"/>
    <w:rsid w:val="004E2D17"/>
    <w:rsid w:val="004E2D94"/>
    <w:rsid w:val="004E2F2E"/>
    <w:rsid w:val="004E3043"/>
    <w:rsid w:val="004E389D"/>
    <w:rsid w:val="004E3B4B"/>
    <w:rsid w:val="004E406C"/>
    <w:rsid w:val="004E53D3"/>
    <w:rsid w:val="004E5824"/>
    <w:rsid w:val="004E5CD4"/>
    <w:rsid w:val="004E61B1"/>
    <w:rsid w:val="004E61D3"/>
    <w:rsid w:val="004E730F"/>
    <w:rsid w:val="004E773E"/>
    <w:rsid w:val="004E7A0C"/>
    <w:rsid w:val="004F00EF"/>
    <w:rsid w:val="004F0A78"/>
    <w:rsid w:val="004F0C47"/>
    <w:rsid w:val="004F0F91"/>
    <w:rsid w:val="004F1BB2"/>
    <w:rsid w:val="004F24F9"/>
    <w:rsid w:val="004F2BB1"/>
    <w:rsid w:val="004F2D2D"/>
    <w:rsid w:val="004F329A"/>
    <w:rsid w:val="004F33BB"/>
    <w:rsid w:val="004F342C"/>
    <w:rsid w:val="004F3AAC"/>
    <w:rsid w:val="004F413E"/>
    <w:rsid w:val="004F4613"/>
    <w:rsid w:val="004F462E"/>
    <w:rsid w:val="004F58B1"/>
    <w:rsid w:val="004F5AD3"/>
    <w:rsid w:val="004F63E1"/>
    <w:rsid w:val="004F684F"/>
    <w:rsid w:val="004F6A06"/>
    <w:rsid w:val="004F73B6"/>
    <w:rsid w:val="0050003F"/>
    <w:rsid w:val="00500598"/>
    <w:rsid w:val="0050069D"/>
    <w:rsid w:val="00500C4E"/>
    <w:rsid w:val="005018E8"/>
    <w:rsid w:val="00501ACD"/>
    <w:rsid w:val="00502939"/>
    <w:rsid w:val="00503AF3"/>
    <w:rsid w:val="00503DC9"/>
    <w:rsid w:val="00504312"/>
    <w:rsid w:val="00504899"/>
    <w:rsid w:val="00504CA1"/>
    <w:rsid w:val="005051CF"/>
    <w:rsid w:val="005057CB"/>
    <w:rsid w:val="00505AB7"/>
    <w:rsid w:val="00505CF2"/>
    <w:rsid w:val="00505D2D"/>
    <w:rsid w:val="00506155"/>
    <w:rsid w:val="005066E2"/>
    <w:rsid w:val="00506773"/>
    <w:rsid w:val="0050690F"/>
    <w:rsid w:val="0050696E"/>
    <w:rsid w:val="00506FCF"/>
    <w:rsid w:val="00507339"/>
    <w:rsid w:val="00507C74"/>
    <w:rsid w:val="005100DD"/>
    <w:rsid w:val="005101D4"/>
    <w:rsid w:val="00511382"/>
    <w:rsid w:val="005119D0"/>
    <w:rsid w:val="00512214"/>
    <w:rsid w:val="005124FF"/>
    <w:rsid w:val="005128C5"/>
    <w:rsid w:val="00512AB3"/>
    <w:rsid w:val="00512F42"/>
    <w:rsid w:val="00513101"/>
    <w:rsid w:val="0051320D"/>
    <w:rsid w:val="00513E88"/>
    <w:rsid w:val="005143C7"/>
    <w:rsid w:val="005145A5"/>
    <w:rsid w:val="00514880"/>
    <w:rsid w:val="0051497F"/>
    <w:rsid w:val="00514B08"/>
    <w:rsid w:val="00514E1A"/>
    <w:rsid w:val="00514E98"/>
    <w:rsid w:val="00515164"/>
    <w:rsid w:val="005158A6"/>
    <w:rsid w:val="00515FBD"/>
    <w:rsid w:val="0051626E"/>
    <w:rsid w:val="0051630B"/>
    <w:rsid w:val="00516762"/>
    <w:rsid w:val="0051741A"/>
    <w:rsid w:val="005177CF"/>
    <w:rsid w:val="005178C9"/>
    <w:rsid w:val="00517A5A"/>
    <w:rsid w:val="00517C9D"/>
    <w:rsid w:val="0052080C"/>
    <w:rsid w:val="00520961"/>
    <w:rsid w:val="005213FE"/>
    <w:rsid w:val="00521EAD"/>
    <w:rsid w:val="0052200E"/>
    <w:rsid w:val="0052218A"/>
    <w:rsid w:val="00522209"/>
    <w:rsid w:val="005226C7"/>
    <w:rsid w:val="0052320D"/>
    <w:rsid w:val="00523298"/>
    <w:rsid w:val="005234D7"/>
    <w:rsid w:val="0052383A"/>
    <w:rsid w:val="00523882"/>
    <w:rsid w:val="00523C18"/>
    <w:rsid w:val="00523DD4"/>
    <w:rsid w:val="0052406A"/>
    <w:rsid w:val="005244D8"/>
    <w:rsid w:val="005245C8"/>
    <w:rsid w:val="00524A66"/>
    <w:rsid w:val="00524B32"/>
    <w:rsid w:val="00524D1A"/>
    <w:rsid w:val="00525112"/>
    <w:rsid w:val="005255BC"/>
    <w:rsid w:val="0052576D"/>
    <w:rsid w:val="005260E8"/>
    <w:rsid w:val="005264C0"/>
    <w:rsid w:val="00526717"/>
    <w:rsid w:val="00526BAD"/>
    <w:rsid w:val="0052711D"/>
    <w:rsid w:val="00527F24"/>
    <w:rsid w:val="005301E3"/>
    <w:rsid w:val="00530BF3"/>
    <w:rsid w:val="0053135A"/>
    <w:rsid w:val="005316C7"/>
    <w:rsid w:val="00531EDA"/>
    <w:rsid w:val="00532944"/>
    <w:rsid w:val="00533146"/>
    <w:rsid w:val="0053323D"/>
    <w:rsid w:val="005332D2"/>
    <w:rsid w:val="00533562"/>
    <w:rsid w:val="00533E02"/>
    <w:rsid w:val="00533F56"/>
    <w:rsid w:val="00534CC1"/>
    <w:rsid w:val="00534E6C"/>
    <w:rsid w:val="00535354"/>
    <w:rsid w:val="00535428"/>
    <w:rsid w:val="00535855"/>
    <w:rsid w:val="00535E5D"/>
    <w:rsid w:val="005363B1"/>
    <w:rsid w:val="00536472"/>
    <w:rsid w:val="00536583"/>
    <w:rsid w:val="00536830"/>
    <w:rsid w:val="005372CE"/>
    <w:rsid w:val="00537D7E"/>
    <w:rsid w:val="00537DBE"/>
    <w:rsid w:val="00540355"/>
    <w:rsid w:val="005406AA"/>
    <w:rsid w:val="00540A7F"/>
    <w:rsid w:val="00540D69"/>
    <w:rsid w:val="00541692"/>
    <w:rsid w:val="005418C0"/>
    <w:rsid w:val="00541B46"/>
    <w:rsid w:val="00541D00"/>
    <w:rsid w:val="00542ECB"/>
    <w:rsid w:val="00542F27"/>
    <w:rsid w:val="00543557"/>
    <w:rsid w:val="00543B17"/>
    <w:rsid w:val="00543EAD"/>
    <w:rsid w:val="005442F3"/>
    <w:rsid w:val="005443C3"/>
    <w:rsid w:val="0054485B"/>
    <w:rsid w:val="00544F8B"/>
    <w:rsid w:val="00545C95"/>
    <w:rsid w:val="005462BF"/>
    <w:rsid w:val="0054643D"/>
    <w:rsid w:val="005466B2"/>
    <w:rsid w:val="005467CD"/>
    <w:rsid w:val="00546885"/>
    <w:rsid w:val="0054688D"/>
    <w:rsid w:val="00546C16"/>
    <w:rsid w:val="00546CC9"/>
    <w:rsid w:val="0054719B"/>
    <w:rsid w:val="0054745B"/>
    <w:rsid w:val="00547D5F"/>
    <w:rsid w:val="00547E11"/>
    <w:rsid w:val="0055025A"/>
    <w:rsid w:val="005502B9"/>
    <w:rsid w:val="005505A3"/>
    <w:rsid w:val="00550617"/>
    <w:rsid w:val="00550951"/>
    <w:rsid w:val="005509C2"/>
    <w:rsid w:val="005509DF"/>
    <w:rsid w:val="00550C9A"/>
    <w:rsid w:val="00550DAE"/>
    <w:rsid w:val="00551798"/>
    <w:rsid w:val="00551EBE"/>
    <w:rsid w:val="0055205B"/>
    <w:rsid w:val="005521C5"/>
    <w:rsid w:val="00552330"/>
    <w:rsid w:val="0055292A"/>
    <w:rsid w:val="00553130"/>
    <w:rsid w:val="005539CF"/>
    <w:rsid w:val="0055401D"/>
    <w:rsid w:val="00554316"/>
    <w:rsid w:val="00554AF5"/>
    <w:rsid w:val="005550E9"/>
    <w:rsid w:val="005557AD"/>
    <w:rsid w:val="005559FE"/>
    <w:rsid w:val="00556598"/>
    <w:rsid w:val="0055699F"/>
    <w:rsid w:val="00556AF8"/>
    <w:rsid w:val="00556DC3"/>
    <w:rsid w:val="00556FD8"/>
    <w:rsid w:val="00557311"/>
    <w:rsid w:val="0055788E"/>
    <w:rsid w:val="0056037A"/>
    <w:rsid w:val="00560456"/>
    <w:rsid w:val="005604C0"/>
    <w:rsid w:val="00560634"/>
    <w:rsid w:val="005607F0"/>
    <w:rsid w:val="00561347"/>
    <w:rsid w:val="00561497"/>
    <w:rsid w:val="00561747"/>
    <w:rsid w:val="00561ACC"/>
    <w:rsid w:val="00562098"/>
    <w:rsid w:val="005624DF"/>
    <w:rsid w:val="00562A36"/>
    <w:rsid w:val="0056371C"/>
    <w:rsid w:val="005640C6"/>
    <w:rsid w:val="005641A9"/>
    <w:rsid w:val="0056467B"/>
    <w:rsid w:val="0056486F"/>
    <w:rsid w:val="00564C33"/>
    <w:rsid w:val="0056561D"/>
    <w:rsid w:val="005661AF"/>
    <w:rsid w:val="00566290"/>
    <w:rsid w:val="0056632D"/>
    <w:rsid w:val="00567192"/>
    <w:rsid w:val="00567670"/>
    <w:rsid w:val="005701FA"/>
    <w:rsid w:val="00570B69"/>
    <w:rsid w:val="00570EC2"/>
    <w:rsid w:val="0057105B"/>
    <w:rsid w:val="0057138B"/>
    <w:rsid w:val="00571AED"/>
    <w:rsid w:val="005723D8"/>
    <w:rsid w:val="00572520"/>
    <w:rsid w:val="005725BB"/>
    <w:rsid w:val="00572666"/>
    <w:rsid w:val="0057334E"/>
    <w:rsid w:val="00573E2E"/>
    <w:rsid w:val="00574257"/>
    <w:rsid w:val="005743D6"/>
    <w:rsid w:val="00574D1B"/>
    <w:rsid w:val="00574D1F"/>
    <w:rsid w:val="005753EC"/>
    <w:rsid w:val="00575737"/>
    <w:rsid w:val="00575B13"/>
    <w:rsid w:val="00575BA7"/>
    <w:rsid w:val="005761DB"/>
    <w:rsid w:val="00576AC4"/>
    <w:rsid w:val="0057740A"/>
    <w:rsid w:val="00577913"/>
    <w:rsid w:val="00577B16"/>
    <w:rsid w:val="0058122C"/>
    <w:rsid w:val="00581898"/>
    <w:rsid w:val="00581AC4"/>
    <w:rsid w:val="00581C84"/>
    <w:rsid w:val="005822D3"/>
    <w:rsid w:val="00582575"/>
    <w:rsid w:val="005825E7"/>
    <w:rsid w:val="005829C2"/>
    <w:rsid w:val="00582BD6"/>
    <w:rsid w:val="00582C90"/>
    <w:rsid w:val="00582E38"/>
    <w:rsid w:val="005834CB"/>
    <w:rsid w:val="005835FE"/>
    <w:rsid w:val="00583708"/>
    <w:rsid w:val="0058377F"/>
    <w:rsid w:val="00584497"/>
    <w:rsid w:val="0058530B"/>
    <w:rsid w:val="0058573F"/>
    <w:rsid w:val="00585C75"/>
    <w:rsid w:val="00585D0B"/>
    <w:rsid w:val="005872DD"/>
    <w:rsid w:val="005873D0"/>
    <w:rsid w:val="0058767B"/>
    <w:rsid w:val="00590148"/>
    <w:rsid w:val="005904B2"/>
    <w:rsid w:val="00590652"/>
    <w:rsid w:val="00590C8E"/>
    <w:rsid w:val="00590EF9"/>
    <w:rsid w:val="005925F9"/>
    <w:rsid w:val="00592D5C"/>
    <w:rsid w:val="00593378"/>
    <w:rsid w:val="00593D64"/>
    <w:rsid w:val="0059479D"/>
    <w:rsid w:val="00594AB8"/>
    <w:rsid w:val="00594ECC"/>
    <w:rsid w:val="00595AEB"/>
    <w:rsid w:val="00595E93"/>
    <w:rsid w:val="00596206"/>
    <w:rsid w:val="00596613"/>
    <w:rsid w:val="00596AC1"/>
    <w:rsid w:val="00596CA1"/>
    <w:rsid w:val="00596FB1"/>
    <w:rsid w:val="00597069"/>
    <w:rsid w:val="0059742F"/>
    <w:rsid w:val="00597A9D"/>
    <w:rsid w:val="005A07AE"/>
    <w:rsid w:val="005A0A56"/>
    <w:rsid w:val="005A0A6D"/>
    <w:rsid w:val="005A1193"/>
    <w:rsid w:val="005A11CB"/>
    <w:rsid w:val="005A1AEF"/>
    <w:rsid w:val="005A2194"/>
    <w:rsid w:val="005A34A2"/>
    <w:rsid w:val="005A3F41"/>
    <w:rsid w:val="005A43D4"/>
    <w:rsid w:val="005A4406"/>
    <w:rsid w:val="005A46AD"/>
    <w:rsid w:val="005A4724"/>
    <w:rsid w:val="005A4B51"/>
    <w:rsid w:val="005A5ABE"/>
    <w:rsid w:val="005A607E"/>
    <w:rsid w:val="005A66D5"/>
    <w:rsid w:val="005A6A00"/>
    <w:rsid w:val="005A6B70"/>
    <w:rsid w:val="005A75A3"/>
    <w:rsid w:val="005A75CC"/>
    <w:rsid w:val="005A7668"/>
    <w:rsid w:val="005A795D"/>
    <w:rsid w:val="005B0043"/>
    <w:rsid w:val="005B02E8"/>
    <w:rsid w:val="005B0684"/>
    <w:rsid w:val="005B06F4"/>
    <w:rsid w:val="005B11BC"/>
    <w:rsid w:val="005B1490"/>
    <w:rsid w:val="005B149F"/>
    <w:rsid w:val="005B1602"/>
    <w:rsid w:val="005B17FA"/>
    <w:rsid w:val="005B2735"/>
    <w:rsid w:val="005B2AB1"/>
    <w:rsid w:val="005B2AD0"/>
    <w:rsid w:val="005B2B33"/>
    <w:rsid w:val="005B2C2D"/>
    <w:rsid w:val="005B372A"/>
    <w:rsid w:val="005B3978"/>
    <w:rsid w:val="005B3F82"/>
    <w:rsid w:val="005B408A"/>
    <w:rsid w:val="005B4327"/>
    <w:rsid w:val="005B46E9"/>
    <w:rsid w:val="005B4EB8"/>
    <w:rsid w:val="005B4FB5"/>
    <w:rsid w:val="005B51E1"/>
    <w:rsid w:val="005B53ED"/>
    <w:rsid w:val="005B54BE"/>
    <w:rsid w:val="005B5BEC"/>
    <w:rsid w:val="005B5D45"/>
    <w:rsid w:val="005B615B"/>
    <w:rsid w:val="005B617A"/>
    <w:rsid w:val="005B63F1"/>
    <w:rsid w:val="005B6603"/>
    <w:rsid w:val="005B7399"/>
    <w:rsid w:val="005B7422"/>
    <w:rsid w:val="005B772C"/>
    <w:rsid w:val="005B7A91"/>
    <w:rsid w:val="005B7D94"/>
    <w:rsid w:val="005B7FED"/>
    <w:rsid w:val="005C056E"/>
    <w:rsid w:val="005C0F00"/>
    <w:rsid w:val="005C1149"/>
    <w:rsid w:val="005C1317"/>
    <w:rsid w:val="005C154C"/>
    <w:rsid w:val="005C1E98"/>
    <w:rsid w:val="005C3164"/>
    <w:rsid w:val="005C31C5"/>
    <w:rsid w:val="005C32B8"/>
    <w:rsid w:val="005C33D8"/>
    <w:rsid w:val="005C3836"/>
    <w:rsid w:val="005C3B07"/>
    <w:rsid w:val="005C3C1F"/>
    <w:rsid w:val="005C4497"/>
    <w:rsid w:val="005C4B49"/>
    <w:rsid w:val="005C4D86"/>
    <w:rsid w:val="005C5410"/>
    <w:rsid w:val="005C56F7"/>
    <w:rsid w:val="005C5800"/>
    <w:rsid w:val="005C593D"/>
    <w:rsid w:val="005C5B9A"/>
    <w:rsid w:val="005C6016"/>
    <w:rsid w:val="005C624B"/>
    <w:rsid w:val="005C65CA"/>
    <w:rsid w:val="005C7095"/>
    <w:rsid w:val="005C73E0"/>
    <w:rsid w:val="005C7A70"/>
    <w:rsid w:val="005D0667"/>
    <w:rsid w:val="005D0778"/>
    <w:rsid w:val="005D0F68"/>
    <w:rsid w:val="005D17A1"/>
    <w:rsid w:val="005D1B37"/>
    <w:rsid w:val="005D1FB2"/>
    <w:rsid w:val="005D29D5"/>
    <w:rsid w:val="005D2C07"/>
    <w:rsid w:val="005D31CF"/>
    <w:rsid w:val="005D34E5"/>
    <w:rsid w:val="005D3CCA"/>
    <w:rsid w:val="005D3E3F"/>
    <w:rsid w:val="005D47FD"/>
    <w:rsid w:val="005D4A93"/>
    <w:rsid w:val="005D4C61"/>
    <w:rsid w:val="005D56FB"/>
    <w:rsid w:val="005D5A1E"/>
    <w:rsid w:val="005D5AC7"/>
    <w:rsid w:val="005D5E56"/>
    <w:rsid w:val="005D6478"/>
    <w:rsid w:val="005D696D"/>
    <w:rsid w:val="005D6BEA"/>
    <w:rsid w:val="005D6BFF"/>
    <w:rsid w:val="005D6D72"/>
    <w:rsid w:val="005D70F7"/>
    <w:rsid w:val="005D711A"/>
    <w:rsid w:val="005D723D"/>
    <w:rsid w:val="005E06A3"/>
    <w:rsid w:val="005E0745"/>
    <w:rsid w:val="005E0B55"/>
    <w:rsid w:val="005E0FBD"/>
    <w:rsid w:val="005E11AE"/>
    <w:rsid w:val="005E12C7"/>
    <w:rsid w:val="005E13C2"/>
    <w:rsid w:val="005E1645"/>
    <w:rsid w:val="005E1EB7"/>
    <w:rsid w:val="005E209A"/>
    <w:rsid w:val="005E2153"/>
    <w:rsid w:val="005E30DB"/>
    <w:rsid w:val="005E3359"/>
    <w:rsid w:val="005E34D4"/>
    <w:rsid w:val="005E3BD3"/>
    <w:rsid w:val="005E4390"/>
    <w:rsid w:val="005E43F7"/>
    <w:rsid w:val="005E55D2"/>
    <w:rsid w:val="005E574A"/>
    <w:rsid w:val="005E5B2A"/>
    <w:rsid w:val="005E6810"/>
    <w:rsid w:val="005E6FAF"/>
    <w:rsid w:val="005E7088"/>
    <w:rsid w:val="005E7372"/>
    <w:rsid w:val="005E73C3"/>
    <w:rsid w:val="005E7922"/>
    <w:rsid w:val="005F0026"/>
    <w:rsid w:val="005F0328"/>
    <w:rsid w:val="005F17DD"/>
    <w:rsid w:val="005F1AA6"/>
    <w:rsid w:val="005F2357"/>
    <w:rsid w:val="005F23D3"/>
    <w:rsid w:val="005F24E9"/>
    <w:rsid w:val="005F27E8"/>
    <w:rsid w:val="005F2DF7"/>
    <w:rsid w:val="005F2E1C"/>
    <w:rsid w:val="005F3AF1"/>
    <w:rsid w:val="005F3EED"/>
    <w:rsid w:val="005F4587"/>
    <w:rsid w:val="005F45D1"/>
    <w:rsid w:val="005F4D74"/>
    <w:rsid w:val="005F5319"/>
    <w:rsid w:val="005F56BB"/>
    <w:rsid w:val="005F57D1"/>
    <w:rsid w:val="005F5D93"/>
    <w:rsid w:val="005F5F69"/>
    <w:rsid w:val="005F6B29"/>
    <w:rsid w:val="005F7046"/>
    <w:rsid w:val="005F71A0"/>
    <w:rsid w:val="005F74C1"/>
    <w:rsid w:val="005F7A32"/>
    <w:rsid w:val="005F7F53"/>
    <w:rsid w:val="0060012F"/>
    <w:rsid w:val="006007C0"/>
    <w:rsid w:val="00600A62"/>
    <w:rsid w:val="00600FBB"/>
    <w:rsid w:val="00601267"/>
    <w:rsid w:val="00601A43"/>
    <w:rsid w:val="00601C89"/>
    <w:rsid w:val="00602199"/>
    <w:rsid w:val="00602CC3"/>
    <w:rsid w:val="006034C2"/>
    <w:rsid w:val="0060379F"/>
    <w:rsid w:val="00603B1B"/>
    <w:rsid w:val="006043E5"/>
    <w:rsid w:val="00604940"/>
    <w:rsid w:val="00604BC6"/>
    <w:rsid w:val="006054D9"/>
    <w:rsid w:val="00605590"/>
    <w:rsid w:val="00605DBC"/>
    <w:rsid w:val="00605DD1"/>
    <w:rsid w:val="00605DE1"/>
    <w:rsid w:val="00606121"/>
    <w:rsid w:val="0060654A"/>
    <w:rsid w:val="00606A24"/>
    <w:rsid w:val="00606C13"/>
    <w:rsid w:val="00606FC7"/>
    <w:rsid w:val="0060736D"/>
    <w:rsid w:val="0060769E"/>
    <w:rsid w:val="00607A63"/>
    <w:rsid w:val="00607FC1"/>
    <w:rsid w:val="006106D5"/>
    <w:rsid w:val="00611070"/>
    <w:rsid w:val="00611084"/>
    <w:rsid w:val="0061156F"/>
    <w:rsid w:val="00611A76"/>
    <w:rsid w:val="00611ACF"/>
    <w:rsid w:val="00611BC5"/>
    <w:rsid w:val="00611CD8"/>
    <w:rsid w:val="006120C5"/>
    <w:rsid w:val="006120CF"/>
    <w:rsid w:val="00612798"/>
    <w:rsid w:val="00612B6A"/>
    <w:rsid w:val="0061329E"/>
    <w:rsid w:val="006132BF"/>
    <w:rsid w:val="0061352C"/>
    <w:rsid w:val="006135B5"/>
    <w:rsid w:val="0061364B"/>
    <w:rsid w:val="00614729"/>
    <w:rsid w:val="00614746"/>
    <w:rsid w:val="00615064"/>
    <w:rsid w:val="00615A1F"/>
    <w:rsid w:val="006163D5"/>
    <w:rsid w:val="00616475"/>
    <w:rsid w:val="006166BE"/>
    <w:rsid w:val="006168B6"/>
    <w:rsid w:val="00616AE5"/>
    <w:rsid w:val="0061714A"/>
    <w:rsid w:val="00617527"/>
    <w:rsid w:val="0061786F"/>
    <w:rsid w:val="00617917"/>
    <w:rsid w:val="00617EEE"/>
    <w:rsid w:val="006205CC"/>
    <w:rsid w:val="006213ED"/>
    <w:rsid w:val="00621465"/>
    <w:rsid w:val="00621726"/>
    <w:rsid w:val="00621872"/>
    <w:rsid w:val="0062260F"/>
    <w:rsid w:val="00622A77"/>
    <w:rsid w:val="00622C0A"/>
    <w:rsid w:val="0062335B"/>
    <w:rsid w:val="00623619"/>
    <w:rsid w:val="00623D9D"/>
    <w:rsid w:val="00623E91"/>
    <w:rsid w:val="00623F60"/>
    <w:rsid w:val="00624933"/>
    <w:rsid w:val="00624BFA"/>
    <w:rsid w:val="0062520D"/>
    <w:rsid w:val="00625814"/>
    <w:rsid w:val="006263D1"/>
    <w:rsid w:val="00626710"/>
    <w:rsid w:val="006268AF"/>
    <w:rsid w:val="00626B09"/>
    <w:rsid w:val="00626BFE"/>
    <w:rsid w:val="00626EE6"/>
    <w:rsid w:val="0062714A"/>
    <w:rsid w:val="0062719C"/>
    <w:rsid w:val="006274EC"/>
    <w:rsid w:val="00627D0B"/>
    <w:rsid w:val="00627D8C"/>
    <w:rsid w:val="0063069F"/>
    <w:rsid w:val="00631080"/>
    <w:rsid w:val="006312E5"/>
    <w:rsid w:val="006313D4"/>
    <w:rsid w:val="006320BB"/>
    <w:rsid w:val="00632A7B"/>
    <w:rsid w:val="00632D6D"/>
    <w:rsid w:val="006338C7"/>
    <w:rsid w:val="0063420F"/>
    <w:rsid w:val="00634E3A"/>
    <w:rsid w:val="0063527A"/>
    <w:rsid w:val="0063538B"/>
    <w:rsid w:val="00635584"/>
    <w:rsid w:val="006357BC"/>
    <w:rsid w:val="00635BE7"/>
    <w:rsid w:val="00635BF1"/>
    <w:rsid w:val="00635D99"/>
    <w:rsid w:val="00636183"/>
    <w:rsid w:val="00636A84"/>
    <w:rsid w:val="00636CED"/>
    <w:rsid w:val="00636EEE"/>
    <w:rsid w:val="006370CB"/>
    <w:rsid w:val="006372D9"/>
    <w:rsid w:val="00637BD5"/>
    <w:rsid w:val="00637D45"/>
    <w:rsid w:val="00637FCD"/>
    <w:rsid w:val="006402F8"/>
    <w:rsid w:val="00640951"/>
    <w:rsid w:val="00640A39"/>
    <w:rsid w:val="00640EE0"/>
    <w:rsid w:val="006414EE"/>
    <w:rsid w:val="00641545"/>
    <w:rsid w:val="00641574"/>
    <w:rsid w:val="00642048"/>
    <w:rsid w:val="00642677"/>
    <w:rsid w:val="00643168"/>
    <w:rsid w:val="0064359C"/>
    <w:rsid w:val="0064360F"/>
    <w:rsid w:val="006439A6"/>
    <w:rsid w:val="00644183"/>
    <w:rsid w:val="0064422A"/>
    <w:rsid w:val="006445F8"/>
    <w:rsid w:val="0064518F"/>
    <w:rsid w:val="00645A3C"/>
    <w:rsid w:val="00646852"/>
    <w:rsid w:val="006468A0"/>
    <w:rsid w:val="00647207"/>
    <w:rsid w:val="006472AA"/>
    <w:rsid w:val="006475A6"/>
    <w:rsid w:val="0064775E"/>
    <w:rsid w:val="00647D47"/>
    <w:rsid w:val="00647E7A"/>
    <w:rsid w:val="00647EF3"/>
    <w:rsid w:val="006502C1"/>
    <w:rsid w:val="00650EE8"/>
    <w:rsid w:val="006511EF"/>
    <w:rsid w:val="00651A24"/>
    <w:rsid w:val="00651A3D"/>
    <w:rsid w:val="00651A63"/>
    <w:rsid w:val="00651BF8"/>
    <w:rsid w:val="00652D6B"/>
    <w:rsid w:val="006530BC"/>
    <w:rsid w:val="00653F97"/>
    <w:rsid w:val="00654278"/>
    <w:rsid w:val="00654E4C"/>
    <w:rsid w:val="00655A46"/>
    <w:rsid w:val="00655CD2"/>
    <w:rsid w:val="006564FA"/>
    <w:rsid w:val="00656BF1"/>
    <w:rsid w:val="00656EC4"/>
    <w:rsid w:val="0065784E"/>
    <w:rsid w:val="00657BD6"/>
    <w:rsid w:val="006604AB"/>
    <w:rsid w:val="00660C1A"/>
    <w:rsid w:val="00660F11"/>
    <w:rsid w:val="00660FCE"/>
    <w:rsid w:val="006611AF"/>
    <w:rsid w:val="006612EF"/>
    <w:rsid w:val="0066136B"/>
    <w:rsid w:val="0066163D"/>
    <w:rsid w:val="00662371"/>
    <w:rsid w:val="00662CC3"/>
    <w:rsid w:val="006635AB"/>
    <w:rsid w:val="006636A0"/>
    <w:rsid w:val="0066455E"/>
    <w:rsid w:val="006647BB"/>
    <w:rsid w:val="006651A2"/>
    <w:rsid w:val="00665553"/>
    <w:rsid w:val="0066555C"/>
    <w:rsid w:val="00665673"/>
    <w:rsid w:val="00665716"/>
    <w:rsid w:val="0066584A"/>
    <w:rsid w:val="00665895"/>
    <w:rsid w:val="00665BC9"/>
    <w:rsid w:val="00665FEB"/>
    <w:rsid w:val="006661DC"/>
    <w:rsid w:val="00666334"/>
    <w:rsid w:val="006664EB"/>
    <w:rsid w:val="0066676D"/>
    <w:rsid w:val="00666BE6"/>
    <w:rsid w:val="006673B0"/>
    <w:rsid w:val="006675AE"/>
    <w:rsid w:val="00667697"/>
    <w:rsid w:val="00667818"/>
    <w:rsid w:val="00667DFB"/>
    <w:rsid w:val="00670858"/>
    <w:rsid w:val="00670A38"/>
    <w:rsid w:val="00670D8D"/>
    <w:rsid w:val="00670EC9"/>
    <w:rsid w:val="00670FF2"/>
    <w:rsid w:val="00671219"/>
    <w:rsid w:val="006712A3"/>
    <w:rsid w:val="00671A58"/>
    <w:rsid w:val="00671DD0"/>
    <w:rsid w:val="00671E43"/>
    <w:rsid w:val="00673CF3"/>
    <w:rsid w:val="0067478D"/>
    <w:rsid w:val="00675E3E"/>
    <w:rsid w:val="00676413"/>
    <w:rsid w:val="00676F1F"/>
    <w:rsid w:val="00677B0C"/>
    <w:rsid w:val="00677CFA"/>
    <w:rsid w:val="00677D10"/>
    <w:rsid w:val="00677D1B"/>
    <w:rsid w:val="00677DF1"/>
    <w:rsid w:val="006812FB"/>
    <w:rsid w:val="006816FB"/>
    <w:rsid w:val="00681CA7"/>
    <w:rsid w:val="00682367"/>
    <w:rsid w:val="00682A62"/>
    <w:rsid w:val="00682C77"/>
    <w:rsid w:val="00683582"/>
    <w:rsid w:val="006835DB"/>
    <w:rsid w:val="006837C2"/>
    <w:rsid w:val="00683E71"/>
    <w:rsid w:val="00683FDA"/>
    <w:rsid w:val="006844B7"/>
    <w:rsid w:val="00684A13"/>
    <w:rsid w:val="00684BCA"/>
    <w:rsid w:val="0068561E"/>
    <w:rsid w:val="00685CA6"/>
    <w:rsid w:val="00685E2D"/>
    <w:rsid w:val="00686681"/>
    <w:rsid w:val="00686800"/>
    <w:rsid w:val="006869C1"/>
    <w:rsid w:val="006869E2"/>
    <w:rsid w:val="0068720D"/>
    <w:rsid w:val="006875C3"/>
    <w:rsid w:val="00690312"/>
    <w:rsid w:val="006906D4"/>
    <w:rsid w:val="0069077F"/>
    <w:rsid w:val="00690EE3"/>
    <w:rsid w:val="00691A6D"/>
    <w:rsid w:val="00691CF1"/>
    <w:rsid w:val="00691F62"/>
    <w:rsid w:val="00692345"/>
    <w:rsid w:val="00692A41"/>
    <w:rsid w:val="00692C61"/>
    <w:rsid w:val="006932EE"/>
    <w:rsid w:val="00693437"/>
    <w:rsid w:val="00695135"/>
    <w:rsid w:val="00695CD5"/>
    <w:rsid w:val="00696DCE"/>
    <w:rsid w:val="00696EFB"/>
    <w:rsid w:val="006976D0"/>
    <w:rsid w:val="00697B7F"/>
    <w:rsid w:val="00697D21"/>
    <w:rsid w:val="006A045B"/>
    <w:rsid w:val="006A1335"/>
    <w:rsid w:val="006A162B"/>
    <w:rsid w:val="006A1E76"/>
    <w:rsid w:val="006A26A3"/>
    <w:rsid w:val="006A2979"/>
    <w:rsid w:val="006A2A7B"/>
    <w:rsid w:val="006A2C54"/>
    <w:rsid w:val="006A36A4"/>
    <w:rsid w:val="006A391A"/>
    <w:rsid w:val="006A396F"/>
    <w:rsid w:val="006A40E7"/>
    <w:rsid w:val="006A4C5F"/>
    <w:rsid w:val="006A4C86"/>
    <w:rsid w:val="006A5445"/>
    <w:rsid w:val="006A55DB"/>
    <w:rsid w:val="006A5B57"/>
    <w:rsid w:val="006A5E64"/>
    <w:rsid w:val="006A671F"/>
    <w:rsid w:val="006A677B"/>
    <w:rsid w:val="006A71D1"/>
    <w:rsid w:val="006A7900"/>
    <w:rsid w:val="006A7B03"/>
    <w:rsid w:val="006B0734"/>
    <w:rsid w:val="006B0FB0"/>
    <w:rsid w:val="006B12D9"/>
    <w:rsid w:val="006B25DC"/>
    <w:rsid w:val="006B2988"/>
    <w:rsid w:val="006B2DAE"/>
    <w:rsid w:val="006B3FDE"/>
    <w:rsid w:val="006B45EE"/>
    <w:rsid w:val="006B5A8A"/>
    <w:rsid w:val="006B7997"/>
    <w:rsid w:val="006B79F7"/>
    <w:rsid w:val="006C08DD"/>
    <w:rsid w:val="006C0D45"/>
    <w:rsid w:val="006C0DE2"/>
    <w:rsid w:val="006C1282"/>
    <w:rsid w:val="006C135E"/>
    <w:rsid w:val="006C15A1"/>
    <w:rsid w:val="006C18F4"/>
    <w:rsid w:val="006C1DC2"/>
    <w:rsid w:val="006C1F74"/>
    <w:rsid w:val="006C23C6"/>
    <w:rsid w:val="006C26C8"/>
    <w:rsid w:val="006C271E"/>
    <w:rsid w:val="006C2C08"/>
    <w:rsid w:val="006C2D94"/>
    <w:rsid w:val="006C2EC7"/>
    <w:rsid w:val="006C3B28"/>
    <w:rsid w:val="006C431A"/>
    <w:rsid w:val="006C4451"/>
    <w:rsid w:val="006C4ECF"/>
    <w:rsid w:val="006C51EB"/>
    <w:rsid w:val="006C5423"/>
    <w:rsid w:val="006C5C3B"/>
    <w:rsid w:val="006C5EB8"/>
    <w:rsid w:val="006C5F65"/>
    <w:rsid w:val="006C62EF"/>
    <w:rsid w:val="006C631F"/>
    <w:rsid w:val="006C6889"/>
    <w:rsid w:val="006C6922"/>
    <w:rsid w:val="006C6E85"/>
    <w:rsid w:val="006C6F49"/>
    <w:rsid w:val="006D153F"/>
    <w:rsid w:val="006D18A8"/>
    <w:rsid w:val="006D20B2"/>
    <w:rsid w:val="006D2130"/>
    <w:rsid w:val="006D31C9"/>
    <w:rsid w:val="006D3915"/>
    <w:rsid w:val="006D3E3A"/>
    <w:rsid w:val="006D438E"/>
    <w:rsid w:val="006D4666"/>
    <w:rsid w:val="006D521E"/>
    <w:rsid w:val="006D5A1F"/>
    <w:rsid w:val="006D5CA5"/>
    <w:rsid w:val="006D66AE"/>
    <w:rsid w:val="006D6799"/>
    <w:rsid w:val="006D6A7F"/>
    <w:rsid w:val="006D6B98"/>
    <w:rsid w:val="006D6EE5"/>
    <w:rsid w:val="006D7113"/>
    <w:rsid w:val="006D730C"/>
    <w:rsid w:val="006D75E9"/>
    <w:rsid w:val="006D793F"/>
    <w:rsid w:val="006D7BDA"/>
    <w:rsid w:val="006E0055"/>
    <w:rsid w:val="006E02C6"/>
    <w:rsid w:val="006E04AD"/>
    <w:rsid w:val="006E068A"/>
    <w:rsid w:val="006E0873"/>
    <w:rsid w:val="006E0C87"/>
    <w:rsid w:val="006E0EB4"/>
    <w:rsid w:val="006E0F78"/>
    <w:rsid w:val="006E1CA4"/>
    <w:rsid w:val="006E210E"/>
    <w:rsid w:val="006E2228"/>
    <w:rsid w:val="006E2B32"/>
    <w:rsid w:val="006E32C2"/>
    <w:rsid w:val="006E3764"/>
    <w:rsid w:val="006E38A6"/>
    <w:rsid w:val="006E3E12"/>
    <w:rsid w:val="006E4057"/>
    <w:rsid w:val="006E40BD"/>
    <w:rsid w:val="006E4659"/>
    <w:rsid w:val="006E473D"/>
    <w:rsid w:val="006E4CF7"/>
    <w:rsid w:val="006E4D63"/>
    <w:rsid w:val="006E6A6E"/>
    <w:rsid w:val="006E6BB0"/>
    <w:rsid w:val="006E6DBF"/>
    <w:rsid w:val="006E7022"/>
    <w:rsid w:val="006F0AA1"/>
    <w:rsid w:val="006F0B0F"/>
    <w:rsid w:val="006F11CF"/>
    <w:rsid w:val="006F13FF"/>
    <w:rsid w:val="006F1849"/>
    <w:rsid w:val="006F2012"/>
    <w:rsid w:val="006F279B"/>
    <w:rsid w:val="006F29EA"/>
    <w:rsid w:val="006F3479"/>
    <w:rsid w:val="006F3671"/>
    <w:rsid w:val="006F3864"/>
    <w:rsid w:val="006F52D5"/>
    <w:rsid w:val="006F5979"/>
    <w:rsid w:val="006F6546"/>
    <w:rsid w:val="006F674E"/>
    <w:rsid w:val="006F6ABC"/>
    <w:rsid w:val="006F6BF0"/>
    <w:rsid w:val="006F6E1F"/>
    <w:rsid w:val="006F78B6"/>
    <w:rsid w:val="0070000C"/>
    <w:rsid w:val="00700243"/>
    <w:rsid w:val="00700656"/>
    <w:rsid w:val="00700B74"/>
    <w:rsid w:val="00700CE6"/>
    <w:rsid w:val="00701117"/>
    <w:rsid w:val="00701635"/>
    <w:rsid w:val="00701743"/>
    <w:rsid w:val="00701A65"/>
    <w:rsid w:val="0070231D"/>
    <w:rsid w:val="00702B11"/>
    <w:rsid w:val="00703746"/>
    <w:rsid w:val="00703BB8"/>
    <w:rsid w:val="00703C17"/>
    <w:rsid w:val="0070464A"/>
    <w:rsid w:val="007057C7"/>
    <w:rsid w:val="00705875"/>
    <w:rsid w:val="00705C52"/>
    <w:rsid w:val="007062EA"/>
    <w:rsid w:val="0070630F"/>
    <w:rsid w:val="007063D2"/>
    <w:rsid w:val="00706EF3"/>
    <w:rsid w:val="00707115"/>
    <w:rsid w:val="00707659"/>
    <w:rsid w:val="007079AD"/>
    <w:rsid w:val="007079EF"/>
    <w:rsid w:val="00707A5F"/>
    <w:rsid w:val="00707A8F"/>
    <w:rsid w:val="00707BA0"/>
    <w:rsid w:val="007102F8"/>
    <w:rsid w:val="007108C5"/>
    <w:rsid w:val="00710BEF"/>
    <w:rsid w:val="00710E8A"/>
    <w:rsid w:val="0071153C"/>
    <w:rsid w:val="00711554"/>
    <w:rsid w:val="007118C3"/>
    <w:rsid w:val="00711CE1"/>
    <w:rsid w:val="00711F62"/>
    <w:rsid w:val="00712693"/>
    <w:rsid w:val="00712AB8"/>
    <w:rsid w:val="00712B65"/>
    <w:rsid w:val="007132A4"/>
    <w:rsid w:val="00713ABD"/>
    <w:rsid w:val="00714059"/>
    <w:rsid w:val="0071434E"/>
    <w:rsid w:val="007143B7"/>
    <w:rsid w:val="00714E53"/>
    <w:rsid w:val="0071509B"/>
    <w:rsid w:val="00715CB2"/>
    <w:rsid w:val="0071642C"/>
    <w:rsid w:val="0071665E"/>
    <w:rsid w:val="00717060"/>
    <w:rsid w:val="007179A0"/>
    <w:rsid w:val="00717F6D"/>
    <w:rsid w:val="00720115"/>
    <w:rsid w:val="00720270"/>
    <w:rsid w:val="007207F8"/>
    <w:rsid w:val="00720A60"/>
    <w:rsid w:val="00720E38"/>
    <w:rsid w:val="007211F0"/>
    <w:rsid w:val="007218A0"/>
    <w:rsid w:val="00721F48"/>
    <w:rsid w:val="00722881"/>
    <w:rsid w:val="0072310A"/>
    <w:rsid w:val="007235B6"/>
    <w:rsid w:val="0072364D"/>
    <w:rsid w:val="00724EB6"/>
    <w:rsid w:val="00724F07"/>
    <w:rsid w:val="007254FC"/>
    <w:rsid w:val="007260A9"/>
    <w:rsid w:val="007267C9"/>
    <w:rsid w:val="00726ECC"/>
    <w:rsid w:val="007270CE"/>
    <w:rsid w:val="007270E4"/>
    <w:rsid w:val="0072772E"/>
    <w:rsid w:val="00727C89"/>
    <w:rsid w:val="007309C9"/>
    <w:rsid w:val="00730FA4"/>
    <w:rsid w:val="00731279"/>
    <w:rsid w:val="0073210C"/>
    <w:rsid w:val="00732AEA"/>
    <w:rsid w:val="00732AFC"/>
    <w:rsid w:val="00732CBF"/>
    <w:rsid w:val="00732F55"/>
    <w:rsid w:val="00733441"/>
    <w:rsid w:val="007338AF"/>
    <w:rsid w:val="00733A1A"/>
    <w:rsid w:val="00733B33"/>
    <w:rsid w:val="007346D0"/>
    <w:rsid w:val="00734AB5"/>
    <w:rsid w:val="00734B92"/>
    <w:rsid w:val="00734D95"/>
    <w:rsid w:val="00735001"/>
    <w:rsid w:val="0073575E"/>
    <w:rsid w:val="00736A2F"/>
    <w:rsid w:val="007370BB"/>
    <w:rsid w:val="0073724F"/>
    <w:rsid w:val="00737475"/>
    <w:rsid w:val="007374FD"/>
    <w:rsid w:val="007377E6"/>
    <w:rsid w:val="0073783A"/>
    <w:rsid w:val="00737B35"/>
    <w:rsid w:val="00737DFE"/>
    <w:rsid w:val="007402E3"/>
    <w:rsid w:val="007408F8"/>
    <w:rsid w:val="00740916"/>
    <w:rsid w:val="00741317"/>
    <w:rsid w:val="00741570"/>
    <w:rsid w:val="00741C53"/>
    <w:rsid w:val="00741DF7"/>
    <w:rsid w:val="00742437"/>
    <w:rsid w:val="00742FC5"/>
    <w:rsid w:val="007440D5"/>
    <w:rsid w:val="0074419B"/>
    <w:rsid w:val="00744271"/>
    <w:rsid w:val="007443AC"/>
    <w:rsid w:val="00744B07"/>
    <w:rsid w:val="0074583C"/>
    <w:rsid w:val="00745A5F"/>
    <w:rsid w:val="00745CED"/>
    <w:rsid w:val="00745F1D"/>
    <w:rsid w:val="00746823"/>
    <w:rsid w:val="007468E2"/>
    <w:rsid w:val="00746AC1"/>
    <w:rsid w:val="00746AFB"/>
    <w:rsid w:val="00746BE1"/>
    <w:rsid w:val="00746C0F"/>
    <w:rsid w:val="007472A9"/>
    <w:rsid w:val="007476E0"/>
    <w:rsid w:val="00747A7B"/>
    <w:rsid w:val="00747D0C"/>
    <w:rsid w:val="007501CE"/>
    <w:rsid w:val="00750202"/>
    <w:rsid w:val="007508C1"/>
    <w:rsid w:val="007508FE"/>
    <w:rsid w:val="00750E2F"/>
    <w:rsid w:val="007511B9"/>
    <w:rsid w:val="00751636"/>
    <w:rsid w:val="00751ED8"/>
    <w:rsid w:val="00752095"/>
    <w:rsid w:val="00752111"/>
    <w:rsid w:val="00752AE8"/>
    <w:rsid w:val="00752B46"/>
    <w:rsid w:val="007534A2"/>
    <w:rsid w:val="00753643"/>
    <w:rsid w:val="0075389D"/>
    <w:rsid w:val="007538B1"/>
    <w:rsid w:val="00754018"/>
    <w:rsid w:val="007544C8"/>
    <w:rsid w:val="007548D0"/>
    <w:rsid w:val="00754A85"/>
    <w:rsid w:val="007554A0"/>
    <w:rsid w:val="00755655"/>
    <w:rsid w:val="00756434"/>
    <w:rsid w:val="00756547"/>
    <w:rsid w:val="007565AF"/>
    <w:rsid w:val="00756F95"/>
    <w:rsid w:val="00757025"/>
    <w:rsid w:val="00757070"/>
    <w:rsid w:val="007574BD"/>
    <w:rsid w:val="00757AFF"/>
    <w:rsid w:val="00757BDD"/>
    <w:rsid w:val="00757CBD"/>
    <w:rsid w:val="00757D2D"/>
    <w:rsid w:val="00760603"/>
    <w:rsid w:val="00760848"/>
    <w:rsid w:val="00760A35"/>
    <w:rsid w:val="00760AF9"/>
    <w:rsid w:val="0076110C"/>
    <w:rsid w:val="0076131B"/>
    <w:rsid w:val="00761448"/>
    <w:rsid w:val="00761830"/>
    <w:rsid w:val="00761AF1"/>
    <w:rsid w:val="0076214C"/>
    <w:rsid w:val="007621F9"/>
    <w:rsid w:val="00762529"/>
    <w:rsid w:val="00762883"/>
    <w:rsid w:val="00762D45"/>
    <w:rsid w:val="00762F4D"/>
    <w:rsid w:val="00763430"/>
    <w:rsid w:val="00763A40"/>
    <w:rsid w:val="007641DB"/>
    <w:rsid w:val="007644E9"/>
    <w:rsid w:val="0076481B"/>
    <w:rsid w:val="00764D63"/>
    <w:rsid w:val="00764E7B"/>
    <w:rsid w:val="00765361"/>
    <w:rsid w:val="00765397"/>
    <w:rsid w:val="00765976"/>
    <w:rsid w:val="00765F19"/>
    <w:rsid w:val="00766AD6"/>
    <w:rsid w:val="007672CA"/>
    <w:rsid w:val="0076761B"/>
    <w:rsid w:val="00767844"/>
    <w:rsid w:val="00767F1B"/>
    <w:rsid w:val="007704D2"/>
    <w:rsid w:val="00770C7F"/>
    <w:rsid w:val="00771CB6"/>
    <w:rsid w:val="00771F44"/>
    <w:rsid w:val="00771F46"/>
    <w:rsid w:val="007723E5"/>
    <w:rsid w:val="00772B08"/>
    <w:rsid w:val="00773009"/>
    <w:rsid w:val="007731A0"/>
    <w:rsid w:val="0077371F"/>
    <w:rsid w:val="00773766"/>
    <w:rsid w:val="00774F6C"/>
    <w:rsid w:val="00775BC7"/>
    <w:rsid w:val="00776401"/>
    <w:rsid w:val="00776BC8"/>
    <w:rsid w:val="00776D76"/>
    <w:rsid w:val="00776E6E"/>
    <w:rsid w:val="007772F5"/>
    <w:rsid w:val="0077752C"/>
    <w:rsid w:val="00777770"/>
    <w:rsid w:val="00777C2A"/>
    <w:rsid w:val="007802EE"/>
    <w:rsid w:val="0078069C"/>
    <w:rsid w:val="00780904"/>
    <w:rsid w:val="00780D39"/>
    <w:rsid w:val="007810BC"/>
    <w:rsid w:val="0078122E"/>
    <w:rsid w:val="007824EA"/>
    <w:rsid w:val="007824FF"/>
    <w:rsid w:val="00782716"/>
    <w:rsid w:val="00782F60"/>
    <w:rsid w:val="00782F8C"/>
    <w:rsid w:val="0078331B"/>
    <w:rsid w:val="00783465"/>
    <w:rsid w:val="00784B22"/>
    <w:rsid w:val="00784C1F"/>
    <w:rsid w:val="00785303"/>
    <w:rsid w:val="007862F1"/>
    <w:rsid w:val="007862F8"/>
    <w:rsid w:val="0078637A"/>
    <w:rsid w:val="00786BB1"/>
    <w:rsid w:val="007875FC"/>
    <w:rsid w:val="0079013E"/>
    <w:rsid w:val="007902A3"/>
    <w:rsid w:val="007907E0"/>
    <w:rsid w:val="00791624"/>
    <w:rsid w:val="007926FC"/>
    <w:rsid w:val="0079355A"/>
    <w:rsid w:val="007937F2"/>
    <w:rsid w:val="007941EE"/>
    <w:rsid w:val="0079432A"/>
    <w:rsid w:val="00794785"/>
    <w:rsid w:val="00794C0C"/>
    <w:rsid w:val="00794F98"/>
    <w:rsid w:val="0079500F"/>
    <w:rsid w:val="007951C7"/>
    <w:rsid w:val="00795E6D"/>
    <w:rsid w:val="0079613C"/>
    <w:rsid w:val="007961F5"/>
    <w:rsid w:val="00796C6E"/>
    <w:rsid w:val="0079767E"/>
    <w:rsid w:val="0079775D"/>
    <w:rsid w:val="007A00B2"/>
    <w:rsid w:val="007A040E"/>
    <w:rsid w:val="007A0FA5"/>
    <w:rsid w:val="007A10DA"/>
    <w:rsid w:val="007A1138"/>
    <w:rsid w:val="007A129F"/>
    <w:rsid w:val="007A1402"/>
    <w:rsid w:val="007A1462"/>
    <w:rsid w:val="007A1BFB"/>
    <w:rsid w:val="007A1DE6"/>
    <w:rsid w:val="007A210E"/>
    <w:rsid w:val="007A2185"/>
    <w:rsid w:val="007A224E"/>
    <w:rsid w:val="007A2699"/>
    <w:rsid w:val="007A28AD"/>
    <w:rsid w:val="007A2DE7"/>
    <w:rsid w:val="007A366B"/>
    <w:rsid w:val="007A3938"/>
    <w:rsid w:val="007A3BE4"/>
    <w:rsid w:val="007A526E"/>
    <w:rsid w:val="007A58E3"/>
    <w:rsid w:val="007A5A56"/>
    <w:rsid w:val="007A64ED"/>
    <w:rsid w:val="007A66E1"/>
    <w:rsid w:val="007A6BC9"/>
    <w:rsid w:val="007A6BE8"/>
    <w:rsid w:val="007A6E63"/>
    <w:rsid w:val="007A6E6C"/>
    <w:rsid w:val="007A71F5"/>
    <w:rsid w:val="007A72E7"/>
    <w:rsid w:val="007B00E1"/>
    <w:rsid w:val="007B0D95"/>
    <w:rsid w:val="007B1003"/>
    <w:rsid w:val="007B13BA"/>
    <w:rsid w:val="007B14FB"/>
    <w:rsid w:val="007B1BDB"/>
    <w:rsid w:val="007B1E1C"/>
    <w:rsid w:val="007B1FF9"/>
    <w:rsid w:val="007B281B"/>
    <w:rsid w:val="007B29A9"/>
    <w:rsid w:val="007B2CD9"/>
    <w:rsid w:val="007B34D3"/>
    <w:rsid w:val="007B35C3"/>
    <w:rsid w:val="007B36B2"/>
    <w:rsid w:val="007B3BBF"/>
    <w:rsid w:val="007B43E1"/>
    <w:rsid w:val="007B5108"/>
    <w:rsid w:val="007B5EF3"/>
    <w:rsid w:val="007B608B"/>
    <w:rsid w:val="007B697D"/>
    <w:rsid w:val="007B738F"/>
    <w:rsid w:val="007B7566"/>
    <w:rsid w:val="007C01B1"/>
    <w:rsid w:val="007C0D8E"/>
    <w:rsid w:val="007C0DF0"/>
    <w:rsid w:val="007C18D3"/>
    <w:rsid w:val="007C1ADA"/>
    <w:rsid w:val="007C1B0D"/>
    <w:rsid w:val="007C1BC7"/>
    <w:rsid w:val="007C1CFF"/>
    <w:rsid w:val="007C1FE0"/>
    <w:rsid w:val="007C224E"/>
    <w:rsid w:val="007C22CC"/>
    <w:rsid w:val="007C25EC"/>
    <w:rsid w:val="007C2706"/>
    <w:rsid w:val="007C2821"/>
    <w:rsid w:val="007C2B8D"/>
    <w:rsid w:val="007C2E25"/>
    <w:rsid w:val="007C2F18"/>
    <w:rsid w:val="007C35EA"/>
    <w:rsid w:val="007C376E"/>
    <w:rsid w:val="007C3E64"/>
    <w:rsid w:val="007C458D"/>
    <w:rsid w:val="007C484B"/>
    <w:rsid w:val="007C487F"/>
    <w:rsid w:val="007C4A8B"/>
    <w:rsid w:val="007C506D"/>
    <w:rsid w:val="007C577C"/>
    <w:rsid w:val="007C58AD"/>
    <w:rsid w:val="007C59CE"/>
    <w:rsid w:val="007C5CC8"/>
    <w:rsid w:val="007C62D9"/>
    <w:rsid w:val="007C6997"/>
    <w:rsid w:val="007C6C15"/>
    <w:rsid w:val="007C70D5"/>
    <w:rsid w:val="007C7319"/>
    <w:rsid w:val="007C756D"/>
    <w:rsid w:val="007C7776"/>
    <w:rsid w:val="007C7C99"/>
    <w:rsid w:val="007D04F5"/>
    <w:rsid w:val="007D0603"/>
    <w:rsid w:val="007D079E"/>
    <w:rsid w:val="007D0DCF"/>
    <w:rsid w:val="007D1282"/>
    <w:rsid w:val="007D1291"/>
    <w:rsid w:val="007D159A"/>
    <w:rsid w:val="007D1E57"/>
    <w:rsid w:val="007D213B"/>
    <w:rsid w:val="007D22AB"/>
    <w:rsid w:val="007D2863"/>
    <w:rsid w:val="007D2AAE"/>
    <w:rsid w:val="007D3184"/>
    <w:rsid w:val="007D4154"/>
    <w:rsid w:val="007D4344"/>
    <w:rsid w:val="007D4864"/>
    <w:rsid w:val="007D4C32"/>
    <w:rsid w:val="007D4D49"/>
    <w:rsid w:val="007D4DBC"/>
    <w:rsid w:val="007D5AF9"/>
    <w:rsid w:val="007D6151"/>
    <w:rsid w:val="007D6473"/>
    <w:rsid w:val="007D647D"/>
    <w:rsid w:val="007D6D34"/>
    <w:rsid w:val="007D7366"/>
    <w:rsid w:val="007D7396"/>
    <w:rsid w:val="007D7AE5"/>
    <w:rsid w:val="007D7E47"/>
    <w:rsid w:val="007D7EEA"/>
    <w:rsid w:val="007D7FE6"/>
    <w:rsid w:val="007E09B2"/>
    <w:rsid w:val="007E1184"/>
    <w:rsid w:val="007E1EE8"/>
    <w:rsid w:val="007E1F7A"/>
    <w:rsid w:val="007E1FA9"/>
    <w:rsid w:val="007E211B"/>
    <w:rsid w:val="007E285E"/>
    <w:rsid w:val="007E2E40"/>
    <w:rsid w:val="007E3FC2"/>
    <w:rsid w:val="007E436D"/>
    <w:rsid w:val="007E466B"/>
    <w:rsid w:val="007E4733"/>
    <w:rsid w:val="007E4A29"/>
    <w:rsid w:val="007E4E83"/>
    <w:rsid w:val="007E519C"/>
    <w:rsid w:val="007E54F3"/>
    <w:rsid w:val="007E5A26"/>
    <w:rsid w:val="007E5AB1"/>
    <w:rsid w:val="007E5AEC"/>
    <w:rsid w:val="007E5FAE"/>
    <w:rsid w:val="007E633E"/>
    <w:rsid w:val="007E635C"/>
    <w:rsid w:val="007E63F8"/>
    <w:rsid w:val="007E6436"/>
    <w:rsid w:val="007E73EC"/>
    <w:rsid w:val="007E742D"/>
    <w:rsid w:val="007F1941"/>
    <w:rsid w:val="007F2580"/>
    <w:rsid w:val="007F2B87"/>
    <w:rsid w:val="007F30B8"/>
    <w:rsid w:val="007F32A5"/>
    <w:rsid w:val="007F32E3"/>
    <w:rsid w:val="007F3822"/>
    <w:rsid w:val="007F4038"/>
    <w:rsid w:val="007F4585"/>
    <w:rsid w:val="007F47A1"/>
    <w:rsid w:val="007F4B14"/>
    <w:rsid w:val="007F4BFC"/>
    <w:rsid w:val="007F4E46"/>
    <w:rsid w:val="007F5816"/>
    <w:rsid w:val="007F59DD"/>
    <w:rsid w:val="007F5B5A"/>
    <w:rsid w:val="007F5B7C"/>
    <w:rsid w:val="007F5ED6"/>
    <w:rsid w:val="007F6311"/>
    <w:rsid w:val="007F7468"/>
    <w:rsid w:val="007F74F4"/>
    <w:rsid w:val="007F7892"/>
    <w:rsid w:val="007F7AE0"/>
    <w:rsid w:val="008001AC"/>
    <w:rsid w:val="0080044B"/>
    <w:rsid w:val="00800D83"/>
    <w:rsid w:val="00801059"/>
    <w:rsid w:val="008011C4"/>
    <w:rsid w:val="008014CE"/>
    <w:rsid w:val="00801D2A"/>
    <w:rsid w:val="00801F86"/>
    <w:rsid w:val="00803089"/>
    <w:rsid w:val="008033D8"/>
    <w:rsid w:val="00803585"/>
    <w:rsid w:val="008036EB"/>
    <w:rsid w:val="00804413"/>
    <w:rsid w:val="00804CDA"/>
    <w:rsid w:val="00805BBB"/>
    <w:rsid w:val="0080666A"/>
    <w:rsid w:val="00806875"/>
    <w:rsid w:val="00806D57"/>
    <w:rsid w:val="00807388"/>
    <w:rsid w:val="0080783A"/>
    <w:rsid w:val="00807A54"/>
    <w:rsid w:val="008104DD"/>
    <w:rsid w:val="00811F2E"/>
    <w:rsid w:val="008124AF"/>
    <w:rsid w:val="0081281E"/>
    <w:rsid w:val="00812ECA"/>
    <w:rsid w:val="00812FEF"/>
    <w:rsid w:val="00813D63"/>
    <w:rsid w:val="00814339"/>
    <w:rsid w:val="00814763"/>
    <w:rsid w:val="00814A31"/>
    <w:rsid w:val="00814DA5"/>
    <w:rsid w:val="00814DB2"/>
    <w:rsid w:val="00814E1A"/>
    <w:rsid w:val="008151B6"/>
    <w:rsid w:val="008152C4"/>
    <w:rsid w:val="008153DD"/>
    <w:rsid w:val="00815686"/>
    <w:rsid w:val="00815B7D"/>
    <w:rsid w:val="0081625B"/>
    <w:rsid w:val="00816637"/>
    <w:rsid w:val="008169F3"/>
    <w:rsid w:val="00816C63"/>
    <w:rsid w:val="00816E5D"/>
    <w:rsid w:val="0081728E"/>
    <w:rsid w:val="00817454"/>
    <w:rsid w:val="00817547"/>
    <w:rsid w:val="00817981"/>
    <w:rsid w:val="00820448"/>
    <w:rsid w:val="00820B6C"/>
    <w:rsid w:val="00820EAC"/>
    <w:rsid w:val="008218D3"/>
    <w:rsid w:val="00821C7C"/>
    <w:rsid w:val="00821F5C"/>
    <w:rsid w:val="0082209F"/>
    <w:rsid w:val="008225FC"/>
    <w:rsid w:val="00822B01"/>
    <w:rsid w:val="00822B3F"/>
    <w:rsid w:val="00822BA9"/>
    <w:rsid w:val="00822F4D"/>
    <w:rsid w:val="0082317F"/>
    <w:rsid w:val="008235D2"/>
    <w:rsid w:val="0082454B"/>
    <w:rsid w:val="00824C78"/>
    <w:rsid w:val="00824C8E"/>
    <w:rsid w:val="00824FF7"/>
    <w:rsid w:val="008251DD"/>
    <w:rsid w:val="008263A1"/>
    <w:rsid w:val="008264A8"/>
    <w:rsid w:val="0082653E"/>
    <w:rsid w:val="00826C25"/>
    <w:rsid w:val="00826EA6"/>
    <w:rsid w:val="00826F2B"/>
    <w:rsid w:val="008273C0"/>
    <w:rsid w:val="0082790F"/>
    <w:rsid w:val="00827A47"/>
    <w:rsid w:val="00827D96"/>
    <w:rsid w:val="008303CE"/>
    <w:rsid w:val="0083078F"/>
    <w:rsid w:val="00830D1D"/>
    <w:rsid w:val="00831412"/>
    <w:rsid w:val="00831EEE"/>
    <w:rsid w:val="00832106"/>
    <w:rsid w:val="0083246A"/>
    <w:rsid w:val="00832C06"/>
    <w:rsid w:val="00832DB2"/>
    <w:rsid w:val="008333C7"/>
    <w:rsid w:val="00833450"/>
    <w:rsid w:val="00833465"/>
    <w:rsid w:val="0083377A"/>
    <w:rsid w:val="0083397D"/>
    <w:rsid w:val="00833CB0"/>
    <w:rsid w:val="00833EDD"/>
    <w:rsid w:val="008344A9"/>
    <w:rsid w:val="00834708"/>
    <w:rsid w:val="00835131"/>
    <w:rsid w:val="008355C1"/>
    <w:rsid w:val="00835D33"/>
    <w:rsid w:val="00835DA5"/>
    <w:rsid w:val="00835E0C"/>
    <w:rsid w:val="008375D0"/>
    <w:rsid w:val="00837CB4"/>
    <w:rsid w:val="00837E18"/>
    <w:rsid w:val="00837EC8"/>
    <w:rsid w:val="00837F2E"/>
    <w:rsid w:val="00840548"/>
    <w:rsid w:val="0084087C"/>
    <w:rsid w:val="00840D26"/>
    <w:rsid w:val="00840E06"/>
    <w:rsid w:val="00840EC3"/>
    <w:rsid w:val="00841CE6"/>
    <w:rsid w:val="00842569"/>
    <w:rsid w:val="00842630"/>
    <w:rsid w:val="00842BBF"/>
    <w:rsid w:val="00842F60"/>
    <w:rsid w:val="0084329D"/>
    <w:rsid w:val="008432AD"/>
    <w:rsid w:val="008432BF"/>
    <w:rsid w:val="00843412"/>
    <w:rsid w:val="00843625"/>
    <w:rsid w:val="00843BAE"/>
    <w:rsid w:val="00843E57"/>
    <w:rsid w:val="00844577"/>
    <w:rsid w:val="0084472A"/>
    <w:rsid w:val="00844919"/>
    <w:rsid w:val="0084525D"/>
    <w:rsid w:val="00845318"/>
    <w:rsid w:val="0084549D"/>
    <w:rsid w:val="008455C5"/>
    <w:rsid w:val="00845A72"/>
    <w:rsid w:val="00845AB4"/>
    <w:rsid w:val="00845DEA"/>
    <w:rsid w:val="00845E01"/>
    <w:rsid w:val="008463B6"/>
    <w:rsid w:val="00846421"/>
    <w:rsid w:val="008465A3"/>
    <w:rsid w:val="00846877"/>
    <w:rsid w:val="00846C19"/>
    <w:rsid w:val="00846E9D"/>
    <w:rsid w:val="00846FF9"/>
    <w:rsid w:val="008471A8"/>
    <w:rsid w:val="0084771F"/>
    <w:rsid w:val="00847865"/>
    <w:rsid w:val="00847C23"/>
    <w:rsid w:val="008522FE"/>
    <w:rsid w:val="00852342"/>
    <w:rsid w:val="00852CE0"/>
    <w:rsid w:val="00852EAF"/>
    <w:rsid w:val="008533B6"/>
    <w:rsid w:val="00853648"/>
    <w:rsid w:val="008539D6"/>
    <w:rsid w:val="00853B1C"/>
    <w:rsid w:val="00853E18"/>
    <w:rsid w:val="0085442C"/>
    <w:rsid w:val="00854A35"/>
    <w:rsid w:val="00854C70"/>
    <w:rsid w:val="00855508"/>
    <w:rsid w:val="00855CFE"/>
    <w:rsid w:val="008563BB"/>
    <w:rsid w:val="0085756E"/>
    <w:rsid w:val="00857D7A"/>
    <w:rsid w:val="00857DB7"/>
    <w:rsid w:val="00857EC1"/>
    <w:rsid w:val="00861177"/>
    <w:rsid w:val="008616B5"/>
    <w:rsid w:val="00862DA1"/>
    <w:rsid w:val="00863842"/>
    <w:rsid w:val="00863A67"/>
    <w:rsid w:val="00863ABC"/>
    <w:rsid w:val="0086401E"/>
    <w:rsid w:val="00864291"/>
    <w:rsid w:val="00864595"/>
    <w:rsid w:val="008647B2"/>
    <w:rsid w:val="008647E3"/>
    <w:rsid w:val="008648CB"/>
    <w:rsid w:val="00864CC6"/>
    <w:rsid w:val="00864DC7"/>
    <w:rsid w:val="0086592D"/>
    <w:rsid w:val="008660E0"/>
    <w:rsid w:val="008665CF"/>
    <w:rsid w:val="0086672F"/>
    <w:rsid w:val="00866F33"/>
    <w:rsid w:val="00866F81"/>
    <w:rsid w:val="00867304"/>
    <w:rsid w:val="008678C9"/>
    <w:rsid w:val="00867BC2"/>
    <w:rsid w:val="00867FDE"/>
    <w:rsid w:val="008701D1"/>
    <w:rsid w:val="00871241"/>
    <w:rsid w:val="008716FF"/>
    <w:rsid w:val="008718EC"/>
    <w:rsid w:val="00871AA0"/>
    <w:rsid w:val="00871E2C"/>
    <w:rsid w:val="0087200A"/>
    <w:rsid w:val="00872050"/>
    <w:rsid w:val="00872410"/>
    <w:rsid w:val="00872744"/>
    <w:rsid w:val="00872BDD"/>
    <w:rsid w:val="00872CA6"/>
    <w:rsid w:val="00872F25"/>
    <w:rsid w:val="008730C8"/>
    <w:rsid w:val="00873903"/>
    <w:rsid w:val="00873E33"/>
    <w:rsid w:val="008743E9"/>
    <w:rsid w:val="00874591"/>
    <w:rsid w:val="00874719"/>
    <w:rsid w:val="0087559B"/>
    <w:rsid w:val="00875A5C"/>
    <w:rsid w:val="00876013"/>
    <w:rsid w:val="00876019"/>
    <w:rsid w:val="008766FB"/>
    <w:rsid w:val="00876A1F"/>
    <w:rsid w:val="00876A88"/>
    <w:rsid w:val="00876C6C"/>
    <w:rsid w:val="008777CE"/>
    <w:rsid w:val="00877A88"/>
    <w:rsid w:val="00877B08"/>
    <w:rsid w:val="008802CD"/>
    <w:rsid w:val="00880CC3"/>
    <w:rsid w:val="00880F57"/>
    <w:rsid w:val="00881070"/>
    <w:rsid w:val="0088187E"/>
    <w:rsid w:val="00881982"/>
    <w:rsid w:val="0088238E"/>
    <w:rsid w:val="008825C1"/>
    <w:rsid w:val="00882AF6"/>
    <w:rsid w:val="00882D14"/>
    <w:rsid w:val="008830F7"/>
    <w:rsid w:val="0088341B"/>
    <w:rsid w:val="008837BC"/>
    <w:rsid w:val="0088386B"/>
    <w:rsid w:val="00884A22"/>
    <w:rsid w:val="0088500F"/>
    <w:rsid w:val="00885B46"/>
    <w:rsid w:val="00885B6B"/>
    <w:rsid w:val="00885BBA"/>
    <w:rsid w:val="008860BA"/>
    <w:rsid w:val="00887224"/>
    <w:rsid w:val="00887457"/>
    <w:rsid w:val="00887B01"/>
    <w:rsid w:val="00891316"/>
    <w:rsid w:val="008913FC"/>
    <w:rsid w:val="008918C6"/>
    <w:rsid w:val="008919F1"/>
    <w:rsid w:val="00891D58"/>
    <w:rsid w:val="00891FE5"/>
    <w:rsid w:val="008925D0"/>
    <w:rsid w:val="008927D8"/>
    <w:rsid w:val="00892D92"/>
    <w:rsid w:val="00893574"/>
    <w:rsid w:val="0089419E"/>
    <w:rsid w:val="0089428A"/>
    <w:rsid w:val="008944D0"/>
    <w:rsid w:val="00894694"/>
    <w:rsid w:val="008948EC"/>
    <w:rsid w:val="00894D8D"/>
    <w:rsid w:val="008956AD"/>
    <w:rsid w:val="0089586C"/>
    <w:rsid w:val="00895BB9"/>
    <w:rsid w:val="00895C6E"/>
    <w:rsid w:val="008963C5"/>
    <w:rsid w:val="00897023"/>
    <w:rsid w:val="008973CB"/>
    <w:rsid w:val="0089743A"/>
    <w:rsid w:val="00897478"/>
    <w:rsid w:val="00897E6A"/>
    <w:rsid w:val="008A0669"/>
    <w:rsid w:val="008A0708"/>
    <w:rsid w:val="008A078D"/>
    <w:rsid w:val="008A0D31"/>
    <w:rsid w:val="008A1956"/>
    <w:rsid w:val="008A1D81"/>
    <w:rsid w:val="008A1EDE"/>
    <w:rsid w:val="008A2095"/>
    <w:rsid w:val="008A227F"/>
    <w:rsid w:val="008A2455"/>
    <w:rsid w:val="008A312D"/>
    <w:rsid w:val="008A3568"/>
    <w:rsid w:val="008A3AF8"/>
    <w:rsid w:val="008A3F12"/>
    <w:rsid w:val="008A4114"/>
    <w:rsid w:val="008A4296"/>
    <w:rsid w:val="008A4576"/>
    <w:rsid w:val="008A4B4D"/>
    <w:rsid w:val="008A4DDB"/>
    <w:rsid w:val="008A4DF4"/>
    <w:rsid w:val="008A524E"/>
    <w:rsid w:val="008A53EC"/>
    <w:rsid w:val="008A564A"/>
    <w:rsid w:val="008A6B77"/>
    <w:rsid w:val="008A7133"/>
    <w:rsid w:val="008A76B7"/>
    <w:rsid w:val="008B0447"/>
    <w:rsid w:val="008B0600"/>
    <w:rsid w:val="008B0B73"/>
    <w:rsid w:val="008B0DF7"/>
    <w:rsid w:val="008B1900"/>
    <w:rsid w:val="008B1B54"/>
    <w:rsid w:val="008B1C5B"/>
    <w:rsid w:val="008B2788"/>
    <w:rsid w:val="008B2D11"/>
    <w:rsid w:val="008B2E3D"/>
    <w:rsid w:val="008B374A"/>
    <w:rsid w:val="008B37D0"/>
    <w:rsid w:val="008B3C87"/>
    <w:rsid w:val="008B45E6"/>
    <w:rsid w:val="008B4696"/>
    <w:rsid w:val="008B475D"/>
    <w:rsid w:val="008B4B9B"/>
    <w:rsid w:val="008B4D78"/>
    <w:rsid w:val="008B4E1B"/>
    <w:rsid w:val="008B4E3D"/>
    <w:rsid w:val="008B4FF5"/>
    <w:rsid w:val="008B5353"/>
    <w:rsid w:val="008B57E0"/>
    <w:rsid w:val="008B5B80"/>
    <w:rsid w:val="008B6168"/>
    <w:rsid w:val="008B6239"/>
    <w:rsid w:val="008B624A"/>
    <w:rsid w:val="008B65FD"/>
    <w:rsid w:val="008B68A5"/>
    <w:rsid w:val="008B719C"/>
    <w:rsid w:val="008B773C"/>
    <w:rsid w:val="008B77CC"/>
    <w:rsid w:val="008B7985"/>
    <w:rsid w:val="008C015A"/>
    <w:rsid w:val="008C0211"/>
    <w:rsid w:val="008C1058"/>
    <w:rsid w:val="008C184B"/>
    <w:rsid w:val="008C1EC0"/>
    <w:rsid w:val="008C1F8E"/>
    <w:rsid w:val="008C2251"/>
    <w:rsid w:val="008C2270"/>
    <w:rsid w:val="008C22BC"/>
    <w:rsid w:val="008C26C8"/>
    <w:rsid w:val="008C38B5"/>
    <w:rsid w:val="008C44C6"/>
    <w:rsid w:val="008C48F2"/>
    <w:rsid w:val="008C5E8B"/>
    <w:rsid w:val="008C77A0"/>
    <w:rsid w:val="008C7A28"/>
    <w:rsid w:val="008D012A"/>
    <w:rsid w:val="008D09F3"/>
    <w:rsid w:val="008D0C71"/>
    <w:rsid w:val="008D0E08"/>
    <w:rsid w:val="008D128F"/>
    <w:rsid w:val="008D2AE6"/>
    <w:rsid w:val="008D3149"/>
    <w:rsid w:val="008D35B1"/>
    <w:rsid w:val="008D42C7"/>
    <w:rsid w:val="008D5308"/>
    <w:rsid w:val="008D5977"/>
    <w:rsid w:val="008D5B90"/>
    <w:rsid w:val="008D603E"/>
    <w:rsid w:val="008D63F1"/>
    <w:rsid w:val="008D6470"/>
    <w:rsid w:val="008D67C5"/>
    <w:rsid w:val="008D6808"/>
    <w:rsid w:val="008D6903"/>
    <w:rsid w:val="008D6AF2"/>
    <w:rsid w:val="008D7E4A"/>
    <w:rsid w:val="008E06EA"/>
    <w:rsid w:val="008E0A8A"/>
    <w:rsid w:val="008E0A91"/>
    <w:rsid w:val="008E0D5F"/>
    <w:rsid w:val="008E0D7F"/>
    <w:rsid w:val="008E0E76"/>
    <w:rsid w:val="008E125E"/>
    <w:rsid w:val="008E1351"/>
    <w:rsid w:val="008E13EE"/>
    <w:rsid w:val="008E14E6"/>
    <w:rsid w:val="008E2162"/>
    <w:rsid w:val="008E2623"/>
    <w:rsid w:val="008E2825"/>
    <w:rsid w:val="008E2BEA"/>
    <w:rsid w:val="008E3016"/>
    <w:rsid w:val="008E31B2"/>
    <w:rsid w:val="008E41BC"/>
    <w:rsid w:val="008E41FC"/>
    <w:rsid w:val="008E42E0"/>
    <w:rsid w:val="008E46D3"/>
    <w:rsid w:val="008E4726"/>
    <w:rsid w:val="008E4742"/>
    <w:rsid w:val="008E4E47"/>
    <w:rsid w:val="008E4ED2"/>
    <w:rsid w:val="008E5652"/>
    <w:rsid w:val="008E67DD"/>
    <w:rsid w:val="008E6BA7"/>
    <w:rsid w:val="008E6FFA"/>
    <w:rsid w:val="008E7950"/>
    <w:rsid w:val="008E7F39"/>
    <w:rsid w:val="008F032C"/>
    <w:rsid w:val="008F0EF2"/>
    <w:rsid w:val="008F0F90"/>
    <w:rsid w:val="008F11F9"/>
    <w:rsid w:val="008F17DB"/>
    <w:rsid w:val="008F2302"/>
    <w:rsid w:val="008F2713"/>
    <w:rsid w:val="008F2A9C"/>
    <w:rsid w:val="008F2C50"/>
    <w:rsid w:val="008F356A"/>
    <w:rsid w:val="008F3783"/>
    <w:rsid w:val="008F3F09"/>
    <w:rsid w:val="008F450B"/>
    <w:rsid w:val="008F45B9"/>
    <w:rsid w:val="008F4E8D"/>
    <w:rsid w:val="008F5067"/>
    <w:rsid w:val="008F5394"/>
    <w:rsid w:val="008F5A6E"/>
    <w:rsid w:val="008F5BD7"/>
    <w:rsid w:val="008F5CFF"/>
    <w:rsid w:val="008F6D2C"/>
    <w:rsid w:val="008F713C"/>
    <w:rsid w:val="008F71A4"/>
    <w:rsid w:val="009002A9"/>
    <w:rsid w:val="00900459"/>
    <w:rsid w:val="0090178B"/>
    <w:rsid w:val="00901928"/>
    <w:rsid w:val="00902700"/>
    <w:rsid w:val="00902D01"/>
    <w:rsid w:val="00903247"/>
    <w:rsid w:val="009034B0"/>
    <w:rsid w:val="009034C9"/>
    <w:rsid w:val="00903625"/>
    <w:rsid w:val="00903EE5"/>
    <w:rsid w:val="009043D2"/>
    <w:rsid w:val="00904665"/>
    <w:rsid w:val="009047CF"/>
    <w:rsid w:val="00904DF0"/>
    <w:rsid w:val="0090503C"/>
    <w:rsid w:val="009054A1"/>
    <w:rsid w:val="00905705"/>
    <w:rsid w:val="009057C6"/>
    <w:rsid w:val="00906474"/>
    <w:rsid w:val="00907271"/>
    <w:rsid w:val="00907785"/>
    <w:rsid w:val="00907792"/>
    <w:rsid w:val="0091074A"/>
    <w:rsid w:val="0091121D"/>
    <w:rsid w:val="009114A1"/>
    <w:rsid w:val="009119FA"/>
    <w:rsid w:val="00912D99"/>
    <w:rsid w:val="00913057"/>
    <w:rsid w:val="00913465"/>
    <w:rsid w:val="0091347E"/>
    <w:rsid w:val="00913C03"/>
    <w:rsid w:val="00914039"/>
    <w:rsid w:val="00914BB7"/>
    <w:rsid w:val="00914E0C"/>
    <w:rsid w:val="00915085"/>
    <w:rsid w:val="00915375"/>
    <w:rsid w:val="0091542B"/>
    <w:rsid w:val="00915E5F"/>
    <w:rsid w:val="00916567"/>
    <w:rsid w:val="00916803"/>
    <w:rsid w:val="00916C7E"/>
    <w:rsid w:val="009172D7"/>
    <w:rsid w:val="009173B6"/>
    <w:rsid w:val="00917989"/>
    <w:rsid w:val="00917C05"/>
    <w:rsid w:val="00917E7C"/>
    <w:rsid w:val="0092010E"/>
    <w:rsid w:val="009202F5"/>
    <w:rsid w:val="00920430"/>
    <w:rsid w:val="009210D9"/>
    <w:rsid w:val="009212B5"/>
    <w:rsid w:val="009216AE"/>
    <w:rsid w:val="00922461"/>
    <w:rsid w:val="00922556"/>
    <w:rsid w:val="00922593"/>
    <w:rsid w:val="00923582"/>
    <w:rsid w:val="009239DD"/>
    <w:rsid w:val="00923AA4"/>
    <w:rsid w:val="00923DB1"/>
    <w:rsid w:val="00924795"/>
    <w:rsid w:val="00924916"/>
    <w:rsid w:val="00924B46"/>
    <w:rsid w:val="00924BDE"/>
    <w:rsid w:val="00924EA8"/>
    <w:rsid w:val="00925002"/>
    <w:rsid w:val="009250C7"/>
    <w:rsid w:val="009256AB"/>
    <w:rsid w:val="00925A04"/>
    <w:rsid w:val="009265AF"/>
    <w:rsid w:val="00927064"/>
    <w:rsid w:val="00930108"/>
    <w:rsid w:val="00930B57"/>
    <w:rsid w:val="00931203"/>
    <w:rsid w:val="00931A9F"/>
    <w:rsid w:val="00931CD2"/>
    <w:rsid w:val="00931D6F"/>
    <w:rsid w:val="00931E4C"/>
    <w:rsid w:val="00932752"/>
    <w:rsid w:val="00932C02"/>
    <w:rsid w:val="00932FB5"/>
    <w:rsid w:val="00933349"/>
    <w:rsid w:val="0093348C"/>
    <w:rsid w:val="009334B1"/>
    <w:rsid w:val="009334C0"/>
    <w:rsid w:val="00933754"/>
    <w:rsid w:val="009337E5"/>
    <w:rsid w:val="00933B39"/>
    <w:rsid w:val="00933B76"/>
    <w:rsid w:val="00933CAE"/>
    <w:rsid w:val="009345EE"/>
    <w:rsid w:val="00934933"/>
    <w:rsid w:val="00934AA9"/>
    <w:rsid w:val="00934B4D"/>
    <w:rsid w:val="00934BAE"/>
    <w:rsid w:val="00934DF6"/>
    <w:rsid w:val="00935194"/>
    <w:rsid w:val="00935787"/>
    <w:rsid w:val="0093660E"/>
    <w:rsid w:val="00936738"/>
    <w:rsid w:val="00936C85"/>
    <w:rsid w:val="009370B0"/>
    <w:rsid w:val="0093761C"/>
    <w:rsid w:val="0093777B"/>
    <w:rsid w:val="00937900"/>
    <w:rsid w:val="00937A34"/>
    <w:rsid w:val="00937AF0"/>
    <w:rsid w:val="00937BC4"/>
    <w:rsid w:val="00937BC5"/>
    <w:rsid w:val="009409A3"/>
    <w:rsid w:val="00940CED"/>
    <w:rsid w:val="00942180"/>
    <w:rsid w:val="0094219E"/>
    <w:rsid w:val="009422AC"/>
    <w:rsid w:val="00942D06"/>
    <w:rsid w:val="00943965"/>
    <w:rsid w:val="00943B1F"/>
    <w:rsid w:val="00944D97"/>
    <w:rsid w:val="00944EA3"/>
    <w:rsid w:val="009453AC"/>
    <w:rsid w:val="0094576F"/>
    <w:rsid w:val="009457DA"/>
    <w:rsid w:val="009459D1"/>
    <w:rsid w:val="00945D64"/>
    <w:rsid w:val="00946458"/>
    <w:rsid w:val="009464B4"/>
    <w:rsid w:val="009469E7"/>
    <w:rsid w:val="0094740B"/>
    <w:rsid w:val="009477D0"/>
    <w:rsid w:val="009479A4"/>
    <w:rsid w:val="00947A74"/>
    <w:rsid w:val="00950088"/>
    <w:rsid w:val="009504AD"/>
    <w:rsid w:val="0095076B"/>
    <w:rsid w:val="009508C1"/>
    <w:rsid w:val="00950942"/>
    <w:rsid w:val="00950C4B"/>
    <w:rsid w:val="009511B1"/>
    <w:rsid w:val="00951E3E"/>
    <w:rsid w:val="00952227"/>
    <w:rsid w:val="0095241D"/>
    <w:rsid w:val="00952687"/>
    <w:rsid w:val="00952F7C"/>
    <w:rsid w:val="00953CDC"/>
    <w:rsid w:val="00954168"/>
    <w:rsid w:val="00954170"/>
    <w:rsid w:val="00954BD6"/>
    <w:rsid w:val="00954EE6"/>
    <w:rsid w:val="009551AD"/>
    <w:rsid w:val="00955914"/>
    <w:rsid w:val="0095592D"/>
    <w:rsid w:val="009559E7"/>
    <w:rsid w:val="00955D4B"/>
    <w:rsid w:val="00956327"/>
    <w:rsid w:val="009569B6"/>
    <w:rsid w:val="00957066"/>
    <w:rsid w:val="00957142"/>
    <w:rsid w:val="0095718A"/>
    <w:rsid w:val="00957944"/>
    <w:rsid w:val="0096006C"/>
    <w:rsid w:val="0096141D"/>
    <w:rsid w:val="00961992"/>
    <w:rsid w:val="00961F56"/>
    <w:rsid w:val="00962F05"/>
    <w:rsid w:val="00963023"/>
    <w:rsid w:val="00963054"/>
    <w:rsid w:val="009630C0"/>
    <w:rsid w:val="0096349E"/>
    <w:rsid w:val="009636E2"/>
    <w:rsid w:val="009640F9"/>
    <w:rsid w:val="00964141"/>
    <w:rsid w:val="009654BF"/>
    <w:rsid w:val="00965B75"/>
    <w:rsid w:val="00965E32"/>
    <w:rsid w:val="009662DB"/>
    <w:rsid w:val="00966421"/>
    <w:rsid w:val="009666D4"/>
    <w:rsid w:val="00966892"/>
    <w:rsid w:val="00966BDA"/>
    <w:rsid w:val="00966F15"/>
    <w:rsid w:val="009674FE"/>
    <w:rsid w:val="009700C7"/>
    <w:rsid w:val="00970304"/>
    <w:rsid w:val="009703D8"/>
    <w:rsid w:val="009704ED"/>
    <w:rsid w:val="00970730"/>
    <w:rsid w:val="0097088F"/>
    <w:rsid w:val="00970B55"/>
    <w:rsid w:val="00970D9B"/>
    <w:rsid w:val="00971428"/>
    <w:rsid w:val="009718BF"/>
    <w:rsid w:val="009719E9"/>
    <w:rsid w:val="00971D3D"/>
    <w:rsid w:val="00971F10"/>
    <w:rsid w:val="0097235E"/>
    <w:rsid w:val="009727D0"/>
    <w:rsid w:val="009729BD"/>
    <w:rsid w:val="00972DF7"/>
    <w:rsid w:val="009732A4"/>
    <w:rsid w:val="009741FD"/>
    <w:rsid w:val="00974585"/>
    <w:rsid w:val="009751A4"/>
    <w:rsid w:val="00975209"/>
    <w:rsid w:val="0097543B"/>
    <w:rsid w:val="00975779"/>
    <w:rsid w:val="00976349"/>
    <w:rsid w:val="00976521"/>
    <w:rsid w:val="00976CA8"/>
    <w:rsid w:val="00976DCC"/>
    <w:rsid w:val="00977A7C"/>
    <w:rsid w:val="00977B1D"/>
    <w:rsid w:val="00980424"/>
    <w:rsid w:val="00980A0C"/>
    <w:rsid w:val="00980E5A"/>
    <w:rsid w:val="009812F5"/>
    <w:rsid w:val="009814DE"/>
    <w:rsid w:val="0098203E"/>
    <w:rsid w:val="009822AC"/>
    <w:rsid w:val="00982C09"/>
    <w:rsid w:val="00983AEC"/>
    <w:rsid w:val="009840B5"/>
    <w:rsid w:val="009844EF"/>
    <w:rsid w:val="00984645"/>
    <w:rsid w:val="00984DA6"/>
    <w:rsid w:val="00984F2E"/>
    <w:rsid w:val="009856B5"/>
    <w:rsid w:val="00985D7E"/>
    <w:rsid w:val="00986126"/>
    <w:rsid w:val="00986171"/>
    <w:rsid w:val="00986303"/>
    <w:rsid w:val="009864B5"/>
    <w:rsid w:val="00986A8C"/>
    <w:rsid w:val="00986A8F"/>
    <w:rsid w:val="00986D31"/>
    <w:rsid w:val="00987107"/>
    <w:rsid w:val="00987B65"/>
    <w:rsid w:val="00987F67"/>
    <w:rsid w:val="009904FC"/>
    <w:rsid w:val="009907E2"/>
    <w:rsid w:val="00991093"/>
    <w:rsid w:val="00991481"/>
    <w:rsid w:val="00991AE9"/>
    <w:rsid w:val="00992C7E"/>
    <w:rsid w:val="0099333D"/>
    <w:rsid w:val="009933BC"/>
    <w:rsid w:val="00993F24"/>
    <w:rsid w:val="009945B8"/>
    <w:rsid w:val="0099473C"/>
    <w:rsid w:val="0099484A"/>
    <w:rsid w:val="009949EA"/>
    <w:rsid w:val="00994A65"/>
    <w:rsid w:val="009958B6"/>
    <w:rsid w:val="00995BB1"/>
    <w:rsid w:val="00995DA9"/>
    <w:rsid w:val="00995DC7"/>
    <w:rsid w:val="009964FE"/>
    <w:rsid w:val="009966AA"/>
    <w:rsid w:val="0099687C"/>
    <w:rsid w:val="009969E4"/>
    <w:rsid w:val="009971A9"/>
    <w:rsid w:val="00997BE2"/>
    <w:rsid w:val="00997E01"/>
    <w:rsid w:val="00997F7E"/>
    <w:rsid w:val="009A049B"/>
    <w:rsid w:val="009A04B0"/>
    <w:rsid w:val="009A09CA"/>
    <w:rsid w:val="009A193F"/>
    <w:rsid w:val="009A1AB5"/>
    <w:rsid w:val="009A24A8"/>
    <w:rsid w:val="009A256C"/>
    <w:rsid w:val="009A25CB"/>
    <w:rsid w:val="009A2A35"/>
    <w:rsid w:val="009A2F90"/>
    <w:rsid w:val="009A3845"/>
    <w:rsid w:val="009A46F3"/>
    <w:rsid w:val="009A475F"/>
    <w:rsid w:val="009A4924"/>
    <w:rsid w:val="009A4A32"/>
    <w:rsid w:val="009A5343"/>
    <w:rsid w:val="009A6B8A"/>
    <w:rsid w:val="009A6CB7"/>
    <w:rsid w:val="009A6E85"/>
    <w:rsid w:val="009A7999"/>
    <w:rsid w:val="009B0387"/>
    <w:rsid w:val="009B09EB"/>
    <w:rsid w:val="009B0DD2"/>
    <w:rsid w:val="009B0FA9"/>
    <w:rsid w:val="009B107D"/>
    <w:rsid w:val="009B10E6"/>
    <w:rsid w:val="009B1572"/>
    <w:rsid w:val="009B1BB4"/>
    <w:rsid w:val="009B22C7"/>
    <w:rsid w:val="009B2EEA"/>
    <w:rsid w:val="009B31FD"/>
    <w:rsid w:val="009B33B5"/>
    <w:rsid w:val="009B3D12"/>
    <w:rsid w:val="009B4592"/>
    <w:rsid w:val="009B45CD"/>
    <w:rsid w:val="009B463F"/>
    <w:rsid w:val="009B49DE"/>
    <w:rsid w:val="009B4BDC"/>
    <w:rsid w:val="009B54F1"/>
    <w:rsid w:val="009B581C"/>
    <w:rsid w:val="009B6598"/>
    <w:rsid w:val="009B66FD"/>
    <w:rsid w:val="009B67C8"/>
    <w:rsid w:val="009B6913"/>
    <w:rsid w:val="009B6BE8"/>
    <w:rsid w:val="009B6ECC"/>
    <w:rsid w:val="009B6F37"/>
    <w:rsid w:val="009B7237"/>
    <w:rsid w:val="009B79BF"/>
    <w:rsid w:val="009B7A8E"/>
    <w:rsid w:val="009B7B16"/>
    <w:rsid w:val="009B7C18"/>
    <w:rsid w:val="009B7FF7"/>
    <w:rsid w:val="009C05AB"/>
    <w:rsid w:val="009C06F7"/>
    <w:rsid w:val="009C080B"/>
    <w:rsid w:val="009C08CA"/>
    <w:rsid w:val="009C0C83"/>
    <w:rsid w:val="009C0DB0"/>
    <w:rsid w:val="009C0EC2"/>
    <w:rsid w:val="009C0FBB"/>
    <w:rsid w:val="009C1427"/>
    <w:rsid w:val="009C1B95"/>
    <w:rsid w:val="009C1BC4"/>
    <w:rsid w:val="009C1EBC"/>
    <w:rsid w:val="009C222F"/>
    <w:rsid w:val="009C22ED"/>
    <w:rsid w:val="009C27D5"/>
    <w:rsid w:val="009C2DA8"/>
    <w:rsid w:val="009C2DB6"/>
    <w:rsid w:val="009C3316"/>
    <w:rsid w:val="009C34EC"/>
    <w:rsid w:val="009C3A5A"/>
    <w:rsid w:val="009C3DBD"/>
    <w:rsid w:val="009C400B"/>
    <w:rsid w:val="009C43A6"/>
    <w:rsid w:val="009C48BA"/>
    <w:rsid w:val="009C537B"/>
    <w:rsid w:val="009C5849"/>
    <w:rsid w:val="009C5B12"/>
    <w:rsid w:val="009C6192"/>
    <w:rsid w:val="009C627E"/>
    <w:rsid w:val="009C62E9"/>
    <w:rsid w:val="009C6382"/>
    <w:rsid w:val="009C69A2"/>
    <w:rsid w:val="009C6BEE"/>
    <w:rsid w:val="009C6D91"/>
    <w:rsid w:val="009C6D92"/>
    <w:rsid w:val="009C72D4"/>
    <w:rsid w:val="009C7320"/>
    <w:rsid w:val="009C7585"/>
    <w:rsid w:val="009D0653"/>
    <w:rsid w:val="009D06DC"/>
    <w:rsid w:val="009D0FF2"/>
    <w:rsid w:val="009D1598"/>
    <w:rsid w:val="009D179B"/>
    <w:rsid w:val="009D1DF7"/>
    <w:rsid w:val="009D22BA"/>
    <w:rsid w:val="009D2BB2"/>
    <w:rsid w:val="009D2D0B"/>
    <w:rsid w:val="009D40A5"/>
    <w:rsid w:val="009D4F8F"/>
    <w:rsid w:val="009D4FC3"/>
    <w:rsid w:val="009D5289"/>
    <w:rsid w:val="009D5C4E"/>
    <w:rsid w:val="009D5DB0"/>
    <w:rsid w:val="009D60B4"/>
    <w:rsid w:val="009D6DC4"/>
    <w:rsid w:val="009D6E85"/>
    <w:rsid w:val="009D70C0"/>
    <w:rsid w:val="009D7931"/>
    <w:rsid w:val="009E06F1"/>
    <w:rsid w:val="009E099C"/>
    <w:rsid w:val="009E0AE3"/>
    <w:rsid w:val="009E0AE8"/>
    <w:rsid w:val="009E0B7A"/>
    <w:rsid w:val="009E0EEE"/>
    <w:rsid w:val="009E0FA7"/>
    <w:rsid w:val="009E0FB1"/>
    <w:rsid w:val="009E1537"/>
    <w:rsid w:val="009E1565"/>
    <w:rsid w:val="009E172D"/>
    <w:rsid w:val="009E19EE"/>
    <w:rsid w:val="009E1A59"/>
    <w:rsid w:val="009E2288"/>
    <w:rsid w:val="009E2318"/>
    <w:rsid w:val="009E23AB"/>
    <w:rsid w:val="009E328B"/>
    <w:rsid w:val="009E33B2"/>
    <w:rsid w:val="009E36F1"/>
    <w:rsid w:val="009E4287"/>
    <w:rsid w:val="009E5110"/>
    <w:rsid w:val="009E59E4"/>
    <w:rsid w:val="009E5E52"/>
    <w:rsid w:val="009E5E6C"/>
    <w:rsid w:val="009E5FD6"/>
    <w:rsid w:val="009E601A"/>
    <w:rsid w:val="009E705F"/>
    <w:rsid w:val="009E70A9"/>
    <w:rsid w:val="009E78FC"/>
    <w:rsid w:val="009E7B5A"/>
    <w:rsid w:val="009E7E9C"/>
    <w:rsid w:val="009F031C"/>
    <w:rsid w:val="009F0390"/>
    <w:rsid w:val="009F0CFF"/>
    <w:rsid w:val="009F100C"/>
    <w:rsid w:val="009F11A6"/>
    <w:rsid w:val="009F1474"/>
    <w:rsid w:val="009F178D"/>
    <w:rsid w:val="009F2490"/>
    <w:rsid w:val="009F293C"/>
    <w:rsid w:val="009F2B4A"/>
    <w:rsid w:val="009F2F12"/>
    <w:rsid w:val="009F30C4"/>
    <w:rsid w:val="009F31AB"/>
    <w:rsid w:val="009F3E82"/>
    <w:rsid w:val="009F4ECD"/>
    <w:rsid w:val="009F5BB0"/>
    <w:rsid w:val="009F5FE0"/>
    <w:rsid w:val="009F67AC"/>
    <w:rsid w:val="009F70FA"/>
    <w:rsid w:val="009F770B"/>
    <w:rsid w:val="009F7CB1"/>
    <w:rsid w:val="009F7EEE"/>
    <w:rsid w:val="00A00C40"/>
    <w:rsid w:val="00A00CC8"/>
    <w:rsid w:val="00A028C3"/>
    <w:rsid w:val="00A02D6B"/>
    <w:rsid w:val="00A03139"/>
    <w:rsid w:val="00A03930"/>
    <w:rsid w:val="00A03A36"/>
    <w:rsid w:val="00A03CC6"/>
    <w:rsid w:val="00A03D90"/>
    <w:rsid w:val="00A03F04"/>
    <w:rsid w:val="00A0485C"/>
    <w:rsid w:val="00A048F6"/>
    <w:rsid w:val="00A04BFF"/>
    <w:rsid w:val="00A05D75"/>
    <w:rsid w:val="00A06396"/>
    <w:rsid w:val="00A0655D"/>
    <w:rsid w:val="00A06B3F"/>
    <w:rsid w:val="00A07DBC"/>
    <w:rsid w:val="00A1047E"/>
    <w:rsid w:val="00A109D9"/>
    <w:rsid w:val="00A10EA8"/>
    <w:rsid w:val="00A10F5F"/>
    <w:rsid w:val="00A1115F"/>
    <w:rsid w:val="00A116E0"/>
    <w:rsid w:val="00A1192F"/>
    <w:rsid w:val="00A121C9"/>
    <w:rsid w:val="00A125B0"/>
    <w:rsid w:val="00A128D3"/>
    <w:rsid w:val="00A12C79"/>
    <w:rsid w:val="00A13160"/>
    <w:rsid w:val="00A15203"/>
    <w:rsid w:val="00A15254"/>
    <w:rsid w:val="00A15786"/>
    <w:rsid w:val="00A15787"/>
    <w:rsid w:val="00A158EB"/>
    <w:rsid w:val="00A15CA5"/>
    <w:rsid w:val="00A15CAE"/>
    <w:rsid w:val="00A15D87"/>
    <w:rsid w:val="00A16237"/>
    <w:rsid w:val="00A164DA"/>
    <w:rsid w:val="00A166A0"/>
    <w:rsid w:val="00A1708F"/>
    <w:rsid w:val="00A170FC"/>
    <w:rsid w:val="00A17357"/>
    <w:rsid w:val="00A20161"/>
    <w:rsid w:val="00A202D2"/>
    <w:rsid w:val="00A20F24"/>
    <w:rsid w:val="00A21156"/>
    <w:rsid w:val="00A21524"/>
    <w:rsid w:val="00A221F1"/>
    <w:rsid w:val="00A227CD"/>
    <w:rsid w:val="00A22CA7"/>
    <w:rsid w:val="00A2312D"/>
    <w:rsid w:val="00A2351E"/>
    <w:rsid w:val="00A2376D"/>
    <w:rsid w:val="00A23A7B"/>
    <w:rsid w:val="00A23D7C"/>
    <w:rsid w:val="00A2403B"/>
    <w:rsid w:val="00A24E6A"/>
    <w:rsid w:val="00A2532D"/>
    <w:rsid w:val="00A25663"/>
    <w:rsid w:val="00A25C47"/>
    <w:rsid w:val="00A262D3"/>
    <w:rsid w:val="00A26374"/>
    <w:rsid w:val="00A26AB7"/>
    <w:rsid w:val="00A26DA0"/>
    <w:rsid w:val="00A27791"/>
    <w:rsid w:val="00A27A0F"/>
    <w:rsid w:val="00A27D52"/>
    <w:rsid w:val="00A27F56"/>
    <w:rsid w:val="00A30543"/>
    <w:rsid w:val="00A305FF"/>
    <w:rsid w:val="00A30A45"/>
    <w:rsid w:val="00A30B6A"/>
    <w:rsid w:val="00A30CD9"/>
    <w:rsid w:val="00A30D69"/>
    <w:rsid w:val="00A32016"/>
    <w:rsid w:val="00A32608"/>
    <w:rsid w:val="00A32A19"/>
    <w:rsid w:val="00A32B50"/>
    <w:rsid w:val="00A32FBB"/>
    <w:rsid w:val="00A330CD"/>
    <w:rsid w:val="00A33302"/>
    <w:rsid w:val="00A33E2C"/>
    <w:rsid w:val="00A33EC4"/>
    <w:rsid w:val="00A3424C"/>
    <w:rsid w:val="00A342E2"/>
    <w:rsid w:val="00A34359"/>
    <w:rsid w:val="00A349EE"/>
    <w:rsid w:val="00A34E9F"/>
    <w:rsid w:val="00A352C7"/>
    <w:rsid w:val="00A3540B"/>
    <w:rsid w:val="00A35500"/>
    <w:rsid w:val="00A35685"/>
    <w:rsid w:val="00A356DC"/>
    <w:rsid w:val="00A35B30"/>
    <w:rsid w:val="00A362DE"/>
    <w:rsid w:val="00A36396"/>
    <w:rsid w:val="00A36B0B"/>
    <w:rsid w:val="00A3715E"/>
    <w:rsid w:val="00A374EB"/>
    <w:rsid w:val="00A37709"/>
    <w:rsid w:val="00A37746"/>
    <w:rsid w:val="00A37A66"/>
    <w:rsid w:val="00A37E15"/>
    <w:rsid w:val="00A4033A"/>
    <w:rsid w:val="00A40640"/>
    <w:rsid w:val="00A40767"/>
    <w:rsid w:val="00A40F6E"/>
    <w:rsid w:val="00A417A8"/>
    <w:rsid w:val="00A418AE"/>
    <w:rsid w:val="00A41DA8"/>
    <w:rsid w:val="00A41E6E"/>
    <w:rsid w:val="00A41F6A"/>
    <w:rsid w:val="00A427A1"/>
    <w:rsid w:val="00A429F3"/>
    <w:rsid w:val="00A430B2"/>
    <w:rsid w:val="00A433D6"/>
    <w:rsid w:val="00A43D51"/>
    <w:rsid w:val="00A443CF"/>
    <w:rsid w:val="00A444C7"/>
    <w:rsid w:val="00A45021"/>
    <w:rsid w:val="00A45920"/>
    <w:rsid w:val="00A4652A"/>
    <w:rsid w:val="00A466F5"/>
    <w:rsid w:val="00A46936"/>
    <w:rsid w:val="00A4710A"/>
    <w:rsid w:val="00A4797C"/>
    <w:rsid w:val="00A479F6"/>
    <w:rsid w:val="00A47A67"/>
    <w:rsid w:val="00A47B88"/>
    <w:rsid w:val="00A50072"/>
    <w:rsid w:val="00A5011A"/>
    <w:rsid w:val="00A50383"/>
    <w:rsid w:val="00A51658"/>
    <w:rsid w:val="00A5198B"/>
    <w:rsid w:val="00A51E3E"/>
    <w:rsid w:val="00A51F49"/>
    <w:rsid w:val="00A52613"/>
    <w:rsid w:val="00A52DCF"/>
    <w:rsid w:val="00A53217"/>
    <w:rsid w:val="00A5439C"/>
    <w:rsid w:val="00A5492D"/>
    <w:rsid w:val="00A55086"/>
    <w:rsid w:val="00A55211"/>
    <w:rsid w:val="00A55456"/>
    <w:rsid w:val="00A55A7C"/>
    <w:rsid w:val="00A55E87"/>
    <w:rsid w:val="00A57098"/>
    <w:rsid w:val="00A577C3"/>
    <w:rsid w:val="00A57961"/>
    <w:rsid w:val="00A579DF"/>
    <w:rsid w:val="00A57A65"/>
    <w:rsid w:val="00A601E8"/>
    <w:rsid w:val="00A60321"/>
    <w:rsid w:val="00A60371"/>
    <w:rsid w:val="00A6072C"/>
    <w:rsid w:val="00A6076A"/>
    <w:rsid w:val="00A60859"/>
    <w:rsid w:val="00A60A41"/>
    <w:rsid w:val="00A60B19"/>
    <w:rsid w:val="00A60F01"/>
    <w:rsid w:val="00A614C3"/>
    <w:rsid w:val="00A617A8"/>
    <w:rsid w:val="00A6191E"/>
    <w:rsid w:val="00A61B3E"/>
    <w:rsid w:val="00A61B55"/>
    <w:rsid w:val="00A6296B"/>
    <w:rsid w:val="00A62EDE"/>
    <w:rsid w:val="00A630F6"/>
    <w:rsid w:val="00A631BD"/>
    <w:rsid w:val="00A64026"/>
    <w:rsid w:val="00A6449D"/>
    <w:rsid w:val="00A64624"/>
    <w:rsid w:val="00A65276"/>
    <w:rsid w:val="00A653B1"/>
    <w:rsid w:val="00A65A0B"/>
    <w:rsid w:val="00A65DC5"/>
    <w:rsid w:val="00A65EB6"/>
    <w:rsid w:val="00A6600C"/>
    <w:rsid w:val="00A66514"/>
    <w:rsid w:val="00A666D1"/>
    <w:rsid w:val="00A66C2D"/>
    <w:rsid w:val="00A67291"/>
    <w:rsid w:val="00A67863"/>
    <w:rsid w:val="00A678F7"/>
    <w:rsid w:val="00A67A2D"/>
    <w:rsid w:val="00A67A8B"/>
    <w:rsid w:val="00A700CF"/>
    <w:rsid w:val="00A70802"/>
    <w:rsid w:val="00A7110E"/>
    <w:rsid w:val="00A715DB"/>
    <w:rsid w:val="00A715ED"/>
    <w:rsid w:val="00A71901"/>
    <w:rsid w:val="00A7224D"/>
    <w:rsid w:val="00A72332"/>
    <w:rsid w:val="00A7313F"/>
    <w:rsid w:val="00A73216"/>
    <w:rsid w:val="00A732A3"/>
    <w:rsid w:val="00A73724"/>
    <w:rsid w:val="00A73859"/>
    <w:rsid w:val="00A73F25"/>
    <w:rsid w:val="00A74CB0"/>
    <w:rsid w:val="00A75F62"/>
    <w:rsid w:val="00A765E0"/>
    <w:rsid w:val="00A76C4A"/>
    <w:rsid w:val="00A76ECF"/>
    <w:rsid w:val="00A7738A"/>
    <w:rsid w:val="00A773A4"/>
    <w:rsid w:val="00A77920"/>
    <w:rsid w:val="00A80E12"/>
    <w:rsid w:val="00A80EA5"/>
    <w:rsid w:val="00A8116B"/>
    <w:rsid w:val="00A81352"/>
    <w:rsid w:val="00A81E90"/>
    <w:rsid w:val="00A82047"/>
    <w:rsid w:val="00A82DD1"/>
    <w:rsid w:val="00A83544"/>
    <w:rsid w:val="00A83916"/>
    <w:rsid w:val="00A83CF8"/>
    <w:rsid w:val="00A84038"/>
    <w:rsid w:val="00A8418D"/>
    <w:rsid w:val="00A84270"/>
    <w:rsid w:val="00A84AC3"/>
    <w:rsid w:val="00A850E8"/>
    <w:rsid w:val="00A85B7A"/>
    <w:rsid w:val="00A861AE"/>
    <w:rsid w:val="00A8671A"/>
    <w:rsid w:val="00A8700B"/>
    <w:rsid w:val="00A870BD"/>
    <w:rsid w:val="00A87979"/>
    <w:rsid w:val="00A91286"/>
    <w:rsid w:val="00A9192F"/>
    <w:rsid w:val="00A91D81"/>
    <w:rsid w:val="00A924C9"/>
    <w:rsid w:val="00A924F7"/>
    <w:rsid w:val="00A92632"/>
    <w:rsid w:val="00A926CC"/>
    <w:rsid w:val="00A92EE1"/>
    <w:rsid w:val="00A93043"/>
    <w:rsid w:val="00A93C4A"/>
    <w:rsid w:val="00A93C60"/>
    <w:rsid w:val="00A93E70"/>
    <w:rsid w:val="00A93F4B"/>
    <w:rsid w:val="00A9404C"/>
    <w:rsid w:val="00A9414B"/>
    <w:rsid w:val="00A946D2"/>
    <w:rsid w:val="00A94852"/>
    <w:rsid w:val="00A94F15"/>
    <w:rsid w:val="00A94FA5"/>
    <w:rsid w:val="00A94FBA"/>
    <w:rsid w:val="00A950D7"/>
    <w:rsid w:val="00A958E9"/>
    <w:rsid w:val="00A95A2E"/>
    <w:rsid w:val="00A9690A"/>
    <w:rsid w:val="00A97186"/>
    <w:rsid w:val="00A97A6C"/>
    <w:rsid w:val="00A97B04"/>
    <w:rsid w:val="00A97FF9"/>
    <w:rsid w:val="00AA01E6"/>
    <w:rsid w:val="00AA079E"/>
    <w:rsid w:val="00AA0A18"/>
    <w:rsid w:val="00AA0F8F"/>
    <w:rsid w:val="00AA12A4"/>
    <w:rsid w:val="00AA17F6"/>
    <w:rsid w:val="00AA2281"/>
    <w:rsid w:val="00AA22E4"/>
    <w:rsid w:val="00AA2951"/>
    <w:rsid w:val="00AA29F7"/>
    <w:rsid w:val="00AA371A"/>
    <w:rsid w:val="00AA4320"/>
    <w:rsid w:val="00AA4B6C"/>
    <w:rsid w:val="00AA5556"/>
    <w:rsid w:val="00AA59F4"/>
    <w:rsid w:val="00AA6580"/>
    <w:rsid w:val="00AA6A37"/>
    <w:rsid w:val="00AA6CD6"/>
    <w:rsid w:val="00AA6F8B"/>
    <w:rsid w:val="00AA708C"/>
    <w:rsid w:val="00AA71A3"/>
    <w:rsid w:val="00AA7262"/>
    <w:rsid w:val="00AA7BFC"/>
    <w:rsid w:val="00AA7C7C"/>
    <w:rsid w:val="00AB0359"/>
    <w:rsid w:val="00AB122A"/>
    <w:rsid w:val="00AB1D99"/>
    <w:rsid w:val="00AB2580"/>
    <w:rsid w:val="00AB3F69"/>
    <w:rsid w:val="00AB46D9"/>
    <w:rsid w:val="00AB481C"/>
    <w:rsid w:val="00AB53CB"/>
    <w:rsid w:val="00AB5446"/>
    <w:rsid w:val="00AB54B3"/>
    <w:rsid w:val="00AB58ED"/>
    <w:rsid w:val="00AB5F2B"/>
    <w:rsid w:val="00AB5F40"/>
    <w:rsid w:val="00AB5F7B"/>
    <w:rsid w:val="00AB61CE"/>
    <w:rsid w:val="00AB6523"/>
    <w:rsid w:val="00AB73CB"/>
    <w:rsid w:val="00AB7CEB"/>
    <w:rsid w:val="00AC01E3"/>
    <w:rsid w:val="00AC03DC"/>
    <w:rsid w:val="00AC07F0"/>
    <w:rsid w:val="00AC108B"/>
    <w:rsid w:val="00AC10D0"/>
    <w:rsid w:val="00AC13BD"/>
    <w:rsid w:val="00AC1A0A"/>
    <w:rsid w:val="00AC1B78"/>
    <w:rsid w:val="00AC222B"/>
    <w:rsid w:val="00AC2266"/>
    <w:rsid w:val="00AC26A9"/>
    <w:rsid w:val="00AC2E21"/>
    <w:rsid w:val="00AC3873"/>
    <w:rsid w:val="00AC3C49"/>
    <w:rsid w:val="00AC42AB"/>
    <w:rsid w:val="00AC47D2"/>
    <w:rsid w:val="00AC4E7B"/>
    <w:rsid w:val="00AC619B"/>
    <w:rsid w:val="00AC684B"/>
    <w:rsid w:val="00AC68B8"/>
    <w:rsid w:val="00AC6B8A"/>
    <w:rsid w:val="00AC6D16"/>
    <w:rsid w:val="00AC7E62"/>
    <w:rsid w:val="00AD0717"/>
    <w:rsid w:val="00AD1964"/>
    <w:rsid w:val="00AD27FD"/>
    <w:rsid w:val="00AD2918"/>
    <w:rsid w:val="00AD2E38"/>
    <w:rsid w:val="00AD3280"/>
    <w:rsid w:val="00AD3F78"/>
    <w:rsid w:val="00AD4BC4"/>
    <w:rsid w:val="00AD4C1B"/>
    <w:rsid w:val="00AD4ECC"/>
    <w:rsid w:val="00AD50C6"/>
    <w:rsid w:val="00AD521D"/>
    <w:rsid w:val="00AD52F9"/>
    <w:rsid w:val="00AD61B6"/>
    <w:rsid w:val="00AD634F"/>
    <w:rsid w:val="00AD63EC"/>
    <w:rsid w:val="00AD68A1"/>
    <w:rsid w:val="00AD69C8"/>
    <w:rsid w:val="00AD70A7"/>
    <w:rsid w:val="00AD73C6"/>
    <w:rsid w:val="00AD77B2"/>
    <w:rsid w:val="00AD7D0D"/>
    <w:rsid w:val="00AD7D91"/>
    <w:rsid w:val="00AE0272"/>
    <w:rsid w:val="00AE09CD"/>
    <w:rsid w:val="00AE0ECF"/>
    <w:rsid w:val="00AE1114"/>
    <w:rsid w:val="00AE1B05"/>
    <w:rsid w:val="00AE1D55"/>
    <w:rsid w:val="00AE2014"/>
    <w:rsid w:val="00AE224B"/>
    <w:rsid w:val="00AE2BFB"/>
    <w:rsid w:val="00AE3D62"/>
    <w:rsid w:val="00AE3EA9"/>
    <w:rsid w:val="00AE470F"/>
    <w:rsid w:val="00AE4781"/>
    <w:rsid w:val="00AE50DD"/>
    <w:rsid w:val="00AE59DC"/>
    <w:rsid w:val="00AE5D22"/>
    <w:rsid w:val="00AE5E05"/>
    <w:rsid w:val="00AE653E"/>
    <w:rsid w:val="00AE6A36"/>
    <w:rsid w:val="00AE6AE1"/>
    <w:rsid w:val="00AE6B60"/>
    <w:rsid w:val="00AE707B"/>
    <w:rsid w:val="00AE7B41"/>
    <w:rsid w:val="00AF03ED"/>
    <w:rsid w:val="00AF06E7"/>
    <w:rsid w:val="00AF07D7"/>
    <w:rsid w:val="00AF0DF5"/>
    <w:rsid w:val="00AF1002"/>
    <w:rsid w:val="00AF13D5"/>
    <w:rsid w:val="00AF1A21"/>
    <w:rsid w:val="00AF1AC1"/>
    <w:rsid w:val="00AF1C65"/>
    <w:rsid w:val="00AF1E82"/>
    <w:rsid w:val="00AF2108"/>
    <w:rsid w:val="00AF23B1"/>
    <w:rsid w:val="00AF264B"/>
    <w:rsid w:val="00AF2D95"/>
    <w:rsid w:val="00AF3398"/>
    <w:rsid w:val="00AF356B"/>
    <w:rsid w:val="00AF4527"/>
    <w:rsid w:val="00AF4B4F"/>
    <w:rsid w:val="00AF5639"/>
    <w:rsid w:val="00AF588F"/>
    <w:rsid w:val="00AF63E4"/>
    <w:rsid w:val="00AF66B9"/>
    <w:rsid w:val="00AF70A5"/>
    <w:rsid w:val="00AF77A7"/>
    <w:rsid w:val="00AF78C9"/>
    <w:rsid w:val="00B001AD"/>
    <w:rsid w:val="00B00A69"/>
    <w:rsid w:val="00B014A4"/>
    <w:rsid w:val="00B01524"/>
    <w:rsid w:val="00B01A17"/>
    <w:rsid w:val="00B02039"/>
    <w:rsid w:val="00B021E2"/>
    <w:rsid w:val="00B023BF"/>
    <w:rsid w:val="00B029E2"/>
    <w:rsid w:val="00B02BF6"/>
    <w:rsid w:val="00B02DDD"/>
    <w:rsid w:val="00B030CE"/>
    <w:rsid w:val="00B03515"/>
    <w:rsid w:val="00B03B8B"/>
    <w:rsid w:val="00B03EB6"/>
    <w:rsid w:val="00B04576"/>
    <w:rsid w:val="00B04988"/>
    <w:rsid w:val="00B04DFE"/>
    <w:rsid w:val="00B051ED"/>
    <w:rsid w:val="00B0542F"/>
    <w:rsid w:val="00B05988"/>
    <w:rsid w:val="00B05BC0"/>
    <w:rsid w:val="00B06144"/>
    <w:rsid w:val="00B06AAF"/>
    <w:rsid w:val="00B06E35"/>
    <w:rsid w:val="00B07C6D"/>
    <w:rsid w:val="00B07E0D"/>
    <w:rsid w:val="00B10178"/>
    <w:rsid w:val="00B113A9"/>
    <w:rsid w:val="00B11ADE"/>
    <w:rsid w:val="00B11FDC"/>
    <w:rsid w:val="00B128FB"/>
    <w:rsid w:val="00B12A5D"/>
    <w:rsid w:val="00B12A6C"/>
    <w:rsid w:val="00B12B14"/>
    <w:rsid w:val="00B12E60"/>
    <w:rsid w:val="00B13618"/>
    <w:rsid w:val="00B13643"/>
    <w:rsid w:val="00B13DD6"/>
    <w:rsid w:val="00B1475C"/>
    <w:rsid w:val="00B148D1"/>
    <w:rsid w:val="00B14988"/>
    <w:rsid w:val="00B149FD"/>
    <w:rsid w:val="00B14B6A"/>
    <w:rsid w:val="00B14C19"/>
    <w:rsid w:val="00B14F17"/>
    <w:rsid w:val="00B14FD8"/>
    <w:rsid w:val="00B15436"/>
    <w:rsid w:val="00B15D2C"/>
    <w:rsid w:val="00B1621D"/>
    <w:rsid w:val="00B1697C"/>
    <w:rsid w:val="00B16EB8"/>
    <w:rsid w:val="00B170E9"/>
    <w:rsid w:val="00B1725E"/>
    <w:rsid w:val="00B175C2"/>
    <w:rsid w:val="00B175F7"/>
    <w:rsid w:val="00B17BE6"/>
    <w:rsid w:val="00B17C25"/>
    <w:rsid w:val="00B20107"/>
    <w:rsid w:val="00B20261"/>
    <w:rsid w:val="00B22187"/>
    <w:rsid w:val="00B2233D"/>
    <w:rsid w:val="00B226A1"/>
    <w:rsid w:val="00B22C9C"/>
    <w:rsid w:val="00B23A8F"/>
    <w:rsid w:val="00B240B1"/>
    <w:rsid w:val="00B245BD"/>
    <w:rsid w:val="00B24801"/>
    <w:rsid w:val="00B24869"/>
    <w:rsid w:val="00B24D0E"/>
    <w:rsid w:val="00B25767"/>
    <w:rsid w:val="00B267F1"/>
    <w:rsid w:val="00B26862"/>
    <w:rsid w:val="00B2688B"/>
    <w:rsid w:val="00B26E5B"/>
    <w:rsid w:val="00B2747C"/>
    <w:rsid w:val="00B27BD0"/>
    <w:rsid w:val="00B27E57"/>
    <w:rsid w:val="00B30471"/>
    <w:rsid w:val="00B312A0"/>
    <w:rsid w:val="00B314FB"/>
    <w:rsid w:val="00B3152A"/>
    <w:rsid w:val="00B316F9"/>
    <w:rsid w:val="00B31E39"/>
    <w:rsid w:val="00B31FA2"/>
    <w:rsid w:val="00B3218A"/>
    <w:rsid w:val="00B32307"/>
    <w:rsid w:val="00B32771"/>
    <w:rsid w:val="00B32912"/>
    <w:rsid w:val="00B33C4F"/>
    <w:rsid w:val="00B34003"/>
    <w:rsid w:val="00B34270"/>
    <w:rsid w:val="00B34E49"/>
    <w:rsid w:val="00B35022"/>
    <w:rsid w:val="00B3582F"/>
    <w:rsid w:val="00B35BB9"/>
    <w:rsid w:val="00B35D54"/>
    <w:rsid w:val="00B35D6B"/>
    <w:rsid w:val="00B35E96"/>
    <w:rsid w:val="00B36528"/>
    <w:rsid w:val="00B36AB4"/>
    <w:rsid w:val="00B37736"/>
    <w:rsid w:val="00B37D37"/>
    <w:rsid w:val="00B37F14"/>
    <w:rsid w:val="00B403C1"/>
    <w:rsid w:val="00B40C43"/>
    <w:rsid w:val="00B410F7"/>
    <w:rsid w:val="00B4130E"/>
    <w:rsid w:val="00B41366"/>
    <w:rsid w:val="00B420B9"/>
    <w:rsid w:val="00B42F4C"/>
    <w:rsid w:val="00B43713"/>
    <w:rsid w:val="00B4378D"/>
    <w:rsid w:val="00B43840"/>
    <w:rsid w:val="00B43885"/>
    <w:rsid w:val="00B438A0"/>
    <w:rsid w:val="00B43B1F"/>
    <w:rsid w:val="00B43C4D"/>
    <w:rsid w:val="00B44B2D"/>
    <w:rsid w:val="00B44FA8"/>
    <w:rsid w:val="00B450F1"/>
    <w:rsid w:val="00B45C39"/>
    <w:rsid w:val="00B46052"/>
    <w:rsid w:val="00B47309"/>
    <w:rsid w:val="00B47901"/>
    <w:rsid w:val="00B47974"/>
    <w:rsid w:val="00B479CA"/>
    <w:rsid w:val="00B47C87"/>
    <w:rsid w:val="00B50190"/>
    <w:rsid w:val="00B50BA2"/>
    <w:rsid w:val="00B50E24"/>
    <w:rsid w:val="00B518BD"/>
    <w:rsid w:val="00B51DA7"/>
    <w:rsid w:val="00B523DB"/>
    <w:rsid w:val="00B52D61"/>
    <w:rsid w:val="00B530FC"/>
    <w:rsid w:val="00B53289"/>
    <w:rsid w:val="00B53380"/>
    <w:rsid w:val="00B54110"/>
    <w:rsid w:val="00B542F8"/>
    <w:rsid w:val="00B546AD"/>
    <w:rsid w:val="00B550F8"/>
    <w:rsid w:val="00B55169"/>
    <w:rsid w:val="00B55484"/>
    <w:rsid w:val="00B55D68"/>
    <w:rsid w:val="00B56913"/>
    <w:rsid w:val="00B574DC"/>
    <w:rsid w:val="00B575CE"/>
    <w:rsid w:val="00B577FD"/>
    <w:rsid w:val="00B57CAB"/>
    <w:rsid w:val="00B57D02"/>
    <w:rsid w:val="00B57F1B"/>
    <w:rsid w:val="00B57F63"/>
    <w:rsid w:val="00B60711"/>
    <w:rsid w:val="00B60BD8"/>
    <w:rsid w:val="00B60C9A"/>
    <w:rsid w:val="00B60DB1"/>
    <w:rsid w:val="00B60E46"/>
    <w:rsid w:val="00B60EB9"/>
    <w:rsid w:val="00B60EEB"/>
    <w:rsid w:val="00B61366"/>
    <w:rsid w:val="00B618C4"/>
    <w:rsid w:val="00B62355"/>
    <w:rsid w:val="00B62544"/>
    <w:rsid w:val="00B62B6A"/>
    <w:rsid w:val="00B62E4B"/>
    <w:rsid w:val="00B637B9"/>
    <w:rsid w:val="00B63CE8"/>
    <w:rsid w:val="00B63D62"/>
    <w:rsid w:val="00B643A7"/>
    <w:rsid w:val="00B64E9B"/>
    <w:rsid w:val="00B652E3"/>
    <w:rsid w:val="00B65DF7"/>
    <w:rsid w:val="00B65F15"/>
    <w:rsid w:val="00B669A0"/>
    <w:rsid w:val="00B66B23"/>
    <w:rsid w:val="00B67D6C"/>
    <w:rsid w:val="00B67FA0"/>
    <w:rsid w:val="00B70C5D"/>
    <w:rsid w:val="00B70E54"/>
    <w:rsid w:val="00B71190"/>
    <w:rsid w:val="00B716AC"/>
    <w:rsid w:val="00B71777"/>
    <w:rsid w:val="00B71A65"/>
    <w:rsid w:val="00B71DD0"/>
    <w:rsid w:val="00B72256"/>
    <w:rsid w:val="00B726CD"/>
    <w:rsid w:val="00B72BDE"/>
    <w:rsid w:val="00B7309B"/>
    <w:rsid w:val="00B737BA"/>
    <w:rsid w:val="00B7522A"/>
    <w:rsid w:val="00B75700"/>
    <w:rsid w:val="00B75B1A"/>
    <w:rsid w:val="00B75DE5"/>
    <w:rsid w:val="00B76F03"/>
    <w:rsid w:val="00B76F35"/>
    <w:rsid w:val="00B7796F"/>
    <w:rsid w:val="00B77EFE"/>
    <w:rsid w:val="00B8010F"/>
    <w:rsid w:val="00B8101F"/>
    <w:rsid w:val="00B812ED"/>
    <w:rsid w:val="00B81886"/>
    <w:rsid w:val="00B81CC0"/>
    <w:rsid w:val="00B8269A"/>
    <w:rsid w:val="00B8272E"/>
    <w:rsid w:val="00B827B2"/>
    <w:rsid w:val="00B82B93"/>
    <w:rsid w:val="00B82FAF"/>
    <w:rsid w:val="00B8303D"/>
    <w:rsid w:val="00B837F1"/>
    <w:rsid w:val="00B83832"/>
    <w:rsid w:val="00B839FD"/>
    <w:rsid w:val="00B83EC8"/>
    <w:rsid w:val="00B84206"/>
    <w:rsid w:val="00B8441C"/>
    <w:rsid w:val="00B846B6"/>
    <w:rsid w:val="00B8508B"/>
    <w:rsid w:val="00B85E81"/>
    <w:rsid w:val="00B860AE"/>
    <w:rsid w:val="00B861ED"/>
    <w:rsid w:val="00B86B46"/>
    <w:rsid w:val="00B86E4B"/>
    <w:rsid w:val="00B87013"/>
    <w:rsid w:val="00B87241"/>
    <w:rsid w:val="00B87E89"/>
    <w:rsid w:val="00B87E9A"/>
    <w:rsid w:val="00B90164"/>
    <w:rsid w:val="00B90DC1"/>
    <w:rsid w:val="00B90E19"/>
    <w:rsid w:val="00B90F4D"/>
    <w:rsid w:val="00B91DD8"/>
    <w:rsid w:val="00B92328"/>
    <w:rsid w:val="00B92403"/>
    <w:rsid w:val="00B92E87"/>
    <w:rsid w:val="00B93F00"/>
    <w:rsid w:val="00B93FFF"/>
    <w:rsid w:val="00B9416F"/>
    <w:rsid w:val="00B944E8"/>
    <w:rsid w:val="00B9451B"/>
    <w:rsid w:val="00B94922"/>
    <w:rsid w:val="00B954C2"/>
    <w:rsid w:val="00B95849"/>
    <w:rsid w:val="00B95925"/>
    <w:rsid w:val="00B95A2F"/>
    <w:rsid w:val="00B95DFC"/>
    <w:rsid w:val="00B96167"/>
    <w:rsid w:val="00B96602"/>
    <w:rsid w:val="00B969C4"/>
    <w:rsid w:val="00B96A00"/>
    <w:rsid w:val="00B9711F"/>
    <w:rsid w:val="00B97367"/>
    <w:rsid w:val="00B9755A"/>
    <w:rsid w:val="00B9786B"/>
    <w:rsid w:val="00B97BA2"/>
    <w:rsid w:val="00BA0C80"/>
    <w:rsid w:val="00BA0D4F"/>
    <w:rsid w:val="00BA111D"/>
    <w:rsid w:val="00BA1752"/>
    <w:rsid w:val="00BA2852"/>
    <w:rsid w:val="00BA28B0"/>
    <w:rsid w:val="00BA327D"/>
    <w:rsid w:val="00BA341A"/>
    <w:rsid w:val="00BA4A57"/>
    <w:rsid w:val="00BA4CC0"/>
    <w:rsid w:val="00BA4E91"/>
    <w:rsid w:val="00BA5699"/>
    <w:rsid w:val="00BA57AD"/>
    <w:rsid w:val="00BA624E"/>
    <w:rsid w:val="00BA6C20"/>
    <w:rsid w:val="00BA6EE3"/>
    <w:rsid w:val="00BA75F9"/>
    <w:rsid w:val="00BA791D"/>
    <w:rsid w:val="00BA7A15"/>
    <w:rsid w:val="00BB0951"/>
    <w:rsid w:val="00BB096D"/>
    <w:rsid w:val="00BB0AAB"/>
    <w:rsid w:val="00BB0C88"/>
    <w:rsid w:val="00BB1373"/>
    <w:rsid w:val="00BB1395"/>
    <w:rsid w:val="00BB1A7D"/>
    <w:rsid w:val="00BB25DD"/>
    <w:rsid w:val="00BB2D4A"/>
    <w:rsid w:val="00BB40C3"/>
    <w:rsid w:val="00BB4305"/>
    <w:rsid w:val="00BB4793"/>
    <w:rsid w:val="00BB492D"/>
    <w:rsid w:val="00BB4B24"/>
    <w:rsid w:val="00BB51F6"/>
    <w:rsid w:val="00BB58F6"/>
    <w:rsid w:val="00BB5E70"/>
    <w:rsid w:val="00BB7129"/>
    <w:rsid w:val="00BB7184"/>
    <w:rsid w:val="00BB74F1"/>
    <w:rsid w:val="00BB784E"/>
    <w:rsid w:val="00BB78B1"/>
    <w:rsid w:val="00BB79CA"/>
    <w:rsid w:val="00BB7A48"/>
    <w:rsid w:val="00BB7C23"/>
    <w:rsid w:val="00BC0D12"/>
    <w:rsid w:val="00BC1A09"/>
    <w:rsid w:val="00BC27FC"/>
    <w:rsid w:val="00BC28B3"/>
    <w:rsid w:val="00BC3538"/>
    <w:rsid w:val="00BC3686"/>
    <w:rsid w:val="00BC3BDB"/>
    <w:rsid w:val="00BC3E88"/>
    <w:rsid w:val="00BC4305"/>
    <w:rsid w:val="00BC4B9D"/>
    <w:rsid w:val="00BC4D44"/>
    <w:rsid w:val="00BC5130"/>
    <w:rsid w:val="00BC539F"/>
    <w:rsid w:val="00BC563C"/>
    <w:rsid w:val="00BC5BFF"/>
    <w:rsid w:val="00BC63F0"/>
    <w:rsid w:val="00BC72B2"/>
    <w:rsid w:val="00BC7633"/>
    <w:rsid w:val="00BD0127"/>
    <w:rsid w:val="00BD05F0"/>
    <w:rsid w:val="00BD0822"/>
    <w:rsid w:val="00BD0CB4"/>
    <w:rsid w:val="00BD1078"/>
    <w:rsid w:val="00BD14B0"/>
    <w:rsid w:val="00BD1772"/>
    <w:rsid w:val="00BD1DCF"/>
    <w:rsid w:val="00BD1FF9"/>
    <w:rsid w:val="00BD2BDE"/>
    <w:rsid w:val="00BD332B"/>
    <w:rsid w:val="00BD360A"/>
    <w:rsid w:val="00BD3629"/>
    <w:rsid w:val="00BD38EA"/>
    <w:rsid w:val="00BD40F8"/>
    <w:rsid w:val="00BD40FE"/>
    <w:rsid w:val="00BD4A78"/>
    <w:rsid w:val="00BD57D3"/>
    <w:rsid w:val="00BD5888"/>
    <w:rsid w:val="00BD6583"/>
    <w:rsid w:val="00BD6ACA"/>
    <w:rsid w:val="00BD6E90"/>
    <w:rsid w:val="00BD6ED9"/>
    <w:rsid w:val="00BD701B"/>
    <w:rsid w:val="00BD78B7"/>
    <w:rsid w:val="00BD792F"/>
    <w:rsid w:val="00BD7999"/>
    <w:rsid w:val="00BD7F58"/>
    <w:rsid w:val="00BE03C6"/>
    <w:rsid w:val="00BE087F"/>
    <w:rsid w:val="00BE0C0D"/>
    <w:rsid w:val="00BE0C86"/>
    <w:rsid w:val="00BE0FA9"/>
    <w:rsid w:val="00BE10A1"/>
    <w:rsid w:val="00BE118A"/>
    <w:rsid w:val="00BE1361"/>
    <w:rsid w:val="00BE1F7F"/>
    <w:rsid w:val="00BE2496"/>
    <w:rsid w:val="00BE27C1"/>
    <w:rsid w:val="00BE29A2"/>
    <w:rsid w:val="00BE3383"/>
    <w:rsid w:val="00BE36B5"/>
    <w:rsid w:val="00BE3BEF"/>
    <w:rsid w:val="00BE3CCC"/>
    <w:rsid w:val="00BE3DD6"/>
    <w:rsid w:val="00BE4131"/>
    <w:rsid w:val="00BE4C46"/>
    <w:rsid w:val="00BE51FB"/>
    <w:rsid w:val="00BE5523"/>
    <w:rsid w:val="00BE5B17"/>
    <w:rsid w:val="00BE5FC1"/>
    <w:rsid w:val="00BE6606"/>
    <w:rsid w:val="00BE74A5"/>
    <w:rsid w:val="00BE7807"/>
    <w:rsid w:val="00BE7A01"/>
    <w:rsid w:val="00BF04E7"/>
    <w:rsid w:val="00BF0A5E"/>
    <w:rsid w:val="00BF0E67"/>
    <w:rsid w:val="00BF1269"/>
    <w:rsid w:val="00BF1273"/>
    <w:rsid w:val="00BF12F4"/>
    <w:rsid w:val="00BF248C"/>
    <w:rsid w:val="00BF281B"/>
    <w:rsid w:val="00BF2DBE"/>
    <w:rsid w:val="00BF2E74"/>
    <w:rsid w:val="00BF3117"/>
    <w:rsid w:val="00BF3244"/>
    <w:rsid w:val="00BF33DC"/>
    <w:rsid w:val="00BF39CF"/>
    <w:rsid w:val="00BF3A98"/>
    <w:rsid w:val="00BF44F5"/>
    <w:rsid w:val="00BF4777"/>
    <w:rsid w:val="00BF486D"/>
    <w:rsid w:val="00BF4B5C"/>
    <w:rsid w:val="00BF4C5F"/>
    <w:rsid w:val="00BF4F5F"/>
    <w:rsid w:val="00BF5321"/>
    <w:rsid w:val="00BF5830"/>
    <w:rsid w:val="00BF5CE0"/>
    <w:rsid w:val="00BF60B8"/>
    <w:rsid w:val="00BF692B"/>
    <w:rsid w:val="00BF6CB0"/>
    <w:rsid w:val="00BF7249"/>
    <w:rsid w:val="00BF72FD"/>
    <w:rsid w:val="00BF79B5"/>
    <w:rsid w:val="00C0026A"/>
    <w:rsid w:val="00C0087B"/>
    <w:rsid w:val="00C015C6"/>
    <w:rsid w:val="00C019EB"/>
    <w:rsid w:val="00C01A3D"/>
    <w:rsid w:val="00C01AAF"/>
    <w:rsid w:val="00C020AD"/>
    <w:rsid w:val="00C022AB"/>
    <w:rsid w:val="00C02D13"/>
    <w:rsid w:val="00C03734"/>
    <w:rsid w:val="00C03DCB"/>
    <w:rsid w:val="00C044E5"/>
    <w:rsid w:val="00C04543"/>
    <w:rsid w:val="00C045AE"/>
    <w:rsid w:val="00C047F7"/>
    <w:rsid w:val="00C048B6"/>
    <w:rsid w:val="00C04A72"/>
    <w:rsid w:val="00C0515C"/>
    <w:rsid w:val="00C059B9"/>
    <w:rsid w:val="00C07AD2"/>
    <w:rsid w:val="00C07C20"/>
    <w:rsid w:val="00C07CBB"/>
    <w:rsid w:val="00C07DB3"/>
    <w:rsid w:val="00C10080"/>
    <w:rsid w:val="00C10099"/>
    <w:rsid w:val="00C100B9"/>
    <w:rsid w:val="00C10169"/>
    <w:rsid w:val="00C1070B"/>
    <w:rsid w:val="00C109A1"/>
    <w:rsid w:val="00C10C06"/>
    <w:rsid w:val="00C1146C"/>
    <w:rsid w:val="00C11784"/>
    <w:rsid w:val="00C1259B"/>
    <w:rsid w:val="00C1330E"/>
    <w:rsid w:val="00C1349D"/>
    <w:rsid w:val="00C1362F"/>
    <w:rsid w:val="00C13B3D"/>
    <w:rsid w:val="00C13DBE"/>
    <w:rsid w:val="00C144A2"/>
    <w:rsid w:val="00C14CCB"/>
    <w:rsid w:val="00C14DF5"/>
    <w:rsid w:val="00C151F8"/>
    <w:rsid w:val="00C15383"/>
    <w:rsid w:val="00C15C92"/>
    <w:rsid w:val="00C15EC3"/>
    <w:rsid w:val="00C15F04"/>
    <w:rsid w:val="00C164B1"/>
    <w:rsid w:val="00C16781"/>
    <w:rsid w:val="00C168AD"/>
    <w:rsid w:val="00C1705D"/>
    <w:rsid w:val="00C1768C"/>
    <w:rsid w:val="00C17A90"/>
    <w:rsid w:val="00C17C33"/>
    <w:rsid w:val="00C17C97"/>
    <w:rsid w:val="00C2008A"/>
    <w:rsid w:val="00C202C3"/>
    <w:rsid w:val="00C20846"/>
    <w:rsid w:val="00C20946"/>
    <w:rsid w:val="00C214A2"/>
    <w:rsid w:val="00C21665"/>
    <w:rsid w:val="00C21874"/>
    <w:rsid w:val="00C21C78"/>
    <w:rsid w:val="00C22DEB"/>
    <w:rsid w:val="00C230D8"/>
    <w:rsid w:val="00C232C5"/>
    <w:rsid w:val="00C2397C"/>
    <w:rsid w:val="00C23C21"/>
    <w:rsid w:val="00C243A2"/>
    <w:rsid w:val="00C24C0B"/>
    <w:rsid w:val="00C251FB"/>
    <w:rsid w:val="00C25242"/>
    <w:rsid w:val="00C25563"/>
    <w:rsid w:val="00C2581B"/>
    <w:rsid w:val="00C25820"/>
    <w:rsid w:val="00C26C00"/>
    <w:rsid w:val="00C26FA7"/>
    <w:rsid w:val="00C27141"/>
    <w:rsid w:val="00C2722E"/>
    <w:rsid w:val="00C2736E"/>
    <w:rsid w:val="00C279C6"/>
    <w:rsid w:val="00C27E3E"/>
    <w:rsid w:val="00C3000B"/>
    <w:rsid w:val="00C30B04"/>
    <w:rsid w:val="00C30C38"/>
    <w:rsid w:val="00C30CE7"/>
    <w:rsid w:val="00C3109F"/>
    <w:rsid w:val="00C31206"/>
    <w:rsid w:val="00C321A0"/>
    <w:rsid w:val="00C322F1"/>
    <w:rsid w:val="00C32F52"/>
    <w:rsid w:val="00C3325C"/>
    <w:rsid w:val="00C333DD"/>
    <w:rsid w:val="00C3352D"/>
    <w:rsid w:val="00C33691"/>
    <w:rsid w:val="00C33C6D"/>
    <w:rsid w:val="00C34735"/>
    <w:rsid w:val="00C3495B"/>
    <w:rsid w:val="00C34C0C"/>
    <w:rsid w:val="00C35A6F"/>
    <w:rsid w:val="00C3614D"/>
    <w:rsid w:val="00C3621C"/>
    <w:rsid w:val="00C365DD"/>
    <w:rsid w:val="00C36781"/>
    <w:rsid w:val="00C367D7"/>
    <w:rsid w:val="00C36B42"/>
    <w:rsid w:val="00C36CBC"/>
    <w:rsid w:val="00C36F47"/>
    <w:rsid w:val="00C3707A"/>
    <w:rsid w:val="00C37764"/>
    <w:rsid w:val="00C37AEA"/>
    <w:rsid w:val="00C40F6B"/>
    <w:rsid w:val="00C415E7"/>
    <w:rsid w:val="00C417A0"/>
    <w:rsid w:val="00C417D9"/>
    <w:rsid w:val="00C41A70"/>
    <w:rsid w:val="00C41D15"/>
    <w:rsid w:val="00C42487"/>
    <w:rsid w:val="00C4248A"/>
    <w:rsid w:val="00C426BE"/>
    <w:rsid w:val="00C43263"/>
    <w:rsid w:val="00C4436F"/>
    <w:rsid w:val="00C44884"/>
    <w:rsid w:val="00C449FF"/>
    <w:rsid w:val="00C44A25"/>
    <w:rsid w:val="00C44B56"/>
    <w:rsid w:val="00C44CA5"/>
    <w:rsid w:val="00C45167"/>
    <w:rsid w:val="00C46304"/>
    <w:rsid w:val="00C46759"/>
    <w:rsid w:val="00C469E9"/>
    <w:rsid w:val="00C46E59"/>
    <w:rsid w:val="00C47017"/>
    <w:rsid w:val="00C471E9"/>
    <w:rsid w:val="00C475C3"/>
    <w:rsid w:val="00C47838"/>
    <w:rsid w:val="00C50F30"/>
    <w:rsid w:val="00C50F69"/>
    <w:rsid w:val="00C51256"/>
    <w:rsid w:val="00C51C48"/>
    <w:rsid w:val="00C52658"/>
    <w:rsid w:val="00C526A3"/>
    <w:rsid w:val="00C528CC"/>
    <w:rsid w:val="00C5299A"/>
    <w:rsid w:val="00C52B31"/>
    <w:rsid w:val="00C5310F"/>
    <w:rsid w:val="00C53226"/>
    <w:rsid w:val="00C53688"/>
    <w:rsid w:val="00C53C25"/>
    <w:rsid w:val="00C54A74"/>
    <w:rsid w:val="00C54ACE"/>
    <w:rsid w:val="00C5561D"/>
    <w:rsid w:val="00C55A3F"/>
    <w:rsid w:val="00C55CAC"/>
    <w:rsid w:val="00C55CCF"/>
    <w:rsid w:val="00C561EA"/>
    <w:rsid w:val="00C565D3"/>
    <w:rsid w:val="00C56742"/>
    <w:rsid w:val="00C5698B"/>
    <w:rsid w:val="00C5704D"/>
    <w:rsid w:val="00C57A1A"/>
    <w:rsid w:val="00C6039F"/>
    <w:rsid w:val="00C609E0"/>
    <w:rsid w:val="00C60D58"/>
    <w:rsid w:val="00C61F22"/>
    <w:rsid w:val="00C62182"/>
    <w:rsid w:val="00C62FCC"/>
    <w:rsid w:val="00C6327E"/>
    <w:rsid w:val="00C6335F"/>
    <w:rsid w:val="00C639F9"/>
    <w:rsid w:val="00C63B7C"/>
    <w:rsid w:val="00C63DB4"/>
    <w:rsid w:val="00C640C1"/>
    <w:rsid w:val="00C64E01"/>
    <w:rsid w:val="00C656DC"/>
    <w:rsid w:val="00C65790"/>
    <w:rsid w:val="00C65957"/>
    <w:rsid w:val="00C65D66"/>
    <w:rsid w:val="00C65D89"/>
    <w:rsid w:val="00C65DDD"/>
    <w:rsid w:val="00C65E03"/>
    <w:rsid w:val="00C662C0"/>
    <w:rsid w:val="00C66785"/>
    <w:rsid w:val="00C6701E"/>
    <w:rsid w:val="00C679BE"/>
    <w:rsid w:val="00C70302"/>
    <w:rsid w:val="00C703FB"/>
    <w:rsid w:val="00C70BAD"/>
    <w:rsid w:val="00C70C09"/>
    <w:rsid w:val="00C70D2C"/>
    <w:rsid w:val="00C70D7B"/>
    <w:rsid w:val="00C711FB"/>
    <w:rsid w:val="00C717F9"/>
    <w:rsid w:val="00C72CD0"/>
    <w:rsid w:val="00C74C6C"/>
    <w:rsid w:val="00C74D2C"/>
    <w:rsid w:val="00C74DF1"/>
    <w:rsid w:val="00C7512A"/>
    <w:rsid w:val="00C75DEE"/>
    <w:rsid w:val="00C76021"/>
    <w:rsid w:val="00C76517"/>
    <w:rsid w:val="00C7670D"/>
    <w:rsid w:val="00C77480"/>
    <w:rsid w:val="00C803A3"/>
    <w:rsid w:val="00C80E9B"/>
    <w:rsid w:val="00C80F23"/>
    <w:rsid w:val="00C80F31"/>
    <w:rsid w:val="00C81027"/>
    <w:rsid w:val="00C815AC"/>
    <w:rsid w:val="00C817C7"/>
    <w:rsid w:val="00C818CF"/>
    <w:rsid w:val="00C818E2"/>
    <w:rsid w:val="00C81BB5"/>
    <w:rsid w:val="00C81E3A"/>
    <w:rsid w:val="00C824BF"/>
    <w:rsid w:val="00C824C3"/>
    <w:rsid w:val="00C82C32"/>
    <w:rsid w:val="00C82CF6"/>
    <w:rsid w:val="00C82F8F"/>
    <w:rsid w:val="00C831C5"/>
    <w:rsid w:val="00C831EF"/>
    <w:rsid w:val="00C83734"/>
    <w:rsid w:val="00C83FBC"/>
    <w:rsid w:val="00C84648"/>
    <w:rsid w:val="00C8530C"/>
    <w:rsid w:val="00C85699"/>
    <w:rsid w:val="00C85839"/>
    <w:rsid w:val="00C85A6F"/>
    <w:rsid w:val="00C85FA0"/>
    <w:rsid w:val="00C86538"/>
    <w:rsid w:val="00C865A0"/>
    <w:rsid w:val="00C8752F"/>
    <w:rsid w:val="00C87AF0"/>
    <w:rsid w:val="00C87C11"/>
    <w:rsid w:val="00C901E7"/>
    <w:rsid w:val="00C9035B"/>
    <w:rsid w:val="00C903F8"/>
    <w:rsid w:val="00C905AB"/>
    <w:rsid w:val="00C907FD"/>
    <w:rsid w:val="00C91052"/>
    <w:rsid w:val="00C910D7"/>
    <w:rsid w:val="00C91442"/>
    <w:rsid w:val="00C91710"/>
    <w:rsid w:val="00C91FD6"/>
    <w:rsid w:val="00C9275C"/>
    <w:rsid w:val="00C92D7C"/>
    <w:rsid w:val="00C93054"/>
    <w:rsid w:val="00C93BE3"/>
    <w:rsid w:val="00C93BFB"/>
    <w:rsid w:val="00C93D2D"/>
    <w:rsid w:val="00C93D5C"/>
    <w:rsid w:val="00C93D95"/>
    <w:rsid w:val="00C93DC0"/>
    <w:rsid w:val="00C9454F"/>
    <w:rsid w:val="00C949E4"/>
    <w:rsid w:val="00C95688"/>
    <w:rsid w:val="00C956E8"/>
    <w:rsid w:val="00C95C58"/>
    <w:rsid w:val="00C95DF6"/>
    <w:rsid w:val="00C96115"/>
    <w:rsid w:val="00C965CF"/>
    <w:rsid w:val="00C96A01"/>
    <w:rsid w:val="00CA0014"/>
    <w:rsid w:val="00CA033F"/>
    <w:rsid w:val="00CA073C"/>
    <w:rsid w:val="00CA1110"/>
    <w:rsid w:val="00CA17DF"/>
    <w:rsid w:val="00CA1E88"/>
    <w:rsid w:val="00CA3086"/>
    <w:rsid w:val="00CA3521"/>
    <w:rsid w:val="00CA3808"/>
    <w:rsid w:val="00CA452D"/>
    <w:rsid w:val="00CA4838"/>
    <w:rsid w:val="00CA4A1A"/>
    <w:rsid w:val="00CA5257"/>
    <w:rsid w:val="00CA552F"/>
    <w:rsid w:val="00CA5728"/>
    <w:rsid w:val="00CA59D9"/>
    <w:rsid w:val="00CA6D50"/>
    <w:rsid w:val="00CA703C"/>
    <w:rsid w:val="00CA74D4"/>
    <w:rsid w:val="00CA7B45"/>
    <w:rsid w:val="00CA7DC1"/>
    <w:rsid w:val="00CA7E4A"/>
    <w:rsid w:val="00CB03F9"/>
    <w:rsid w:val="00CB04B3"/>
    <w:rsid w:val="00CB0525"/>
    <w:rsid w:val="00CB07EB"/>
    <w:rsid w:val="00CB153F"/>
    <w:rsid w:val="00CB1E4B"/>
    <w:rsid w:val="00CB1FCE"/>
    <w:rsid w:val="00CB21EC"/>
    <w:rsid w:val="00CB2ACF"/>
    <w:rsid w:val="00CB2EF5"/>
    <w:rsid w:val="00CB306F"/>
    <w:rsid w:val="00CB3732"/>
    <w:rsid w:val="00CB38C0"/>
    <w:rsid w:val="00CB4293"/>
    <w:rsid w:val="00CB46EA"/>
    <w:rsid w:val="00CB49A7"/>
    <w:rsid w:val="00CB4A9D"/>
    <w:rsid w:val="00CB4F93"/>
    <w:rsid w:val="00CB528C"/>
    <w:rsid w:val="00CB5AA0"/>
    <w:rsid w:val="00CB5CBD"/>
    <w:rsid w:val="00CB72DC"/>
    <w:rsid w:val="00CB798A"/>
    <w:rsid w:val="00CC02BB"/>
    <w:rsid w:val="00CC05F5"/>
    <w:rsid w:val="00CC0BF3"/>
    <w:rsid w:val="00CC0CB5"/>
    <w:rsid w:val="00CC0D32"/>
    <w:rsid w:val="00CC1A32"/>
    <w:rsid w:val="00CC1D57"/>
    <w:rsid w:val="00CC21CA"/>
    <w:rsid w:val="00CC240D"/>
    <w:rsid w:val="00CC2734"/>
    <w:rsid w:val="00CC2B77"/>
    <w:rsid w:val="00CC2CD3"/>
    <w:rsid w:val="00CC4ECC"/>
    <w:rsid w:val="00CC5079"/>
    <w:rsid w:val="00CC54B1"/>
    <w:rsid w:val="00CC55C2"/>
    <w:rsid w:val="00CC5BF8"/>
    <w:rsid w:val="00CC5C44"/>
    <w:rsid w:val="00CC5E9F"/>
    <w:rsid w:val="00CC602D"/>
    <w:rsid w:val="00CC6108"/>
    <w:rsid w:val="00CC6150"/>
    <w:rsid w:val="00CC6814"/>
    <w:rsid w:val="00CC6FB7"/>
    <w:rsid w:val="00CC7054"/>
    <w:rsid w:val="00CC75CB"/>
    <w:rsid w:val="00CD00D5"/>
    <w:rsid w:val="00CD033E"/>
    <w:rsid w:val="00CD0655"/>
    <w:rsid w:val="00CD0885"/>
    <w:rsid w:val="00CD0919"/>
    <w:rsid w:val="00CD1C30"/>
    <w:rsid w:val="00CD1F60"/>
    <w:rsid w:val="00CD2056"/>
    <w:rsid w:val="00CD2C49"/>
    <w:rsid w:val="00CD2DBA"/>
    <w:rsid w:val="00CD3159"/>
    <w:rsid w:val="00CD3688"/>
    <w:rsid w:val="00CD3C4B"/>
    <w:rsid w:val="00CD3CDB"/>
    <w:rsid w:val="00CD4299"/>
    <w:rsid w:val="00CD4672"/>
    <w:rsid w:val="00CD4E48"/>
    <w:rsid w:val="00CD59DD"/>
    <w:rsid w:val="00CD5DD1"/>
    <w:rsid w:val="00CD6067"/>
    <w:rsid w:val="00CD628D"/>
    <w:rsid w:val="00CD6602"/>
    <w:rsid w:val="00CD6942"/>
    <w:rsid w:val="00CD740F"/>
    <w:rsid w:val="00CD7805"/>
    <w:rsid w:val="00CD7F02"/>
    <w:rsid w:val="00CE04D0"/>
    <w:rsid w:val="00CE04E3"/>
    <w:rsid w:val="00CE05BF"/>
    <w:rsid w:val="00CE12A5"/>
    <w:rsid w:val="00CE1747"/>
    <w:rsid w:val="00CE1AA4"/>
    <w:rsid w:val="00CE1C65"/>
    <w:rsid w:val="00CE1F29"/>
    <w:rsid w:val="00CE21E2"/>
    <w:rsid w:val="00CE23B7"/>
    <w:rsid w:val="00CE2A94"/>
    <w:rsid w:val="00CE2F3E"/>
    <w:rsid w:val="00CE42AB"/>
    <w:rsid w:val="00CE4700"/>
    <w:rsid w:val="00CE4809"/>
    <w:rsid w:val="00CE5B7B"/>
    <w:rsid w:val="00CE5C1D"/>
    <w:rsid w:val="00CE5DA5"/>
    <w:rsid w:val="00CE6051"/>
    <w:rsid w:val="00CE6983"/>
    <w:rsid w:val="00CE6B76"/>
    <w:rsid w:val="00CE6F77"/>
    <w:rsid w:val="00CE6F95"/>
    <w:rsid w:val="00CE740B"/>
    <w:rsid w:val="00CE7ADD"/>
    <w:rsid w:val="00CF0420"/>
    <w:rsid w:val="00CF06D6"/>
    <w:rsid w:val="00CF0F81"/>
    <w:rsid w:val="00CF1576"/>
    <w:rsid w:val="00CF16DA"/>
    <w:rsid w:val="00CF1C11"/>
    <w:rsid w:val="00CF217B"/>
    <w:rsid w:val="00CF243B"/>
    <w:rsid w:val="00CF2D70"/>
    <w:rsid w:val="00CF43C0"/>
    <w:rsid w:val="00CF4444"/>
    <w:rsid w:val="00CF4990"/>
    <w:rsid w:val="00CF4EF4"/>
    <w:rsid w:val="00CF51C7"/>
    <w:rsid w:val="00CF52D4"/>
    <w:rsid w:val="00CF6362"/>
    <w:rsid w:val="00CF6582"/>
    <w:rsid w:val="00CF7D3D"/>
    <w:rsid w:val="00CF7E83"/>
    <w:rsid w:val="00D00210"/>
    <w:rsid w:val="00D00969"/>
    <w:rsid w:val="00D01C31"/>
    <w:rsid w:val="00D02325"/>
    <w:rsid w:val="00D027A4"/>
    <w:rsid w:val="00D02A28"/>
    <w:rsid w:val="00D02B87"/>
    <w:rsid w:val="00D02C30"/>
    <w:rsid w:val="00D031F3"/>
    <w:rsid w:val="00D03F28"/>
    <w:rsid w:val="00D04060"/>
    <w:rsid w:val="00D049FF"/>
    <w:rsid w:val="00D04C74"/>
    <w:rsid w:val="00D05114"/>
    <w:rsid w:val="00D056D2"/>
    <w:rsid w:val="00D057FF"/>
    <w:rsid w:val="00D05813"/>
    <w:rsid w:val="00D05BFA"/>
    <w:rsid w:val="00D05E55"/>
    <w:rsid w:val="00D05F8D"/>
    <w:rsid w:val="00D0611B"/>
    <w:rsid w:val="00D0634D"/>
    <w:rsid w:val="00D070E2"/>
    <w:rsid w:val="00D076AD"/>
    <w:rsid w:val="00D100EE"/>
    <w:rsid w:val="00D10B26"/>
    <w:rsid w:val="00D10F97"/>
    <w:rsid w:val="00D11844"/>
    <w:rsid w:val="00D11F5B"/>
    <w:rsid w:val="00D121B9"/>
    <w:rsid w:val="00D122E2"/>
    <w:rsid w:val="00D1280D"/>
    <w:rsid w:val="00D12B4A"/>
    <w:rsid w:val="00D12BB4"/>
    <w:rsid w:val="00D12D24"/>
    <w:rsid w:val="00D133BC"/>
    <w:rsid w:val="00D133FF"/>
    <w:rsid w:val="00D1370E"/>
    <w:rsid w:val="00D13842"/>
    <w:rsid w:val="00D13881"/>
    <w:rsid w:val="00D13A1B"/>
    <w:rsid w:val="00D140D1"/>
    <w:rsid w:val="00D1428D"/>
    <w:rsid w:val="00D1485B"/>
    <w:rsid w:val="00D14C5F"/>
    <w:rsid w:val="00D15265"/>
    <w:rsid w:val="00D15745"/>
    <w:rsid w:val="00D15A08"/>
    <w:rsid w:val="00D15E39"/>
    <w:rsid w:val="00D169AF"/>
    <w:rsid w:val="00D16C14"/>
    <w:rsid w:val="00D16F95"/>
    <w:rsid w:val="00D172AD"/>
    <w:rsid w:val="00D173F6"/>
    <w:rsid w:val="00D17F11"/>
    <w:rsid w:val="00D205E1"/>
    <w:rsid w:val="00D20612"/>
    <w:rsid w:val="00D20799"/>
    <w:rsid w:val="00D208B2"/>
    <w:rsid w:val="00D20C70"/>
    <w:rsid w:val="00D20D34"/>
    <w:rsid w:val="00D22197"/>
    <w:rsid w:val="00D228EB"/>
    <w:rsid w:val="00D231A2"/>
    <w:rsid w:val="00D23882"/>
    <w:rsid w:val="00D23AC0"/>
    <w:rsid w:val="00D24304"/>
    <w:rsid w:val="00D2444B"/>
    <w:rsid w:val="00D25431"/>
    <w:rsid w:val="00D25485"/>
    <w:rsid w:val="00D2549F"/>
    <w:rsid w:val="00D2615D"/>
    <w:rsid w:val="00D26A29"/>
    <w:rsid w:val="00D26F0C"/>
    <w:rsid w:val="00D3201A"/>
    <w:rsid w:val="00D32223"/>
    <w:rsid w:val="00D328B3"/>
    <w:rsid w:val="00D32E74"/>
    <w:rsid w:val="00D3305C"/>
    <w:rsid w:val="00D330FC"/>
    <w:rsid w:val="00D33176"/>
    <w:rsid w:val="00D33403"/>
    <w:rsid w:val="00D33571"/>
    <w:rsid w:val="00D3534D"/>
    <w:rsid w:val="00D356E3"/>
    <w:rsid w:val="00D356F7"/>
    <w:rsid w:val="00D3588F"/>
    <w:rsid w:val="00D35C08"/>
    <w:rsid w:val="00D35C86"/>
    <w:rsid w:val="00D35E3A"/>
    <w:rsid w:val="00D35EE7"/>
    <w:rsid w:val="00D35FD6"/>
    <w:rsid w:val="00D363F9"/>
    <w:rsid w:val="00D36B35"/>
    <w:rsid w:val="00D37353"/>
    <w:rsid w:val="00D37485"/>
    <w:rsid w:val="00D37790"/>
    <w:rsid w:val="00D37A91"/>
    <w:rsid w:val="00D40050"/>
    <w:rsid w:val="00D400DF"/>
    <w:rsid w:val="00D40A6B"/>
    <w:rsid w:val="00D410BD"/>
    <w:rsid w:val="00D412CB"/>
    <w:rsid w:val="00D415F2"/>
    <w:rsid w:val="00D41C47"/>
    <w:rsid w:val="00D4210C"/>
    <w:rsid w:val="00D428A9"/>
    <w:rsid w:val="00D42BC7"/>
    <w:rsid w:val="00D436BE"/>
    <w:rsid w:val="00D436EA"/>
    <w:rsid w:val="00D437D5"/>
    <w:rsid w:val="00D44AFC"/>
    <w:rsid w:val="00D4593D"/>
    <w:rsid w:val="00D46CA2"/>
    <w:rsid w:val="00D470C5"/>
    <w:rsid w:val="00D471C1"/>
    <w:rsid w:val="00D47589"/>
    <w:rsid w:val="00D50898"/>
    <w:rsid w:val="00D50DC0"/>
    <w:rsid w:val="00D517ED"/>
    <w:rsid w:val="00D5180C"/>
    <w:rsid w:val="00D51BEE"/>
    <w:rsid w:val="00D51EB6"/>
    <w:rsid w:val="00D5206A"/>
    <w:rsid w:val="00D52831"/>
    <w:rsid w:val="00D52BED"/>
    <w:rsid w:val="00D52F7C"/>
    <w:rsid w:val="00D53D29"/>
    <w:rsid w:val="00D543D1"/>
    <w:rsid w:val="00D5440E"/>
    <w:rsid w:val="00D54890"/>
    <w:rsid w:val="00D54D9F"/>
    <w:rsid w:val="00D54E22"/>
    <w:rsid w:val="00D55014"/>
    <w:rsid w:val="00D55487"/>
    <w:rsid w:val="00D55CAA"/>
    <w:rsid w:val="00D560A9"/>
    <w:rsid w:val="00D56136"/>
    <w:rsid w:val="00D57067"/>
    <w:rsid w:val="00D571F6"/>
    <w:rsid w:val="00D57C6F"/>
    <w:rsid w:val="00D60276"/>
    <w:rsid w:val="00D60622"/>
    <w:rsid w:val="00D606CC"/>
    <w:rsid w:val="00D60B94"/>
    <w:rsid w:val="00D60C77"/>
    <w:rsid w:val="00D60F1F"/>
    <w:rsid w:val="00D60FBE"/>
    <w:rsid w:val="00D61764"/>
    <w:rsid w:val="00D61CFB"/>
    <w:rsid w:val="00D6247C"/>
    <w:rsid w:val="00D629E8"/>
    <w:rsid w:val="00D62FAA"/>
    <w:rsid w:val="00D6369A"/>
    <w:rsid w:val="00D64008"/>
    <w:rsid w:val="00D645A9"/>
    <w:rsid w:val="00D64B0A"/>
    <w:rsid w:val="00D64DC4"/>
    <w:rsid w:val="00D65042"/>
    <w:rsid w:val="00D6534A"/>
    <w:rsid w:val="00D65A56"/>
    <w:rsid w:val="00D65C46"/>
    <w:rsid w:val="00D65E2B"/>
    <w:rsid w:val="00D65E8C"/>
    <w:rsid w:val="00D65F73"/>
    <w:rsid w:val="00D66261"/>
    <w:rsid w:val="00D6668C"/>
    <w:rsid w:val="00D66972"/>
    <w:rsid w:val="00D66B7A"/>
    <w:rsid w:val="00D67022"/>
    <w:rsid w:val="00D671C7"/>
    <w:rsid w:val="00D67453"/>
    <w:rsid w:val="00D6799E"/>
    <w:rsid w:val="00D67E26"/>
    <w:rsid w:val="00D7088B"/>
    <w:rsid w:val="00D70DFC"/>
    <w:rsid w:val="00D7158B"/>
    <w:rsid w:val="00D717B7"/>
    <w:rsid w:val="00D7285A"/>
    <w:rsid w:val="00D728B6"/>
    <w:rsid w:val="00D73C47"/>
    <w:rsid w:val="00D743EC"/>
    <w:rsid w:val="00D74B61"/>
    <w:rsid w:val="00D750FF"/>
    <w:rsid w:val="00D75285"/>
    <w:rsid w:val="00D75BE7"/>
    <w:rsid w:val="00D76C5D"/>
    <w:rsid w:val="00D76F72"/>
    <w:rsid w:val="00D77AEB"/>
    <w:rsid w:val="00D80759"/>
    <w:rsid w:val="00D80BE7"/>
    <w:rsid w:val="00D80DB1"/>
    <w:rsid w:val="00D812C0"/>
    <w:rsid w:val="00D812DF"/>
    <w:rsid w:val="00D81578"/>
    <w:rsid w:val="00D818EE"/>
    <w:rsid w:val="00D8191F"/>
    <w:rsid w:val="00D82281"/>
    <w:rsid w:val="00D82598"/>
    <w:rsid w:val="00D82C5A"/>
    <w:rsid w:val="00D8304D"/>
    <w:rsid w:val="00D83188"/>
    <w:rsid w:val="00D835D3"/>
    <w:rsid w:val="00D83B48"/>
    <w:rsid w:val="00D8415E"/>
    <w:rsid w:val="00D84281"/>
    <w:rsid w:val="00D8554E"/>
    <w:rsid w:val="00D85590"/>
    <w:rsid w:val="00D859A8"/>
    <w:rsid w:val="00D85A2D"/>
    <w:rsid w:val="00D85BDB"/>
    <w:rsid w:val="00D85C22"/>
    <w:rsid w:val="00D85D7D"/>
    <w:rsid w:val="00D868E3"/>
    <w:rsid w:val="00D86A50"/>
    <w:rsid w:val="00D86B29"/>
    <w:rsid w:val="00D86BA6"/>
    <w:rsid w:val="00D86C6C"/>
    <w:rsid w:val="00D86F72"/>
    <w:rsid w:val="00D8735E"/>
    <w:rsid w:val="00D8752B"/>
    <w:rsid w:val="00D87EAD"/>
    <w:rsid w:val="00D87F42"/>
    <w:rsid w:val="00D903E9"/>
    <w:rsid w:val="00D90676"/>
    <w:rsid w:val="00D909B3"/>
    <w:rsid w:val="00D90A70"/>
    <w:rsid w:val="00D90EB9"/>
    <w:rsid w:val="00D90FD7"/>
    <w:rsid w:val="00D91CC1"/>
    <w:rsid w:val="00D92EA9"/>
    <w:rsid w:val="00D934A0"/>
    <w:rsid w:val="00D9358F"/>
    <w:rsid w:val="00D93A30"/>
    <w:rsid w:val="00D93AA3"/>
    <w:rsid w:val="00D94049"/>
    <w:rsid w:val="00D9462F"/>
    <w:rsid w:val="00D946DC"/>
    <w:rsid w:val="00D94982"/>
    <w:rsid w:val="00D956CF"/>
    <w:rsid w:val="00D95EC3"/>
    <w:rsid w:val="00D966A0"/>
    <w:rsid w:val="00D9705C"/>
    <w:rsid w:val="00D97B4F"/>
    <w:rsid w:val="00DA0050"/>
    <w:rsid w:val="00DA04B6"/>
    <w:rsid w:val="00DA082C"/>
    <w:rsid w:val="00DA0A36"/>
    <w:rsid w:val="00DA0CEC"/>
    <w:rsid w:val="00DA0E29"/>
    <w:rsid w:val="00DA107E"/>
    <w:rsid w:val="00DA122D"/>
    <w:rsid w:val="00DA12D2"/>
    <w:rsid w:val="00DA1C60"/>
    <w:rsid w:val="00DA1CEA"/>
    <w:rsid w:val="00DA2406"/>
    <w:rsid w:val="00DA26E0"/>
    <w:rsid w:val="00DA32D1"/>
    <w:rsid w:val="00DA3DA9"/>
    <w:rsid w:val="00DA3E08"/>
    <w:rsid w:val="00DA3E25"/>
    <w:rsid w:val="00DA3F9C"/>
    <w:rsid w:val="00DA48A4"/>
    <w:rsid w:val="00DA4D57"/>
    <w:rsid w:val="00DA5062"/>
    <w:rsid w:val="00DA572D"/>
    <w:rsid w:val="00DA6067"/>
    <w:rsid w:val="00DA6F00"/>
    <w:rsid w:val="00DA6FF0"/>
    <w:rsid w:val="00DA7291"/>
    <w:rsid w:val="00DA7324"/>
    <w:rsid w:val="00DA7BB9"/>
    <w:rsid w:val="00DB0353"/>
    <w:rsid w:val="00DB0A56"/>
    <w:rsid w:val="00DB10C4"/>
    <w:rsid w:val="00DB1652"/>
    <w:rsid w:val="00DB22D4"/>
    <w:rsid w:val="00DB2390"/>
    <w:rsid w:val="00DB2607"/>
    <w:rsid w:val="00DB39D7"/>
    <w:rsid w:val="00DB3EEE"/>
    <w:rsid w:val="00DB406D"/>
    <w:rsid w:val="00DB44F8"/>
    <w:rsid w:val="00DB46CA"/>
    <w:rsid w:val="00DB4725"/>
    <w:rsid w:val="00DB4A06"/>
    <w:rsid w:val="00DB55B9"/>
    <w:rsid w:val="00DB5C12"/>
    <w:rsid w:val="00DB6682"/>
    <w:rsid w:val="00DB67AB"/>
    <w:rsid w:val="00DB75A7"/>
    <w:rsid w:val="00DC02B9"/>
    <w:rsid w:val="00DC09D9"/>
    <w:rsid w:val="00DC0F39"/>
    <w:rsid w:val="00DC0F89"/>
    <w:rsid w:val="00DC12D3"/>
    <w:rsid w:val="00DC13F7"/>
    <w:rsid w:val="00DC1BC4"/>
    <w:rsid w:val="00DC1D29"/>
    <w:rsid w:val="00DC1DFF"/>
    <w:rsid w:val="00DC2073"/>
    <w:rsid w:val="00DC20D4"/>
    <w:rsid w:val="00DC25DB"/>
    <w:rsid w:val="00DC28D7"/>
    <w:rsid w:val="00DC367A"/>
    <w:rsid w:val="00DC3C4B"/>
    <w:rsid w:val="00DC40D2"/>
    <w:rsid w:val="00DC4CA5"/>
    <w:rsid w:val="00DC4F8B"/>
    <w:rsid w:val="00DC5A83"/>
    <w:rsid w:val="00DC6206"/>
    <w:rsid w:val="00DC6AB3"/>
    <w:rsid w:val="00DC6C88"/>
    <w:rsid w:val="00DC6DBF"/>
    <w:rsid w:val="00DC6DC5"/>
    <w:rsid w:val="00DC7D5D"/>
    <w:rsid w:val="00DC7F15"/>
    <w:rsid w:val="00DD0888"/>
    <w:rsid w:val="00DD089B"/>
    <w:rsid w:val="00DD095E"/>
    <w:rsid w:val="00DD09B5"/>
    <w:rsid w:val="00DD0E81"/>
    <w:rsid w:val="00DD0EC2"/>
    <w:rsid w:val="00DD1015"/>
    <w:rsid w:val="00DD11A4"/>
    <w:rsid w:val="00DD11DF"/>
    <w:rsid w:val="00DD1E73"/>
    <w:rsid w:val="00DD25E8"/>
    <w:rsid w:val="00DD29F9"/>
    <w:rsid w:val="00DD318D"/>
    <w:rsid w:val="00DD3B4E"/>
    <w:rsid w:val="00DD3F3E"/>
    <w:rsid w:val="00DD4434"/>
    <w:rsid w:val="00DD46B3"/>
    <w:rsid w:val="00DD4EBB"/>
    <w:rsid w:val="00DD5615"/>
    <w:rsid w:val="00DD5808"/>
    <w:rsid w:val="00DD6430"/>
    <w:rsid w:val="00DD744D"/>
    <w:rsid w:val="00DE01FD"/>
    <w:rsid w:val="00DE0430"/>
    <w:rsid w:val="00DE121F"/>
    <w:rsid w:val="00DE14AD"/>
    <w:rsid w:val="00DE17C7"/>
    <w:rsid w:val="00DE1C40"/>
    <w:rsid w:val="00DE1E6B"/>
    <w:rsid w:val="00DE20BE"/>
    <w:rsid w:val="00DE22D9"/>
    <w:rsid w:val="00DE2E9C"/>
    <w:rsid w:val="00DE319F"/>
    <w:rsid w:val="00DE3D46"/>
    <w:rsid w:val="00DE3E29"/>
    <w:rsid w:val="00DE401D"/>
    <w:rsid w:val="00DE46A4"/>
    <w:rsid w:val="00DE4E9F"/>
    <w:rsid w:val="00DE54B2"/>
    <w:rsid w:val="00DE6051"/>
    <w:rsid w:val="00DE6877"/>
    <w:rsid w:val="00DE68F8"/>
    <w:rsid w:val="00DE6D91"/>
    <w:rsid w:val="00DE6EDF"/>
    <w:rsid w:val="00DE7145"/>
    <w:rsid w:val="00DF019A"/>
    <w:rsid w:val="00DF032A"/>
    <w:rsid w:val="00DF05FF"/>
    <w:rsid w:val="00DF08EC"/>
    <w:rsid w:val="00DF09A8"/>
    <w:rsid w:val="00DF0D2B"/>
    <w:rsid w:val="00DF1307"/>
    <w:rsid w:val="00DF1347"/>
    <w:rsid w:val="00DF176F"/>
    <w:rsid w:val="00DF17E7"/>
    <w:rsid w:val="00DF3036"/>
    <w:rsid w:val="00DF35C0"/>
    <w:rsid w:val="00DF38CF"/>
    <w:rsid w:val="00DF3AA4"/>
    <w:rsid w:val="00DF3CD5"/>
    <w:rsid w:val="00DF3DF5"/>
    <w:rsid w:val="00DF4549"/>
    <w:rsid w:val="00DF46D6"/>
    <w:rsid w:val="00DF4CF6"/>
    <w:rsid w:val="00DF557B"/>
    <w:rsid w:val="00DF558D"/>
    <w:rsid w:val="00DF6291"/>
    <w:rsid w:val="00DF6686"/>
    <w:rsid w:val="00DF6A73"/>
    <w:rsid w:val="00DF6B35"/>
    <w:rsid w:val="00DF7B19"/>
    <w:rsid w:val="00E007C9"/>
    <w:rsid w:val="00E00C74"/>
    <w:rsid w:val="00E01903"/>
    <w:rsid w:val="00E01C79"/>
    <w:rsid w:val="00E01CB8"/>
    <w:rsid w:val="00E01ED0"/>
    <w:rsid w:val="00E02AFD"/>
    <w:rsid w:val="00E039BE"/>
    <w:rsid w:val="00E03AAE"/>
    <w:rsid w:val="00E03DF8"/>
    <w:rsid w:val="00E049F3"/>
    <w:rsid w:val="00E04CB1"/>
    <w:rsid w:val="00E04CB2"/>
    <w:rsid w:val="00E04D68"/>
    <w:rsid w:val="00E04EC9"/>
    <w:rsid w:val="00E05210"/>
    <w:rsid w:val="00E06674"/>
    <w:rsid w:val="00E0691E"/>
    <w:rsid w:val="00E06D8F"/>
    <w:rsid w:val="00E06E7E"/>
    <w:rsid w:val="00E074FD"/>
    <w:rsid w:val="00E0783C"/>
    <w:rsid w:val="00E07ABB"/>
    <w:rsid w:val="00E07F41"/>
    <w:rsid w:val="00E10604"/>
    <w:rsid w:val="00E1089D"/>
    <w:rsid w:val="00E10B42"/>
    <w:rsid w:val="00E10B66"/>
    <w:rsid w:val="00E113DC"/>
    <w:rsid w:val="00E114B1"/>
    <w:rsid w:val="00E1223E"/>
    <w:rsid w:val="00E124C8"/>
    <w:rsid w:val="00E127C6"/>
    <w:rsid w:val="00E13E07"/>
    <w:rsid w:val="00E13F5A"/>
    <w:rsid w:val="00E1447E"/>
    <w:rsid w:val="00E14560"/>
    <w:rsid w:val="00E14EE4"/>
    <w:rsid w:val="00E154D0"/>
    <w:rsid w:val="00E159AA"/>
    <w:rsid w:val="00E15FAA"/>
    <w:rsid w:val="00E165F5"/>
    <w:rsid w:val="00E16EBA"/>
    <w:rsid w:val="00E178AE"/>
    <w:rsid w:val="00E17E88"/>
    <w:rsid w:val="00E2011C"/>
    <w:rsid w:val="00E20462"/>
    <w:rsid w:val="00E204A2"/>
    <w:rsid w:val="00E2100C"/>
    <w:rsid w:val="00E212A5"/>
    <w:rsid w:val="00E224B0"/>
    <w:rsid w:val="00E22727"/>
    <w:rsid w:val="00E22E98"/>
    <w:rsid w:val="00E2368D"/>
    <w:rsid w:val="00E248B6"/>
    <w:rsid w:val="00E24AE7"/>
    <w:rsid w:val="00E24B48"/>
    <w:rsid w:val="00E24CAF"/>
    <w:rsid w:val="00E25BA0"/>
    <w:rsid w:val="00E25CA8"/>
    <w:rsid w:val="00E26298"/>
    <w:rsid w:val="00E26560"/>
    <w:rsid w:val="00E2661C"/>
    <w:rsid w:val="00E26637"/>
    <w:rsid w:val="00E26D27"/>
    <w:rsid w:val="00E26D3E"/>
    <w:rsid w:val="00E274FF"/>
    <w:rsid w:val="00E27989"/>
    <w:rsid w:val="00E27DD0"/>
    <w:rsid w:val="00E30007"/>
    <w:rsid w:val="00E30553"/>
    <w:rsid w:val="00E30A30"/>
    <w:rsid w:val="00E30A9C"/>
    <w:rsid w:val="00E31116"/>
    <w:rsid w:val="00E315A9"/>
    <w:rsid w:val="00E326CC"/>
    <w:rsid w:val="00E32785"/>
    <w:rsid w:val="00E3389C"/>
    <w:rsid w:val="00E33944"/>
    <w:rsid w:val="00E33B60"/>
    <w:rsid w:val="00E345B1"/>
    <w:rsid w:val="00E3498E"/>
    <w:rsid w:val="00E34A4F"/>
    <w:rsid w:val="00E34BC0"/>
    <w:rsid w:val="00E3633F"/>
    <w:rsid w:val="00E36995"/>
    <w:rsid w:val="00E36CA0"/>
    <w:rsid w:val="00E377E9"/>
    <w:rsid w:val="00E37D91"/>
    <w:rsid w:val="00E400E8"/>
    <w:rsid w:val="00E4092B"/>
    <w:rsid w:val="00E40B12"/>
    <w:rsid w:val="00E40D0C"/>
    <w:rsid w:val="00E40D24"/>
    <w:rsid w:val="00E40F66"/>
    <w:rsid w:val="00E41416"/>
    <w:rsid w:val="00E41BE0"/>
    <w:rsid w:val="00E41C58"/>
    <w:rsid w:val="00E425FD"/>
    <w:rsid w:val="00E426AA"/>
    <w:rsid w:val="00E428DB"/>
    <w:rsid w:val="00E4313D"/>
    <w:rsid w:val="00E435F8"/>
    <w:rsid w:val="00E445D2"/>
    <w:rsid w:val="00E448DD"/>
    <w:rsid w:val="00E44B14"/>
    <w:rsid w:val="00E44FB7"/>
    <w:rsid w:val="00E4507D"/>
    <w:rsid w:val="00E4584E"/>
    <w:rsid w:val="00E463C6"/>
    <w:rsid w:val="00E466CC"/>
    <w:rsid w:val="00E46BDF"/>
    <w:rsid w:val="00E46DB4"/>
    <w:rsid w:val="00E4749A"/>
    <w:rsid w:val="00E4769F"/>
    <w:rsid w:val="00E4792A"/>
    <w:rsid w:val="00E47A6B"/>
    <w:rsid w:val="00E47CB6"/>
    <w:rsid w:val="00E506B8"/>
    <w:rsid w:val="00E5078D"/>
    <w:rsid w:val="00E511D2"/>
    <w:rsid w:val="00E51772"/>
    <w:rsid w:val="00E51EA4"/>
    <w:rsid w:val="00E51EF4"/>
    <w:rsid w:val="00E51F0A"/>
    <w:rsid w:val="00E5253F"/>
    <w:rsid w:val="00E5262C"/>
    <w:rsid w:val="00E528D2"/>
    <w:rsid w:val="00E5307C"/>
    <w:rsid w:val="00E533B4"/>
    <w:rsid w:val="00E53625"/>
    <w:rsid w:val="00E536DD"/>
    <w:rsid w:val="00E539DF"/>
    <w:rsid w:val="00E53AAA"/>
    <w:rsid w:val="00E540A5"/>
    <w:rsid w:val="00E5477F"/>
    <w:rsid w:val="00E54A3A"/>
    <w:rsid w:val="00E54CA0"/>
    <w:rsid w:val="00E54D2A"/>
    <w:rsid w:val="00E55457"/>
    <w:rsid w:val="00E55E10"/>
    <w:rsid w:val="00E55E62"/>
    <w:rsid w:val="00E55EFF"/>
    <w:rsid w:val="00E5626B"/>
    <w:rsid w:val="00E56CB7"/>
    <w:rsid w:val="00E6039D"/>
    <w:rsid w:val="00E60667"/>
    <w:rsid w:val="00E60A77"/>
    <w:rsid w:val="00E60AF6"/>
    <w:rsid w:val="00E60FA1"/>
    <w:rsid w:val="00E6135F"/>
    <w:rsid w:val="00E6188F"/>
    <w:rsid w:val="00E61ED2"/>
    <w:rsid w:val="00E62FA8"/>
    <w:rsid w:val="00E63A86"/>
    <w:rsid w:val="00E63B19"/>
    <w:rsid w:val="00E63B2B"/>
    <w:rsid w:val="00E640EF"/>
    <w:rsid w:val="00E64280"/>
    <w:rsid w:val="00E64508"/>
    <w:rsid w:val="00E6457C"/>
    <w:rsid w:val="00E6470D"/>
    <w:rsid w:val="00E64EE3"/>
    <w:rsid w:val="00E650C5"/>
    <w:rsid w:val="00E65115"/>
    <w:rsid w:val="00E65119"/>
    <w:rsid w:val="00E651BF"/>
    <w:rsid w:val="00E652A1"/>
    <w:rsid w:val="00E6531B"/>
    <w:rsid w:val="00E659E8"/>
    <w:rsid w:val="00E65C7C"/>
    <w:rsid w:val="00E66B2B"/>
    <w:rsid w:val="00E66D2F"/>
    <w:rsid w:val="00E67513"/>
    <w:rsid w:val="00E679F3"/>
    <w:rsid w:val="00E67AC0"/>
    <w:rsid w:val="00E71468"/>
    <w:rsid w:val="00E71683"/>
    <w:rsid w:val="00E71698"/>
    <w:rsid w:val="00E71DF8"/>
    <w:rsid w:val="00E71F20"/>
    <w:rsid w:val="00E72221"/>
    <w:rsid w:val="00E72386"/>
    <w:rsid w:val="00E723C3"/>
    <w:rsid w:val="00E72A81"/>
    <w:rsid w:val="00E72DA4"/>
    <w:rsid w:val="00E733AB"/>
    <w:rsid w:val="00E7376C"/>
    <w:rsid w:val="00E73F4E"/>
    <w:rsid w:val="00E74115"/>
    <w:rsid w:val="00E742F5"/>
    <w:rsid w:val="00E7452F"/>
    <w:rsid w:val="00E74856"/>
    <w:rsid w:val="00E74BE2"/>
    <w:rsid w:val="00E75043"/>
    <w:rsid w:val="00E751DD"/>
    <w:rsid w:val="00E76789"/>
    <w:rsid w:val="00E7696E"/>
    <w:rsid w:val="00E7696F"/>
    <w:rsid w:val="00E77728"/>
    <w:rsid w:val="00E77A69"/>
    <w:rsid w:val="00E80090"/>
    <w:rsid w:val="00E80ACB"/>
    <w:rsid w:val="00E80F10"/>
    <w:rsid w:val="00E81F57"/>
    <w:rsid w:val="00E82299"/>
    <w:rsid w:val="00E82528"/>
    <w:rsid w:val="00E82944"/>
    <w:rsid w:val="00E833CE"/>
    <w:rsid w:val="00E83AAE"/>
    <w:rsid w:val="00E83EA1"/>
    <w:rsid w:val="00E83F06"/>
    <w:rsid w:val="00E84B26"/>
    <w:rsid w:val="00E850ED"/>
    <w:rsid w:val="00E8513F"/>
    <w:rsid w:val="00E8517F"/>
    <w:rsid w:val="00E852B3"/>
    <w:rsid w:val="00E857FB"/>
    <w:rsid w:val="00E85862"/>
    <w:rsid w:val="00E85887"/>
    <w:rsid w:val="00E86830"/>
    <w:rsid w:val="00E8691B"/>
    <w:rsid w:val="00E86AAB"/>
    <w:rsid w:val="00E87026"/>
    <w:rsid w:val="00E87330"/>
    <w:rsid w:val="00E87627"/>
    <w:rsid w:val="00E87801"/>
    <w:rsid w:val="00E903C0"/>
    <w:rsid w:val="00E90713"/>
    <w:rsid w:val="00E9131A"/>
    <w:rsid w:val="00E9133F"/>
    <w:rsid w:val="00E91DAC"/>
    <w:rsid w:val="00E91E0B"/>
    <w:rsid w:val="00E929E7"/>
    <w:rsid w:val="00E92A72"/>
    <w:rsid w:val="00E92F67"/>
    <w:rsid w:val="00E93541"/>
    <w:rsid w:val="00E935A8"/>
    <w:rsid w:val="00E93663"/>
    <w:rsid w:val="00E9374A"/>
    <w:rsid w:val="00E93BF5"/>
    <w:rsid w:val="00E93E39"/>
    <w:rsid w:val="00E9450B"/>
    <w:rsid w:val="00E94AE6"/>
    <w:rsid w:val="00E9514F"/>
    <w:rsid w:val="00E9577E"/>
    <w:rsid w:val="00E95D9E"/>
    <w:rsid w:val="00E96093"/>
    <w:rsid w:val="00E9671D"/>
    <w:rsid w:val="00E96A3D"/>
    <w:rsid w:val="00E96D3B"/>
    <w:rsid w:val="00E9728B"/>
    <w:rsid w:val="00E978CF"/>
    <w:rsid w:val="00E97A72"/>
    <w:rsid w:val="00EA000E"/>
    <w:rsid w:val="00EA0519"/>
    <w:rsid w:val="00EA088F"/>
    <w:rsid w:val="00EA0EF2"/>
    <w:rsid w:val="00EA110D"/>
    <w:rsid w:val="00EA1EC4"/>
    <w:rsid w:val="00EA24DF"/>
    <w:rsid w:val="00EA283F"/>
    <w:rsid w:val="00EA2C12"/>
    <w:rsid w:val="00EA2FE7"/>
    <w:rsid w:val="00EA3266"/>
    <w:rsid w:val="00EA3805"/>
    <w:rsid w:val="00EA3E34"/>
    <w:rsid w:val="00EA43F6"/>
    <w:rsid w:val="00EA4862"/>
    <w:rsid w:val="00EA58FA"/>
    <w:rsid w:val="00EA5CAC"/>
    <w:rsid w:val="00EA5E06"/>
    <w:rsid w:val="00EA5F77"/>
    <w:rsid w:val="00EA66C0"/>
    <w:rsid w:val="00EA6B84"/>
    <w:rsid w:val="00EA7828"/>
    <w:rsid w:val="00EB031E"/>
    <w:rsid w:val="00EB03A1"/>
    <w:rsid w:val="00EB1103"/>
    <w:rsid w:val="00EB117B"/>
    <w:rsid w:val="00EB1A6B"/>
    <w:rsid w:val="00EB1BAE"/>
    <w:rsid w:val="00EB2047"/>
    <w:rsid w:val="00EB20DE"/>
    <w:rsid w:val="00EB2B1A"/>
    <w:rsid w:val="00EB30E9"/>
    <w:rsid w:val="00EB311E"/>
    <w:rsid w:val="00EB3187"/>
    <w:rsid w:val="00EB321D"/>
    <w:rsid w:val="00EB3807"/>
    <w:rsid w:val="00EB3876"/>
    <w:rsid w:val="00EB49D4"/>
    <w:rsid w:val="00EB5515"/>
    <w:rsid w:val="00EB5D26"/>
    <w:rsid w:val="00EB6065"/>
    <w:rsid w:val="00EB6891"/>
    <w:rsid w:val="00EB689F"/>
    <w:rsid w:val="00EB6CF7"/>
    <w:rsid w:val="00EB717F"/>
    <w:rsid w:val="00EB747F"/>
    <w:rsid w:val="00EB74BE"/>
    <w:rsid w:val="00EB74ED"/>
    <w:rsid w:val="00EB7845"/>
    <w:rsid w:val="00EB7F23"/>
    <w:rsid w:val="00EC071C"/>
    <w:rsid w:val="00EC0973"/>
    <w:rsid w:val="00EC0BF1"/>
    <w:rsid w:val="00EC1AB2"/>
    <w:rsid w:val="00EC1FCD"/>
    <w:rsid w:val="00EC24FA"/>
    <w:rsid w:val="00EC2A09"/>
    <w:rsid w:val="00EC3169"/>
    <w:rsid w:val="00EC3A35"/>
    <w:rsid w:val="00EC48EC"/>
    <w:rsid w:val="00EC4C3D"/>
    <w:rsid w:val="00EC5049"/>
    <w:rsid w:val="00EC5171"/>
    <w:rsid w:val="00EC581B"/>
    <w:rsid w:val="00EC5CD5"/>
    <w:rsid w:val="00EC5CDB"/>
    <w:rsid w:val="00EC5DC0"/>
    <w:rsid w:val="00EC5E9A"/>
    <w:rsid w:val="00EC60BB"/>
    <w:rsid w:val="00EC62BE"/>
    <w:rsid w:val="00EC6450"/>
    <w:rsid w:val="00EC665F"/>
    <w:rsid w:val="00EC6F7C"/>
    <w:rsid w:val="00EC7173"/>
    <w:rsid w:val="00EC737E"/>
    <w:rsid w:val="00EC74BA"/>
    <w:rsid w:val="00EC792B"/>
    <w:rsid w:val="00EC7E29"/>
    <w:rsid w:val="00EC7F30"/>
    <w:rsid w:val="00ED0375"/>
    <w:rsid w:val="00ED1A38"/>
    <w:rsid w:val="00ED2751"/>
    <w:rsid w:val="00ED2BC0"/>
    <w:rsid w:val="00ED2BDA"/>
    <w:rsid w:val="00ED3374"/>
    <w:rsid w:val="00ED3C56"/>
    <w:rsid w:val="00ED4174"/>
    <w:rsid w:val="00ED4CDF"/>
    <w:rsid w:val="00ED504A"/>
    <w:rsid w:val="00ED5099"/>
    <w:rsid w:val="00ED5209"/>
    <w:rsid w:val="00ED67C4"/>
    <w:rsid w:val="00ED76E7"/>
    <w:rsid w:val="00ED77EB"/>
    <w:rsid w:val="00ED7A41"/>
    <w:rsid w:val="00EE001B"/>
    <w:rsid w:val="00EE012A"/>
    <w:rsid w:val="00EE015A"/>
    <w:rsid w:val="00EE0454"/>
    <w:rsid w:val="00EE0848"/>
    <w:rsid w:val="00EE0BD3"/>
    <w:rsid w:val="00EE1425"/>
    <w:rsid w:val="00EE21B7"/>
    <w:rsid w:val="00EE23EA"/>
    <w:rsid w:val="00EE26FC"/>
    <w:rsid w:val="00EE2DAF"/>
    <w:rsid w:val="00EE30C2"/>
    <w:rsid w:val="00EE43E2"/>
    <w:rsid w:val="00EE4905"/>
    <w:rsid w:val="00EE4AAA"/>
    <w:rsid w:val="00EE4C1C"/>
    <w:rsid w:val="00EE4D48"/>
    <w:rsid w:val="00EE5A0B"/>
    <w:rsid w:val="00EE61DA"/>
    <w:rsid w:val="00EE6F80"/>
    <w:rsid w:val="00EE704F"/>
    <w:rsid w:val="00EE739F"/>
    <w:rsid w:val="00EE7A5F"/>
    <w:rsid w:val="00EE7A76"/>
    <w:rsid w:val="00EE7F92"/>
    <w:rsid w:val="00EF027C"/>
    <w:rsid w:val="00EF063A"/>
    <w:rsid w:val="00EF0E07"/>
    <w:rsid w:val="00EF146F"/>
    <w:rsid w:val="00EF1B4D"/>
    <w:rsid w:val="00EF24BE"/>
    <w:rsid w:val="00EF28AB"/>
    <w:rsid w:val="00EF342D"/>
    <w:rsid w:val="00EF3584"/>
    <w:rsid w:val="00EF37AB"/>
    <w:rsid w:val="00EF380B"/>
    <w:rsid w:val="00EF3F81"/>
    <w:rsid w:val="00EF4257"/>
    <w:rsid w:val="00EF4A63"/>
    <w:rsid w:val="00EF4EC8"/>
    <w:rsid w:val="00EF568B"/>
    <w:rsid w:val="00EF5873"/>
    <w:rsid w:val="00EF5919"/>
    <w:rsid w:val="00EF5C26"/>
    <w:rsid w:val="00EF5D27"/>
    <w:rsid w:val="00EF5D57"/>
    <w:rsid w:val="00EF5DED"/>
    <w:rsid w:val="00EF6083"/>
    <w:rsid w:val="00EF6533"/>
    <w:rsid w:val="00EF697B"/>
    <w:rsid w:val="00EF744D"/>
    <w:rsid w:val="00EF7513"/>
    <w:rsid w:val="00EF7880"/>
    <w:rsid w:val="00EF7B4B"/>
    <w:rsid w:val="00EF7E62"/>
    <w:rsid w:val="00F004C0"/>
    <w:rsid w:val="00F02053"/>
    <w:rsid w:val="00F02AB8"/>
    <w:rsid w:val="00F02CE7"/>
    <w:rsid w:val="00F031D5"/>
    <w:rsid w:val="00F034BB"/>
    <w:rsid w:val="00F035C8"/>
    <w:rsid w:val="00F03CDC"/>
    <w:rsid w:val="00F04493"/>
    <w:rsid w:val="00F049A3"/>
    <w:rsid w:val="00F05829"/>
    <w:rsid w:val="00F06061"/>
    <w:rsid w:val="00F0657C"/>
    <w:rsid w:val="00F065F5"/>
    <w:rsid w:val="00F06761"/>
    <w:rsid w:val="00F06B69"/>
    <w:rsid w:val="00F06D74"/>
    <w:rsid w:val="00F06FF8"/>
    <w:rsid w:val="00F07222"/>
    <w:rsid w:val="00F07AB9"/>
    <w:rsid w:val="00F101EC"/>
    <w:rsid w:val="00F104C7"/>
    <w:rsid w:val="00F10C7F"/>
    <w:rsid w:val="00F11905"/>
    <w:rsid w:val="00F11FD4"/>
    <w:rsid w:val="00F122EA"/>
    <w:rsid w:val="00F12A03"/>
    <w:rsid w:val="00F12AAE"/>
    <w:rsid w:val="00F12CF9"/>
    <w:rsid w:val="00F12F87"/>
    <w:rsid w:val="00F1328D"/>
    <w:rsid w:val="00F13350"/>
    <w:rsid w:val="00F13D4D"/>
    <w:rsid w:val="00F1450B"/>
    <w:rsid w:val="00F14766"/>
    <w:rsid w:val="00F148E9"/>
    <w:rsid w:val="00F14924"/>
    <w:rsid w:val="00F15347"/>
    <w:rsid w:val="00F153FF"/>
    <w:rsid w:val="00F158A0"/>
    <w:rsid w:val="00F15AAC"/>
    <w:rsid w:val="00F16791"/>
    <w:rsid w:val="00F17D1B"/>
    <w:rsid w:val="00F20189"/>
    <w:rsid w:val="00F20408"/>
    <w:rsid w:val="00F2068F"/>
    <w:rsid w:val="00F206D6"/>
    <w:rsid w:val="00F207AE"/>
    <w:rsid w:val="00F20BC0"/>
    <w:rsid w:val="00F213EB"/>
    <w:rsid w:val="00F2180A"/>
    <w:rsid w:val="00F2189A"/>
    <w:rsid w:val="00F218BB"/>
    <w:rsid w:val="00F22882"/>
    <w:rsid w:val="00F23D5C"/>
    <w:rsid w:val="00F23ED0"/>
    <w:rsid w:val="00F240F6"/>
    <w:rsid w:val="00F2411E"/>
    <w:rsid w:val="00F24225"/>
    <w:rsid w:val="00F24503"/>
    <w:rsid w:val="00F24905"/>
    <w:rsid w:val="00F251DE"/>
    <w:rsid w:val="00F253E9"/>
    <w:rsid w:val="00F25599"/>
    <w:rsid w:val="00F25B4E"/>
    <w:rsid w:val="00F25D5E"/>
    <w:rsid w:val="00F25F95"/>
    <w:rsid w:val="00F26206"/>
    <w:rsid w:val="00F264E1"/>
    <w:rsid w:val="00F270DC"/>
    <w:rsid w:val="00F27C5A"/>
    <w:rsid w:val="00F27CE4"/>
    <w:rsid w:val="00F27D08"/>
    <w:rsid w:val="00F27EF4"/>
    <w:rsid w:val="00F30462"/>
    <w:rsid w:val="00F30490"/>
    <w:rsid w:val="00F3080C"/>
    <w:rsid w:val="00F30B26"/>
    <w:rsid w:val="00F30E60"/>
    <w:rsid w:val="00F31214"/>
    <w:rsid w:val="00F316CE"/>
    <w:rsid w:val="00F321BE"/>
    <w:rsid w:val="00F3233B"/>
    <w:rsid w:val="00F32524"/>
    <w:rsid w:val="00F3252D"/>
    <w:rsid w:val="00F32534"/>
    <w:rsid w:val="00F325CB"/>
    <w:rsid w:val="00F3334C"/>
    <w:rsid w:val="00F338B9"/>
    <w:rsid w:val="00F33CBB"/>
    <w:rsid w:val="00F346DA"/>
    <w:rsid w:val="00F34FB3"/>
    <w:rsid w:val="00F35770"/>
    <w:rsid w:val="00F3610F"/>
    <w:rsid w:val="00F36384"/>
    <w:rsid w:val="00F3670A"/>
    <w:rsid w:val="00F3682C"/>
    <w:rsid w:val="00F36BAF"/>
    <w:rsid w:val="00F37B9E"/>
    <w:rsid w:val="00F40A62"/>
    <w:rsid w:val="00F416DE"/>
    <w:rsid w:val="00F419A8"/>
    <w:rsid w:val="00F4210B"/>
    <w:rsid w:val="00F426C7"/>
    <w:rsid w:val="00F42BF0"/>
    <w:rsid w:val="00F42C4F"/>
    <w:rsid w:val="00F4313B"/>
    <w:rsid w:val="00F432BE"/>
    <w:rsid w:val="00F434F8"/>
    <w:rsid w:val="00F44380"/>
    <w:rsid w:val="00F447E2"/>
    <w:rsid w:val="00F44982"/>
    <w:rsid w:val="00F44A69"/>
    <w:rsid w:val="00F44C5E"/>
    <w:rsid w:val="00F44CEC"/>
    <w:rsid w:val="00F44DA3"/>
    <w:rsid w:val="00F451F6"/>
    <w:rsid w:val="00F45493"/>
    <w:rsid w:val="00F456A1"/>
    <w:rsid w:val="00F459FC"/>
    <w:rsid w:val="00F45BC9"/>
    <w:rsid w:val="00F45CA0"/>
    <w:rsid w:val="00F45F19"/>
    <w:rsid w:val="00F45FE8"/>
    <w:rsid w:val="00F4609D"/>
    <w:rsid w:val="00F46256"/>
    <w:rsid w:val="00F464B1"/>
    <w:rsid w:val="00F47202"/>
    <w:rsid w:val="00F4735F"/>
    <w:rsid w:val="00F47748"/>
    <w:rsid w:val="00F47B45"/>
    <w:rsid w:val="00F47E87"/>
    <w:rsid w:val="00F50337"/>
    <w:rsid w:val="00F508D6"/>
    <w:rsid w:val="00F50EC8"/>
    <w:rsid w:val="00F51578"/>
    <w:rsid w:val="00F5159C"/>
    <w:rsid w:val="00F51A00"/>
    <w:rsid w:val="00F524B5"/>
    <w:rsid w:val="00F52B21"/>
    <w:rsid w:val="00F52DA4"/>
    <w:rsid w:val="00F52E1F"/>
    <w:rsid w:val="00F539E0"/>
    <w:rsid w:val="00F53B61"/>
    <w:rsid w:val="00F53CF8"/>
    <w:rsid w:val="00F54211"/>
    <w:rsid w:val="00F54BE3"/>
    <w:rsid w:val="00F55308"/>
    <w:rsid w:val="00F5532E"/>
    <w:rsid w:val="00F55500"/>
    <w:rsid w:val="00F55BC0"/>
    <w:rsid w:val="00F56B05"/>
    <w:rsid w:val="00F5742F"/>
    <w:rsid w:val="00F574FC"/>
    <w:rsid w:val="00F576F2"/>
    <w:rsid w:val="00F577C8"/>
    <w:rsid w:val="00F57D2E"/>
    <w:rsid w:val="00F6038E"/>
    <w:rsid w:val="00F6064F"/>
    <w:rsid w:val="00F606C2"/>
    <w:rsid w:val="00F614BA"/>
    <w:rsid w:val="00F6171B"/>
    <w:rsid w:val="00F617F2"/>
    <w:rsid w:val="00F61965"/>
    <w:rsid w:val="00F61A2A"/>
    <w:rsid w:val="00F61E7F"/>
    <w:rsid w:val="00F621C2"/>
    <w:rsid w:val="00F62308"/>
    <w:rsid w:val="00F6240D"/>
    <w:rsid w:val="00F62774"/>
    <w:rsid w:val="00F631BB"/>
    <w:rsid w:val="00F6338B"/>
    <w:rsid w:val="00F63AC5"/>
    <w:rsid w:val="00F63AD4"/>
    <w:rsid w:val="00F64094"/>
    <w:rsid w:val="00F64489"/>
    <w:rsid w:val="00F652AC"/>
    <w:rsid w:val="00F65623"/>
    <w:rsid w:val="00F65990"/>
    <w:rsid w:val="00F65A4E"/>
    <w:rsid w:val="00F65AB5"/>
    <w:rsid w:val="00F65FFA"/>
    <w:rsid w:val="00F6608B"/>
    <w:rsid w:val="00F660F4"/>
    <w:rsid w:val="00F663B6"/>
    <w:rsid w:val="00F6691B"/>
    <w:rsid w:val="00F66ABD"/>
    <w:rsid w:val="00F66F61"/>
    <w:rsid w:val="00F672F1"/>
    <w:rsid w:val="00F7082E"/>
    <w:rsid w:val="00F70B4C"/>
    <w:rsid w:val="00F71127"/>
    <w:rsid w:val="00F71834"/>
    <w:rsid w:val="00F7194D"/>
    <w:rsid w:val="00F71FE5"/>
    <w:rsid w:val="00F723A2"/>
    <w:rsid w:val="00F7268A"/>
    <w:rsid w:val="00F728B5"/>
    <w:rsid w:val="00F72A1C"/>
    <w:rsid w:val="00F72EEE"/>
    <w:rsid w:val="00F73057"/>
    <w:rsid w:val="00F73A54"/>
    <w:rsid w:val="00F742CF"/>
    <w:rsid w:val="00F74C0E"/>
    <w:rsid w:val="00F7507C"/>
    <w:rsid w:val="00F75CFE"/>
    <w:rsid w:val="00F7625B"/>
    <w:rsid w:val="00F762BE"/>
    <w:rsid w:val="00F76DB4"/>
    <w:rsid w:val="00F76E11"/>
    <w:rsid w:val="00F77E2B"/>
    <w:rsid w:val="00F80538"/>
    <w:rsid w:val="00F80710"/>
    <w:rsid w:val="00F80845"/>
    <w:rsid w:val="00F80BAA"/>
    <w:rsid w:val="00F80D22"/>
    <w:rsid w:val="00F80D55"/>
    <w:rsid w:val="00F80F50"/>
    <w:rsid w:val="00F8119C"/>
    <w:rsid w:val="00F811DE"/>
    <w:rsid w:val="00F8129E"/>
    <w:rsid w:val="00F81603"/>
    <w:rsid w:val="00F81B7A"/>
    <w:rsid w:val="00F81E08"/>
    <w:rsid w:val="00F820BA"/>
    <w:rsid w:val="00F822AD"/>
    <w:rsid w:val="00F8246A"/>
    <w:rsid w:val="00F8333C"/>
    <w:rsid w:val="00F83393"/>
    <w:rsid w:val="00F835DB"/>
    <w:rsid w:val="00F83826"/>
    <w:rsid w:val="00F838C0"/>
    <w:rsid w:val="00F8390D"/>
    <w:rsid w:val="00F83A92"/>
    <w:rsid w:val="00F84522"/>
    <w:rsid w:val="00F84A30"/>
    <w:rsid w:val="00F84DB0"/>
    <w:rsid w:val="00F84FB0"/>
    <w:rsid w:val="00F8503D"/>
    <w:rsid w:val="00F851C8"/>
    <w:rsid w:val="00F853E2"/>
    <w:rsid w:val="00F85ED1"/>
    <w:rsid w:val="00F85FA7"/>
    <w:rsid w:val="00F8650D"/>
    <w:rsid w:val="00F865ED"/>
    <w:rsid w:val="00F87088"/>
    <w:rsid w:val="00F872BA"/>
    <w:rsid w:val="00F87A72"/>
    <w:rsid w:val="00F907AA"/>
    <w:rsid w:val="00F907CE"/>
    <w:rsid w:val="00F90AC7"/>
    <w:rsid w:val="00F9107E"/>
    <w:rsid w:val="00F9132D"/>
    <w:rsid w:val="00F914E6"/>
    <w:rsid w:val="00F91806"/>
    <w:rsid w:val="00F91E00"/>
    <w:rsid w:val="00F91E25"/>
    <w:rsid w:val="00F92110"/>
    <w:rsid w:val="00F92118"/>
    <w:rsid w:val="00F929F6"/>
    <w:rsid w:val="00F92ADE"/>
    <w:rsid w:val="00F93A5E"/>
    <w:rsid w:val="00F95768"/>
    <w:rsid w:val="00F958D9"/>
    <w:rsid w:val="00F95930"/>
    <w:rsid w:val="00F9598C"/>
    <w:rsid w:val="00F95E1B"/>
    <w:rsid w:val="00F95F9D"/>
    <w:rsid w:val="00F96C2B"/>
    <w:rsid w:val="00F96F9D"/>
    <w:rsid w:val="00F9701C"/>
    <w:rsid w:val="00F9754D"/>
    <w:rsid w:val="00F97895"/>
    <w:rsid w:val="00F97928"/>
    <w:rsid w:val="00F97EED"/>
    <w:rsid w:val="00FA0304"/>
    <w:rsid w:val="00FA05EA"/>
    <w:rsid w:val="00FA0974"/>
    <w:rsid w:val="00FA197C"/>
    <w:rsid w:val="00FA228A"/>
    <w:rsid w:val="00FA23B8"/>
    <w:rsid w:val="00FA24E9"/>
    <w:rsid w:val="00FA33FD"/>
    <w:rsid w:val="00FA370D"/>
    <w:rsid w:val="00FA386C"/>
    <w:rsid w:val="00FA3978"/>
    <w:rsid w:val="00FA39B7"/>
    <w:rsid w:val="00FA437A"/>
    <w:rsid w:val="00FA4A85"/>
    <w:rsid w:val="00FA4FDE"/>
    <w:rsid w:val="00FA5779"/>
    <w:rsid w:val="00FA5EEA"/>
    <w:rsid w:val="00FA6249"/>
    <w:rsid w:val="00FA7137"/>
    <w:rsid w:val="00FA7369"/>
    <w:rsid w:val="00FA73A1"/>
    <w:rsid w:val="00FB0511"/>
    <w:rsid w:val="00FB0A24"/>
    <w:rsid w:val="00FB15D8"/>
    <w:rsid w:val="00FB284E"/>
    <w:rsid w:val="00FB2E71"/>
    <w:rsid w:val="00FB3C7B"/>
    <w:rsid w:val="00FB47A4"/>
    <w:rsid w:val="00FB5550"/>
    <w:rsid w:val="00FB5814"/>
    <w:rsid w:val="00FB5948"/>
    <w:rsid w:val="00FB5E68"/>
    <w:rsid w:val="00FB5E90"/>
    <w:rsid w:val="00FB6833"/>
    <w:rsid w:val="00FB6BF4"/>
    <w:rsid w:val="00FB7139"/>
    <w:rsid w:val="00FB7719"/>
    <w:rsid w:val="00FB7785"/>
    <w:rsid w:val="00FB7864"/>
    <w:rsid w:val="00FC001F"/>
    <w:rsid w:val="00FC039F"/>
    <w:rsid w:val="00FC0A0E"/>
    <w:rsid w:val="00FC1781"/>
    <w:rsid w:val="00FC2385"/>
    <w:rsid w:val="00FC257E"/>
    <w:rsid w:val="00FC2605"/>
    <w:rsid w:val="00FC2D4E"/>
    <w:rsid w:val="00FC2E8E"/>
    <w:rsid w:val="00FC34BA"/>
    <w:rsid w:val="00FC3B16"/>
    <w:rsid w:val="00FC3B3B"/>
    <w:rsid w:val="00FC3C3E"/>
    <w:rsid w:val="00FC3F50"/>
    <w:rsid w:val="00FC43BB"/>
    <w:rsid w:val="00FC4980"/>
    <w:rsid w:val="00FC4B67"/>
    <w:rsid w:val="00FC4F8C"/>
    <w:rsid w:val="00FC51C5"/>
    <w:rsid w:val="00FC5740"/>
    <w:rsid w:val="00FC59AD"/>
    <w:rsid w:val="00FC5CFA"/>
    <w:rsid w:val="00FC5DE5"/>
    <w:rsid w:val="00FC5E4A"/>
    <w:rsid w:val="00FC5EF2"/>
    <w:rsid w:val="00FC63E3"/>
    <w:rsid w:val="00FC681B"/>
    <w:rsid w:val="00FC6A49"/>
    <w:rsid w:val="00FC6B64"/>
    <w:rsid w:val="00FC6F88"/>
    <w:rsid w:val="00FC7A17"/>
    <w:rsid w:val="00FC7A7F"/>
    <w:rsid w:val="00FC7BAD"/>
    <w:rsid w:val="00FC7D4D"/>
    <w:rsid w:val="00FC7FED"/>
    <w:rsid w:val="00FD0193"/>
    <w:rsid w:val="00FD079B"/>
    <w:rsid w:val="00FD0F53"/>
    <w:rsid w:val="00FD16AB"/>
    <w:rsid w:val="00FD183B"/>
    <w:rsid w:val="00FD1944"/>
    <w:rsid w:val="00FD1CEA"/>
    <w:rsid w:val="00FD4387"/>
    <w:rsid w:val="00FD4699"/>
    <w:rsid w:val="00FD4923"/>
    <w:rsid w:val="00FD4DC1"/>
    <w:rsid w:val="00FD4EA6"/>
    <w:rsid w:val="00FD58C6"/>
    <w:rsid w:val="00FD5DEA"/>
    <w:rsid w:val="00FD60FE"/>
    <w:rsid w:val="00FD6128"/>
    <w:rsid w:val="00FD6527"/>
    <w:rsid w:val="00FD6A15"/>
    <w:rsid w:val="00FD6EC5"/>
    <w:rsid w:val="00FD706C"/>
    <w:rsid w:val="00FD73B3"/>
    <w:rsid w:val="00FD75A5"/>
    <w:rsid w:val="00FD7723"/>
    <w:rsid w:val="00FD7B24"/>
    <w:rsid w:val="00FE0181"/>
    <w:rsid w:val="00FE01EE"/>
    <w:rsid w:val="00FE022D"/>
    <w:rsid w:val="00FE02FB"/>
    <w:rsid w:val="00FE08A7"/>
    <w:rsid w:val="00FE0A04"/>
    <w:rsid w:val="00FE0CBA"/>
    <w:rsid w:val="00FE139B"/>
    <w:rsid w:val="00FE1488"/>
    <w:rsid w:val="00FE1769"/>
    <w:rsid w:val="00FE1E8F"/>
    <w:rsid w:val="00FE2481"/>
    <w:rsid w:val="00FE2A86"/>
    <w:rsid w:val="00FE2F43"/>
    <w:rsid w:val="00FE3521"/>
    <w:rsid w:val="00FE39DB"/>
    <w:rsid w:val="00FE3B59"/>
    <w:rsid w:val="00FE3D03"/>
    <w:rsid w:val="00FE4262"/>
    <w:rsid w:val="00FE4349"/>
    <w:rsid w:val="00FE4471"/>
    <w:rsid w:val="00FE4D05"/>
    <w:rsid w:val="00FE4E52"/>
    <w:rsid w:val="00FE513E"/>
    <w:rsid w:val="00FE5C24"/>
    <w:rsid w:val="00FE5C84"/>
    <w:rsid w:val="00FE5EC8"/>
    <w:rsid w:val="00FE626B"/>
    <w:rsid w:val="00FE668A"/>
    <w:rsid w:val="00FE6730"/>
    <w:rsid w:val="00FE6EC3"/>
    <w:rsid w:val="00FE6EE0"/>
    <w:rsid w:val="00FE7964"/>
    <w:rsid w:val="00FE7C94"/>
    <w:rsid w:val="00FE7E58"/>
    <w:rsid w:val="00FF0046"/>
    <w:rsid w:val="00FF0084"/>
    <w:rsid w:val="00FF0755"/>
    <w:rsid w:val="00FF0BBD"/>
    <w:rsid w:val="00FF1752"/>
    <w:rsid w:val="00FF1BD1"/>
    <w:rsid w:val="00FF1C44"/>
    <w:rsid w:val="00FF20AE"/>
    <w:rsid w:val="00FF2BFC"/>
    <w:rsid w:val="00FF31A0"/>
    <w:rsid w:val="00FF4D29"/>
    <w:rsid w:val="00FF5646"/>
    <w:rsid w:val="00FF5D70"/>
    <w:rsid w:val="00FF61B3"/>
    <w:rsid w:val="00FF658B"/>
    <w:rsid w:val="00FF7134"/>
    <w:rsid w:val="00FF72FE"/>
    <w:rsid w:val="00FF7507"/>
    <w:rsid w:val="00FF790F"/>
    <w:rsid w:val="00FF7B8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8910A"/>
  <w15:chartTrackingRefBased/>
  <w15:docId w15:val="{CF851EE0-A0F2-4D46-987A-03865CA6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39"/>
    <w:rPr>
      <w:rFonts w:ascii="Times New Roman" w:eastAsia="Times New Roman" w:hAnsi="Times New Roman" w:cs="Times New Roman"/>
      <w:lang w:eastAsia="fr-CA"/>
    </w:rPr>
  </w:style>
  <w:style w:type="paragraph" w:styleId="Titre1">
    <w:name w:val="heading 1"/>
    <w:basedOn w:val="Normal"/>
    <w:next w:val="Normal"/>
    <w:link w:val="Titre1Car"/>
    <w:qFormat/>
    <w:rsid w:val="001B54AE"/>
    <w:pPr>
      <w:keepNext/>
      <w:keepLines/>
      <w:spacing w:before="240" w:line="276" w:lineRule="auto"/>
      <w:outlineLvl w:val="0"/>
    </w:pPr>
    <w:rPr>
      <w:rFonts w:asciiTheme="majorHAnsi" w:eastAsiaTheme="majorEastAsia" w:hAnsiTheme="majorHAnsi" w:cstheme="majorBidi"/>
      <w:color w:val="2F5496" w:themeColor="accent1" w:themeShade="BF"/>
      <w:sz w:val="32"/>
      <w:szCs w:val="32"/>
      <w:lang w:eastAsia="en-US"/>
    </w:rPr>
  </w:style>
  <w:style w:type="paragraph" w:styleId="Titre2">
    <w:name w:val="heading 2"/>
    <w:basedOn w:val="Normal"/>
    <w:next w:val="Normal"/>
    <w:link w:val="Titre2Car"/>
    <w:uiPriority w:val="9"/>
    <w:unhideWhenUsed/>
    <w:qFormat/>
    <w:rsid w:val="001B54AE"/>
    <w:pPr>
      <w:keepNext/>
      <w:keepLines/>
      <w:tabs>
        <w:tab w:val="right" w:pos="10773"/>
      </w:tabs>
      <w:spacing w:after="120"/>
      <w:outlineLvl w:val="1"/>
    </w:pPr>
    <w:rPr>
      <w:rFonts w:ascii="Arial Black" w:hAnsi="Arial Black"/>
      <w:b/>
      <w:bCs/>
      <w:szCs w:val="26"/>
      <w:lang w:eastAsia="en-US" w:bidi="en-US"/>
    </w:rPr>
  </w:style>
  <w:style w:type="paragraph" w:styleId="Titre3">
    <w:name w:val="heading 3"/>
    <w:basedOn w:val="Normal"/>
    <w:next w:val="Normal"/>
    <w:link w:val="Titre3Car"/>
    <w:unhideWhenUsed/>
    <w:qFormat/>
    <w:rsid w:val="00A03930"/>
    <w:pPr>
      <w:keepNext/>
      <w:keepLines/>
      <w:spacing w:before="40"/>
      <w:outlineLvl w:val="2"/>
    </w:pPr>
    <w:rPr>
      <w:rFonts w:asciiTheme="majorHAnsi" w:eastAsiaTheme="majorEastAsia" w:hAnsiTheme="majorHAnsi" w:cstheme="majorBidi"/>
      <w:color w:val="1F3763" w:themeColor="accent1" w:themeShade="7F"/>
    </w:rPr>
  </w:style>
  <w:style w:type="paragraph" w:styleId="Titre5">
    <w:name w:val="heading 5"/>
    <w:basedOn w:val="Normal"/>
    <w:next w:val="Normal"/>
    <w:link w:val="Titre5Car"/>
    <w:uiPriority w:val="9"/>
    <w:unhideWhenUsed/>
    <w:qFormat/>
    <w:rsid w:val="00FC2605"/>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D7366"/>
    <w:pPr>
      <w:tabs>
        <w:tab w:val="center" w:pos="4320"/>
        <w:tab w:val="right" w:pos="8640"/>
      </w:tabs>
    </w:pPr>
    <w:rPr>
      <w:rFonts w:asciiTheme="minorHAnsi" w:eastAsiaTheme="minorHAnsi" w:hAnsiTheme="minorHAnsi" w:cstheme="minorBidi"/>
      <w:lang w:eastAsia="en-US"/>
    </w:rPr>
  </w:style>
  <w:style w:type="character" w:customStyle="1" w:styleId="En-tteCar">
    <w:name w:val="En-tête Car"/>
    <w:basedOn w:val="Policepardfaut"/>
    <w:link w:val="En-tte"/>
    <w:uiPriority w:val="99"/>
    <w:rsid w:val="007D7366"/>
  </w:style>
  <w:style w:type="paragraph" w:styleId="Pieddepage">
    <w:name w:val="footer"/>
    <w:basedOn w:val="Normal"/>
    <w:link w:val="PieddepageCar"/>
    <w:uiPriority w:val="99"/>
    <w:unhideWhenUsed/>
    <w:rsid w:val="007D7366"/>
    <w:pPr>
      <w:tabs>
        <w:tab w:val="center" w:pos="4320"/>
        <w:tab w:val="right" w:pos="8640"/>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7D7366"/>
  </w:style>
  <w:style w:type="character" w:styleId="Numrodepage">
    <w:name w:val="page number"/>
    <w:basedOn w:val="Policepardfaut"/>
    <w:uiPriority w:val="99"/>
    <w:semiHidden/>
    <w:unhideWhenUsed/>
    <w:rsid w:val="00FD7723"/>
  </w:style>
  <w:style w:type="paragraph" w:styleId="Sansinterligne">
    <w:name w:val="No Spacing"/>
    <w:link w:val="SansinterligneCar"/>
    <w:uiPriority w:val="1"/>
    <w:qFormat/>
    <w:rsid w:val="00E86AAB"/>
    <w:rPr>
      <w:rFonts w:eastAsiaTheme="minorEastAsia"/>
      <w:sz w:val="22"/>
      <w:szCs w:val="22"/>
      <w:lang w:val="en-US" w:eastAsia="zh-CN"/>
    </w:rPr>
  </w:style>
  <w:style w:type="character" w:styleId="Hyperlien">
    <w:name w:val="Hyperlink"/>
    <w:basedOn w:val="Policepardfaut"/>
    <w:uiPriority w:val="99"/>
    <w:unhideWhenUsed/>
    <w:rsid w:val="00E93BF5"/>
    <w:rPr>
      <w:rFonts w:asciiTheme="majorHAnsi" w:hAnsiTheme="majorHAnsi"/>
      <w:color w:val="001AF5"/>
      <w:sz w:val="24"/>
      <w:u w:val="single"/>
    </w:rPr>
  </w:style>
  <w:style w:type="character" w:styleId="Lienvisit">
    <w:name w:val="FollowedHyperlink"/>
    <w:basedOn w:val="Policepardfaut"/>
    <w:uiPriority w:val="99"/>
    <w:semiHidden/>
    <w:unhideWhenUsed/>
    <w:rsid w:val="00F13350"/>
    <w:rPr>
      <w:color w:val="954F72" w:themeColor="followedHyperlink"/>
      <w:u w:val="single"/>
    </w:rPr>
  </w:style>
  <w:style w:type="paragraph" w:styleId="Textedebulles">
    <w:name w:val="Balloon Text"/>
    <w:basedOn w:val="Normal"/>
    <w:link w:val="TextedebullesCar"/>
    <w:uiPriority w:val="99"/>
    <w:semiHidden/>
    <w:unhideWhenUsed/>
    <w:rsid w:val="00751ED8"/>
    <w:rPr>
      <w:sz w:val="18"/>
      <w:szCs w:val="18"/>
    </w:rPr>
  </w:style>
  <w:style w:type="character" w:customStyle="1" w:styleId="TextedebullesCar">
    <w:name w:val="Texte de bulles Car"/>
    <w:basedOn w:val="Policepardfaut"/>
    <w:link w:val="Textedebulles"/>
    <w:uiPriority w:val="99"/>
    <w:semiHidden/>
    <w:rsid w:val="00751ED8"/>
    <w:rPr>
      <w:rFonts w:ascii="Times New Roman" w:hAnsi="Times New Roman" w:cs="Times New Roman"/>
      <w:sz w:val="18"/>
      <w:szCs w:val="18"/>
    </w:rPr>
  </w:style>
  <w:style w:type="character" w:customStyle="1" w:styleId="Titre1Car">
    <w:name w:val="Titre 1 Car"/>
    <w:basedOn w:val="Policepardfaut"/>
    <w:link w:val="Titre1"/>
    <w:rsid w:val="001B54AE"/>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1B54AE"/>
    <w:rPr>
      <w:rFonts w:ascii="Arial Black" w:eastAsia="Times New Roman" w:hAnsi="Arial Black" w:cs="Times New Roman"/>
      <w:b/>
      <w:bCs/>
      <w:szCs w:val="26"/>
      <w:lang w:bidi="en-US"/>
    </w:rPr>
  </w:style>
  <w:style w:type="paragraph" w:customStyle="1" w:styleId="Style1">
    <w:name w:val="Style1"/>
    <w:basedOn w:val="Sansinterligne"/>
    <w:link w:val="Style1Car"/>
    <w:autoRedefine/>
    <w:qFormat/>
    <w:rsid w:val="005F0026"/>
    <w:pPr>
      <w:tabs>
        <w:tab w:val="left" w:pos="9266"/>
        <w:tab w:val="right" w:pos="10800"/>
      </w:tabs>
      <w:spacing w:before="60" w:after="60"/>
      <w:jc w:val="center"/>
    </w:pPr>
    <w:rPr>
      <w:rFonts w:ascii="Times New Roman" w:hAnsi="Times New Roman" w:cs="Times New Roman"/>
      <w:noProof/>
      <w:sz w:val="24"/>
      <w:szCs w:val="24"/>
      <w:shd w:val="clear" w:color="C9D8EF" w:fill="auto"/>
      <w:lang w:val="fr-CA" w:eastAsia="fr-CA"/>
    </w:rPr>
  </w:style>
  <w:style w:type="character" w:customStyle="1" w:styleId="Style1Car">
    <w:name w:val="Style1 Car"/>
    <w:basedOn w:val="Policepardfaut"/>
    <w:link w:val="Style1"/>
    <w:locked/>
    <w:rsid w:val="005F0026"/>
    <w:rPr>
      <w:rFonts w:ascii="Times New Roman" w:eastAsiaTheme="minorEastAsia" w:hAnsi="Times New Roman" w:cs="Times New Roman"/>
      <w:noProof/>
      <w:lang w:eastAsia="fr-CA"/>
    </w:rPr>
  </w:style>
  <w:style w:type="character" w:styleId="Mentionnonrsolue">
    <w:name w:val="Unresolved Mention"/>
    <w:basedOn w:val="Policepardfaut"/>
    <w:uiPriority w:val="99"/>
    <w:semiHidden/>
    <w:unhideWhenUsed/>
    <w:rsid w:val="001C3C10"/>
    <w:rPr>
      <w:color w:val="605E5C"/>
      <w:shd w:val="clear" w:color="auto" w:fill="E1DFDD"/>
    </w:rPr>
  </w:style>
  <w:style w:type="paragraph" w:styleId="NormalWeb">
    <w:name w:val="Normal (Web)"/>
    <w:basedOn w:val="Normal"/>
    <w:uiPriority w:val="99"/>
    <w:unhideWhenUsed/>
    <w:rsid w:val="00B93FFF"/>
    <w:pPr>
      <w:spacing w:before="100" w:beforeAutospacing="1" w:after="100" w:afterAutospacing="1"/>
    </w:pPr>
  </w:style>
  <w:style w:type="character" w:styleId="lev">
    <w:name w:val="Strong"/>
    <w:basedOn w:val="Policepardfaut"/>
    <w:uiPriority w:val="22"/>
    <w:qFormat/>
    <w:rsid w:val="00B93FFF"/>
    <w:rPr>
      <w:b/>
      <w:bCs/>
    </w:rPr>
  </w:style>
  <w:style w:type="paragraph" w:styleId="Paragraphedeliste">
    <w:name w:val="List Paragraph"/>
    <w:basedOn w:val="Normal"/>
    <w:uiPriority w:val="34"/>
    <w:qFormat/>
    <w:rsid w:val="00E72221"/>
    <w:pPr>
      <w:ind w:left="720"/>
      <w:contextualSpacing/>
    </w:pPr>
    <w:rPr>
      <w:rFonts w:asciiTheme="minorHAnsi" w:eastAsiaTheme="minorHAnsi" w:hAnsiTheme="minorHAnsi" w:cstheme="minorBidi"/>
      <w:lang w:eastAsia="en-US"/>
    </w:rPr>
  </w:style>
  <w:style w:type="table" w:styleId="Grilledutableau">
    <w:name w:val="Table Grid"/>
    <w:basedOn w:val="TableauNormal"/>
    <w:uiPriority w:val="39"/>
    <w:rsid w:val="00FF0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FF0755"/>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Policepardfaut"/>
    <w:rsid w:val="009114A1"/>
  </w:style>
  <w:style w:type="paragraph" w:customStyle="1" w:styleId="ecxmsonormal">
    <w:name w:val="ecxmsonormal"/>
    <w:basedOn w:val="Normal"/>
    <w:rsid w:val="001F2D14"/>
    <w:pPr>
      <w:spacing w:after="324"/>
    </w:pPr>
    <w:rPr>
      <w:szCs w:val="22"/>
      <w:lang w:eastAsia="fr-FR" w:bidi="en-US"/>
    </w:rPr>
  </w:style>
  <w:style w:type="numbering" w:customStyle="1" w:styleId="Listeactuelle1">
    <w:name w:val="Liste actuelle1"/>
    <w:uiPriority w:val="99"/>
    <w:rsid w:val="00A76ECF"/>
    <w:pPr>
      <w:numPr>
        <w:numId w:val="2"/>
      </w:numPr>
    </w:pPr>
  </w:style>
  <w:style w:type="paragraph" w:customStyle="1" w:styleId="Corps">
    <w:name w:val="Corps"/>
    <w:rsid w:val="00210E51"/>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fr-CA"/>
      <w14:textOutline w14:w="0" w14:cap="flat" w14:cmpd="sng" w14:algn="ctr">
        <w14:noFill/>
        <w14:prstDash w14:val="solid"/>
        <w14:bevel/>
      </w14:textOutline>
    </w:rPr>
  </w:style>
  <w:style w:type="character" w:customStyle="1" w:styleId="Aucun">
    <w:name w:val="Aucun"/>
    <w:rsid w:val="00210E51"/>
    <w:rPr>
      <w:lang w:val="fr-FR"/>
    </w:rPr>
  </w:style>
  <w:style w:type="character" w:customStyle="1" w:styleId="Hyperlink0">
    <w:name w:val="Hyperlink.0"/>
    <w:basedOn w:val="Hyperlien"/>
    <w:rsid w:val="00210E51"/>
    <w:rPr>
      <w:rFonts w:asciiTheme="majorHAnsi" w:hAnsiTheme="majorHAnsi"/>
      <w:outline w:val="0"/>
      <w:color w:val="0563C1"/>
      <w:sz w:val="24"/>
      <w:u w:val="single" w:color="0563C1"/>
    </w:rPr>
  </w:style>
  <w:style w:type="numbering" w:customStyle="1" w:styleId="Listeactuelle2">
    <w:name w:val="Liste actuelle2"/>
    <w:uiPriority w:val="99"/>
    <w:rsid w:val="004617A6"/>
    <w:pPr>
      <w:numPr>
        <w:numId w:val="3"/>
      </w:numPr>
    </w:pPr>
  </w:style>
  <w:style w:type="paragraph" w:styleId="Titre">
    <w:name w:val="Title"/>
    <w:basedOn w:val="Normal"/>
    <w:next w:val="Normal"/>
    <w:link w:val="TitreCar"/>
    <w:uiPriority w:val="10"/>
    <w:qFormat/>
    <w:rsid w:val="009F293C"/>
    <w:pPr>
      <w:contextualSpacing/>
    </w:pPr>
    <w:rPr>
      <w:rFonts w:ascii="Franklin Gothic Book" w:hAnsi="Franklin Gothic Book"/>
      <w:color w:val="0B439A"/>
      <w:spacing w:val="-15"/>
      <w:sz w:val="96"/>
      <w:szCs w:val="96"/>
    </w:rPr>
  </w:style>
  <w:style w:type="character" w:customStyle="1" w:styleId="TitreCar">
    <w:name w:val="Titre Car"/>
    <w:basedOn w:val="Policepardfaut"/>
    <w:link w:val="Titre"/>
    <w:uiPriority w:val="10"/>
    <w:rsid w:val="009F293C"/>
    <w:rPr>
      <w:rFonts w:ascii="Franklin Gothic Book" w:eastAsia="Times New Roman" w:hAnsi="Franklin Gothic Book" w:cs="Times New Roman"/>
      <w:color w:val="0B439A"/>
      <w:spacing w:val="-15"/>
      <w:sz w:val="96"/>
      <w:szCs w:val="96"/>
      <w:lang w:eastAsia="fr-CA"/>
    </w:rPr>
  </w:style>
  <w:style w:type="numbering" w:customStyle="1" w:styleId="Listeactuelle3">
    <w:name w:val="Liste actuelle3"/>
    <w:uiPriority w:val="99"/>
    <w:rsid w:val="00F426C7"/>
    <w:pPr>
      <w:numPr>
        <w:numId w:val="5"/>
      </w:numPr>
    </w:pPr>
  </w:style>
  <w:style w:type="paragraph" w:customStyle="1" w:styleId="Contenudetableau">
    <w:name w:val="Contenu de tableau"/>
    <w:basedOn w:val="Normal"/>
    <w:rsid w:val="006106D5"/>
    <w:pPr>
      <w:suppressLineNumbers/>
      <w:suppressAutoHyphens/>
    </w:pPr>
    <w:rPr>
      <w:rFonts w:ascii="Liberation Serif" w:eastAsia="NSimSun" w:hAnsi="Liberation Serif" w:cs="Arial"/>
      <w:kern w:val="2"/>
      <w:lang w:eastAsia="zh-CN" w:bidi="hi-IN"/>
    </w:rPr>
  </w:style>
  <w:style w:type="numbering" w:customStyle="1" w:styleId="Listeactuelle4">
    <w:name w:val="Liste actuelle4"/>
    <w:uiPriority w:val="99"/>
    <w:rsid w:val="00070386"/>
    <w:pPr>
      <w:numPr>
        <w:numId w:val="6"/>
      </w:numPr>
    </w:pPr>
  </w:style>
  <w:style w:type="character" w:customStyle="1" w:styleId="SansinterligneCar">
    <w:name w:val="Sans interligne Car"/>
    <w:basedOn w:val="Policepardfaut"/>
    <w:link w:val="Sansinterligne"/>
    <w:uiPriority w:val="1"/>
    <w:rsid w:val="00C46E59"/>
    <w:rPr>
      <w:rFonts w:eastAsiaTheme="minorEastAsia"/>
      <w:sz w:val="22"/>
      <w:szCs w:val="22"/>
      <w:lang w:val="en-US" w:eastAsia="zh-CN"/>
    </w:rPr>
  </w:style>
  <w:style w:type="paragraph" w:customStyle="1" w:styleId="Standard">
    <w:name w:val="Standard"/>
    <w:rsid w:val="000A3EC6"/>
    <w:pPr>
      <w:suppressAutoHyphens/>
      <w:autoSpaceDN w:val="0"/>
      <w:textAlignment w:val="baseline"/>
    </w:pPr>
    <w:rPr>
      <w:rFonts w:ascii="Liberation Serif" w:eastAsia="NSimSun" w:hAnsi="Liberation Serif" w:cs="Arial"/>
      <w:kern w:val="3"/>
      <w:lang w:eastAsia="zh-CN" w:bidi="hi-IN"/>
    </w:rPr>
  </w:style>
  <w:style w:type="paragraph" w:styleId="Listepuces5">
    <w:name w:val="List Bullet 5"/>
    <w:basedOn w:val="Normal"/>
    <w:uiPriority w:val="36"/>
    <w:unhideWhenUsed/>
    <w:qFormat/>
    <w:rsid w:val="00E54D2A"/>
    <w:pPr>
      <w:numPr>
        <w:numId w:val="7"/>
      </w:numPr>
      <w:tabs>
        <w:tab w:val="clear" w:pos="1492"/>
      </w:tabs>
      <w:spacing w:line="276" w:lineRule="auto"/>
      <w:ind w:left="1800"/>
    </w:pPr>
    <w:rPr>
      <w:rFonts w:ascii="Perpetua" w:eastAsia="Perpetua" w:hAnsi="Perpetua"/>
      <w:color w:val="000000"/>
      <w:sz w:val="22"/>
      <w:szCs w:val="20"/>
    </w:rPr>
  </w:style>
  <w:style w:type="paragraph" w:customStyle="1" w:styleId="xxmsonormal">
    <w:name w:val="x_xmsonormal"/>
    <w:basedOn w:val="Normal"/>
    <w:rsid w:val="00256292"/>
    <w:pPr>
      <w:spacing w:before="100" w:beforeAutospacing="1" w:after="100" w:afterAutospacing="1"/>
    </w:pPr>
  </w:style>
  <w:style w:type="paragraph" w:customStyle="1" w:styleId="p1">
    <w:name w:val="p1"/>
    <w:basedOn w:val="Normal"/>
    <w:rsid w:val="0045619A"/>
    <w:pPr>
      <w:spacing w:before="100" w:beforeAutospacing="1" w:after="100" w:afterAutospacing="1"/>
    </w:pPr>
    <w:rPr>
      <w:rFonts w:eastAsiaTheme="minorHAnsi"/>
      <w:lang w:val="en-US" w:eastAsia="en-US"/>
    </w:rPr>
  </w:style>
  <w:style w:type="paragraph" w:customStyle="1" w:styleId="p2">
    <w:name w:val="p2"/>
    <w:basedOn w:val="Normal"/>
    <w:rsid w:val="0045619A"/>
    <w:pPr>
      <w:spacing w:before="100" w:beforeAutospacing="1" w:after="100" w:afterAutospacing="1"/>
    </w:pPr>
    <w:rPr>
      <w:rFonts w:eastAsiaTheme="minorHAnsi"/>
      <w:lang w:val="en-US" w:eastAsia="en-US"/>
    </w:rPr>
  </w:style>
  <w:style w:type="character" w:customStyle="1" w:styleId="s1">
    <w:name w:val="s1"/>
    <w:basedOn w:val="Policepardfaut"/>
    <w:rsid w:val="0045619A"/>
  </w:style>
  <w:style w:type="character" w:customStyle="1" w:styleId="s3">
    <w:name w:val="s3"/>
    <w:basedOn w:val="Policepardfaut"/>
    <w:rsid w:val="0045619A"/>
  </w:style>
  <w:style w:type="paragraph" w:styleId="Corpsdetexte">
    <w:name w:val="Body Text"/>
    <w:basedOn w:val="Normal"/>
    <w:link w:val="CorpsdetexteCar"/>
    <w:rsid w:val="006E4659"/>
    <w:pPr>
      <w:jc w:val="both"/>
    </w:pPr>
    <w:rPr>
      <w:szCs w:val="20"/>
    </w:rPr>
  </w:style>
  <w:style w:type="character" w:customStyle="1" w:styleId="CorpsdetexteCar">
    <w:name w:val="Corps de texte Car"/>
    <w:basedOn w:val="Policepardfaut"/>
    <w:link w:val="Corpsdetexte"/>
    <w:rsid w:val="006E4659"/>
    <w:rPr>
      <w:rFonts w:ascii="Times New Roman" w:eastAsia="Times New Roman" w:hAnsi="Times New Roman" w:cs="Times New Roman"/>
      <w:szCs w:val="20"/>
      <w:lang w:eastAsia="fr-CA"/>
    </w:rPr>
  </w:style>
  <w:style w:type="character" w:customStyle="1" w:styleId="cf01">
    <w:name w:val="cf01"/>
    <w:basedOn w:val="Policepardfaut"/>
    <w:rsid w:val="003F11D8"/>
    <w:rPr>
      <w:rFonts w:ascii="Segoe UI" w:hAnsi="Segoe UI" w:cs="Segoe UI" w:hint="default"/>
      <w:sz w:val="18"/>
      <w:szCs w:val="18"/>
    </w:rPr>
  </w:style>
  <w:style w:type="paragraph" w:customStyle="1" w:styleId="pf0">
    <w:name w:val="pf0"/>
    <w:basedOn w:val="Normal"/>
    <w:rsid w:val="003F11D8"/>
    <w:pPr>
      <w:spacing w:before="100" w:beforeAutospacing="1" w:after="100" w:afterAutospacing="1"/>
    </w:pPr>
  </w:style>
  <w:style w:type="character" w:customStyle="1" w:styleId="Titre3Car">
    <w:name w:val="Titre 3 Car"/>
    <w:basedOn w:val="Policepardfaut"/>
    <w:link w:val="Titre3"/>
    <w:rsid w:val="00A03930"/>
    <w:rPr>
      <w:rFonts w:asciiTheme="majorHAnsi" w:eastAsiaTheme="majorEastAsia" w:hAnsiTheme="majorHAnsi" w:cstheme="majorBidi"/>
      <w:color w:val="1F3763" w:themeColor="accent1" w:themeShade="7F"/>
      <w:lang w:eastAsia="fr-CA"/>
    </w:rPr>
  </w:style>
  <w:style w:type="character" w:customStyle="1" w:styleId="lrzxr">
    <w:name w:val="lrzxr"/>
    <w:basedOn w:val="Policepardfaut"/>
    <w:rsid w:val="00293578"/>
  </w:style>
  <w:style w:type="character" w:customStyle="1" w:styleId="Lienhypertexte">
    <w:name w:val="Lien hypertexte"/>
    <w:basedOn w:val="Policepardfaut"/>
    <w:rsid w:val="002F5D53"/>
    <w:rPr>
      <w:color w:val="0000FF"/>
      <w:u w:val="single"/>
    </w:rPr>
  </w:style>
  <w:style w:type="character" w:styleId="Accentuation">
    <w:name w:val="Emphasis"/>
    <w:basedOn w:val="Policepardfaut"/>
    <w:uiPriority w:val="20"/>
    <w:qFormat/>
    <w:rsid w:val="00C62FCC"/>
    <w:rPr>
      <w:i/>
      <w:iCs/>
    </w:rPr>
  </w:style>
  <w:style w:type="character" w:customStyle="1" w:styleId="Titre5Car">
    <w:name w:val="Titre 5 Car"/>
    <w:basedOn w:val="Policepardfaut"/>
    <w:link w:val="Titre5"/>
    <w:uiPriority w:val="9"/>
    <w:rsid w:val="00FC2605"/>
    <w:rPr>
      <w:rFonts w:asciiTheme="majorHAnsi" w:eastAsiaTheme="majorEastAsia" w:hAnsiTheme="majorHAnsi" w:cstheme="majorBidi"/>
      <w:color w:val="2F5496" w:themeColor="accent1" w:themeShade="BF"/>
      <w:lang w:eastAsia="fr-CA"/>
    </w:rPr>
  </w:style>
  <w:style w:type="character" w:customStyle="1" w:styleId="acopre">
    <w:name w:val="acopre"/>
    <w:basedOn w:val="Policepardfaut"/>
    <w:rsid w:val="00FC2605"/>
  </w:style>
  <w:style w:type="paragraph" w:styleId="Listepuces4">
    <w:name w:val="List Bullet 4"/>
    <w:basedOn w:val="Normal"/>
    <w:uiPriority w:val="36"/>
    <w:unhideWhenUsed/>
    <w:qFormat/>
    <w:rsid w:val="002B009B"/>
    <w:pPr>
      <w:numPr>
        <w:numId w:val="12"/>
      </w:numPr>
      <w:spacing w:line="276" w:lineRule="auto"/>
    </w:pPr>
    <w:rPr>
      <w:rFonts w:ascii="Perpetua" w:eastAsia="Perpetua" w:hAnsi="Perpetua"/>
      <w:color w:val="000000"/>
      <w:sz w:val="22"/>
      <w:szCs w:val="20"/>
    </w:rPr>
  </w:style>
  <w:style w:type="paragraph" w:customStyle="1" w:styleId="Normal1">
    <w:name w:val="Normal1"/>
    <w:rsid w:val="00F92118"/>
    <w:pPr>
      <w:widowControl w:val="0"/>
    </w:pPr>
    <w:rPr>
      <w:rFonts w:ascii="Times New Roman" w:eastAsia="Times New Roman" w:hAnsi="Times New Roman" w:cs="Times New Roman"/>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4052">
      <w:bodyDiv w:val="1"/>
      <w:marLeft w:val="0"/>
      <w:marRight w:val="0"/>
      <w:marTop w:val="0"/>
      <w:marBottom w:val="0"/>
      <w:divBdr>
        <w:top w:val="none" w:sz="0" w:space="0" w:color="auto"/>
        <w:left w:val="none" w:sz="0" w:space="0" w:color="auto"/>
        <w:bottom w:val="none" w:sz="0" w:space="0" w:color="auto"/>
        <w:right w:val="none" w:sz="0" w:space="0" w:color="auto"/>
      </w:divBdr>
      <w:divsChild>
        <w:div w:id="2015497826">
          <w:marLeft w:val="0"/>
          <w:marRight w:val="0"/>
          <w:marTop w:val="0"/>
          <w:marBottom w:val="0"/>
          <w:divBdr>
            <w:top w:val="none" w:sz="0" w:space="0" w:color="auto"/>
            <w:left w:val="none" w:sz="0" w:space="0" w:color="auto"/>
            <w:bottom w:val="none" w:sz="0" w:space="0" w:color="auto"/>
            <w:right w:val="none" w:sz="0" w:space="0" w:color="auto"/>
          </w:divBdr>
        </w:div>
        <w:div w:id="1629123881">
          <w:marLeft w:val="0"/>
          <w:marRight w:val="0"/>
          <w:marTop w:val="0"/>
          <w:marBottom w:val="0"/>
          <w:divBdr>
            <w:top w:val="none" w:sz="0" w:space="0" w:color="auto"/>
            <w:left w:val="none" w:sz="0" w:space="0" w:color="auto"/>
            <w:bottom w:val="none" w:sz="0" w:space="0" w:color="auto"/>
            <w:right w:val="none" w:sz="0" w:space="0" w:color="auto"/>
          </w:divBdr>
        </w:div>
        <w:div w:id="1487933245">
          <w:marLeft w:val="0"/>
          <w:marRight w:val="0"/>
          <w:marTop w:val="0"/>
          <w:marBottom w:val="0"/>
          <w:divBdr>
            <w:top w:val="none" w:sz="0" w:space="0" w:color="auto"/>
            <w:left w:val="none" w:sz="0" w:space="0" w:color="auto"/>
            <w:bottom w:val="none" w:sz="0" w:space="0" w:color="auto"/>
            <w:right w:val="none" w:sz="0" w:space="0" w:color="auto"/>
          </w:divBdr>
        </w:div>
        <w:div w:id="515920859">
          <w:marLeft w:val="0"/>
          <w:marRight w:val="0"/>
          <w:marTop w:val="0"/>
          <w:marBottom w:val="0"/>
          <w:divBdr>
            <w:top w:val="none" w:sz="0" w:space="0" w:color="auto"/>
            <w:left w:val="none" w:sz="0" w:space="0" w:color="auto"/>
            <w:bottom w:val="none" w:sz="0" w:space="0" w:color="auto"/>
            <w:right w:val="none" w:sz="0" w:space="0" w:color="auto"/>
          </w:divBdr>
        </w:div>
        <w:div w:id="206186362">
          <w:marLeft w:val="0"/>
          <w:marRight w:val="0"/>
          <w:marTop w:val="0"/>
          <w:marBottom w:val="0"/>
          <w:divBdr>
            <w:top w:val="none" w:sz="0" w:space="0" w:color="auto"/>
            <w:left w:val="none" w:sz="0" w:space="0" w:color="auto"/>
            <w:bottom w:val="none" w:sz="0" w:space="0" w:color="auto"/>
            <w:right w:val="none" w:sz="0" w:space="0" w:color="auto"/>
          </w:divBdr>
        </w:div>
        <w:div w:id="2133596588">
          <w:marLeft w:val="0"/>
          <w:marRight w:val="0"/>
          <w:marTop w:val="0"/>
          <w:marBottom w:val="0"/>
          <w:divBdr>
            <w:top w:val="none" w:sz="0" w:space="0" w:color="auto"/>
            <w:left w:val="none" w:sz="0" w:space="0" w:color="auto"/>
            <w:bottom w:val="none" w:sz="0" w:space="0" w:color="auto"/>
            <w:right w:val="none" w:sz="0" w:space="0" w:color="auto"/>
          </w:divBdr>
        </w:div>
        <w:div w:id="1855152100">
          <w:marLeft w:val="0"/>
          <w:marRight w:val="0"/>
          <w:marTop w:val="0"/>
          <w:marBottom w:val="0"/>
          <w:divBdr>
            <w:top w:val="none" w:sz="0" w:space="0" w:color="auto"/>
            <w:left w:val="none" w:sz="0" w:space="0" w:color="auto"/>
            <w:bottom w:val="none" w:sz="0" w:space="0" w:color="auto"/>
            <w:right w:val="none" w:sz="0" w:space="0" w:color="auto"/>
          </w:divBdr>
        </w:div>
        <w:div w:id="1208031831">
          <w:marLeft w:val="0"/>
          <w:marRight w:val="0"/>
          <w:marTop w:val="0"/>
          <w:marBottom w:val="0"/>
          <w:divBdr>
            <w:top w:val="none" w:sz="0" w:space="0" w:color="auto"/>
            <w:left w:val="none" w:sz="0" w:space="0" w:color="auto"/>
            <w:bottom w:val="none" w:sz="0" w:space="0" w:color="auto"/>
            <w:right w:val="none" w:sz="0" w:space="0" w:color="auto"/>
          </w:divBdr>
        </w:div>
        <w:div w:id="80641826">
          <w:marLeft w:val="0"/>
          <w:marRight w:val="0"/>
          <w:marTop w:val="0"/>
          <w:marBottom w:val="0"/>
          <w:divBdr>
            <w:top w:val="none" w:sz="0" w:space="0" w:color="auto"/>
            <w:left w:val="none" w:sz="0" w:space="0" w:color="auto"/>
            <w:bottom w:val="none" w:sz="0" w:space="0" w:color="auto"/>
            <w:right w:val="none" w:sz="0" w:space="0" w:color="auto"/>
          </w:divBdr>
        </w:div>
        <w:div w:id="2019386287">
          <w:marLeft w:val="0"/>
          <w:marRight w:val="0"/>
          <w:marTop w:val="0"/>
          <w:marBottom w:val="0"/>
          <w:divBdr>
            <w:top w:val="none" w:sz="0" w:space="0" w:color="auto"/>
            <w:left w:val="none" w:sz="0" w:space="0" w:color="auto"/>
            <w:bottom w:val="none" w:sz="0" w:space="0" w:color="auto"/>
            <w:right w:val="none" w:sz="0" w:space="0" w:color="auto"/>
          </w:divBdr>
        </w:div>
        <w:div w:id="1199468578">
          <w:marLeft w:val="0"/>
          <w:marRight w:val="0"/>
          <w:marTop w:val="0"/>
          <w:marBottom w:val="0"/>
          <w:divBdr>
            <w:top w:val="none" w:sz="0" w:space="0" w:color="auto"/>
            <w:left w:val="none" w:sz="0" w:space="0" w:color="auto"/>
            <w:bottom w:val="none" w:sz="0" w:space="0" w:color="auto"/>
            <w:right w:val="none" w:sz="0" w:space="0" w:color="auto"/>
          </w:divBdr>
        </w:div>
        <w:div w:id="1604873241">
          <w:marLeft w:val="0"/>
          <w:marRight w:val="0"/>
          <w:marTop w:val="0"/>
          <w:marBottom w:val="0"/>
          <w:divBdr>
            <w:top w:val="none" w:sz="0" w:space="0" w:color="auto"/>
            <w:left w:val="none" w:sz="0" w:space="0" w:color="auto"/>
            <w:bottom w:val="none" w:sz="0" w:space="0" w:color="auto"/>
            <w:right w:val="none" w:sz="0" w:space="0" w:color="auto"/>
          </w:divBdr>
        </w:div>
        <w:div w:id="440341408">
          <w:marLeft w:val="0"/>
          <w:marRight w:val="0"/>
          <w:marTop w:val="0"/>
          <w:marBottom w:val="0"/>
          <w:divBdr>
            <w:top w:val="none" w:sz="0" w:space="0" w:color="auto"/>
            <w:left w:val="none" w:sz="0" w:space="0" w:color="auto"/>
            <w:bottom w:val="none" w:sz="0" w:space="0" w:color="auto"/>
            <w:right w:val="none" w:sz="0" w:space="0" w:color="auto"/>
          </w:divBdr>
        </w:div>
        <w:div w:id="2108385784">
          <w:marLeft w:val="0"/>
          <w:marRight w:val="0"/>
          <w:marTop w:val="0"/>
          <w:marBottom w:val="0"/>
          <w:divBdr>
            <w:top w:val="none" w:sz="0" w:space="0" w:color="auto"/>
            <w:left w:val="none" w:sz="0" w:space="0" w:color="auto"/>
            <w:bottom w:val="none" w:sz="0" w:space="0" w:color="auto"/>
            <w:right w:val="none" w:sz="0" w:space="0" w:color="auto"/>
          </w:divBdr>
        </w:div>
        <w:div w:id="127170670">
          <w:marLeft w:val="0"/>
          <w:marRight w:val="0"/>
          <w:marTop w:val="0"/>
          <w:marBottom w:val="0"/>
          <w:divBdr>
            <w:top w:val="none" w:sz="0" w:space="0" w:color="auto"/>
            <w:left w:val="none" w:sz="0" w:space="0" w:color="auto"/>
            <w:bottom w:val="none" w:sz="0" w:space="0" w:color="auto"/>
            <w:right w:val="none" w:sz="0" w:space="0" w:color="auto"/>
          </w:divBdr>
        </w:div>
        <w:div w:id="1329793433">
          <w:marLeft w:val="0"/>
          <w:marRight w:val="0"/>
          <w:marTop w:val="0"/>
          <w:marBottom w:val="0"/>
          <w:divBdr>
            <w:top w:val="none" w:sz="0" w:space="0" w:color="auto"/>
            <w:left w:val="none" w:sz="0" w:space="0" w:color="auto"/>
            <w:bottom w:val="none" w:sz="0" w:space="0" w:color="auto"/>
            <w:right w:val="none" w:sz="0" w:space="0" w:color="auto"/>
          </w:divBdr>
        </w:div>
        <w:div w:id="1033388982">
          <w:marLeft w:val="0"/>
          <w:marRight w:val="0"/>
          <w:marTop w:val="0"/>
          <w:marBottom w:val="0"/>
          <w:divBdr>
            <w:top w:val="none" w:sz="0" w:space="0" w:color="auto"/>
            <w:left w:val="none" w:sz="0" w:space="0" w:color="auto"/>
            <w:bottom w:val="none" w:sz="0" w:space="0" w:color="auto"/>
            <w:right w:val="none" w:sz="0" w:space="0" w:color="auto"/>
          </w:divBdr>
        </w:div>
        <w:div w:id="1029374682">
          <w:marLeft w:val="0"/>
          <w:marRight w:val="0"/>
          <w:marTop w:val="0"/>
          <w:marBottom w:val="0"/>
          <w:divBdr>
            <w:top w:val="none" w:sz="0" w:space="0" w:color="auto"/>
            <w:left w:val="none" w:sz="0" w:space="0" w:color="auto"/>
            <w:bottom w:val="none" w:sz="0" w:space="0" w:color="auto"/>
            <w:right w:val="none" w:sz="0" w:space="0" w:color="auto"/>
          </w:divBdr>
        </w:div>
        <w:div w:id="1583949829">
          <w:marLeft w:val="0"/>
          <w:marRight w:val="0"/>
          <w:marTop w:val="0"/>
          <w:marBottom w:val="0"/>
          <w:divBdr>
            <w:top w:val="none" w:sz="0" w:space="0" w:color="auto"/>
            <w:left w:val="none" w:sz="0" w:space="0" w:color="auto"/>
            <w:bottom w:val="none" w:sz="0" w:space="0" w:color="auto"/>
            <w:right w:val="none" w:sz="0" w:space="0" w:color="auto"/>
          </w:divBdr>
        </w:div>
        <w:div w:id="1583105703">
          <w:marLeft w:val="0"/>
          <w:marRight w:val="0"/>
          <w:marTop w:val="0"/>
          <w:marBottom w:val="0"/>
          <w:divBdr>
            <w:top w:val="none" w:sz="0" w:space="0" w:color="auto"/>
            <w:left w:val="none" w:sz="0" w:space="0" w:color="auto"/>
            <w:bottom w:val="none" w:sz="0" w:space="0" w:color="auto"/>
            <w:right w:val="none" w:sz="0" w:space="0" w:color="auto"/>
          </w:divBdr>
        </w:div>
      </w:divsChild>
    </w:div>
    <w:div w:id="77287173">
      <w:bodyDiv w:val="1"/>
      <w:marLeft w:val="0"/>
      <w:marRight w:val="0"/>
      <w:marTop w:val="0"/>
      <w:marBottom w:val="0"/>
      <w:divBdr>
        <w:top w:val="none" w:sz="0" w:space="0" w:color="auto"/>
        <w:left w:val="none" w:sz="0" w:space="0" w:color="auto"/>
        <w:bottom w:val="none" w:sz="0" w:space="0" w:color="auto"/>
        <w:right w:val="none" w:sz="0" w:space="0" w:color="auto"/>
      </w:divBdr>
      <w:divsChild>
        <w:div w:id="909657106">
          <w:marLeft w:val="0"/>
          <w:marRight w:val="0"/>
          <w:marTop w:val="0"/>
          <w:marBottom w:val="0"/>
          <w:divBdr>
            <w:top w:val="none" w:sz="0" w:space="0" w:color="auto"/>
            <w:left w:val="none" w:sz="0" w:space="0" w:color="auto"/>
            <w:bottom w:val="none" w:sz="0" w:space="0" w:color="auto"/>
            <w:right w:val="none" w:sz="0" w:space="0" w:color="auto"/>
          </w:divBdr>
          <w:divsChild>
            <w:div w:id="1354384790">
              <w:marLeft w:val="0"/>
              <w:marRight w:val="0"/>
              <w:marTop w:val="0"/>
              <w:marBottom w:val="0"/>
              <w:divBdr>
                <w:top w:val="none" w:sz="0" w:space="0" w:color="auto"/>
                <w:left w:val="none" w:sz="0" w:space="0" w:color="auto"/>
                <w:bottom w:val="none" w:sz="0" w:space="0" w:color="auto"/>
                <w:right w:val="none" w:sz="0" w:space="0" w:color="auto"/>
              </w:divBdr>
              <w:divsChild>
                <w:div w:id="42214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494">
      <w:bodyDiv w:val="1"/>
      <w:marLeft w:val="0"/>
      <w:marRight w:val="0"/>
      <w:marTop w:val="0"/>
      <w:marBottom w:val="0"/>
      <w:divBdr>
        <w:top w:val="none" w:sz="0" w:space="0" w:color="auto"/>
        <w:left w:val="none" w:sz="0" w:space="0" w:color="auto"/>
        <w:bottom w:val="none" w:sz="0" w:space="0" w:color="auto"/>
        <w:right w:val="none" w:sz="0" w:space="0" w:color="auto"/>
      </w:divBdr>
    </w:div>
    <w:div w:id="229966229">
      <w:bodyDiv w:val="1"/>
      <w:marLeft w:val="0"/>
      <w:marRight w:val="0"/>
      <w:marTop w:val="0"/>
      <w:marBottom w:val="0"/>
      <w:divBdr>
        <w:top w:val="none" w:sz="0" w:space="0" w:color="auto"/>
        <w:left w:val="none" w:sz="0" w:space="0" w:color="auto"/>
        <w:bottom w:val="none" w:sz="0" w:space="0" w:color="auto"/>
        <w:right w:val="none" w:sz="0" w:space="0" w:color="auto"/>
      </w:divBdr>
      <w:divsChild>
        <w:div w:id="621687121">
          <w:marLeft w:val="0"/>
          <w:marRight w:val="0"/>
          <w:marTop w:val="0"/>
          <w:marBottom w:val="0"/>
          <w:divBdr>
            <w:top w:val="none" w:sz="0" w:space="0" w:color="auto"/>
            <w:left w:val="none" w:sz="0" w:space="0" w:color="auto"/>
            <w:bottom w:val="none" w:sz="0" w:space="0" w:color="auto"/>
            <w:right w:val="none" w:sz="0" w:space="0" w:color="auto"/>
          </w:divBdr>
          <w:divsChild>
            <w:div w:id="391124250">
              <w:marLeft w:val="0"/>
              <w:marRight w:val="0"/>
              <w:marTop w:val="0"/>
              <w:marBottom w:val="0"/>
              <w:divBdr>
                <w:top w:val="none" w:sz="0" w:space="0" w:color="auto"/>
                <w:left w:val="none" w:sz="0" w:space="0" w:color="auto"/>
                <w:bottom w:val="none" w:sz="0" w:space="0" w:color="auto"/>
                <w:right w:val="none" w:sz="0" w:space="0" w:color="auto"/>
              </w:divBdr>
              <w:divsChild>
                <w:div w:id="177794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595246">
      <w:bodyDiv w:val="1"/>
      <w:marLeft w:val="0"/>
      <w:marRight w:val="0"/>
      <w:marTop w:val="0"/>
      <w:marBottom w:val="0"/>
      <w:divBdr>
        <w:top w:val="none" w:sz="0" w:space="0" w:color="auto"/>
        <w:left w:val="none" w:sz="0" w:space="0" w:color="auto"/>
        <w:bottom w:val="none" w:sz="0" w:space="0" w:color="auto"/>
        <w:right w:val="none" w:sz="0" w:space="0" w:color="auto"/>
      </w:divBdr>
    </w:div>
    <w:div w:id="343629316">
      <w:bodyDiv w:val="1"/>
      <w:marLeft w:val="0"/>
      <w:marRight w:val="0"/>
      <w:marTop w:val="0"/>
      <w:marBottom w:val="0"/>
      <w:divBdr>
        <w:top w:val="none" w:sz="0" w:space="0" w:color="auto"/>
        <w:left w:val="none" w:sz="0" w:space="0" w:color="auto"/>
        <w:bottom w:val="none" w:sz="0" w:space="0" w:color="auto"/>
        <w:right w:val="none" w:sz="0" w:space="0" w:color="auto"/>
      </w:divBdr>
    </w:div>
    <w:div w:id="447965326">
      <w:bodyDiv w:val="1"/>
      <w:marLeft w:val="0"/>
      <w:marRight w:val="0"/>
      <w:marTop w:val="0"/>
      <w:marBottom w:val="0"/>
      <w:divBdr>
        <w:top w:val="none" w:sz="0" w:space="0" w:color="auto"/>
        <w:left w:val="none" w:sz="0" w:space="0" w:color="auto"/>
        <w:bottom w:val="none" w:sz="0" w:space="0" w:color="auto"/>
        <w:right w:val="none" w:sz="0" w:space="0" w:color="auto"/>
      </w:divBdr>
    </w:div>
    <w:div w:id="448161090">
      <w:bodyDiv w:val="1"/>
      <w:marLeft w:val="0"/>
      <w:marRight w:val="0"/>
      <w:marTop w:val="0"/>
      <w:marBottom w:val="0"/>
      <w:divBdr>
        <w:top w:val="none" w:sz="0" w:space="0" w:color="auto"/>
        <w:left w:val="none" w:sz="0" w:space="0" w:color="auto"/>
        <w:bottom w:val="none" w:sz="0" w:space="0" w:color="auto"/>
        <w:right w:val="none" w:sz="0" w:space="0" w:color="auto"/>
      </w:divBdr>
      <w:divsChild>
        <w:div w:id="1884705198">
          <w:marLeft w:val="0"/>
          <w:marRight w:val="0"/>
          <w:marTop w:val="0"/>
          <w:marBottom w:val="0"/>
          <w:divBdr>
            <w:top w:val="none" w:sz="0" w:space="0" w:color="auto"/>
            <w:left w:val="none" w:sz="0" w:space="0" w:color="auto"/>
            <w:bottom w:val="none" w:sz="0" w:space="0" w:color="auto"/>
            <w:right w:val="none" w:sz="0" w:space="0" w:color="auto"/>
          </w:divBdr>
          <w:divsChild>
            <w:div w:id="1409495894">
              <w:marLeft w:val="0"/>
              <w:marRight w:val="0"/>
              <w:marTop w:val="0"/>
              <w:marBottom w:val="0"/>
              <w:divBdr>
                <w:top w:val="none" w:sz="0" w:space="0" w:color="auto"/>
                <w:left w:val="none" w:sz="0" w:space="0" w:color="auto"/>
                <w:bottom w:val="none" w:sz="0" w:space="0" w:color="auto"/>
                <w:right w:val="none" w:sz="0" w:space="0" w:color="auto"/>
              </w:divBdr>
              <w:divsChild>
                <w:div w:id="167838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769761">
      <w:bodyDiv w:val="1"/>
      <w:marLeft w:val="0"/>
      <w:marRight w:val="0"/>
      <w:marTop w:val="0"/>
      <w:marBottom w:val="0"/>
      <w:divBdr>
        <w:top w:val="none" w:sz="0" w:space="0" w:color="auto"/>
        <w:left w:val="none" w:sz="0" w:space="0" w:color="auto"/>
        <w:bottom w:val="none" w:sz="0" w:space="0" w:color="auto"/>
        <w:right w:val="none" w:sz="0" w:space="0" w:color="auto"/>
      </w:divBdr>
    </w:div>
    <w:div w:id="537593205">
      <w:bodyDiv w:val="1"/>
      <w:marLeft w:val="0"/>
      <w:marRight w:val="0"/>
      <w:marTop w:val="0"/>
      <w:marBottom w:val="0"/>
      <w:divBdr>
        <w:top w:val="none" w:sz="0" w:space="0" w:color="auto"/>
        <w:left w:val="none" w:sz="0" w:space="0" w:color="auto"/>
        <w:bottom w:val="none" w:sz="0" w:space="0" w:color="auto"/>
        <w:right w:val="none" w:sz="0" w:space="0" w:color="auto"/>
      </w:divBdr>
    </w:div>
    <w:div w:id="582449100">
      <w:bodyDiv w:val="1"/>
      <w:marLeft w:val="0"/>
      <w:marRight w:val="0"/>
      <w:marTop w:val="0"/>
      <w:marBottom w:val="0"/>
      <w:divBdr>
        <w:top w:val="none" w:sz="0" w:space="0" w:color="auto"/>
        <w:left w:val="none" w:sz="0" w:space="0" w:color="auto"/>
        <w:bottom w:val="none" w:sz="0" w:space="0" w:color="auto"/>
        <w:right w:val="none" w:sz="0" w:space="0" w:color="auto"/>
      </w:divBdr>
      <w:divsChild>
        <w:div w:id="1277560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09168">
              <w:marLeft w:val="0"/>
              <w:marRight w:val="0"/>
              <w:marTop w:val="0"/>
              <w:marBottom w:val="0"/>
              <w:divBdr>
                <w:top w:val="none" w:sz="0" w:space="0" w:color="auto"/>
                <w:left w:val="none" w:sz="0" w:space="0" w:color="auto"/>
                <w:bottom w:val="none" w:sz="0" w:space="0" w:color="auto"/>
                <w:right w:val="none" w:sz="0" w:space="0" w:color="auto"/>
              </w:divBdr>
              <w:divsChild>
                <w:div w:id="1357006339">
                  <w:marLeft w:val="0"/>
                  <w:marRight w:val="0"/>
                  <w:marTop w:val="0"/>
                  <w:marBottom w:val="0"/>
                  <w:divBdr>
                    <w:top w:val="none" w:sz="0" w:space="0" w:color="auto"/>
                    <w:left w:val="none" w:sz="0" w:space="0" w:color="auto"/>
                    <w:bottom w:val="none" w:sz="0" w:space="0" w:color="auto"/>
                    <w:right w:val="none" w:sz="0" w:space="0" w:color="auto"/>
                  </w:divBdr>
                  <w:divsChild>
                    <w:div w:id="2013674993">
                      <w:marLeft w:val="0"/>
                      <w:marRight w:val="0"/>
                      <w:marTop w:val="0"/>
                      <w:marBottom w:val="0"/>
                      <w:divBdr>
                        <w:top w:val="none" w:sz="0" w:space="0" w:color="auto"/>
                        <w:left w:val="none" w:sz="0" w:space="0" w:color="auto"/>
                        <w:bottom w:val="none" w:sz="0" w:space="0" w:color="auto"/>
                        <w:right w:val="none" w:sz="0" w:space="0" w:color="auto"/>
                      </w:divBdr>
                      <w:divsChild>
                        <w:div w:id="1321691740">
                          <w:marLeft w:val="0"/>
                          <w:marRight w:val="0"/>
                          <w:marTop w:val="0"/>
                          <w:marBottom w:val="0"/>
                          <w:divBdr>
                            <w:top w:val="none" w:sz="0" w:space="0" w:color="auto"/>
                            <w:left w:val="none" w:sz="0" w:space="0" w:color="auto"/>
                            <w:bottom w:val="none" w:sz="0" w:space="0" w:color="auto"/>
                            <w:right w:val="none" w:sz="0" w:space="0" w:color="auto"/>
                          </w:divBdr>
                          <w:divsChild>
                            <w:div w:id="1197156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395601">
                                  <w:marLeft w:val="0"/>
                                  <w:marRight w:val="0"/>
                                  <w:marTop w:val="0"/>
                                  <w:marBottom w:val="0"/>
                                  <w:divBdr>
                                    <w:top w:val="none" w:sz="0" w:space="0" w:color="auto"/>
                                    <w:left w:val="none" w:sz="0" w:space="0" w:color="auto"/>
                                    <w:bottom w:val="none" w:sz="0" w:space="0" w:color="auto"/>
                                    <w:right w:val="none" w:sz="0" w:space="0" w:color="auto"/>
                                  </w:divBdr>
                                  <w:divsChild>
                                    <w:div w:id="2128498503">
                                      <w:marLeft w:val="0"/>
                                      <w:marRight w:val="0"/>
                                      <w:marTop w:val="0"/>
                                      <w:marBottom w:val="0"/>
                                      <w:divBdr>
                                        <w:top w:val="none" w:sz="0" w:space="0" w:color="auto"/>
                                        <w:left w:val="none" w:sz="0" w:space="0" w:color="auto"/>
                                        <w:bottom w:val="none" w:sz="0" w:space="0" w:color="auto"/>
                                        <w:right w:val="none" w:sz="0" w:space="0" w:color="auto"/>
                                      </w:divBdr>
                                    </w:div>
                                    <w:div w:id="1961835077">
                                      <w:marLeft w:val="0"/>
                                      <w:marRight w:val="0"/>
                                      <w:marTop w:val="0"/>
                                      <w:marBottom w:val="0"/>
                                      <w:divBdr>
                                        <w:top w:val="none" w:sz="0" w:space="0" w:color="auto"/>
                                        <w:left w:val="none" w:sz="0" w:space="0" w:color="auto"/>
                                        <w:bottom w:val="none" w:sz="0" w:space="0" w:color="auto"/>
                                        <w:right w:val="none" w:sz="0" w:space="0" w:color="auto"/>
                                      </w:divBdr>
                                    </w:div>
                                    <w:div w:id="35430512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 w:id="612321084">
      <w:bodyDiv w:val="1"/>
      <w:marLeft w:val="0"/>
      <w:marRight w:val="0"/>
      <w:marTop w:val="0"/>
      <w:marBottom w:val="0"/>
      <w:divBdr>
        <w:top w:val="none" w:sz="0" w:space="0" w:color="auto"/>
        <w:left w:val="none" w:sz="0" w:space="0" w:color="auto"/>
        <w:bottom w:val="none" w:sz="0" w:space="0" w:color="auto"/>
        <w:right w:val="none" w:sz="0" w:space="0" w:color="auto"/>
      </w:divBdr>
      <w:divsChild>
        <w:div w:id="100224554">
          <w:marLeft w:val="0"/>
          <w:marRight w:val="0"/>
          <w:marTop w:val="0"/>
          <w:marBottom w:val="0"/>
          <w:divBdr>
            <w:top w:val="none" w:sz="0" w:space="0" w:color="auto"/>
            <w:left w:val="none" w:sz="0" w:space="0" w:color="auto"/>
            <w:bottom w:val="none" w:sz="0" w:space="0" w:color="auto"/>
            <w:right w:val="none" w:sz="0" w:space="0" w:color="auto"/>
          </w:divBdr>
        </w:div>
        <w:div w:id="205023267">
          <w:marLeft w:val="0"/>
          <w:marRight w:val="0"/>
          <w:marTop w:val="0"/>
          <w:marBottom w:val="0"/>
          <w:divBdr>
            <w:top w:val="none" w:sz="0" w:space="0" w:color="auto"/>
            <w:left w:val="none" w:sz="0" w:space="0" w:color="auto"/>
            <w:bottom w:val="none" w:sz="0" w:space="0" w:color="auto"/>
            <w:right w:val="none" w:sz="0" w:space="0" w:color="auto"/>
          </w:divBdr>
          <w:divsChild>
            <w:div w:id="11978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979">
      <w:bodyDiv w:val="1"/>
      <w:marLeft w:val="0"/>
      <w:marRight w:val="0"/>
      <w:marTop w:val="0"/>
      <w:marBottom w:val="0"/>
      <w:divBdr>
        <w:top w:val="none" w:sz="0" w:space="0" w:color="auto"/>
        <w:left w:val="none" w:sz="0" w:space="0" w:color="auto"/>
        <w:bottom w:val="none" w:sz="0" w:space="0" w:color="auto"/>
        <w:right w:val="none" w:sz="0" w:space="0" w:color="auto"/>
      </w:divBdr>
    </w:div>
    <w:div w:id="724453410">
      <w:bodyDiv w:val="1"/>
      <w:marLeft w:val="0"/>
      <w:marRight w:val="0"/>
      <w:marTop w:val="0"/>
      <w:marBottom w:val="0"/>
      <w:divBdr>
        <w:top w:val="none" w:sz="0" w:space="0" w:color="auto"/>
        <w:left w:val="none" w:sz="0" w:space="0" w:color="auto"/>
        <w:bottom w:val="none" w:sz="0" w:space="0" w:color="auto"/>
        <w:right w:val="none" w:sz="0" w:space="0" w:color="auto"/>
      </w:divBdr>
      <w:divsChild>
        <w:div w:id="1113326960">
          <w:marLeft w:val="0"/>
          <w:marRight w:val="0"/>
          <w:marTop w:val="0"/>
          <w:marBottom w:val="0"/>
          <w:divBdr>
            <w:top w:val="none" w:sz="0" w:space="0" w:color="auto"/>
            <w:left w:val="none" w:sz="0" w:space="0" w:color="auto"/>
            <w:bottom w:val="none" w:sz="0" w:space="0" w:color="auto"/>
            <w:right w:val="none" w:sz="0" w:space="0" w:color="auto"/>
          </w:divBdr>
          <w:divsChild>
            <w:div w:id="1050613413">
              <w:marLeft w:val="0"/>
              <w:marRight w:val="0"/>
              <w:marTop w:val="0"/>
              <w:marBottom w:val="0"/>
              <w:divBdr>
                <w:top w:val="none" w:sz="0" w:space="0" w:color="auto"/>
                <w:left w:val="none" w:sz="0" w:space="0" w:color="auto"/>
                <w:bottom w:val="none" w:sz="0" w:space="0" w:color="auto"/>
                <w:right w:val="none" w:sz="0" w:space="0" w:color="auto"/>
              </w:divBdr>
              <w:divsChild>
                <w:div w:id="764811230">
                  <w:marLeft w:val="0"/>
                  <w:marRight w:val="0"/>
                  <w:marTop w:val="0"/>
                  <w:marBottom w:val="0"/>
                  <w:divBdr>
                    <w:top w:val="none" w:sz="0" w:space="0" w:color="auto"/>
                    <w:left w:val="none" w:sz="0" w:space="0" w:color="auto"/>
                    <w:bottom w:val="none" w:sz="0" w:space="0" w:color="auto"/>
                    <w:right w:val="none" w:sz="0" w:space="0" w:color="auto"/>
                  </w:divBdr>
                  <w:divsChild>
                    <w:div w:id="3421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752640">
          <w:marLeft w:val="0"/>
          <w:marRight w:val="0"/>
          <w:marTop w:val="0"/>
          <w:marBottom w:val="0"/>
          <w:divBdr>
            <w:top w:val="none" w:sz="0" w:space="0" w:color="auto"/>
            <w:left w:val="none" w:sz="0" w:space="0" w:color="auto"/>
            <w:bottom w:val="none" w:sz="0" w:space="0" w:color="auto"/>
            <w:right w:val="none" w:sz="0" w:space="0" w:color="auto"/>
          </w:divBdr>
          <w:divsChild>
            <w:div w:id="660238603">
              <w:marLeft w:val="0"/>
              <w:marRight w:val="0"/>
              <w:marTop w:val="0"/>
              <w:marBottom w:val="0"/>
              <w:divBdr>
                <w:top w:val="none" w:sz="0" w:space="0" w:color="auto"/>
                <w:left w:val="none" w:sz="0" w:space="0" w:color="auto"/>
                <w:bottom w:val="none" w:sz="0" w:space="0" w:color="auto"/>
                <w:right w:val="none" w:sz="0" w:space="0" w:color="auto"/>
              </w:divBdr>
              <w:divsChild>
                <w:div w:id="1153722443">
                  <w:marLeft w:val="0"/>
                  <w:marRight w:val="0"/>
                  <w:marTop w:val="0"/>
                  <w:marBottom w:val="0"/>
                  <w:divBdr>
                    <w:top w:val="none" w:sz="0" w:space="0" w:color="auto"/>
                    <w:left w:val="none" w:sz="0" w:space="0" w:color="auto"/>
                    <w:bottom w:val="none" w:sz="0" w:space="0" w:color="auto"/>
                    <w:right w:val="none" w:sz="0" w:space="0" w:color="auto"/>
                  </w:divBdr>
                  <w:divsChild>
                    <w:div w:id="41690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342032">
      <w:bodyDiv w:val="1"/>
      <w:marLeft w:val="0"/>
      <w:marRight w:val="0"/>
      <w:marTop w:val="0"/>
      <w:marBottom w:val="0"/>
      <w:divBdr>
        <w:top w:val="none" w:sz="0" w:space="0" w:color="auto"/>
        <w:left w:val="none" w:sz="0" w:space="0" w:color="auto"/>
        <w:bottom w:val="none" w:sz="0" w:space="0" w:color="auto"/>
        <w:right w:val="none" w:sz="0" w:space="0" w:color="auto"/>
      </w:divBdr>
    </w:div>
    <w:div w:id="806774686">
      <w:bodyDiv w:val="1"/>
      <w:marLeft w:val="0"/>
      <w:marRight w:val="0"/>
      <w:marTop w:val="0"/>
      <w:marBottom w:val="0"/>
      <w:divBdr>
        <w:top w:val="none" w:sz="0" w:space="0" w:color="auto"/>
        <w:left w:val="none" w:sz="0" w:space="0" w:color="auto"/>
        <w:bottom w:val="none" w:sz="0" w:space="0" w:color="auto"/>
        <w:right w:val="none" w:sz="0" w:space="0" w:color="auto"/>
      </w:divBdr>
      <w:divsChild>
        <w:div w:id="1206984256">
          <w:marLeft w:val="0"/>
          <w:marRight w:val="0"/>
          <w:marTop w:val="0"/>
          <w:marBottom w:val="0"/>
          <w:divBdr>
            <w:top w:val="none" w:sz="0" w:space="0" w:color="auto"/>
            <w:left w:val="none" w:sz="0" w:space="0" w:color="auto"/>
            <w:bottom w:val="none" w:sz="0" w:space="0" w:color="auto"/>
            <w:right w:val="none" w:sz="0" w:space="0" w:color="auto"/>
          </w:divBdr>
        </w:div>
        <w:div w:id="109445407">
          <w:marLeft w:val="0"/>
          <w:marRight w:val="0"/>
          <w:marTop w:val="0"/>
          <w:marBottom w:val="0"/>
          <w:divBdr>
            <w:top w:val="none" w:sz="0" w:space="0" w:color="auto"/>
            <w:left w:val="none" w:sz="0" w:space="0" w:color="auto"/>
            <w:bottom w:val="none" w:sz="0" w:space="0" w:color="auto"/>
            <w:right w:val="none" w:sz="0" w:space="0" w:color="auto"/>
          </w:divBdr>
        </w:div>
        <w:div w:id="427652535">
          <w:marLeft w:val="0"/>
          <w:marRight w:val="0"/>
          <w:marTop w:val="0"/>
          <w:marBottom w:val="0"/>
          <w:divBdr>
            <w:top w:val="none" w:sz="0" w:space="0" w:color="auto"/>
            <w:left w:val="none" w:sz="0" w:space="0" w:color="auto"/>
            <w:bottom w:val="none" w:sz="0" w:space="0" w:color="auto"/>
            <w:right w:val="none" w:sz="0" w:space="0" w:color="auto"/>
          </w:divBdr>
        </w:div>
        <w:div w:id="481582513">
          <w:marLeft w:val="0"/>
          <w:marRight w:val="0"/>
          <w:marTop w:val="0"/>
          <w:marBottom w:val="0"/>
          <w:divBdr>
            <w:top w:val="none" w:sz="0" w:space="0" w:color="auto"/>
            <w:left w:val="none" w:sz="0" w:space="0" w:color="auto"/>
            <w:bottom w:val="none" w:sz="0" w:space="0" w:color="auto"/>
            <w:right w:val="none" w:sz="0" w:space="0" w:color="auto"/>
          </w:divBdr>
        </w:div>
        <w:div w:id="1748650996">
          <w:marLeft w:val="0"/>
          <w:marRight w:val="0"/>
          <w:marTop w:val="0"/>
          <w:marBottom w:val="0"/>
          <w:divBdr>
            <w:top w:val="none" w:sz="0" w:space="0" w:color="auto"/>
            <w:left w:val="none" w:sz="0" w:space="0" w:color="auto"/>
            <w:bottom w:val="none" w:sz="0" w:space="0" w:color="auto"/>
            <w:right w:val="none" w:sz="0" w:space="0" w:color="auto"/>
          </w:divBdr>
        </w:div>
        <w:div w:id="1575894999">
          <w:marLeft w:val="0"/>
          <w:marRight w:val="0"/>
          <w:marTop w:val="0"/>
          <w:marBottom w:val="0"/>
          <w:divBdr>
            <w:top w:val="none" w:sz="0" w:space="0" w:color="auto"/>
            <w:left w:val="none" w:sz="0" w:space="0" w:color="auto"/>
            <w:bottom w:val="none" w:sz="0" w:space="0" w:color="auto"/>
            <w:right w:val="none" w:sz="0" w:space="0" w:color="auto"/>
          </w:divBdr>
        </w:div>
        <w:div w:id="648097202">
          <w:marLeft w:val="0"/>
          <w:marRight w:val="0"/>
          <w:marTop w:val="0"/>
          <w:marBottom w:val="0"/>
          <w:divBdr>
            <w:top w:val="none" w:sz="0" w:space="0" w:color="auto"/>
            <w:left w:val="none" w:sz="0" w:space="0" w:color="auto"/>
            <w:bottom w:val="none" w:sz="0" w:space="0" w:color="auto"/>
            <w:right w:val="none" w:sz="0" w:space="0" w:color="auto"/>
          </w:divBdr>
        </w:div>
        <w:div w:id="511846495">
          <w:marLeft w:val="0"/>
          <w:marRight w:val="0"/>
          <w:marTop w:val="0"/>
          <w:marBottom w:val="0"/>
          <w:divBdr>
            <w:top w:val="none" w:sz="0" w:space="0" w:color="auto"/>
            <w:left w:val="none" w:sz="0" w:space="0" w:color="auto"/>
            <w:bottom w:val="none" w:sz="0" w:space="0" w:color="auto"/>
            <w:right w:val="none" w:sz="0" w:space="0" w:color="auto"/>
          </w:divBdr>
        </w:div>
        <w:div w:id="1404642778">
          <w:marLeft w:val="0"/>
          <w:marRight w:val="0"/>
          <w:marTop w:val="0"/>
          <w:marBottom w:val="0"/>
          <w:divBdr>
            <w:top w:val="none" w:sz="0" w:space="0" w:color="auto"/>
            <w:left w:val="none" w:sz="0" w:space="0" w:color="auto"/>
            <w:bottom w:val="none" w:sz="0" w:space="0" w:color="auto"/>
            <w:right w:val="none" w:sz="0" w:space="0" w:color="auto"/>
          </w:divBdr>
        </w:div>
      </w:divsChild>
    </w:div>
    <w:div w:id="876435755">
      <w:bodyDiv w:val="1"/>
      <w:marLeft w:val="0"/>
      <w:marRight w:val="0"/>
      <w:marTop w:val="0"/>
      <w:marBottom w:val="0"/>
      <w:divBdr>
        <w:top w:val="none" w:sz="0" w:space="0" w:color="auto"/>
        <w:left w:val="none" w:sz="0" w:space="0" w:color="auto"/>
        <w:bottom w:val="none" w:sz="0" w:space="0" w:color="auto"/>
        <w:right w:val="none" w:sz="0" w:space="0" w:color="auto"/>
      </w:divBdr>
    </w:div>
    <w:div w:id="933981382">
      <w:bodyDiv w:val="1"/>
      <w:marLeft w:val="0"/>
      <w:marRight w:val="0"/>
      <w:marTop w:val="0"/>
      <w:marBottom w:val="0"/>
      <w:divBdr>
        <w:top w:val="none" w:sz="0" w:space="0" w:color="auto"/>
        <w:left w:val="none" w:sz="0" w:space="0" w:color="auto"/>
        <w:bottom w:val="none" w:sz="0" w:space="0" w:color="auto"/>
        <w:right w:val="none" w:sz="0" w:space="0" w:color="auto"/>
      </w:divBdr>
    </w:div>
    <w:div w:id="967012513">
      <w:bodyDiv w:val="1"/>
      <w:marLeft w:val="0"/>
      <w:marRight w:val="0"/>
      <w:marTop w:val="0"/>
      <w:marBottom w:val="0"/>
      <w:divBdr>
        <w:top w:val="none" w:sz="0" w:space="0" w:color="auto"/>
        <w:left w:val="none" w:sz="0" w:space="0" w:color="auto"/>
        <w:bottom w:val="none" w:sz="0" w:space="0" w:color="auto"/>
        <w:right w:val="none" w:sz="0" w:space="0" w:color="auto"/>
      </w:divBdr>
      <w:divsChild>
        <w:div w:id="1693608649">
          <w:marLeft w:val="0"/>
          <w:marRight w:val="0"/>
          <w:marTop w:val="0"/>
          <w:marBottom w:val="0"/>
          <w:divBdr>
            <w:top w:val="none" w:sz="0" w:space="0" w:color="auto"/>
            <w:left w:val="none" w:sz="0" w:space="0" w:color="auto"/>
            <w:bottom w:val="none" w:sz="0" w:space="0" w:color="auto"/>
            <w:right w:val="none" w:sz="0" w:space="0" w:color="auto"/>
          </w:divBdr>
        </w:div>
      </w:divsChild>
    </w:div>
    <w:div w:id="1068655005">
      <w:bodyDiv w:val="1"/>
      <w:marLeft w:val="0"/>
      <w:marRight w:val="0"/>
      <w:marTop w:val="0"/>
      <w:marBottom w:val="0"/>
      <w:divBdr>
        <w:top w:val="none" w:sz="0" w:space="0" w:color="auto"/>
        <w:left w:val="none" w:sz="0" w:space="0" w:color="auto"/>
        <w:bottom w:val="none" w:sz="0" w:space="0" w:color="auto"/>
        <w:right w:val="none" w:sz="0" w:space="0" w:color="auto"/>
      </w:divBdr>
      <w:divsChild>
        <w:div w:id="648289297">
          <w:marLeft w:val="0"/>
          <w:marRight w:val="0"/>
          <w:marTop w:val="0"/>
          <w:marBottom w:val="0"/>
          <w:divBdr>
            <w:top w:val="none" w:sz="0" w:space="0" w:color="auto"/>
            <w:left w:val="none" w:sz="0" w:space="0" w:color="auto"/>
            <w:bottom w:val="none" w:sz="0" w:space="0" w:color="auto"/>
            <w:right w:val="none" w:sz="0" w:space="0" w:color="auto"/>
          </w:divBdr>
          <w:divsChild>
            <w:div w:id="342975967">
              <w:marLeft w:val="0"/>
              <w:marRight w:val="0"/>
              <w:marTop w:val="0"/>
              <w:marBottom w:val="0"/>
              <w:divBdr>
                <w:top w:val="none" w:sz="0" w:space="0" w:color="auto"/>
                <w:left w:val="none" w:sz="0" w:space="0" w:color="auto"/>
                <w:bottom w:val="none" w:sz="0" w:space="0" w:color="auto"/>
                <w:right w:val="none" w:sz="0" w:space="0" w:color="auto"/>
              </w:divBdr>
              <w:divsChild>
                <w:div w:id="849175559">
                  <w:marLeft w:val="0"/>
                  <w:marRight w:val="0"/>
                  <w:marTop w:val="0"/>
                  <w:marBottom w:val="0"/>
                  <w:divBdr>
                    <w:top w:val="none" w:sz="0" w:space="0" w:color="auto"/>
                    <w:left w:val="none" w:sz="0" w:space="0" w:color="auto"/>
                    <w:bottom w:val="none" w:sz="0" w:space="0" w:color="auto"/>
                    <w:right w:val="none" w:sz="0" w:space="0" w:color="auto"/>
                  </w:divBdr>
                  <w:divsChild>
                    <w:div w:id="8520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7918">
              <w:marLeft w:val="0"/>
              <w:marRight w:val="0"/>
              <w:marTop w:val="0"/>
              <w:marBottom w:val="0"/>
              <w:divBdr>
                <w:top w:val="none" w:sz="0" w:space="0" w:color="auto"/>
                <w:left w:val="none" w:sz="0" w:space="0" w:color="auto"/>
                <w:bottom w:val="none" w:sz="0" w:space="0" w:color="auto"/>
                <w:right w:val="none" w:sz="0" w:space="0" w:color="auto"/>
              </w:divBdr>
              <w:divsChild>
                <w:div w:id="835146755">
                  <w:marLeft w:val="0"/>
                  <w:marRight w:val="0"/>
                  <w:marTop w:val="0"/>
                  <w:marBottom w:val="0"/>
                  <w:divBdr>
                    <w:top w:val="none" w:sz="0" w:space="0" w:color="auto"/>
                    <w:left w:val="none" w:sz="0" w:space="0" w:color="auto"/>
                    <w:bottom w:val="none" w:sz="0" w:space="0" w:color="auto"/>
                    <w:right w:val="none" w:sz="0" w:space="0" w:color="auto"/>
                  </w:divBdr>
                </w:div>
              </w:divsChild>
            </w:div>
            <w:div w:id="1651901641">
              <w:marLeft w:val="0"/>
              <w:marRight w:val="0"/>
              <w:marTop w:val="0"/>
              <w:marBottom w:val="0"/>
              <w:divBdr>
                <w:top w:val="none" w:sz="0" w:space="0" w:color="auto"/>
                <w:left w:val="none" w:sz="0" w:space="0" w:color="auto"/>
                <w:bottom w:val="none" w:sz="0" w:space="0" w:color="auto"/>
                <w:right w:val="none" w:sz="0" w:space="0" w:color="auto"/>
              </w:divBdr>
              <w:divsChild>
                <w:div w:id="1737119285">
                  <w:marLeft w:val="0"/>
                  <w:marRight w:val="0"/>
                  <w:marTop w:val="0"/>
                  <w:marBottom w:val="0"/>
                  <w:divBdr>
                    <w:top w:val="none" w:sz="0" w:space="0" w:color="auto"/>
                    <w:left w:val="none" w:sz="0" w:space="0" w:color="auto"/>
                    <w:bottom w:val="none" w:sz="0" w:space="0" w:color="auto"/>
                    <w:right w:val="none" w:sz="0" w:space="0" w:color="auto"/>
                  </w:divBdr>
                </w:div>
              </w:divsChild>
            </w:div>
            <w:div w:id="1232810766">
              <w:marLeft w:val="0"/>
              <w:marRight w:val="0"/>
              <w:marTop w:val="0"/>
              <w:marBottom w:val="0"/>
              <w:divBdr>
                <w:top w:val="none" w:sz="0" w:space="0" w:color="auto"/>
                <w:left w:val="none" w:sz="0" w:space="0" w:color="auto"/>
                <w:bottom w:val="none" w:sz="0" w:space="0" w:color="auto"/>
                <w:right w:val="none" w:sz="0" w:space="0" w:color="auto"/>
              </w:divBdr>
              <w:divsChild>
                <w:div w:id="743376731">
                  <w:marLeft w:val="0"/>
                  <w:marRight w:val="0"/>
                  <w:marTop w:val="0"/>
                  <w:marBottom w:val="0"/>
                  <w:divBdr>
                    <w:top w:val="none" w:sz="0" w:space="0" w:color="auto"/>
                    <w:left w:val="none" w:sz="0" w:space="0" w:color="auto"/>
                    <w:bottom w:val="none" w:sz="0" w:space="0" w:color="auto"/>
                    <w:right w:val="none" w:sz="0" w:space="0" w:color="auto"/>
                  </w:divBdr>
                </w:div>
              </w:divsChild>
            </w:div>
            <w:div w:id="547962326">
              <w:marLeft w:val="0"/>
              <w:marRight w:val="0"/>
              <w:marTop w:val="0"/>
              <w:marBottom w:val="0"/>
              <w:divBdr>
                <w:top w:val="none" w:sz="0" w:space="0" w:color="auto"/>
                <w:left w:val="none" w:sz="0" w:space="0" w:color="auto"/>
                <w:bottom w:val="none" w:sz="0" w:space="0" w:color="auto"/>
                <w:right w:val="none" w:sz="0" w:space="0" w:color="auto"/>
              </w:divBdr>
              <w:divsChild>
                <w:div w:id="917666101">
                  <w:marLeft w:val="0"/>
                  <w:marRight w:val="0"/>
                  <w:marTop w:val="0"/>
                  <w:marBottom w:val="0"/>
                  <w:divBdr>
                    <w:top w:val="none" w:sz="0" w:space="0" w:color="auto"/>
                    <w:left w:val="none" w:sz="0" w:space="0" w:color="auto"/>
                    <w:bottom w:val="none" w:sz="0" w:space="0" w:color="auto"/>
                    <w:right w:val="none" w:sz="0" w:space="0" w:color="auto"/>
                  </w:divBdr>
                </w:div>
              </w:divsChild>
            </w:div>
            <w:div w:id="1523014722">
              <w:marLeft w:val="0"/>
              <w:marRight w:val="0"/>
              <w:marTop w:val="0"/>
              <w:marBottom w:val="0"/>
              <w:divBdr>
                <w:top w:val="none" w:sz="0" w:space="0" w:color="auto"/>
                <w:left w:val="none" w:sz="0" w:space="0" w:color="auto"/>
                <w:bottom w:val="none" w:sz="0" w:space="0" w:color="auto"/>
                <w:right w:val="none" w:sz="0" w:space="0" w:color="auto"/>
              </w:divBdr>
              <w:divsChild>
                <w:div w:id="182598819">
                  <w:marLeft w:val="0"/>
                  <w:marRight w:val="0"/>
                  <w:marTop w:val="0"/>
                  <w:marBottom w:val="0"/>
                  <w:divBdr>
                    <w:top w:val="none" w:sz="0" w:space="0" w:color="auto"/>
                    <w:left w:val="none" w:sz="0" w:space="0" w:color="auto"/>
                    <w:bottom w:val="none" w:sz="0" w:space="0" w:color="auto"/>
                    <w:right w:val="none" w:sz="0" w:space="0" w:color="auto"/>
                  </w:divBdr>
                </w:div>
              </w:divsChild>
            </w:div>
            <w:div w:id="677197392">
              <w:marLeft w:val="0"/>
              <w:marRight w:val="0"/>
              <w:marTop w:val="0"/>
              <w:marBottom w:val="0"/>
              <w:divBdr>
                <w:top w:val="none" w:sz="0" w:space="0" w:color="auto"/>
                <w:left w:val="none" w:sz="0" w:space="0" w:color="auto"/>
                <w:bottom w:val="none" w:sz="0" w:space="0" w:color="auto"/>
                <w:right w:val="none" w:sz="0" w:space="0" w:color="auto"/>
              </w:divBdr>
              <w:divsChild>
                <w:div w:id="1643149687">
                  <w:marLeft w:val="0"/>
                  <w:marRight w:val="0"/>
                  <w:marTop w:val="0"/>
                  <w:marBottom w:val="0"/>
                  <w:divBdr>
                    <w:top w:val="none" w:sz="0" w:space="0" w:color="auto"/>
                    <w:left w:val="none" w:sz="0" w:space="0" w:color="auto"/>
                    <w:bottom w:val="none" w:sz="0" w:space="0" w:color="auto"/>
                    <w:right w:val="none" w:sz="0" w:space="0" w:color="auto"/>
                  </w:divBdr>
                </w:div>
                <w:div w:id="168574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8875">
      <w:bodyDiv w:val="1"/>
      <w:marLeft w:val="0"/>
      <w:marRight w:val="0"/>
      <w:marTop w:val="0"/>
      <w:marBottom w:val="0"/>
      <w:divBdr>
        <w:top w:val="none" w:sz="0" w:space="0" w:color="auto"/>
        <w:left w:val="none" w:sz="0" w:space="0" w:color="auto"/>
        <w:bottom w:val="none" w:sz="0" w:space="0" w:color="auto"/>
        <w:right w:val="none" w:sz="0" w:space="0" w:color="auto"/>
      </w:divBdr>
    </w:div>
    <w:div w:id="1163818530">
      <w:bodyDiv w:val="1"/>
      <w:marLeft w:val="0"/>
      <w:marRight w:val="0"/>
      <w:marTop w:val="0"/>
      <w:marBottom w:val="0"/>
      <w:divBdr>
        <w:top w:val="none" w:sz="0" w:space="0" w:color="auto"/>
        <w:left w:val="none" w:sz="0" w:space="0" w:color="auto"/>
        <w:bottom w:val="none" w:sz="0" w:space="0" w:color="auto"/>
        <w:right w:val="none" w:sz="0" w:space="0" w:color="auto"/>
      </w:divBdr>
    </w:div>
    <w:div w:id="1174029362">
      <w:bodyDiv w:val="1"/>
      <w:marLeft w:val="0"/>
      <w:marRight w:val="0"/>
      <w:marTop w:val="0"/>
      <w:marBottom w:val="0"/>
      <w:divBdr>
        <w:top w:val="none" w:sz="0" w:space="0" w:color="auto"/>
        <w:left w:val="none" w:sz="0" w:space="0" w:color="auto"/>
        <w:bottom w:val="none" w:sz="0" w:space="0" w:color="auto"/>
        <w:right w:val="none" w:sz="0" w:space="0" w:color="auto"/>
      </w:divBdr>
    </w:div>
    <w:div w:id="1194228211">
      <w:bodyDiv w:val="1"/>
      <w:marLeft w:val="0"/>
      <w:marRight w:val="0"/>
      <w:marTop w:val="0"/>
      <w:marBottom w:val="0"/>
      <w:divBdr>
        <w:top w:val="none" w:sz="0" w:space="0" w:color="auto"/>
        <w:left w:val="none" w:sz="0" w:space="0" w:color="auto"/>
        <w:bottom w:val="none" w:sz="0" w:space="0" w:color="auto"/>
        <w:right w:val="none" w:sz="0" w:space="0" w:color="auto"/>
      </w:divBdr>
    </w:div>
    <w:div w:id="1291672425">
      <w:bodyDiv w:val="1"/>
      <w:marLeft w:val="0"/>
      <w:marRight w:val="0"/>
      <w:marTop w:val="0"/>
      <w:marBottom w:val="0"/>
      <w:divBdr>
        <w:top w:val="none" w:sz="0" w:space="0" w:color="auto"/>
        <w:left w:val="none" w:sz="0" w:space="0" w:color="auto"/>
        <w:bottom w:val="none" w:sz="0" w:space="0" w:color="auto"/>
        <w:right w:val="none" w:sz="0" w:space="0" w:color="auto"/>
      </w:divBdr>
    </w:div>
    <w:div w:id="1309047416">
      <w:bodyDiv w:val="1"/>
      <w:marLeft w:val="0"/>
      <w:marRight w:val="0"/>
      <w:marTop w:val="0"/>
      <w:marBottom w:val="0"/>
      <w:divBdr>
        <w:top w:val="none" w:sz="0" w:space="0" w:color="auto"/>
        <w:left w:val="none" w:sz="0" w:space="0" w:color="auto"/>
        <w:bottom w:val="none" w:sz="0" w:space="0" w:color="auto"/>
        <w:right w:val="none" w:sz="0" w:space="0" w:color="auto"/>
      </w:divBdr>
    </w:div>
    <w:div w:id="1330063314">
      <w:bodyDiv w:val="1"/>
      <w:marLeft w:val="0"/>
      <w:marRight w:val="0"/>
      <w:marTop w:val="0"/>
      <w:marBottom w:val="0"/>
      <w:divBdr>
        <w:top w:val="none" w:sz="0" w:space="0" w:color="auto"/>
        <w:left w:val="none" w:sz="0" w:space="0" w:color="auto"/>
        <w:bottom w:val="none" w:sz="0" w:space="0" w:color="auto"/>
        <w:right w:val="none" w:sz="0" w:space="0" w:color="auto"/>
      </w:divBdr>
    </w:div>
    <w:div w:id="1406562508">
      <w:bodyDiv w:val="1"/>
      <w:marLeft w:val="0"/>
      <w:marRight w:val="0"/>
      <w:marTop w:val="0"/>
      <w:marBottom w:val="0"/>
      <w:divBdr>
        <w:top w:val="none" w:sz="0" w:space="0" w:color="auto"/>
        <w:left w:val="none" w:sz="0" w:space="0" w:color="auto"/>
        <w:bottom w:val="none" w:sz="0" w:space="0" w:color="auto"/>
        <w:right w:val="none" w:sz="0" w:space="0" w:color="auto"/>
      </w:divBdr>
    </w:div>
    <w:div w:id="1572538020">
      <w:bodyDiv w:val="1"/>
      <w:marLeft w:val="0"/>
      <w:marRight w:val="0"/>
      <w:marTop w:val="0"/>
      <w:marBottom w:val="0"/>
      <w:divBdr>
        <w:top w:val="none" w:sz="0" w:space="0" w:color="auto"/>
        <w:left w:val="none" w:sz="0" w:space="0" w:color="auto"/>
        <w:bottom w:val="none" w:sz="0" w:space="0" w:color="auto"/>
        <w:right w:val="none" w:sz="0" w:space="0" w:color="auto"/>
      </w:divBdr>
    </w:div>
    <w:div w:id="1627927922">
      <w:bodyDiv w:val="1"/>
      <w:marLeft w:val="0"/>
      <w:marRight w:val="0"/>
      <w:marTop w:val="0"/>
      <w:marBottom w:val="0"/>
      <w:divBdr>
        <w:top w:val="none" w:sz="0" w:space="0" w:color="auto"/>
        <w:left w:val="none" w:sz="0" w:space="0" w:color="auto"/>
        <w:bottom w:val="none" w:sz="0" w:space="0" w:color="auto"/>
        <w:right w:val="none" w:sz="0" w:space="0" w:color="auto"/>
      </w:divBdr>
    </w:div>
    <w:div w:id="1631084263">
      <w:bodyDiv w:val="1"/>
      <w:marLeft w:val="0"/>
      <w:marRight w:val="0"/>
      <w:marTop w:val="0"/>
      <w:marBottom w:val="0"/>
      <w:divBdr>
        <w:top w:val="none" w:sz="0" w:space="0" w:color="auto"/>
        <w:left w:val="none" w:sz="0" w:space="0" w:color="auto"/>
        <w:bottom w:val="none" w:sz="0" w:space="0" w:color="auto"/>
        <w:right w:val="none" w:sz="0" w:space="0" w:color="auto"/>
      </w:divBdr>
    </w:div>
    <w:div w:id="1665663092">
      <w:bodyDiv w:val="1"/>
      <w:marLeft w:val="0"/>
      <w:marRight w:val="0"/>
      <w:marTop w:val="0"/>
      <w:marBottom w:val="0"/>
      <w:divBdr>
        <w:top w:val="none" w:sz="0" w:space="0" w:color="auto"/>
        <w:left w:val="none" w:sz="0" w:space="0" w:color="auto"/>
        <w:bottom w:val="none" w:sz="0" w:space="0" w:color="auto"/>
        <w:right w:val="none" w:sz="0" w:space="0" w:color="auto"/>
      </w:divBdr>
    </w:div>
    <w:div w:id="1730302511">
      <w:bodyDiv w:val="1"/>
      <w:marLeft w:val="0"/>
      <w:marRight w:val="0"/>
      <w:marTop w:val="0"/>
      <w:marBottom w:val="0"/>
      <w:divBdr>
        <w:top w:val="none" w:sz="0" w:space="0" w:color="auto"/>
        <w:left w:val="none" w:sz="0" w:space="0" w:color="auto"/>
        <w:bottom w:val="none" w:sz="0" w:space="0" w:color="auto"/>
        <w:right w:val="none" w:sz="0" w:space="0" w:color="auto"/>
      </w:divBdr>
    </w:div>
    <w:div w:id="1747875866">
      <w:bodyDiv w:val="1"/>
      <w:marLeft w:val="0"/>
      <w:marRight w:val="0"/>
      <w:marTop w:val="0"/>
      <w:marBottom w:val="0"/>
      <w:divBdr>
        <w:top w:val="none" w:sz="0" w:space="0" w:color="auto"/>
        <w:left w:val="none" w:sz="0" w:space="0" w:color="auto"/>
        <w:bottom w:val="none" w:sz="0" w:space="0" w:color="auto"/>
        <w:right w:val="none" w:sz="0" w:space="0" w:color="auto"/>
      </w:divBdr>
    </w:div>
    <w:div w:id="1770589339">
      <w:bodyDiv w:val="1"/>
      <w:marLeft w:val="0"/>
      <w:marRight w:val="0"/>
      <w:marTop w:val="0"/>
      <w:marBottom w:val="0"/>
      <w:divBdr>
        <w:top w:val="none" w:sz="0" w:space="0" w:color="auto"/>
        <w:left w:val="none" w:sz="0" w:space="0" w:color="auto"/>
        <w:bottom w:val="none" w:sz="0" w:space="0" w:color="auto"/>
        <w:right w:val="none" w:sz="0" w:space="0" w:color="auto"/>
      </w:divBdr>
      <w:divsChild>
        <w:div w:id="1331759598">
          <w:marLeft w:val="0"/>
          <w:marRight w:val="0"/>
          <w:marTop w:val="0"/>
          <w:marBottom w:val="0"/>
          <w:divBdr>
            <w:top w:val="none" w:sz="0" w:space="0" w:color="auto"/>
            <w:left w:val="none" w:sz="0" w:space="0" w:color="auto"/>
            <w:bottom w:val="none" w:sz="0" w:space="0" w:color="auto"/>
            <w:right w:val="none" w:sz="0" w:space="0" w:color="auto"/>
          </w:divBdr>
          <w:divsChild>
            <w:div w:id="1171749795">
              <w:marLeft w:val="0"/>
              <w:marRight w:val="0"/>
              <w:marTop w:val="0"/>
              <w:marBottom w:val="0"/>
              <w:divBdr>
                <w:top w:val="none" w:sz="0" w:space="0" w:color="auto"/>
                <w:left w:val="none" w:sz="0" w:space="0" w:color="auto"/>
                <w:bottom w:val="none" w:sz="0" w:space="0" w:color="auto"/>
                <w:right w:val="none" w:sz="0" w:space="0" w:color="auto"/>
              </w:divBdr>
              <w:divsChild>
                <w:div w:id="951935659">
                  <w:marLeft w:val="0"/>
                  <w:marRight w:val="0"/>
                  <w:marTop w:val="0"/>
                  <w:marBottom w:val="0"/>
                  <w:divBdr>
                    <w:top w:val="none" w:sz="0" w:space="0" w:color="auto"/>
                    <w:left w:val="none" w:sz="0" w:space="0" w:color="auto"/>
                    <w:bottom w:val="none" w:sz="0" w:space="0" w:color="auto"/>
                    <w:right w:val="none" w:sz="0" w:space="0" w:color="auto"/>
                  </w:divBdr>
                  <w:divsChild>
                    <w:div w:id="1627271333">
                      <w:marLeft w:val="0"/>
                      <w:marRight w:val="0"/>
                      <w:marTop w:val="0"/>
                      <w:marBottom w:val="0"/>
                      <w:divBdr>
                        <w:top w:val="none" w:sz="0" w:space="0" w:color="auto"/>
                        <w:left w:val="none" w:sz="0" w:space="0" w:color="auto"/>
                        <w:bottom w:val="none" w:sz="0" w:space="0" w:color="auto"/>
                        <w:right w:val="none" w:sz="0" w:space="0" w:color="auto"/>
                      </w:divBdr>
                      <w:divsChild>
                        <w:div w:id="108221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40462">
                  <w:marLeft w:val="0"/>
                  <w:marRight w:val="0"/>
                  <w:marTop w:val="0"/>
                  <w:marBottom w:val="0"/>
                  <w:divBdr>
                    <w:top w:val="none" w:sz="0" w:space="0" w:color="auto"/>
                    <w:left w:val="none" w:sz="0" w:space="0" w:color="auto"/>
                    <w:bottom w:val="none" w:sz="0" w:space="0" w:color="auto"/>
                    <w:right w:val="none" w:sz="0" w:space="0" w:color="auto"/>
                  </w:divBdr>
                  <w:divsChild>
                    <w:div w:id="1627932592">
                      <w:marLeft w:val="0"/>
                      <w:marRight w:val="0"/>
                      <w:marTop w:val="0"/>
                      <w:marBottom w:val="0"/>
                      <w:divBdr>
                        <w:top w:val="none" w:sz="0" w:space="0" w:color="auto"/>
                        <w:left w:val="none" w:sz="0" w:space="0" w:color="auto"/>
                        <w:bottom w:val="none" w:sz="0" w:space="0" w:color="auto"/>
                        <w:right w:val="none" w:sz="0" w:space="0" w:color="auto"/>
                      </w:divBdr>
                      <w:divsChild>
                        <w:div w:id="15141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455142">
                  <w:marLeft w:val="0"/>
                  <w:marRight w:val="0"/>
                  <w:marTop w:val="0"/>
                  <w:marBottom w:val="0"/>
                  <w:divBdr>
                    <w:top w:val="none" w:sz="0" w:space="0" w:color="auto"/>
                    <w:left w:val="none" w:sz="0" w:space="0" w:color="auto"/>
                    <w:bottom w:val="none" w:sz="0" w:space="0" w:color="auto"/>
                    <w:right w:val="none" w:sz="0" w:space="0" w:color="auto"/>
                  </w:divBdr>
                  <w:divsChild>
                    <w:div w:id="1068457446">
                      <w:marLeft w:val="0"/>
                      <w:marRight w:val="0"/>
                      <w:marTop w:val="0"/>
                      <w:marBottom w:val="0"/>
                      <w:divBdr>
                        <w:top w:val="none" w:sz="0" w:space="0" w:color="auto"/>
                        <w:left w:val="none" w:sz="0" w:space="0" w:color="auto"/>
                        <w:bottom w:val="none" w:sz="0" w:space="0" w:color="auto"/>
                        <w:right w:val="none" w:sz="0" w:space="0" w:color="auto"/>
                      </w:divBdr>
                      <w:divsChild>
                        <w:div w:id="9552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60375">
                  <w:marLeft w:val="0"/>
                  <w:marRight w:val="0"/>
                  <w:marTop w:val="0"/>
                  <w:marBottom w:val="0"/>
                  <w:divBdr>
                    <w:top w:val="none" w:sz="0" w:space="0" w:color="auto"/>
                    <w:left w:val="none" w:sz="0" w:space="0" w:color="auto"/>
                    <w:bottom w:val="none" w:sz="0" w:space="0" w:color="auto"/>
                    <w:right w:val="none" w:sz="0" w:space="0" w:color="auto"/>
                  </w:divBdr>
                  <w:divsChild>
                    <w:div w:id="1200895192">
                      <w:marLeft w:val="0"/>
                      <w:marRight w:val="0"/>
                      <w:marTop w:val="0"/>
                      <w:marBottom w:val="0"/>
                      <w:divBdr>
                        <w:top w:val="none" w:sz="0" w:space="0" w:color="auto"/>
                        <w:left w:val="none" w:sz="0" w:space="0" w:color="auto"/>
                        <w:bottom w:val="none" w:sz="0" w:space="0" w:color="auto"/>
                        <w:right w:val="none" w:sz="0" w:space="0" w:color="auto"/>
                      </w:divBdr>
                      <w:divsChild>
                        <w:div w:id="3597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23137">
      <w:bodyDiv w:val="1"/>
      <w:marLeft w:val="0"/>
      <w:marRight w:val="0"/>
      <w:marTop w:val="0"/>
      <w:marBottom w:val="0"/>
      <w:divBdr>
        <w:top w:val="none" w:sz="0" w:space="0" w:color="auto"/>
        <w:left w:val="none" w:sz="0" w:space="0" w:color="auto"/>
        <w:bottom w:val="none" w:sz="0" w:space="0" w:color="auto"/>
        <w:right w:val="none" w:sz="0" w:space="0" w:color="auto"/>
      </w:divBdr>
      <w:divsChild>
        <w:div w:id="1903715581">
          <w:marLeft w:val="0"/>
          <w:marRight w:val="0"/>
          <w:marTop w:val="0"/>
          <w:marBottom w:val="0"/>
          <w:divBdr>
            <w:top w:val="none" w:sz="0" w:space="0" w:color="auto"/>
            <w:left w:val="none" w:sz="0" w:space="0" w:color="auto"/>
            <w:bottom w:val="none" w:sz="0" w:space="0" w:color="auto"/>
            <w:right w:val="none" w:sz="0" w:space="0" w:color="auto"/>
          </w:divBdr>
          <w:divsChild>
            <w:div w:id="1167943984">
              <w:marLeft w:val="0"/>
              <w:marRight w:val="0"/>
              <w:marTop w:val="0"/>
              <w:marBottom w:val="0"/>
              <w:divBdr>
                <w:top w:val="none" w:sz="0" w:space="0" w:color="auto"/>
                <w:left w:val="none" w:sz="0" w:space="0" w:color="auto"/>
                <w:bottom w:val="none" w:sz="0" w:space="0" w:color="auto"/>
                <w:right w:val="none" w:sz="0" w:space="0" w:color="auto"/>
              </w:divBdr>
              <w:divsChild>
                <w:div w:id="12599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934888">
      <w:bodyDiv w:val="1"/>
      <w:marLeft w:val="0"/>
      <w:marRight w:val="0"/>
      <w:marTop w:val="0"/>
      <w:marBottom w:val="0"/>
      <w:divBdr>
        <w:top w:val="none" w:sz="0" w:space="0" w:color="auto"/>
        <w:left w:val="none" w:sz="0" w:space="0" w:color="auto"/>
        <w:bottom w:val="none" w:sz="0" w:space="0" w:color="auto"/>
        <w:right w:val="none" w:sz="0" w:space="0" w:color="auto"/>
      </w:divBdr>
    </w:div>
    <w:div w:id="1884051020">
      <w:bodyDiv w:val="1"/>
      <w:marLeft w:val="0"/>
      <w:marRight w:val="0"/>
      <w:marTop w:val="0"/>
      <w:marBottom w:val="0"/>
      <w:divBdr>
        <w:top w:val="none" w:sz="0" w:space="0" w:color="auto"/>
        <w:left w:val="none" w:sz="0" w:space="0" w:color="auto"/>
        <w:bottom w:val="none" w:sz="0" w:space="0" w:color="auto"/>
        <w:right w:val="none" w:sz="0" w:space="0" w:color="auto"/>
      </w:divBdr>
    </w:div>
    <w:div w:id="1909419898">
      <w:bodyDiv w:val="1"/>
      <w:marLeft w:val="0"/>
      <w:marRight w:val="0"/>
      <w:marTop w:val="0"/>
      <w:marBottom w:val="0"/>
      <w:divBdr>
        <w:top w:val="none" w:sz="0" w:space="0" w:color="auto"/>
        <w:left w:val="none" w:sz="0" w:space="0" w:color="auto"/>
        <w:bottom w:val="none" w:sz="0" w:space="0" w:color="auto"/>
        <w:right w:val="none" w:sz="0" w:space="0" w:color="auto"/>
      </w:divBdr>
    </w:div>
    <w:div w:id="1957829864">
      <w:bodyDiv w:val="1"/>
      <w:marLeft w:val="0"/>
      <w:marRight w:val="0"/>
      <w:marTop w:val="0"/>
      <w:marBottom w:val="0"/>
      <w:divBdr>
        <w:top w:val="none" w:sz="0" w:space="0" w:color="auto"/>
        <w:left w:val="none" w:sz="0" w:space="0" w:color="auto"/>
        <w:bottom w:val="none" w:sz="0" w:space="0" w:color="auto"/>
        <w:right w:val="none" w:sz="0" w:space="0" w:color="auto"/>
      </w:divBdr>
    </w:div>
    <w:div w:id="2048945947">
      <w:bodyDiv w:val="1"/>
      <w:marLeft w:val="0"/>
      <w:marRight w:val="0"/>
      <w:marTop w:val="0"/>
      <w:marBottom w:val="0"/>
      <w:divBdr>
        <w:top w:val="none" w:sz="0" w:space="0" w:color="auto"/>
        <w:left w:val="none" w:sz="0" w:space="0" w:color="auto"/>
        <w:bottom w:val="none" w:sz="0" w:space="0" w:color="auto"/>
        <w:right w:val="none" w:sz="0" w:space="0" w:color="auto"/>
      </w:divBdr>
      <w:divsChild>
        <w:div w:id="143738021">
          <w:marLeft w:val="0"/>
          <w:marRight w:val="0"/>
          <w:marTop w:val="0"/>
          <w:marBottom w:val="0"/>
          <w:divBdr>
            <w:top w:val="none" w:sz="0" w:space="0" w:color="auto"/>
            <w:left w:val="none" w:sz="0" w:space="0" w:color="auto"/>
            <w:bottom w:val="none" w:sz="0" w:space="0" w:color="auto"/>
            <w:right w:val="none" w:sz="0" w:space="0" w:color="auto"/>
          </w:divBdr>
          <w:divsChild>
            <w:div w:id="1618634266">
              <w:marLeft w:val="0"/>
              <w:marRight w:val="0"/>
              <w:marTop w:val="0"/>
              <w:marBottom w:val="0"/>
              <w:divBdr>
                <w:top w:val="none" w:sz="0" w:space="0" w:color="auto"/>
                <w:left w:val="none" w:sz="0" w:space="0" w:color="auto"/>
                <w:bottom w:val="none" w:sz="0" w:space="0" w:color="auto"/>
                <w:right w:val="none" w:sz="0" w:space="0" w:color="auto"/>
              </w:divBdr>
              <w:divsChild>
                <w:div w:id="2138597683">
                  <w:marLeft w:val="0"/>
                  <w:marRight w:val="0"/>
                  <w:marTop w:val="0"/>
                  <w:marBottom w:val="0"/>
                  <w:divBdr>
                    <w:top w:val="none" w:sz="0" w:space="0" w:color="auto"/>
                    <w:left w:val="none" w:sz="0" w:space="0" w:color="auto"/>
                    <w:bottom w:val="none" w:sz="0" w:space="0" w:color="auto"/>
                    <w:right w:val="none" w:sz="0" w:space="0" w:color="auto"/>
                  </w:divBdr>
                  <w:divsChild>
                    <w:div w:id="4762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07795">
      <w:bodyDiv w:val="1"/>
      <w:marLeft w:val="0"/>
      <w:marRight w:val="0"/>
      <w:marTop w:val="0"/>
      <w:marBottom w:val="0"/>
      <w:divBdr>
        <w:top w:val="none" w:sz="0" w:space="0" w:color="auto"/>
        <w:left w:val="none" w:sz="0" w:space="0" w:color="auto"/>
        <w:bottom w:val="none" w:sz="0" w:space="0" w:color="auto"/>
        <w:right w:val="none" w:sz="0" w:space="0" w:color="auto"/>
      </w:divBdr>
    </w:div>
    <w:div w:id="2103453406">
      <w:bodyDiv w:val="1"/>
      <w:marLeft w:val="0"/>
      <w:marRight w:val="0"/>
      <w:marTop w:val="0"/>
      <w:marBottom w:val="0"/>
      <w:divBdr>
        <w:top w:val="none" w:sz="0" w:space="0" w:color="auto"/>
        <w:left w:val="none" w:sz="0" w:space="0" w:color="auto"/>
        <w:bottom w:val="none" w:sz="0" w:space="0" w:color="auto"/>
        <w:right w:val="none" w:sz="0" w:space="0" w:color="auto"/>
      </w:divBdr>
    </w:div>
    <w:div w:id="2127313865">
      <w:bodyDiv w:val="1"/>
      <w:marLeft w:val="0"/>
      <w:marRight w:val="0"/>
      <w:marTop w:val="0"/>
      <w:marBottom w:val="0"/>
      <w:divBdr>
        <w:top w:val="none" w:sz="0" w:space="0" w:color="auto"/>
        <w:left w:val="none" w:sz="0" w:space="0" w:color="auto"/>
        <w:bottom w:val="none" w:sz="0" w:space="0" w:color="auto"/>
        <w:right w:val="none" w:sz="0" w:space="0" w:color="auto"/>
      </w:divBdr>
    </w:div>
    <w:div w:id="2131507707">
      <w:bodyDiv w:val="1"/>
      <w:marLeft w:val="0"/>
      <w:marRight w:val="0"/>
      <w:marTop w:val="0"/>
      <w:marBottom w:val="0"/>
      <w:divBdr>
        <w:top w:val="none" w:sz="0" w:space="0" w:color="auto"/>
        <w:left w:val="none" w:sz="0" w:space="0" w:color="auto"/>
        <w:bottom w:val="none" w:sz="0" w:space="0" w:color="auto"/>
        <w:right w:val="none" w:sz="0" w:space="0" w:color="auto"/>
      </w:divBdr>
    </w:div>
    <w:div w:id="213459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3.jpeg"/><Relationship Id="rId21" Type="http://schemas.openxmlformats.org/officeDocument/2006/relationships/footer" Target="footer4.xml"/><Relationship Id="rId42" Type="http://schemas.openxmlformats.org/officeDocument/2006/relationships/image" Target="media/image15.png"/><Relationship Id="rId63" Type="http://schemas.openxmlformats.org/officeDocument/2006/relationships/hyperlink" Target="mailto:camarine@videotron.ca" TargetMode="External"/><Relationship Id="rId84" Type="http://schemas.openxmlformats.org/officeDocument/2006/relationships/hyperlink" Target="file:///E:\Journal%20juin%202011\clairebuteau@hotmail.com" TargetMode="External"/><Relationship Id="rId138" Type="http://schemas.openxmlformats.org/officeDocument/2006/relationships/hyperlink" Target="mailto:rhins@videotron.ca" TargetMode="External"/><Relationship Id="rId159" Type="http://schemas.openxmlformats.org/officeDocument/2006/relationships/footer" Target="footer6.xml"/><Relationship Id="rId170" Type="http://schemas.openxmlformats.org/officeDocument/2006/relationships/hyperlink" Target="mailto:lisepatoine@telus.net" TargetMode="External"/><Relationship Id="rId191" Type="http://schemas.openxmlformats.org/officeDocument/2006/relationships/hyperlink" Target="https://www.canada.ca/fr/services/prestations/pensionspubliques/rpc/securite-vieillesse.html" TargetMode="External"/><Relationship Id="rId205" Type="http://schemas.openxmlformats.org/officeDocument/2006/relationships/hyperlink" Target="https://uta.ulaval.ca/" TargetMode="External"/><Relationship Id="rId107" Type="http://schemas.openxmlformats.org/officeDocument/2006/relationships/image" Target="media/image40.png"/><Relationship Id="rId11" Type="http://schemas.openxmlformats.org/officeDocument/2006/relationships/image" Target="media/image3.png"/><Relationship Id="rId32" Type="http://schemas.openxmlformats.org/officeDocument/2006/relationships/hyperlink" Target="https://louisfrechette.areq.lacsq.org/wp-content/uploads/sites/17/2025/01/votre-regime-2024.pdf" TargetMode="External"/><Relationship Id="rId53" Type="http://schemas.openxmlformats.org/officeDocument/2006/relationships/hyperlink" Target="mailto:lisepatoine@telus.net" TargetMode="External"/><Relationship Id="rId74" Type="http://schemas.openxmlformats.org/officeDocument/2006/relationships/hyperlink" Target="https://www.assnat.qc.ca/fr/index.html" TargetMode="External"/><Relationship Id="rId128" Type="http://schemas.openxmlformats.org/officeDocument/2006/relationships/header" Target="header7.xml"/><Relationship Id="rId149" Type="http://schemas.openxmlformats.org/officeDocument/2006/relationships/hyperlink" Target="mailto:n-talbot@videotron.ca" TargetMode="External"/><Relationship Id="rId5" Type="http://schemas.openxmlformats.org/officeDocument/2006/relationships/webSettings" Target="webSettings.xml"/><Relationship Id="rId95" Type="http://schemas.openxmlformats.org/officeDocument/2006/relationships/image" Target="media/image36.jpeg"/><Relationship Id="rId160" Type="http://schemas.openxmlformats.org/officeDocument/2006/relationships/footer" Target="footer7.xml"/><Relationship Id="rId181" Type="http://schemas.openxmlformats.org/officeDocument/2006/relationships/hyperlink" Target="https://www.rrq.gouv.qc.ca/fr/services/services_en_ligne/regime_rentes_quebec/Pages/regime_rentes_quebec.aspx" TargetMode="External"/><Relationship Id="rId22" Type="http://schemas.openxmlformats.org/officeDocument/2006/relationships/image" Target="media/image8.png"/><Relationship Id="rId43" Type="http://schemas.openxmlformats.org/officeDocument/2006/relationships/image" Target="media/image16.jpeg"/><Relationship Id="rId64" Type="http://schemas.openxmlformats.org/officeDocument/2006/relationships/image" Target="media/image25.jpeg"/><Relationship Id="rId118" Type="http://schemas.openxmlformats.org/officeDocument/2006/relationships/image" Target="media/image51.jpeg"/><Relationship Id="rId139" Type="http://schemas.openxmlformats.org/officeDocument/2006/relationships/hyperlink" Target="mailto:n-talbot@videotron.ca" TargetMode="External"/><Relationship Id="rId85" Type="http://schemas.openxmlformats.org/officeDocument/2006/relationships/hyperlink" Target="file:///E:\Journal%20juin%202011\clairebuteau@hotmail.com" TargetMode="External"/><Relationship Id="rId150" Type="http://schemas.openxmlformats.org/officeDocument/2006/relationships/hyperlink" Target="mailto:richardarc47@hotmail.com" TargetMode="External"/><Relationship Id="rId171" Type="http://schemas.openxmlformats.org/officeDocument/2006/relationships/hyperlink" Target="https://louisfrechette.areq.lacsq.org/" TargetMode="External"/><Relationship Id="rId192" Type="http://schemas.openxmlformats.org/officeDocument/2006/relationships/hyperlink" Target="https://saaq.gouv.qc.ca/" TargetMode="External"/><Relationship Id="rId206" Type="http://schemas.openxmlformats.org/officeDocument/2006/relationships/hyperlink" Target="https://cssdn.gouv.qc.ca/education-des-adultes/formations/formation-grand-public/" TargetMode="External"/><Relationship Id="rId12" Type="http://schemas.openxmlformats.org/officeDocument/2006/relationships/image" Target="media/image5.jpeg"/><Relationship Id="rId33" Type="http://schemas.openxmlformats.org/officeDocument/2006/relationships/image" Target="media/image11.png"/><Relationship Id="rId108" Type="http://schemas.openxmlformats.org/officeDocument/2006/relationships/hyperlink" Target="mailto:mailto:lisepatoine@telus.net" TargetMode="External"/><Relationship Id="rId129" Type="http://schemas.openxmlformats.org/officeDocument/2006/relationships/footer" Target="footer5.xml"/><Relationship Id="rId54" Type="http://schemas.openxmlformats.org/officeDocument/2006/relationships/hyperlink" Target="mailto:camarine@videotron.ca" TargetMode="External"/><Relationship Id="rId75" Type="http://schemas.openxmlformats.org/officeDocument/2006/relationships/hyperlink" Target="https://www.assnat.qc.ca/visiteurs/restaurants/restaurant-parlementaire/index.html" TargetMode="External"/><Relationship Id="rId96" Type="http://schemas.openxmlformats.org/officeDocument/2006/relationships/hyperlink" Target="https://www.quebec-cite.com/fr/entreprises/observatoire-de-la-capitale" TargetMode="External"/><Relationship Id="rId140" Type="http://schemas.openxmlformats.org/officeDocument/2006/relationships/hyperlink" Target="mailto:camarine@videotron.ca" TargetMode="External"/><Relationship Id="rId161" Type="http://schemas.openxmlformats.org/officeDocument/2006/relationships/header" Target="header8.xml"/><Relationship Id="rId182" Type="http://schemas.openxmlformats.org/officeDocument/2006/relationships/hyperlink" Target="http://www.beneva.ca/fr" TargetMode="External"/><Relationship Id="rId6" Type="http://schemas.openxmlformats.org/officeDocument/2006/relationships/footnotes" Target="footnotes.xml"/><Relationship Id="rId23" Type="http://schemas.openxmlformats.org/officeDocument/2006/relationships/hyperlink" Target="mailto:mailto:lisepatoine@telus.net" TargetMode="External"/><Relationship Id="rId119" Type="http://schemas.openxmlformats.org/officeDocument/2006/relationships/image" Target="media/image44.jpeg"/><Relationship Id="rId44" Type="http://schemas.openxmlformats.org/officeDocument/2006/relationships/hyperlink" Target="mailto:lisepatoine@telus.net" TargetMode="External"/><Relationship Id="rId65" Type="http://schemas.openxmlformats.org/officeDocument/2006/relationships/image" Target="media/image31.jpeg"/><Relationship Id="rId86" Type="http://schemas.openxmlformats.org/officeDocument/2006/relationships/image" Target="media/image28.gif"/><Relationship Id="rId130" Type="http://schemas.openxmlformats.org/officeDocument/2006/relationships/image" Target="media/image49.jpg"/><Relationship Id="rId151" Type="http://schemas.openxmlformats.org/officeDocument/2006/relationships/hyperlink" Target="mailto:mailto:clairemo52@hotmail.com" TargetMode="External"/><Relationship Id="rId172" Type="http://schemas.openxmlformats.org/officeDocument/2006/relationships/hyperlink" Target="mailto:louis.areq03g@gmail.com" TargetMode="External"/><Relationship Id="rId193" Type="http://schemas.openxmlformats.org/officeDocument/2006/relationships/image" Target="media/image52.jpeg"/><Relationship Id="rId207" Type="http://schemas.openxmlformats.org/officeDocument/2006/relationships/header" Target="header9.xml"/><Relationship Id="rId13" Type="http://schemas.openxmlformats.org/officeDocument/2006/relationships/image" Target="media/image6.png"/><Relationship Id="rId109" Type="http://schemas.openxmlformats.org/officeDocument/2006/relationships/hyperlink" Target="mailto:camarine@videotron.ca" TargetMode="External"/><Relationship Id="rId34" Type="http://schemas.openxmlformats.org/officeDocument/2006/relationships/hyperlink" Target="https://www.rrq.gouv.qc.ca/fr/services/services_en_ligne/mon_dossier_regie/Pages/mon_dossier_regie.aspx" TargetMode="External"/><Relationship Id="rId55" Type="http://schemas.openxmlformats.org/officeDocument/2006/relationships/hyperlink" Target="mailto:lisepatoine@telus.net" TargetMode="External"/><Relationship Id="rId76" Type="http://schemas.openxmlformats.org/officeDocument/2006/relationships/hyperlink" Target="https://prevostcar.com/fr" TargetMode="External"/><Relationship Id="rId97" Type="http://schemas.openxmlformats.org/officeDocument/2006/relationships/hyperlink" Target="https://www.amitele.ca/" TargetMode="External"/><Relationship Id="rId120" Type="http://schemas.openxmlformats.org/officeDocument/2006/relationships/image" Target="media/image53.jpeg"/><Relationship Id="rId141" Type="http://schemas.openxmlformats.org/officeDocument/2006/relationships/hyperlink" Target="mailto:clairebegin7@gmail.com" TargetMode="External"/><Relationship Id="rId7" Type="http://schemas.openxmlformats.org/officeDocument/2006/relationships/endnotes" Target="endnotes.xml"/><Relationship Id="rId162" Type="http://schemas.openxmlformats.org/officeDocument/2006/relationships/footer" Target="footer8.xml"/><Relationship Id="rId183" Type="http://schemas.openxmlformats.org/officeDocument/2006/relationships/hyperlink" Target="https://www.canada.ca/fr/services/prestations/pensionspubliques/rpc/securite-vieillesse.html" TargetMode="External"/><Relationship Id="rId24" Type="http://schemas.openxmlformats.org/officeDocument/2006/relationships/hyperlink" Target="mailto:lisepatoine@telus.net" TargetMode="External"/><Relationship Id="rId40" Type="http://schemas.openxmlformats.org/officeDocument/2006/relationships/hyperlink" Target="https://consignaction.ca/carte-des-lieux-de-retour/" TargetMode="External"/><Relationship Id="rId45" Type="http://schemas.openxmlformats.org/officeDocument/2006/relationships/image" Target="media/image17.jpg"/><Relationship Id="rId66" Type="http://schemas.openxmlformats.org/officeDocument/2006/relationships/image" Target="media/image26.png"/><Relationship Id="rId87" Type="http://schemas.openxmlformats.org/officeDocument/2006/relationships/image" Target="media/image29.jpeg"/><Relationship Id="rId110" Type="http://schemas.openxmlformats.org/officeDocument/2006/relationships/hyperlink" Target="mailto:mailto:lisepatoine@telus.net" TargetMode="External"/><Relationship Id="rId115" Type="http://schemas.openxmlformats.org/officeDocument/2006/relationships/image" Target="media/image42.jpeg"/><Relationship Id="rId131" Type="http://schemas.openxmlformats.org/officeDocument/2006/relationships/image" Target="media/image50.jpeg"/><Relationship Id="rId136" Type="http://schemas.openxmlformats.org/officeDocument/2006/relationships/hyperlink" Target="mailto:lisepatoine@telus.net" TargetMode="External"/><Relationship Id="rId157" Type="http://schemas.openxmlformats.org/officeDocument/2006/relationships/hyperlink" Target="mailto:n-talbot@videotron.ca" TargetMode="External"/><Relationship Id="rId178" Type="http://schemas.openxmlformats.org/officeDocument/2006/relationships/hyperlink" Target="http://areq.lacsq.org/services-aux-membres/protections-resaut-la-personnelle/" TargetMode="External"/><Relationship Id="rId61" Type="http://schemas.openxmlformats.org/officeDocument/2006/relationships/hyperlink" Target="mailto:camarine@videotron.ca" TargetMode="External"/><Relationship Id="rId82" Type="http://schemas.openxmlformats.org/officeDocument/2006/relationships/hyperlink" Target="https://www.maisondubootlegger.com/" TargetMode="External"/><Relationship Id="rId152" Type="http://schemas.openxmlformats.org/officeDocument/2006/relationships/hyperlink" Target="mailto:n-talbot@videotron.ca" TargetMode="External"/><Relationship Id="rId173" Type="http://schemas.openxmlformats.org/officeDocument/2006/relationships/hyperlink" Target="https://louisfrechette.areq.lacsq.org/" TargetMode="External"/><Relationship Id="rId194" Type="http://schemas.openxmlformats.org/officeDocument/2006/relationships/hyperlink" Target="https://www.maisonduloisir50.ca/" TargetMode="External"/><Relationship Id="rId199" Type="http://schemas.openxmlformats.org/officeDocument/2006/relationships/hyperlink" Target="https://cssdn.gouv.qc.ca/education-des-adultes/formations/formation-grand-public/" TargetMode="External"/><Relationship Id="rId203" Type="http://schemas.openxmlformats.org/officeDocument/2006/relationships/hyperlink" Target="https://centrefemmeslancrage.com/" TargetMode="External"/><Relationship Id="rId208"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hyperlink" Target="https://louisfrechette.areq.lacsq.org/" TargetMode="External"/><Relationship Id="rId35" Type="http://schemas.openxmlformats.org/officeDocument/2006/relationships/image" Target="media/image13.png"/><Relationship Id="rId56" Type="http://schemas.openxmlformats.org/officeDocument/2006/relationships/hyperlink" Target="mailto:camarine@videotron.ca" TargetMode="External"/><Relationship Id="rId77" Type="http://schemas.openxmlformats.org/officeDocument/2006/relationships/hyperlink" Target="https://www.maisonschabotprevost.ca/" TargetMode="External"/><Relationship Id="rId100" Type="http://schemas.openxmlformats.org/officeDocument/2006/relationships/image" Target="media/image38.png"/><Relationship Id="rId105" Type="http://schemas.openxmlformats.org/officeDocument/2006/relationships/hyperlink" Target="mailto:mailto:lisepatoine@telus.net" TargetMode="External"/><Relationship Id="rId126" Type="http://schemas.openxmlformats.org/officeDocument/2006/relationships/image" Target="media/image59.png"/><Relationship Id="rId147" Type="http://schemas.openxmlformats.org/officeDocument/2006/relationships/hyperlink" Target="mailto:camarine@videotron.ca" TargetMode="External"/><Relationship Id="rId168" Type="http://schemas.openxmlformats.org/officeDocument/2006/relationships/hyperlink" Target="https://novumlegal.ca/" TargetMode="External"/><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hyperlink" Target="https://louisfrechette.areq.lacsq.org/" TargetMode="External"/><Relationship Id="rId93" Type="http://schemas.openxmlformats.org/officeDocument/2006/relationships/header" Target="header6.xml"/><Relationship Id="rId98" Type="http://schemas.openxmlformats.org/officeDocument/2006/relationships/hyperlink" Target="https://www.keroul.qc.ca/" TargetMode="External"/><Relationship Id="rId121" Type="http://schemas.openxmlformats.org/officeDocument/2006/relationships/image" Target="media/image45.jpeg"/><Relationship Id="rId142" Type="http://schemas.openxmlformats.org/officeDocument/2006/relationships/hyperlink" Target="mailto:n-talbot@videotron.ca" TargetMode="External"/><Relationship Id="rId163" Type="http://schemas.openxmlformats.org/officeDocument/2006/relationships/hyperlink" Target="https://areq.lacsq.org/services-aux-membres/novum/" TargetMode="External"/><Relationship Id="rId184" Type="http://schemas.openxmlformats.org/officeDocument/2006/relationships/hyperlink" Target="https://saaq.gouv.qc.ca/" TargetMode="External"/><Relationship Id="rId189" Type="http://schemas.openxmlformats.org/officeDocument/2006/relationships/hyperlink" Target="https://www.rrq.gouv.qc.ca/fr/services/services_en_ligne/regime_rentes_quebec/Pages/regime_rentes_quebec.aspx" TargetMode="External"/><Relationship Id="rId3" Type="http://schemas.openxmlformats.org/officeDocument/2006/relationships/styles" Target="styles.xml"/><Relationship Id="rId25" Type="http://schemas.openxmlformats.org/officeDocument/2006/relationships/hyperlink" Target="https://www.desjardins.com/qc/fr/comptes-services/virement-interac.html" TargetMode="External"/><Relationship Id="rId46" Type="http://schemas.openxmlformats.org/officeDocument/2006/relationships/image" Target="media/image18.jpg"/><Relationship Id="rId67" Type="http://schemas.openxmlformats.org/officeDocument/2006/relationships/hyperlink" Target="file:///E:\Journal%20juin%202011\clairebuteau@hotmail.com" TargetMode="External"/><Relationship Id="rId116" Type="http://schemas.openxmlformats.org/officeDocument/2006/relationships/image" Target="media/image49.jpeg"/><Relationship Id="rId137" Type="http://schemas.openxmlformats.org/officeDocument/2006/relationships/hyperlink" Target="mailto:coutureclaude848@gmail.com" TargetMode="External"/><Relationship Id="rId158" Type="http://schemas.openxmlformats.org/officeDocument/2006/relationships/hyperlink" Target="mailto:n-talbot@videotron.ca" TargetMode="External"/><Relationship Id="rId20" Type="http://schemas.openxmlformats.org/officeDocument/2006/relationships/header" Target="header4.xml"/><Relationship Id="rId41" Type="http://schemas.openxmlformats.org/officeDocument/2006/relationships/hyperlink" Target="http://www.consignaction.ca" TargetMode="External"/><Relationship Id="rId62" Type="http://schemas.openxmlformats.org/officeDocument/2006/relationships/hyperlink" Target="mailto:lisepatoine@telus.net" TargetMode="External"/><Relationship Id="rId83" Type="http://schemas.openxmlformats.org/officeDocument/2006/relationships/hyperlink" Target="https://www.montagnecoupee.com/" TargetMode="External"/><Relationship Id="rId88" Type="http://schemas.openxmlformats.org/officeDocument/2006/relationships/image" Target="media/image30.jpeg"/><Relationship Id="rId111" Type="http://schemas.openxmlformats.org/officeDocument/2006/relationships/hyperlink" Target="mailto:camarine@videotron.ca" TargetMode="External"/><Relationship Id="rId132" Type="http://schemas.openxmlformats.org/officeDocument/2006/relationships/image" Target="media/image63.jpeg"/><Relationship Id="rId153" Type="http://schemas.openxmlformats.org/officeDocument/2006/relationships/hyperlink" Target="mailto:n-talbot@videotron.ca" TargetMode="External"/><Relationship Id="rId174" Type="http://schemas.openxmlformats.org/officeDocument/2006/relationships/hyperlink" Target="mailto:louis.areq03g@gmail.com" TargetMode="External"/><Relationship Id="rId179" Type="http://schemas.openxmlformats.org/officeDocument/2006/relationships/hyperlink" Target="https://www.retraitequebec.gouv.qc.ca/fr/Pages/accueil.aspx" TargetMode="External"/><Relationship Id="rId195" Type="http://schemas.openxmlformats.org/officeDocument/2006/relationships/hyperlink" Target="https://www.patrolevis.com/" TargetMode="External"/><Relationship Id="rId209" Type="http://schemas.openxmlformats.org/officeDocument/2006/relationships/theme" Target="theme/theme1.xml"/><Relationship Id="rId190" Type="http://schemas.openxmlformats.org/officeDocument/2006/relationships/hyperlink" Target="http://www.beneva.ca/fr" TargetMode="External"/><Relationship Id="rId204" Type="http://schemas.openxmlformats.org/officeDocument/2006/relationships/hyperlink" Target="https://tabledesainesca.com/" TargetMode="External"/><Relationship Id="rId15" Type="http://schemas.openxmlformats.org/officeDocument/2006/relationships/header" Target="header2.xml"/><Relationship Id="rId36" Type="http://schemas.openxmlformats.org/officeDocument/2006/relationships/image" Target="media/image18.png"/><Relationship Id="rId57" Type="http://schemas.openxmlformats.org/officeDocument/2006/relationships/image" Target="media/image24.png"/><Relationship Id="rId106" Type="http://schemas.openxmlformats.org/officeDocument/2006/relationships/hyperlink" Target="mailto:camarine@videotron.ca" TargetMode="External"/><Relationship Id="rId127" Type="http://schemas.openxmlformats.org/officeDocument/2006/relationships/image" Target="media/image48.png"/><Relationship Id="rId10" Type="http://schemas.openxmlformats.org/officeDocument/2006/relationships/image" Target="media/image2.jpeg"/><Relationship Id="rId31" Type="http://schemas.openxmlformats.org/officeDocument/2006/relationships/hyperlink" Target="https://louisfrechette.areq.lacsq.org/assurances/" TargetMode="External"/><Relationship Id="rId52" Type="http://schemas.openxmlformats.org/officeDocument/2006/relationships/image" Target="media/image23.jpg"/><Relationship Id="rId73" Type="http://schemas.openxmlformats.org/officeDocument/2006/relationships/image" Target="media/image27.jpg"/><Relationship Id="rId78" Type="http://schemas.openxmlformats.org/officeDocument/2006/relationships/hyperlink" Target="https://maisonprevost.wixsite.com/maisonprevost" TargetMode="External"/><Relationship Id="rId94" Type="http://schemas.openxmlformats.org/officeDocument/2006/relationships/image" Target="media/image35.jpeg"/><Relationship Id="rId99" Type="http://schemas.openxmlformats.org/officeDocument/2006/relationships/image" Target="media/image37.jpg"/><Relationship Id="rId101" Type="http://schemas.microsoft.com/office/2007/relationships/hdphoto" Target="media/hdphoto1.wdp"/><Relationship Id="rId122" Type="http://schemas.openxmlformats.org/officeDocument/2006/relationships/image" Target="media/image55.jpeg"/><Relationship Id="rId143" Type="http://schemas.openxmlformats.org/officeDocument/2006/relationships/hyperlink" Target="mailto:lisepatoine@telus.net" TargetMode="External"/><Relationship Id="rId148" Type="http://schemas.openxmlformats.org/officeDocument/2006/relationships/hyperlink" Target="mailto:clairebegin7@gmail.com" TargetMode="External"/><Relationship Id="rId164" Type="http://schemas.openxmlformats.org/officeDocument/2006/relationships/hyperlink" Target="https://novumlegal.ca/" TargetMode="External"/><Relationship Id="rId169" Type="http://schemas.openxmlformats.org/officeDocument/2006/relationships/hyperlink" Target="mailto:lisepatoine@telus.net" TargetMode="External"/><Relationship Id="rId185" Type="http://schemas.openxmlformats.org/officeDocument/2006/relationships/hyperlink" Target="https://areq.lacsq.org/"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www.ramq.gouv.qc.ca/fr/Pages/accueil.aspx" TargetMode="External"/><Relationship Id="rId26" Type="http://schemas.openxmlformats.org/officeDocument/2006/relationships/image" Target="media/image9.png"/><Relationship Id="rId47" Type="http://schemas.openxmlformats.org/officeDocument/2006/relationships/image" Target="media/image19.emf"/><Relationship Id="rId68" Type="http://schemas.openxmlformats.org/officeDocument/2006/relationships/hyperlink" Target="file:///E:\Journal%20juin%202011\clairebuteau@hotmail.com" TargetMode="External"/><Relationship Id="rId89" Type="http://schemas.openxmlformats.org/officeDocument/2006/relationships/image" Target="media/image31.jpg"/><Relationship Id="rId112" Type="http://schemas.openxmlformats.org/officeDocument/2006/relationships/hyperlink" Target="mailto:mailto:lisepatoine@telus.net" TargetMode="External"/><Relationship Id="rId133" Type="http://schemas.openxmlformats.org/officeDocument/2006/relationships/hyperlink" Target="mailto:msth1950@hotmail.com" TargetMode="External"/><Relationship Id="rId154" Type="http://schemas.openxmlformats.org/officeDocument/2006/relationships/hyperlink" Target="mailto:n-talbot@videotron.ca" TargetMode="External"/><Relationship Id="rId175" Type="http://schemas.openxmlformats.org/officeDocument/2006/relationships/hyperlink" Target="mailto:camarine@videotron.ca" TargetMode="External"/><Relationship Id="rId196" Type="http://schemas.openxmlformats.org/officeDocument/2006/relationships/hyperlink" Target="https://centrefemmeslancrage.com/" TargetMode="External"/><Relationship Id="rId200" Type="http://schemas.openxmlformats.org/officeDocument/2006/relationships/image" Target="media/image65.jpeg"/><Relationship Id="rId16" Type="http://schemas.openxmlformats.org/officeDocument/2006/relationships/footer" Target="footer1.xml"/><Relationship Id="rId37" Type="http://schemas.openxmlformats.org/officeDocument/2006/relationships/hyperlink" Target="http://fondationlg.org/" TargetMode="External"/><Relationship Id="rId58" Type="http://schemas.openxmlformats.org/officeDocument/2006/relationships/hyperlink" Target="mailto:lisepatoine@telus.net" TargetMode="External"/><Relationship Id="rId79" Type="http://schemas.openxmlformats.org/officeDocument/2006/relationships/hyperlink" Target="https://ici.radio-canada.ca/experiences/fr/visites-guidees/" TargetMode="External"/><Relationship Id="rId102" Type="http://schemas.openxmlformats.org/officeDocument/2006/relationships/image" Target="media/image39.png"/><Relationship Id="rId123" Type="http://schemas.openxmlformats.org/officeDocument/2006/relationships/image" Target="media/image46.jpeg"/><Relationship Id="rId144" Type="http://schemas.openxmlformats.org/officeDocument/2006/relationships/hyperlink" Target="mailto:coutureclaude848@gmail.com" TargetMode="External"/><Relationship Id="rId90" Type="http://schemas.openxmlformats.org/officeDocument/2006/relationships/image" Target="media/image32.png"/><Relationship Id="rId186" Type="http://schemas.openxmlformats.org/officeDocument/2006/relationships/hyperlink" Target="http://areq.lacsq.org/services-aux-membres/protections-resaut-la-personnelle/" TargetMode="External"/><Relationship Id="rId27" Type="http://schemas.openxmlformats.org/officeDocument/2006/relationships/image" Target="media/image10.jpg"/><Relationship Id="rId48" Type="http://schemas.openxmlformats.org/officeDocument/2006/relationships/image" Target="media/image20.jpeg"/><Relationship Id="rId69" Type="http://schemas.openxmlformats.org/officeDocument/2006/relationships/hyperlink" Target="https://louisfrechette.areq.lacsq.org/agenda/1323-2/" TargetMode="External"/><Relationship Id="rId113" Type="http://schemas.openxmlformats.org/officeDocument/2006/relationships/hyperlink" Target="mailto:camarine@videotron.ca" TargetMode="External"/><Relationship Id="rId134" Type="http://schemas.openxmlformats.org/officeDocument/2006/relationships/hyperlink" Target="mailto:msth1950@hotmail.com" TargetMode="External"/><Relationship Id="rId80" Type="http://schemas.openxmlformats.org/officeDocument/2006/relationships/hyperlink" Target="https://www.lavictoiredelamour.org/nous-lire/sylvain-charron/30-ans-d-amour-au-centre-videotron-de-quebec-samedi-24-mai-2025" TargetMode="External"/><Relationship Id="rId155" Type="http://schemas.openxmlformats.org/officeDocument/2006/relationships/hyperlink" Target="mailto:richardarc47@hotmail.com" TargetMode="External"/><Relationship Id="rId176" Type="http://schemas.openxmlformats.org/officeDocument/2006/relationships/hyperlink" Target="mailto:camarine@videotron.ca" TargetMode="External"/><Relationship Id="rId197" Type="http://schemas.openxmlformats.org/officeDocument/2006/relationships/hyperlink" Target="https://tabledesainesca.com/" TargetMode="External"/><Relationship Id="rId201" Type="http://schemas.openxmlformats.org/officeDocument/2006/relationships/hyperlink" Target="https://www.maisonduloisir50.ca/" TargetMode="External"/><Relationship Id="rId17" Type="http://schemas.openxmlformats.org/officeDocument/2006/relationships/footer" Target="footer2.xml"/><Relationship Id="rId38" Type="http://schemas.openxmlformats.org/officeDocument/2006/relationships/hyperlink" Target="https://louisfrechette.areq.lacsq.org/" TargetMode="External"/><Relationship Id="rId59" Type="http://schemas.openxmlformats.org/officeDocument/2006/relationships/hyperlink" Target="mailto:camarine@videotron.ca" TargetMode="External"/><Relationship Id="rId103" Type="http://schemas.openxmlformats.org/officeDocument/2006/relationships/hyperlink" Target="mailto:mailto:lisepatoine@telus.net" TargetMode="External"/><Relationship Id="rId124" Type="http://schemas.openxmlformats.org/officeDocument/2006/relationships/image" Target="media/image57.jpeg"/><Relationship Id="rId70" Type="http://schemas.openxmlformats.org/officeDocument/2006/relationships/hyperlink" Target="https://louisfrechette.areq.lacsq.org/" TargetMode="External"/><Relationship Id="rId91" Type="http://schemas.openxmlformats.org/officeDocument/2006/relationships/image" Target="media/image33.jpg"/><Relationship Id="rId145" Type="http://schemas.openxmlformats.org/officeDocument/2006/relationships/hyperlink" Target="mailto:rhins@videotron.ca" TargetMode="External"/><Relationship Id="rId187" Type="http://schemas.openxmlformats.org/officeDocument/2006/relationships/hyperlink" Target="https://www.retraitequebec.gouv.qc.ca/fr/Pages/accueil.aspx" TargetMode="External"/><Relationship Id="rId1" Type="http://schemas.openxmlformats.org/officeDocument/2006/relationships/customXml" Target="../customXml/item1.xml"/><Relationship Id="rId28" Type="http://schemas.openxmlformats.org/officeDocument/2006/relationships/hyperlink" Target="https://louisfrechette.areq.lacsq.org/" TargetMode="External"/><Relationship Id="rId49" Type="http://schemas.openxmlformats.org/officeDocument/2006/relationships/image" Target="media/image21.jpeg"/><Relationship Id="rId114" Type="http://schemas.openxmlformats.org/officeDocument/2006/relationships/image" Target="media/image41.jpg"/><Relationship Id="rId60" Type="http://schemas.openxmlformats.org/officeDocument/2006/relationships/hyperlink" Target="mailto:lisepatoine@telus.net" TargetMode="External"/><Relationship Id="rId81" Type="http://schemas.openxmlformats.org/officeDocument/2006/relationships/hyperlink" Target="https://relaisnordik.com/le-bella-desgagnes/" TargetMode="External"/><Relationship Id="rId135" Type="http://schemas.openxmlformats.org/officeDocument/2006/relationships/hyperlink" Target="mailto:n-talbot@videotron.ca" TargetMode="External"/><Relationship Id="rId156" Type="http://schemas.openxmlformats.org/officeDocument/2006/relationships/hyperlink" Target="mailto:mailto:clairemo52@hotmail.com" TargetMode="External"/><Relationship Id="rId177" Type="http://schemas.openxmlformats.org/officeDocument/2006/relationships/hyperlink" Target="https://areq.lacsq.org/" TargetMode="External"/><Relationship Id="rId198" Type="http://schemas.openxmlformats.org/officeDocument/2006/relationships/hyperlink" Target="https://uta.ulaval.ca/" TargetMode="External"/><Relationship Id="rId202" Type="http://schemas.openxmlformats.org/officeDocument/2006/relationships/hyperlink" Target="https://www.patrolevis.com/" TargetMode="External"/><Relationship Id="rId18" Type="http://schemas.openxmlformats.org/officeDocument/2006/relationships/header" Target="header3.xml"/><Relationship Id="rId39" Type="http://schemas.openxmlformats.org/officeDocument/2006/relationships/image" Target="media/image14.jpg"/><Relationship Id="rId50" Type="http://schemas.openxmlformats.org/officeDocument/2006/relationships/header" Target="header5.xml"/><Relationship Id="rId104" Type="http://schemas.openxmlformats.org/officeDocument/2006/relationships/hyperlink" Target="mailto:camarine@videotron.ca" TargetMode="External"/><Relationship Id="rId125" Type="http://schemas.openxmlformats.org/officeDocument/2006/relationships/image" Target="media/image47.png"/><Relationship Id="rId146" Type="http://schemas.openxmlformats.org/officeDocument/2006/relationships/hyperlink" Target="mailto:n-talbot@videotron.ca" TargetMode="External"/><Relationship Id="rId167" Type="http://schemas.openxmlformats.org/officeDocument/2006/relationships/hyperlink" Target="https://areq.lacsq.org/services-aux-membres/novum/" TargetMode="External"/><Relationship Id="rId188" Type="http://schemas.openxmlformats.org/officeDocument/2006/relationships/hyperlink" Target="http://www.ramq.gouv.qc.ca/fr/Pages/accueil.aspx" TargetMode="External"/><Relationship Id="rId71" Type="http://schemas.openxmlformats.org/officeDocument/2006/relationships/hyperlink" Target="https://louisfrechette.areq.lacsq.org/agenda/1323-2/" TargetMode="External"/><Relationship Id="rId92" Type="http://schemas.openxmlformats.org/officeDocument/2006/relationships/image" Target="media/image34.png"/><Relationship Id="rId2" Type="http://schemas.openxmlformats.org/officeDocument/2006/relationships/numbering" Target="numbering.xml"/><Relationship Id="rId29" Type="http://schemas.openxmlformats.org/officeDocument/2006/relationships/hyperlink" Target="https://louisfrechette.areq.lacsq.org/assurance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12.png"/><Relationship Id="rId5" Type="http://schemas.openxmlformats.org/officeDocument/2006/relationships/image" Target="media/image11.jpeg"/><Relationship Id="rId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tine/Desktop/avril%202025/Bulletin/Bulletin_avril_202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custGeom>
          <a:avLst/>
          <a:gdLst>
            <a:gd name="connsiteX0" fmla="*/ 0 w 6003925"/>
            <a:gd name="connsiteY0" fmla="*/ 0 h 2428240"/>
            <a:gd name="connsiteX1" fmla="*/ 605851 w 6003925"/>
            <a:gd name="connsiteY1" fmla="*/ 0 h 2428240"/>
            <a:gd name="connsiteX2" fmla="*/ 1271740 w 6003925"/>
            <a:gd name="connsiteY2" fmla="*/ 0 h 2428240"/>
            <a:gd name="connsiteX3" fmla="*/ 1697473 w 6003925"/>
            <a:gd name="connsiteY3" fmla="*/ 0 h 2428240"/>
            <a:gd name="connsiteX4" fmla="*/ 2303324 w 6003925"/>
            <a:gd name="connsiteY4" fmla="*/ 0 h 2428240"/>
            <a:gd name="connsiteX5" fmla="*/ 2729057 w 6003925"/>
            <a:gd name="connsiteY5" fmla="*/ 0 h 2428240"/>
            <a:gd name="connsiteX6" fmla="*/ 3274868 w 6003925"/>
            <a:gd name="connsiteY6" fmla="*/ 0 h 2428240"/>
            <a:gd name="connsiteX7" fmla="*/ 3880719 w 6003925"/>
            <a:gd name="connsiteY7" fmla="*/ 0 h 2428240"/>
            <a:gd name="connsiteX8" fmla="*/ 4246412 w 6003925"/>
            <a:gd name="connsiteY8" fmla="*/ 0 h 2428240"/>
            <a:gd name="connsiteX9" fmla="*/ 4612106 w 6003925"/>
            <a:gd name="connsiteY9" fmla="*/ 0 h 2428240"/>
            <a:gd name="connsiteX10" fmla="*/ 5277996 w 6003925"/>
            <a:gd name="connsiteY10" fmla="*/ 0 h 2428240"/>
            <a:gd name="connsiteX11" fmla="*/ 6003925 w 6003925"/>
            <a:gd name="connsiteY11" fmla="*/ 0 h 2428240"/>
            <a:gd name="connsiteX12" fmla="*/ 6003925 w 6003925"/>
            <a:gd name="connsiteY12" fmla="*/ 412801 h 2428240"/>
            <a:gd name="connsiteX13" fmla="*/ 6003925 w 6003925"/>
            <a:gd name="connsiteY13" fmla="*/ 874166 h 2428240"/>
            <a:gd name="connsiteX14" fmla="*/ 6003925 w 6003925"/>
            <a:gd name="connsiteY14" fmla="*/ 1384097 h 2428240"/>
            <a:gd name="connsiteX15" fmla="*/ 6003925 w 6003925"/>
            <a:gd name="connsiteY15" fmla="*/ 1821180 h 2428240"/>
            <a:gd name="connsiteX16" fmla="*/ 6003925 w 6003925"/>
            <a:gd name="connsiteY16" fmla="*/ 2428240 h 2428240"/>
            <a:gd name="connsiteX17" fmla="*/ 5638231 w 6003925"/>
            <a:gd name="connsiteY17" fmla="*/ 2428240 h 2428240"/>
            <a:gd name="connsiteX18" fmla="*/ 4972342 w 6003925"/>
            <a:gd name="connsiteY18" fmla="*/ 2428240 h 2428240"/>
            <a:gd name="connsiteX19" fmla="*/ 4366491 w 6003925"/>
            <a:gd name="connsiteY19" fmla="*/ 2428240 h 2428240"/>
            <a:gd name="connsiteX20" fmla="*/ 3760640 w 6003925"/>
            <a:gd name="connsiteY20" fmla="*/ 2428240 h 2428240"/>
            <a:gd name="connsiteX21" fmla="*/ 3154790 w 6003925"/>
            <a:gd name="connsiteY21" fmla="*/ 2428240 h 2428240"/>
            <a:gd name="connsiteX22" fmla="*/ 2729057 w 6003925"/>
            <a:gd name="connsiteY22" fmla="*/ 2428240 h 2428240"/>
            <a:gd name="connsiteX23" fmla="*/ 2063167 w 6003925"/>
            <a:gd name="connsiteY23" fmla="*/ 2428240 h 2428240"/>
            <a:gd name="connsiteX24" fmla="*/ 1517356 w 6003925"/>
            <a:gd name="connsiteY24" fmla="*/ 2428240 h 2428240"/>
            <a:gd name="connsiteX25" fmla="*/ 1151662 w 6003925"/>
            <a:gd name="connsiteY25" fmla="*/ 2428240 h 2428240"/>
            <a:gd name="connsiteX26" fmla="*/ 605851 w 6003925"/>
            <a:gd name="connsiteY26" fmla="*/ 2428240 h 2428240"/>
            <a:gd name="connsiteX27" fmla="*/ 0 w 6003925"/>
            <a:gd name="connsiteY27" fmla="*/ 2428240 h 2428240"/>
            <a:gd name="connsiteX28" fmla="*/ 0 w 6003925"/>
            <a:gd name="connsiteY28" fmla="*/ 1966874 h 2428240"/>
            <a:gd name="connsiteX29" fmla="*/ 0 w 6003925"/>
            <a:gd name="connsiteY29" fmla="*/ 1432662 h 2428240"/>
            <a:gd name="connsiteX30" fmla="*/ 0 w 6003925"/>
            <a:gd name="connsiteY30" fmla="*/ 898449 h 2428240"/>
            <a:gd name="connsiteX31" fmla="*/ 0 w 6003925"/>
            <a:gd name="connsiteY31" fmla="*/ 0 h 2428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003925" h="2428240" fill="none" extrusionOk="0">
              <a:moveTo>
                <a:pt x="0" y="0"/>
              </a:moveTo>
              <a:cubicBezTo>
                <a:pt x="195815" y="-39875"/>
                <a:pt x="312618" y="10926"/>
                <a:pt x="605851" y="0"/>
              </a:cubicBezTo>
              <a:cubicBezTo>
                <a:pt x="899084" y="-10926"/>
                <a:pt x="1067661" y="64779"/>
                <a:pt x="1271740" y="0"/>
              </a:cubicBezTo>
              <a:cubicBezTo>
                <a:pt x="1475819" y="-64779"/>
                <a:pt x="1549579" y="39296"/>
                <a:pt x="1697473" y="0"/>
              </a:cubicBezTo>
              <a:cubicBezTo>
                <a:pt x="1845367" y="-39296"/>
                <a:pt x="2133708" y="56106"/>
                <a:pt x="2303324" y="0"/>
              </a:cubicBezTo>
              <a:cubicBezTo>
                <a:pt x="2472940" y="-56106"/>
                <a:pt x="2584411" y="21740"/>
                <a:pt x="2729057" y="0"/>
              </a:cubicBezTo>
              <a:cubicBezTo>
                <a:pt x="2873703" y="-21740"/>
                <a:pt x="3051310" y="3807"/>
                <a:pt x="3274868" y="0"/>
              </a:cubicBezTo>
              <a:cubicBezTo>
                <a:pt x="3498426" y="-3807"/>
                <a:pt x="3624686" y="1319"/>
                <a:pt x="3880719" y="0"/>
              </a:cubicBezTo>
              <a:cubicBezTo>
                <a:pt x="4136752" y="-1319"/>
                <a:pt x="4104570" y="30232"/>
                <a:pt x="4246412" y="0"/>
              </a:cubicBezTo>
              <a:cubicBezTo>
                <a:pt x="4388254" y="-30232"/>
                <a:pt x="4439710" y="29562"/>
                <a:pt x="4612106" y="0"/>
              </a:cubicBezTo>
              <a:cubicBezTo>
                <a:pt x="4784502" y="-29562"/>
                <a:pt x="5050234" y="44330"/>
                <a:pt x="5277996" y="0"/>
              </a:cubicBezTo>
              <a:cubicBezTo>
                <a:pt x="5505758" y="-44330"/>
                <a:pt x="5743083" y="3675"/>
                <a:pt x="6003925" y="0"/>
              </a:cubicBezTo>
              <a:cubicBezTo>
                <a:pt x="6023377" y="193715"/>
                <a:pt x="5997115" y="223367"/>
                <a:pt x="6003925" y="412801"/>
              </a:cubicBezTo>
              <a:cubicBezTo>
                <a:pt x="6010735" y="602235"/>
                <a:pt x="5987006" y="720668"/>
                <a:pt x="6003925" y="874166"/>
              </a:cubicBezTo>
              <a:cubicBezTo>
                <a:pt x="6020844" y="1027664"/>
                <a:pt x="5987756" y="1217605"/>
                <a:pt x="6003925" y="1384097"/>
              </a:cubicBezTo>
              <a:cubicBezTo>
                <a:pt x="6020094" y="1550589"/>
                <a:pt x="5983882" y="1682937"/>
                <a:pt x="6003925" y="1821180"/>
              </a:cubicBezTo>
              <a:cubicBezTo>
                <a:pt x="6023968" y="1959423"/>
                <a:pt x="5998404" y="2245062"/>
                <a:pt x="6003925" y="2428240"/>
              </a:cubicBezTo>
              <a:cubicBezTo>
                <a:pt x="5885077" y="2456183"/>
                <a:pt x="5719564" y="2427722"/>
                <a:pt x="5638231" y="2428240"/>
              </a:cubicBezTo>
              <a:cubicBezTo>
                <a:pt x="5556898" y="2428758"/>
                <a:pt x="5230134" y="2401190"/>
                <a:pt x="4972342" y="2428240"/>
              </a:cubicBezTo>
              <a:cubicBezTo>
                <a:pt x="4714550" y="2455290"/>
                <a:pt x="4510184" y="2362586"/>
                <a:pt x="4366491" y="2428240"/>
              </a:cubicBezTo>
              <a:cubicBezTo>
                <a:pt x="4222798" y="2493894"/>
                <a:pt x="3929865" y="2385770"/>
                <a:pt x="3760640" y="2428240"/>
              </a:cubicBezTo>
              <a:cubicBezTo>
                <a:pt x="3591415" y="2470710"/>
                <a:pt x="3341822" y="2355978"/>
                <a:pt x="3154790" y="2428240"/>
              </a:cubicBezTo>
              <a:cubicBezTo>
                <a:pt x="2967758" y="2500502"/>
                <a:pt x="2852666" y="2418532"/>
                <a:pt x="2729057" y="2428240"/>
              </a:cubicBezTo>
              <a:cubicBezTo>
                <a:pt x="2605448" y="2437948"/>
                <a:pt x="2253806" y="2389325"/>
                <a:pt x="2063167" y="2428240"/>
              </a:cubicBezTo>
              <a:cubicBezTo>
                <a:pt x="1872528" y="2467155"/>
                <a:pt x="1747154" y="2410509"/>
                <a:pt x="1517356" y="2428240"/>
              </a:cubicBezTo>
              <a:cubicBezTo>
                <a:pt x="1287558" y="2445971"/>
                <a:pt x="1262320" y="2403681"/>
                <a:pt x="1151662" y="2428240"/>
              </a:cubicBezTo>
              <a:cubicBezTo>
                <a:pt x="1041004" y="2452799"/>
                <a:pt x="861475" y="2374032"/>
                <a:pt x="605851" y="2428240"/>
              </a:cubicBezTo>
              <a:cubicBezTo>
                <a:pt x="350227" y="2482448"/>
                <a:pt x="226189" y="2372063"/>
                <a:pt x="0" y="2428240"/>
              </a:cubicBezTo>
              <a:cubicBezTo>
                <a:pt x="-11224" y="2303522"/>
                <a:pt x="52376" y="2155163"/>
                <a:pt x="0" y="1966874"/>
              </a:cubicBezTo>
              <a:cubicBezTo>
                <a:pt x="-52376" y="1778585"/>
                <a:pt x="61248" y="1601657"/>
                <a:pt x="0" y="1432662"/>
              </a:cubicBezTo>
              <a:cubicBezTo>
                <a:pt x="-61248" y="1263667"/>
                <a:pt x="58172" y="1033277"/>
                <a:pt x="0" y="898449"/>
              </a:cubicBezTo>
              <a:cubicBezTo>
                <a:pt x="-58172" y="763621"/>
                <a:pt x="32298" y="278504"/>
                <a:pt x="0" y="0"/>
              </a:cubicBezTo>
              <a:close/>
            </a:path>
            <a:path w="6003925" h="242824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38404" y="199052"/>
                <a:pt x="5970274" y="261708"/>
                <a:pt x="6003925" y="461366"/>
              </a:cubicBezTo>
              <a:cubicBezTo>
                <a:pt x="6037576" y="661024"/>
                <a:pt x="6003308" y="670282"/>
                <a:pt x="6003925" y="874166"/>
              </a:cubicBezTo>
              <a:cubicBezTo>
                <a:pt x="6004542" y="1078050"/>
                <a:pt x="5976062" y="1259819"/>
                <a:pt x="6003925" y="1359814"/>
              </a:cubicBezTo>
              <a:cubicBezTo>
                <a:pt x="6031788" y="1459809"/>
                <a:pt x="5962274" y="1664762"/>
                <a:pt x="6003925" y="1845462"/>
              </a:cubicBezTo>
              <a:cubicBezTo>
                <a:pt x="6045576" y="2026162"/>
                <a:pt x="5970088" y="2288984"/>
                <a:pt x="6003925" y="2428240"/>
              </a:cubicBezTo>
              <a:cubicBezTo>
                <a:pt x="5865461" y="2495283"/>
                <a:pt x="5533087" y="2359389"/>
                <a:pt x="5398074" y="2428240"/>
              </a:cubicBezTo>
              <a:cubicBezTo>
                <a:pt x="5263061" y="2497091"/>
                <a:pt x="5064048" y="2422000"/>
                <a:pt x="4852263" y="2428240"/>
              </a:cubicBezTo>
              <a:cubicBezTo>
                <a:pt x="4640478" y="2434480"/>
                <a:pt x="4645206" y="2410158"/>
                <a:pt x="4486569" y="2428240"/>
              </a:cubicBezTo>
              <a:cubicBezTo>
                <a:pt x="4327932" y="2446322"/>
                <a:pt x="4209460" y="2381758"/>
                <a:pt x="4060837" y="2428240"/>
              </a:cubicBezTo>
              <a:cubicBezTo>
                <a:pt x="3912214" y="2474722"/>
                <a:pt x="3664974" y="2367032"/>
                <a:pt x="3394947" y="2428240"/>
              </a:cubicBezTo>
              <a:cubicBezTo>
                <a:pt x="3124920" y="2489448"/>
                <a:pt x="3007904" y="2383271"/>
                <a:pt x="2849135" y="2428240"/>
              </a:cubicBezTo>
              <a:cubicBezTo>
                <a:pt x="2690366" y="2473209"/>
                <a:pt x="2589433" y="2407703"/>
                <a:pt x="2423402" y="2428240"/>
              </a:cubicBezTo>
              <a:cubicBezTo>
                <a:pt x="2257371" y="2448777"/>
                <a:pt x="2062134" y="2368604"/>
                <a:pt x="1877591" y="2428240"/>
              </a:cubicBezTo>
              <a:cubicBezTo>
                <a:pt x="1693048" y="2487876"/>
                <a:pt x="1627244" y="2392310"/>
                <a:pt x="1511897" y="2428240"/>
              </a:cubicBezTo>
              <a:cubicBezTo>
                <a:pt x="1396550" y="2464170"/>
                <a:pt x="1310496" y="2420168"/>
                <a:pt x="1146204" y="2428240"/>
              </a:cubicBezTo>
              <a:cubicBezTo>
                <a:pt x="981912" y="2436312"/>
                <a:pt x="863340" y="2378009"/>
                <a:pt x="600392" y="2428240"/>
              </a:cubicBezTo>
              <a:cubicBezTo>
                <a:pt x="337444" y="2478471"/>
                <a:pt x="158434" y="2422892"/>
                <a:pt x="0" y="2428240"/>
              </a:cubicBezTo>
              <a:cubicBezTo>
                <a:pt x="-41610" y="2178410"/>
                <a:pt x="32056" y="2038942"/>
                <a:pt x="0" y="1918310"/>
              </a:cubicBezTo>
              <a:cubicBezTo>
                <a:pt x="-32056" y="1797678"/>
                <a:pt x="26545" y="1577043"/>
                <a:pt x="0" y="1456944"/>
              </a:cubicBezTo>
              <a:cubicBezTo>
                <a:pt x="-26545" y="1336845"/>
                <a:pt x="2391" y="1187406"/>
                <a:pt x="0" y="1044143"/>
              </a:cubicBezTo>
              <a:cubicBezTo>
                <a:pt x="-2391" y="900880"/>
                <a:pt x="4571" y="684690"/>
                <a:pt x="0" y="534213"/>
              </a:cubicBezTo>
              <a:cubicBezTo>
                <a:pt x="-4571" y="383736"/>
                <a:pt x="50891" y="124605"/>
                <a:pt x="0" y="0"/>
              </a:cubicBezTo>
              <a:close/>
            </a:path>
          </a:pathLst>
        </a:custGeom>
        <a:solidFill>
          <a:schemeClr val="bg1"/>
        </a:solidFill>
        <a:ln w="12700">
          <a:solidFill>
            <a:schemeClr val="bg1">
              <a:lumMod val="85000"/>
            </a:schemeClr>
          </a:solidFill>
          <a:extLst>
            <a:ext uri="{C807C97D-BFC1-408E-A445-0C87EB9F89A2}">
              <ask:lineSketchStyleProps xmlns:ask="http://schemas.microsoft.com/office/drawing/2018/sketchyshapes" sd="1219033472">
                <ask:type>
                  <ask:lineSketchScribble/>
                </ask:type>
              </ask:lineSketchStyleProps>
            </a:ext>
          </a:extLst>
        </a:ln>
        <a:effectLst>
          <a:outerShdw blurRad="50800" dist="38100" algn="l" rotWithShape="0">
            <a:prstClr val="black">
              <a:alpha val="40000"/>
            </a:prstClr>
          </a:outerShdw>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A9898-E064-4A46-992F-33F75B229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Bulletin_avril_2025.dotx</Template>
  <TotalTime>7</TotalTime>
  <Pages>32</Pages>
  <Words>9701</Words>
  <Characters>53361</Characters>
  <Application>Microsoft Office Word</Application>
  <DocSecurity>0</DocSecurity>
  <Lines>444</Lines>
  <Paragraphs>125</Paragraphs>
  <ScaleCrop>false</ScaleCrop>
  <HeadingPairs>
    <vt:vector size="2" baseType="variant">
      <vt:variant>
        <vt:lpstr>Titre</vt:lpstr>
      </vt:variant>
      <vt:variant>
        <vt:i4>1</vt:i4>
      </vt:variant>
    </vt:vector>
  </HeadingPairs>
  <TitlesOfParts>
    <vt:vector size="1" baseType="lpstr">
      <vt:lpstr>Volume 23, numéro 1 – avril 2023</vt:lpstr>
    </vt:vector>
  </TitlesOfParts>
  <Company/>
  <LinksUpToDate>false</LinksUpToDate>
  <CharactersWithSpaces>62937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23, numéro 1 – avril 2023</dc:title>
  <dc:subject/>
  <dc:creator>Martine</dc:creator>
  <cp:keywords/>
  <dc:description/>
  <cp:lastModifiedBy>Francis Brochu</cp:lastModifiedBy>
  <cp:revision>6</cp:revision>
  <cp:lastPrinted>2025-03-03T18:16:00Z</cp:lastPrinted>
  <dcterms:created xsi:type="dcterms:W3CDTF">2025-03-06T03:18:00Z</dcterms:created>
  <dcterms:modified xsi:type="dcterms:W3CDTF">2025-03-08T18:12:00Z</dcterms:modified>
</cp:coreProperties>
</file>